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27D" w:rsidRPr="00567C14" w:rsidRDefault="00BB427D" w:rsidP="00D51526">
      <w:pPr>
        <w:shd w:val="clear" w:color="auto" w:fill="FFFFFF"/>
        <w:spacing w:after="150"/>
        <w:jc w:val="center"/>
        <w:rPr>
          <w:rFonts w:ascii="Times New Roman" w:hAnsi="Times New Roman"/>
          <w:b/>
          <w:sz w:val="24"/>
          <w:szCs w:val="24"/>
        </w:rPr>
      </w:pPr>
      <w:r w:rsidRPr="00567C14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14.75pt">
            <v:imagedata r:id="rId7" o:title=""/>
          </v:shape>
        </w:pict>
      </w:r>
    </w:p>
    <w:p w:rsidR="00BB427D" w:rsidRDefault="00BB427D" w:rsidP="00D51526">
      <w:pPr>
        <w:shd w:val="clear" w:color="auto" w:fill="FFFFFF"/>
        <w:spacing w:after="150"/>
        <w:jc w:val="center"/>
        <w:rPr>
          <w:rFonts w:ascii="Times New Roman" w:hAnsi="Times New Roman"/>
          <w:b/>
          <w:sz w:val="24"/>
          <w:szCs w:val="24"/>
        </w:rPr>
      </w:pPr>
    </w:p>
    <w:p w:rsidR="00BB427D" w:rsidRPr="00AF6B45" w:rsidRDefault="00BB427D" w:rsidP="00D51526">
      <w:pPr>
        <w:shd w:val="clear" w:color="auto" w:fill="FFFFFF"/>
        <w:spacing w:after="150"/>
        <w:jc w:val="center"/>
        <w:rPr>
          <w:rFonts w:ascii="Times New Roman" w:hAnsi="Times New Roman"/>
          <w:b/>
          <w:sz w:val="24"/>
          <w:szCs w:val="24"/>
        </w:rPr>
      </w:pPr>
      <w:r w:rsidRPr="00AF6B45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BB427D" w:rsidRPr="00007A5B" w:rsidRDefault="00BB427D" w:rsidP="002E25E5">
      <w:pPr>
        <w:tabs>
          <w:tab w:val="left" w:pos="0"/>
        </w:tabs>
        <w:suppressAutoHyphens/>
        <w:spacing w:after="0" w:line="240" w:lineRule="auto"/>
        <w:ind w:left="-76"/>
        <w:jc w:val="both"/>
        <w:rPr>
          <w:rFonts w:ascii="Times New Roman" w:hAnsi="Times New Roman"/>
          <w:sz w:val="24"/>
          <w:szCs w:val="24"/>
        </w:rPr>
      </w:pPr>
      <w:r w:rsidRPr="00007A5B">
        <w:rPr>
          <w:rFonts w:ascii="Times New Roman" w:hAnsi="Times New Roman"/>
          <w:b/>
          <w:bCs/>
          <w:sz w:val="24"/>
          <w:szCs w:val="24"/>
        </w:rPr>
        <w:t>Образовательный стандарт:</w:t>
      </w:r>
      <w:r w:rsidRPr="00007A5B">
        <w:rPr>
          <w:rFonts w:ascii="Times New Roman" w:hAnsi="Times New Roman"/>
          <w:sz w:val="24"/>
          <w:szCs w:val="24"/>
        </w:rPr>
        <w:t xml:space="preserve"> Федеральный государственный образовательный стандарт ООО, утвержденный при азом Минобразования РФ от 17.12.2010 №1897 (с изменениями от 31.12.2015г №1577).</w:t>
      </w:r>
    </w:p>
    <w:p w:rsidR="00BB427D" w:rsidRPr="00007A5B" w:rsidRDefault="00BB427D" w:rsidP="002E25E5">
      <w:pPr>
        <w:tabs>
          <w:tab w:val="left" w:pos="0"/>
        </w:tabs>
        <w:suppressAutoHyphens/>
        <w:spacing w:after="0" w:line="240" w:lineRule="auto"/>
        <w:ind w:left="-76"/>
        <w:jc w:val="both"/>
        <w:rPr>
          <w:rFonts w:ascii="Times New Roman" w:hAnsi="Times New Roman"/>
          <w:spacing w:val="-5"/>
          <w:sz w:val="24"/>
          <w:szCs w:val="24"/>
        </w:rPr>
      </w:pPr>
      <w:r w:rsidRPr="00007A5B">
        <w:rPr>
          <w:rFonts w:ascii="Times New Roman" w:hAnsi="Times New Roman"/>
          <w:b/>
          <w:bCs/>
          <w:sz w:val="24"/>
          <w:szCs w:val="24"/>
        </w:rPr>
        <w:t xml:space="preserve"> Рабочая программа по биологии для 5 класса составлена на основе авторской программы: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07A5B">
        <w:rPr>
          <w:rFonts w:ascii="Times New Roman" w:hAnsi="Times New Roman"/>
          <w:sz w:val="24"/>
          <w:szCs w:val="24"/>
        </w:rPr>
        <w:t>Сивоглазов В. И. Биология. Примерные рабочие программы. Предметная линия учебников В. И. Сивоглазова. 5—9 классы : учеб. пособие для об- щеобразоват. организаций / В. И. Сивоглазов. — М. : Просвеще- ние, 2020</w:t>
      </w:r>
    </w:p>
    <w:p w:rsidR="00BB427D" w:rsidRPr="005151EA" w:rsidRDefault="00BB427D" w:rsidP="002E25E5">
      <w:pPr>
        <w:pStyle w:val="Standard"/>
        <w:jc w:val="both"/>
        <w:rPr>
          <w:rFonts w:ascii="Times New Roman" w:hAnsi="Times New Roman" w:cs="Times New Roman"/>
          <w:bCs/>
          <w:color w:val="000000"/>
        </w:rPr>
      </w:pPr>
      <w:r w:rsidRPr="005151EA">
        <w:rPr>
          <w:rFonts w:ascii="Times New Roman" w:hAnsi="Times New Roman" w:cs="Times New Roman"/>
          <w:b/>
          <w:color w:val="000000"/>
        </w:rPr>
        <w:t xml:space="preserve"> Учебник:</w:t>
      </w:r>
      <w:r w:rsidRPr="005151EA">
        <w:rPr>
          <w:rFonts w:ascii="Times New Roman" w:hAnsi="Times New Roman" w:cs="Times New Roman"/>
          <w:bCs/>
          <w:color w:val="000000"/>
        </w:rPr>
        <w:t xml:space="preserve"> В.И.Сивоглазов, А.А.Плешаков «Биология. 5 класс: учебник для общеобразовательных организаций» - М.: Просвещение, 2019. – 160 с.: ил.</w:t>
      </w:r>
    </w:p>
    <w:p w:rsidR="00BB427D" w:rsidRPr="002565F4" w:rsidRDefault="00BB427D" w:rsidP="002565F4">
      <w:pPr>
        <w:pStyle w:val="Textbody"/>
        <w:widowControl/>
        <w:spacing w:after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color w:val="000000"/>
        </w:rPr>
        <w:t xml:space="preserve"> «Примерные программы по учебным предметам. Биология. 5-9 классы»</w:t>
      </w:r>
      <w:r w:rsidRPr="005151EA">
        <w:rPr>
          <w:rFonts w:ascii="Times New Roman" w:hAnsi="Times New Roman" w:cs="Times New Roman"/>
          <w:i/>
          <w:color w:val="000000"/>
        </w:rPr>
        <w:t>.</w:t>
      </w:r>
      <w:r w:rsidRPr="005151EA">
        <w:rPr>
          <w:rFonts w:ascii="Times New Roman" w:hAnsi="Times New Roman" w:cs="Times New Roman"/>
          <w:color w:val="000000"/>
        </w:rPr>
        <w:t xml:space="preserve"> –М.: Просвещение, 2015</w:t>
      </w:r>
    </w:p>
    <w:p w:rsidR="00BB427D" w:rsidRPr="005151EA" w:rsidRDefault="00BB427D" w:rsidP="002E25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151EA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</w:p>
    <w:p w:rsidR="00BB427D" w:rsidRPr="005151EA" w:rsidRDefault="00BB427D" w:rsidP="002E25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151EA">
        <w:rPr>
          <w:rFonts w:ascii="Times New Roman" w:hAnsi="Times New Roman"/>
          <w:b/>
          <w:sz w:val="24"/>
          <w:szCs w:val="24"/>
        </w:rPr>
        <w:t>Требования к результатам обучения</w:t>
      </w:r>
    </w:p>
    <w:p w:rsidR="00BB427D" w:rsidRPr="005151EA" w:rsidRDefault="00BB427D" w:rsidP="002E25E5">
      <w:pPr>
        <w:pStyle w:val="Standard"/>
        <w:widowControl/>
        <w:ind w:firstLine="85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Требования к уровню подготовки обучающихся 5 класса установлены Федеральным компонентом Государственного стандарта основного общего образования в соответствии с обязательным минимумом содержания.</w:t>
      </w:r>
    </w:p>
    <w:p w:rsidR="00BB427D" w:rsidRPr="005151EA" w:rsidRDefault="00BB427D" w:rsidP="002E25E5">
      <w:pPr>
        <w:pStyle w:val="Standard"/>
        <w:ind w:left="567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b/>
          <w:bCs/>
          <w:i/>
        </w:rPr>
        <w:t xml:space="preserve">В результате изучения биологии в 5 </w:t>
      </w:r>
      <w:r w:rsidRPr="005151EA">
        <w:rPr>
          <w:rFonts w:ascii="Times New Roman" w:hAnsi="Times New Roman" w:cs="Times New Roman"/>
          <w:b/>
          <w:i/>
        </w:rPr>
        <w:t>классе ученик должен:</w:t>
      </w:r>
    </w:p>
    <w:p w:rsidR="00BB427D" w:rsidRPr="005151EA" w:rsidRDefault="00BB427D" w:rsidP="002E25E5">
      <w:pPr>
        <w:pStyle w:val="Standard"/>
        <w:shd w:val="clear" w:color="auto" w:fill="FFFFFF"/>
        <w:ind w:left="11"/>
        <w:jc w:val="both"/>
        <w:rPr>
          <w:rFonts w:ascii="Times New Roman" w:hAnsi="Times New Roman" w:cs="Times New Roman"/>
          <w:b/>
          <w:bCs/>
          <w:u w:val="single"/>
        </w:rPr>
      </w:pPr>
      <w:r w:rsidRPr="005151EA">
        <w:rPr>
          <w:rFonts w:ascii="Times New Roman" w:hAnsi="Times New Roman" w:cs="Times New Roman"/>
          <w:b/>
          <w:bCs/>
          <w:u w:val="single"/>
        </w:rPr>
        <w:t>знать/понимать</w:t>
      </w:r>
    </w:p>
    <w:p w:rsidR="00BB427D" w:rsidRPr="005151EA" w:rsidRDefault="00BB427D" w:rsidP="002E25E5">
      <w:pPr>
        <w:pStyle w:val="Standard"/>
        <w:widowControl/>
        <w:numPr>
          <w:ilvl w:val="0"/>
          <w:numId w:val="9"/>
        </w:numPr>
        <w:shd w:val="clear" w:color="auto" w:fill="FFFFFF"/>
        <w:tabs>
          <w:tab w:val="left" w:pos="284"/>
          <w:tab w:val="left" w:pos="742"/>
        </w:tabs>
        <w:ind w:left="11" w:firstLine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признаки биологических объектов: организмов растений, грибов и бактерий; растений и грибов своего региона;</w:t>
      </w:r>
    </w:p>
    <w:p w:rsidR="00BB427D" w:rsidRPr="005151EA" w:rsidRDefault="00BB427D" w:rsidP="002E25E5">
      <w:pPr>
        <w:pStyle w:val="Standard"/>
        <w:widowControl/>
        <w:numPr>
          <w:ilvl w:val="0"/>
          <w:numId w:val="9"/>
        </w:numPr>
        <w:shd w:val="clear" w:color="auto" w:fill="FFFFFF"/>
        <w:tabs>
          <w:tab w:val="left" w:pos="284"/>
          <w:tab w:val="left" w:pos="742"/>
        </w:tabs>
        <w:ind w:left="11" w:firstLine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сущность биологических процессов: обмен веществ, питание, дыхание, транспорт веществ, рост, развитие, размножение, регуляция жизнедеятельности организма.</w:t>
      </w:r>
    </w:p>
    <w:p w:rsidR="00BB427D" w:rsidRPr="005151EA" w:rsidRDefault="00BB427D" w:rsidP="002E25E5">
      <w:pPr>
        <w:pStyle w:val="Standard"/>
        <w:shd w:val="clear" w:color="auto" w:fill="FFFFFF"/>
        <w:ind w:left="11"/>
        <w:jc w:val="both"/>
        <w:rPr>
          <w:rFonts w:ascii="Times New Roman" w:hAnsi="Times New Roman" w:cs="Times New Roman"/>
          <w:b/>
          <w:bCs/>
          <w:u w:val="single"/>
        </w:rPr>
      </w:pPr>
      <w:r w:rsidRPr="005151EA">
        <w:rPr>
          <w:rFonts w:ascii="Times New Roman" w:hAnsi="Times New Roman" w:cs="Times New Roman"/>
          <w:b/>
          <w:bCs/>
          <w:u w:val="single"/>
        </w:rPr>
        <w:t>уметь</w:t>
      </w:r>
    </w:p>
    <w:p w:rsidR="00BB427D" w:rsidRPr="005151EA" w:rsidRDefault="00BB427D" w:rsidP="002E25E5">
      <w:pPr>
        <w:pStyle w:val="Standard"/>
        <w:widowControl/>
        <w:numPr>
          <w:ilvl w:val="0"/>
          <w:numId w:val="9"/>
        </w:numPr>
        <w:shd w:val="clear" w:color="auto" w:fill="FFFFFF"/>
        <w:tabs>
          <w:tab w:val="left" w:pos="284"/>
          <w:tab w:val="left" w:pos="742"/>
        </w:tabs>
        <w:ind w:left="11" w:firstLine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i/>
          <w:u w:val="single"/>
        </w:rPr>
        <w:t>объяснять:</w:t>
      </w:r>
      <w:r w:rsidRPr="005151EA">
        <w:rPr>
          <w:rFonts w:ascii="Times New Roman" w:hAnsi="Times New Roman" w:cs="Times New Roman"/>
        </w:rPr>
        <w:t xml:space="preserve"> роль биологии в формировании современной естественнонаучной картины мира, в практической деятельности людей; родство, общность происхождения и эволюцию растений (на примере сопоставления отдельных групп); роль различных растений в жизни человека и собственной деятельности; взаимосвязи организмов и окружающей среды; биологического разнообразия в сохранении биосферы; необходимость защиты окружающей среды;</w:t>
      </w:r>
    </w:p>
    <w:p w:rsidR="00BB427D" w:rsidRPr="005151EA" w:rsidRDefault="00BB427D" w:rsidP="002E25E5">
      <w:pPr>
        <w:pStyle w:val="Standard"/>
        <w:widowControl/>
        <w:numPr>
          <w:ilvl w:val="0"/>
          <w:numId w:val="10"/>
        </w:numPr>
        <w:shd w:val="clear" w:color="auto" w:fill="FFFFFF"/>
        <w:tabs>
          <w:tab w:val="left" w:pos="330"/>
          <w:tab w:val="left" w:pos="766"/>
        </w:tabs>
        <w:ind w:left="19" w:right="-1" w:firstLine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i/>
          <w:u w:val="single"/>
        </w:rPr>
        <w:t>изучать</w:t>
      </w:r>
      <w:r w:rsidRPr="005151EA">
        <w:rPr>
          <w:rFonts w:ascii="Times New Roman" w:hAnsi="Times New Roman" w:cs="Times New Roman"/>
        </w:rPr>
        <w:t xml:space="preserve"> биологические объекты и процессы, рассматривать на готовых микропрепаратах и описывать биологические объекты; распознавать и описывать: на таблицах основные части и органоиды клетки, на живых объектах и таблицах органы цветкового растения, растения разных отделов;</w:t>
      </w:r>
    </w:p>
    <w:p w:rsidR="00BB427D" w:rsidRPr="005151EA" w:rsidRDefault="00BB427D" w:rsidP="002E25E5">
      <w:pPr>
        <w:pStyle w:val="Standard"/>
        <w:widowControl/>
        <w:numPr>
          <w:ilvl w:val="0"/>
          <w:numId w:val="10"/>
        </w:numPr>
        <w:shd w:val="clear" w:color="auto" w:fill="FFFFFF"/>
        <w:tabs>
          <w:tab w:val="left" w:pos="330"/>
          <w:tab w:val="left" w:pos="766"/>
        </w:tabs>
        <w:ind w:left="19" w:right="-1" w:firstLine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i/>
          <w:u w:val="single"/>
        </w:rPr>
        <w:t>выявлять</w:t>
      </w:r>
      <w:r w:rsidRPr="005151EA">
        <w:rPr>
          <w:rFonts w:ascii="Times New Roman" w:hAnsi="Times New Roman" w:cs="Times New Roman"/>
        </w:rPr>
        <w:t xml:space="preserve"> приспособления организмов к среде обитания;</w:t>
      </w:r>
    </w:p>
    <w:p w:rsidR="00BB427D" w:rsidRPr="005151EA" w:rsidRDefault="00BB427D" w:rsidP="002E25E5">
      <w:pPr>
        <w:pStyle w:val="Standard"/>
        <w:widowControl/>
        <w:numPr>
          <w:ilvl w:val="0"/>
          <w:numId w:val="10"/>
        </w:numPr>
        <w:shd w:val="clear" w:color="auto" w:fill="FFFFFF"/>
        <w:tabs>
          <w:tab w:val="left" w:pos="330"/>
          <w:tab w:val="left" w:pos="766"/>
        </w:tabs>
        <w:ind w:left="19" w:right="-1" w:firstLine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i/>
          <w:u w:val="single"/>
        </w:rPr>
        <w:t>сравнивать</w:t>
      </w:r>
      <w:r w:rsidRPr="005151EA">
        <w:rPr>
          <w:rFonts w:ascii="Times New Roman" w:hAnsi="Times New Roman" w:cs="Times New Roman"/>
        </w:rPr>
        <w:t xml:space="preserve"> биологические объекты (клетки, ткани, представителей отдельных систематических групп) и делать выводы на основе сравнения;</w:t>
      </w:r>
    </w:p>
    <w:p w:rsidR="00BB427D" w:rsidRPr="005151EA" w:rsidRDefault="00BB427D" w:rsidP="002E25E5">
      <w:pPr>
        <w:pStyle w:val="Standard"/>
        <w:widowControl/>
        <w:numPr>
          <w:ilvl w:val="0"/>
          <w:numId w:val="10"/>
        </w:numPr>
        <w:shd w:val="clear" w:color="auto" w:fill="FFFFFF"/>
        <w:tabs>
          <w:tab w:val="left" w:pos="330"/>
          <w:tab w:val="left" w:pos="766"/>
        </w:tabs>
        <w:ind w:left="19" w:right="-1" w:firstLine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i/>
          <w:u w:val="single"/>
        </w:rPr>
        <w:t>определять</w:t>
      </w:r>
      <w:r w:rsidRPr="005151EA">
        <w:rPr>
          <w:rFonts w:ascii="Times New Roman" w:hAnsi="Times New Roman" w:cs="Times New Roman"/>
        </w:rPr>
        <w:t xml:space="preserve"> принадлежность биологических объектов к определенной систематической группе (классификация);</w:t>
      </w:r>
    </w:p>
    <w:p w:rsidR="00BB427D" w:rsidRPr="005151EA" w:rsidRDefault="00BB427D" w:rsidP="002E25E5">
      <w:pPr>
        <w:pStyle w:val="Standard"/>
        <w:widowControl/>
        <w:numPr>
          <w:ilvl w:val="0"/>
          <w:numId w:val="10"/>
        </w:numPr>
        <w:shd w:val="clear" w:color="auto" w:fill="FFFFFF"/>
        <w:tabs>
          <w:tab w:val="left" w:pos="330"/>
          <w:tab w:val="left" w:pos="766"/>
        </w:tabs>
        <w:ind w:left="19" w:right="-1" w:firstLine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i/>
          <w:u w:val="single"/>
        </w:rPr>
        <w:t>анализировать</w:t>
      </w:r>
      <w:r w:rsidRPr="005151EA">
        <w:rPr>
          <w:rFonts w:ascii="Times New Roman" w:hAnsi="Times New Roman" w:cs="Times New Roman"/>
        </w:rPr>
        <w:t xml:space="preserve"> и оценивать воздействие факторов окружающей среды, последствий деятельности человека в экосистемах, влияние собственных поступков на живые организмы и экосистемы;</w:t>
      </w:r>
    </w:p>
    <w:p w:rsidR="00BB427D" w:rsidRPr="005151EA" w:rsidRDefault="00BB427D" w:rsidP="002E25E5">
      <w:pPr>
        <w:pStyle w:val="Standard"/>
        <w:widowControl/>
        <w:numPr>
          <w:ilvl w:val="0"/>
          <w:numId w:val="10"/>
        </w:numPr>
        <w:shd w:val="clear" w:color="auto" w:fill="FFFFFF"/>
        <w:tabs>
          <w:tab w:val="left" w:pos="316"/>
          <w:tab w:val="left" w:pos="766"/>
        </w:tabs>
        <w:ind w:left="19" w:right="-1" w:firstLine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i/>
          <w:u w:val="single"/>
        </w:rPr>
        <w:t>проводить</w:t>
      </w:r>
      <w:r w:rsidRPr="005151EA">
        <w:rPr>
          <w:rFonts w:ascii="Times New Roman" w:hAnsi="Times New Roman" w:cs="Times New Roman"/>
        </w:rPr>
        <w:t xml:space="preserve"> самостоятельный поиск биологической информации: находить в тексте учебника отличительные признаки основных систематических групп; в биологических словарях и справочниках значения биологических терминов; в различных источниках необходимую информацию о живых организмах (в том числе с использованием информационных технологий).</w:t>
      </w:r>
    </w:p>
    <w:p w:rsidR="00BB427D" w:rsidRPr="005151EA" w:rsidRDefault="00BB427D" w:rsidP="002E25E5">
      <w:pPr>
        <w:pStyle w:val="Standard"/>
        <w:autoSpaceDE w:val="0"/>
        <w:ind w:firstLine="709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Изучение биологии в основной школе даёт возможность достичь следующих результатов:</w:t>
      </w:r>
    </w:p>
    <w:p w:rsidR="00BB427D" w:rsidRPr="005151EA" w:rsidRDefault="00BB427D" w:rsidP="002E25E5">
      <w:pPr>
        <w:pStyle w:val="Standard"/>
        <w:autoSpaceDE w:val="0"/>
        <w:ind w:firstLine="709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b/>
          <w:bCs/>
          <w:i/>
          <w:iCs/>
        </w:rPr>
        <w:t xml:space="preserve">Личностными результатами </w:t>
      </w:r>
      <w:r w:rsidRPr="005151EA">
        <w:rPr>
          <w:rFonts w:ascii="Times New Roman" w:hAnsi="Times New Roman" w:cs="Times New Roman"/>
        </w:rPr>
        <w:t>являются следующие умения:</w:t>
      </w:r>
    </w:p>
    <w:p w:rsidR="00BB427D" w:rsidRPr="005151EA" w:rsidRDefault="00BB427D" w:rsidP="002E25E5">
      <w:pPr>
        <w:pStyle w:val="Standard"/>
        <w:numPr>
          <w:ilvl w:val="0"/>
          <w:numId w:val="15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Осознавать единство и целостность окружающего мира, возможности его познаваемости и объяснения на основе достижений науки.</w:t>
      </w:r>
    </w:p>
    <w:p w:rsidR="00BB427D" w:rsidRPr="005151EA" w:rsidRDefault="00BB427D" w:rsidP="002E25E5">
      <w:pPr>
        <w:pStyle w:val="Standard"/>
        <w:numPr>
          <w:ilvl w:val="0"/>
          <w:numId w:val="15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Постепенно выстраивать собственное целостное мировоззрение.</w:t>
      </w:r>
    </w:p>
    <w:p w:rsidR="00BB427D" w:rsidRPr="005151EA" w:rsidRDefault="00BB427D" w:rsidP="002E25E5">
      <w:pPr>
        <w:pStyle w:val="Standard"/>
        <w:numPr>
          <w:ilvl w:val="0"/>
          <w:numId w:val="15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Осознавать потребность и готовность к самообразованию, в том числе и в рамках самостоятельной деятельности вне школы.</w:t>
      </w:r>
    </w:p>
    <w:p w:rsidR="00BB427D" w:rsidRPr="005151EA" w:rsidRDefault="00BB427D" w:rsidP="002E25E5">
      <w:pPr>
        <w:pStyle w:val="Standard"/>
        <w:numPr>
          <w:ilvl w:val="0"/>
          <w:numId w:val="15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Оценивать жизненные ситуации с точки зрения безопасного образа жизни и сохранения здоровья.</w:t>
      </w:r>
    </w:p>
    <w:p w:rsidR="00BB427D" w:rsidRPr="005151EA" w:rsidRDefault="00BB427D" w:rsidP="002E25E5">
      <w:pPr>
        <w:pStyle w:val="Standard"/>
        <w:numPr>
          <w:ilvl w:val="0"/>
          <w:numId w:val="15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Оценивать экологический риск взаимоотношений человека и природы.</w:t>
      </w:r>
    </w:p>
    <w:p w:rsidR="00BB427D" w:rsidRPr="005151EA" w:rsidRDefault="00BB427D" w:rsidP="002E25E5">
      <w:pPr>
        <w:pStyle w:val="Standard"/>
        <w:numPr>
          <w:ilvl w:val="0"/>
          <w:numId w:val="15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Формировать экологическое мышление: умение оценивать свою деятельность и поступки других людей с точки зрения сохранения окружающей среды – гаранта жизни и благополучия людей на Земле.</w:t>
      </w:r>
    </w:p>
    <w:p w:rsidR="00BB427D" w:rsidRPr="005151EA" w:rsidRDefault="00BB427D" w:rsidP="002E25E5">
      <w:pPr>
        <w:pStyle w:val="Standard"/>
        <w:autoSpaceDE w:val="0"/>
        <w:ind w:firstLine="709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b/>
          <w:bCs/>
          <w:i/>
          <w:iCs/>
        </w:rPr>
        <w:t xml:space="preserve">Метапредметными результатами </w:t>
      </w:r>
      <w:r w:rsidRPr="005151EA">
        <w:rPr>
          <w:rFonts w:ascii="Times New Roman" w:hAnsi="Times New Roman" w:cs="Times New Roman"/>
        </w:rPr>
        <w:t>является формирование универсальных учебных действий (УУД).</w:t>
      </w:r>
    </w:p>
    <w:p w:rsidR="00BB427D" w:rsidRPr="005151EA" w:rsidRDefault="00BB427D" w:rsidP="002E25E5">
      <w:pPr>
        <w:pStyle w:val="Standard"/>
        <w:autoSpaceDE w:val="0"/>
        <w:ind w:firstLine="709"/>
        <w:jc w:val="both"/>
        <w:rPr>
          <w:rFonts w:ascii="Times New Roman" w:hAnsi="Times New Roman" w:cs="Times New Roman"/>
          <w:b/>
          <w:bCs/>
          <w:i/>
          <w:iCs/>
        </w:rPr>
      </w:pPr>
      <w:r w:rsidRPr="005151EA">
        <w:rPr>
          <w:rFonts w:ascii="Times New Roman" w:hAnsi="Times New Roman" w:cs="Times New Roman"/>
          <w:b/>
          <w:bCs/>
          <w:i/>
          <w:iCs/>
        </w:rPr>
        <w:t>Регулятивные УУД:</w:t>
      </w:r>
    </w:p>
    <w:p w:rsidR="00BB427D" w:rsidRPr="005151EA" w:rsidRDefault="00BB427D" w:rsidP="002E25E5">
      <w:pPr>
        <w:pStyle w:val="Standard"/>
        <w:numPr>
          <w:ilvl w:val="0"/>
          <w:numId w:val="16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BB427D" w:rsidRPr="005151EA" w:rsidRDefault="00BB427D" w:rsidP="002E25E5">
      <w:pPr>
        <w:pStyle w:val="Standard"/>
        <w:numPr>
          <w:ilvl w:val="0"/>
          <w:numId w:val="16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</w:r>
    </w:p>
    <w:p w:rsidR="00BB427D" w:rsidRPr="005151EA" w:rsidRDefault="00BB427D" w:rsidP="002E25E5">
      <w:pPr>
        <w:pStyle w:val="Standard"/>
        <w:numPr>
          <w:ilvl w:val="0"/>
          <w:numId w:val="16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Составлять (индивидуально или в группе) план решения проблемы (выполнения проекта).</w:t>
      </w:r>
    </w:p>
    <w:p w:rsidR="00BB427D" w:rsidRPr="005151EA" w:rsidRDefault="00BB427D" w:rsidP="002E25E5">
      <w:pPr>
        <w:pStyle w:val="Standard"/>
        <w:numPr>
          <w:ilvl w:val="0"/>
          <w:numId w:val="16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Работая по плану, сверять свои действия с целью и, при необходимости,     исправлять ошибки самостоятельно.</w:t>
      </w:r>
    </w:p>
    <w:p w:rsidR="00BB427D" w:rsidRPr="005151EA" w:rsidRDefault="00BB427D" w:rsidP="002E25E5">
      <w:pPr>
        <w:pStyle w:val="Standard"/>
        <w:numPr>
          <w:ilvl w:val="0"/>
          <w:numId w:val="16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В диалоге с учителем совершенствовать самостоятельно выработанные критерии оценки.</w:t>
      </w:r>
    </w:p>
    <w:p w:rsidR="00BB427D" w:rsidRPr="005151EA" w:rsidRDefault="00BB427D" w:rsidP="002E25E5">
      <w:pPr>
        <w:pStyle w:val="Standard"/>
        <w:autoSpaceDE w:val="0"/>
        <w:ind w:firstLine="709"/>
        <w:jc w:val="both"/>
        <w:rPr>
          <w:rFonts w:ascii="Times New Roman" w:hAnsi="Times New Roman" w:cs="Times New Roman"/>
          <w:b/>
          <w:bCs/>
          <w:i/>
          <w:iCs/>
        </w:rPr>
      </w:pPr>
      <w:r w:rsidRPr="005151EA">
        <w:rPr>
          <w:rFonts w:ascii="Times New Roman" w:hAnsi="Times New Roman" w:cs="Times New Roman"/>
          <w:b/>
          <w:bCs/>
          <w:i/>
          <w:iCs/>
        </w:rPr>
        <w:t>Познавательные УУД:</w:t>
      </w:r>
    </w:p>
    <w:p w:rsidR="00BB427D" w:rsidRPr="005151EA" w:rsidRDefault="00BB427D" w:rsidP="002E25E5">
      <w:pPr>
        <w:pStyle w:val="Standard"/>
        <w:numPr>
          <w:ilvl w:val="0"/>
          <w:numId w:val="18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Анализировать, сравнивать, классифицировать и обобщать факты и явления. Выявлять причины и следствия простых явлений.</w:t>
      </w:r>
    </w:p>
    <w:p w:rsidR="00BB427D" w:rsidRPr="005151EA" w:rsidRDefault="00BB427D" w:rsidP="002E25E5">
      <w:pPr>
        <w:pStyle w:val="Standard"/>
        <w:numPr>
          <w:ilvl w:val="0"/>
          <w:numId w:val="18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Осуществлять сравнение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BB427D" w:rsidRPr="005151EA" w:rsidRDefault="00BB427D" w:rsidP="002E25E5">
      <w:pPr>
        <w:pStyle w:val="Standard"/>
        <w:numPr>
          <w:ilvl w:val="0"/>
          <w:numId w:val="18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Строить логическое рассуждение, включающее установление причинно-следственных связей.</w:t>
      </w:r>
    </w:p>
    <w:p w:rsidR="00BB427D" w:rsidRPr="005151EA" w:rsidRDefault="00BB427D" w:rsidP="002E25E5">
      <w:pPr>
        <w:pStyle w:val="Standard"/>
        <w:numPr>
          <w:ilvl w:val="0"/>
          <w:numId w:val="18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Создавать схематические модели с выделением существенных характеристик объекта.</w:t>
      </w:r>
    </w:p>
    <w:p w:rsidR="00BB427D" w:rsidRPr="005151EA" w:rsidRDefault="00BB427D" w:rsidP="002E25E5">
      <w:pPr>
        <w:pStyle w:val="Standard"/>
        <w:numPr>
          <w:ilvl w:val="0"/>
          <w:numId w:val="18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Составлять тезисы, различные виды планов (простых, сложных и т.п.). Преобразовывать информацию из одного вида в другой (таблицу в текст и пр.).</w:t>
      </w:r>
    </w:p>
    <w:p w:rsidR="00BB427D" w:rsidRPr="005151EA" w:rsidRDefault="00BB427D" w:rsidP="002E25E5">
      <w:pPr>
        <w:pStyle w:val="Standard"/>
        <w:numPr>
          <w:ilvl w:val="0"/>
          <w:numId w:val="18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Вычитывать все уровни текстовой информации.</w:t>
      </w:r>
    </w:p>
    <w:p w:rsidR="00BB427D" w:rsidRPr="005151EA" w:rsidRDefault="00BB427D" w:rsidP="002E25E5">
      <w:pPr>
        <w:pStyle w:val="Standard"/>
        <w:numPr>
          <w:ilvl w:val="0"/>
          <w:numId w:val="18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Уметь определять возможные источники необходимых сведений, производить поиск информации, анализировать и оценивать её достоверность.</w:t>
      </w:r>
    </w:p>
    <w:p w:rsidR="00BB427D" w:rsidRPr="005151EA" w:rsidRDefault="00BB427D" w:rsidP="002E25E5">
      <w:pPr>
        <w:pStyle w:val="Standard"/>
        <w:autoSpaceDE w:val="0"/>
        <w:ind w:firstLine="709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b/>
          <w:bCs/>
          <w:i/>
          <w:iCs/>
        </w:rPr>
        <w:t>Коммуникативные УУД:</w:t>
      </w:r>
      <w:r w:rsidRPr="005151EA">
        <w:rPr>
          <w:rFonts w:ascii="Times New Roman" w:hAnsi="Times New Roman" w:cs="Times New Roman"/>
        </w:rPr>
        <w:t xml:space="preserve"> 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BB427D" w:rsidRPr="005151EA" w:rsidRDefault="00BB427D" w:rsidP="002E25E5">
      <w:pPr>
        <w:pStyle w:val="Standard"/>
        <w:autoSpaceDE w:val="0"/>
        <w:ind w:firstLine="709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b/>
          <w:bCs/>
          <w:i/>
          <w:iCs/>
        </w:rPr>
        <w:t xml:space="preserve">Предметными результатами </w:t>
      </w:r>
      <w:r w:rsidRPr="005151EA">
        <w:rPr>
          <w:rFonts w:ascii="Times New Roman" w:hAnsi="Times New Roman" w:cs="Times New Roman"/>
        </w:rPr>
        <w:t>изучения предмета «Биология» являются следующие умения:</w:t>
      </w:r>
    </w:p>
    <w:p w:rsidR="00BB427D" w:rsidRPr="005151EA" w:rsidRDefault="00BB427D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определять роль в природе различных групп организмов;</w:t>
      </w:r>
    </w:p>
    <w:p w:rsidR="00BB427D" w:rsidRPr="005151EA" w:rsidRDefault="00BB427D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объяснять роль живых организмов в круговороте веществ экосистемы;</w:t>
      </w:r>
    </w:p>
    <w:p w:rsidR="00BB427D" w:rsidRPr="005151EA" w:rsidRDefault="00BB427D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приводить примеры приспособлений организмов к среде обитания и объяснять их значение;</w:t>
      </w:r>
    </w:p>
    <w:p w:rsidR="00BB427D" w:rsidRPr="005151EA" w:rsidRDefault="00BB427D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находить черты, свидетельствующие об усложнении живых организмов по сравнению с предками, и давать им объяснение;</w:t>
      </w:r>
    </w:p>
    <w:p w:rsidR="00BB427D" w:rsidRPr="005151EA" w:rsidRDefault="00BB427D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объяснять приспособления на разных стадиях жизненных циклов;</w:t>
      </w:r>
    </w:p>
    <w:p w:rsidR="00BB427D" w:rsidRPr="005151EA" w:rsidRDefault="00BB427D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объяснять значение живых организмов в жизни и хозяйстве человека;</w:t>
      </w:r>
    </w:p>
    <w:p w:rsidR="00BB427D" w:rsidRPr="005151EA" w:rsidRDefault="00BB427D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перечислять отличительные свойства живого;</w:t>
      </w:r>
    </w:p>
    <w:p w:rsidR="00BB427D" w:rsidRPr="005151EA" w:rsidRDefault="00BB427D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различать (по таблице) основные группы живых организмов (бактерии: безъядерные, ядерные);</w:t>
      </w:r>
    </w:p>
    <w:p w:rsidR="00BB427D" w:rsidRPr="005151EA" w:rsidRDefault="00BB427D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объяснять строение и жизнедеятельность изученных групп живых организмов (бактерии, грибы, водоросли, мхи, хвощи, плауны, папоротники, голосеменные и цветковые);</w:t>
      </w:r>
    </w:p>
    <w:p w:rsidR="00BB427D" w:rsidRPr="005151EA" w:rsidRDefault="00BB427D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понимать смысл биологических терминов;</w:t>
      </w:r>
    </w:p>
    <w:p w:rsidR="00BB427D" w:rsidRPr="005151EA" w:rsidRDefault="00BB427D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характеризовать методы биологической науки (наблюдение, сравнение, эксперимент, измерение) и их роль в познании живой природы;</w:t>
      </w:r>
    </w:p>
    <w:p w:rsidR="00BB427D" w:rsidRPr="005151EA" w:rsidRDefault="00BB427D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проводить биологические опыты и эксперименты и объяснять их результаты; пользоваться увеличительными приборами и иметь элементарные навыки приготовления и изучения препаратов;</w:t>
      </w:r>
    </w:p>
    <w:p w:rsidR="00BB427D" w:rsidRPr="005151EA" w:rsidRDefault="00BB427D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использовать знания биологии при соблюдении правил повседневной</w:t>
      </w:r>
    </w:p>
    <w:p w:rsidR="00BB427D" w:rsidRPr="005151EA" w:rsidRDefault="00BB427D" w:rsidP="002E25E5">
      <w:pPr>
        <w:pStyle w:val="Standard"/>
        <w:autoSpaceDE w:val="0"/>
        <w:ind w:firstLine="709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гигиены;</w:t>
      </w:r>
    </w:p>
    <w:p w:rsidR="00BB427D" w:rsidRPr="00D101F5" w:rsidRDefault="00BB427D" w:rsidP="005151EA">
      <w:pPr>
        <w:pStyle w:val="ListParagraph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101F5">
        <w:rPr>
          <w:rFonts w:ascii="Times New Roman" w:hAnsi="Times New Roman"/>
          <w:sz w:val="24"/>
          <w:szCs w:val="24"/>
        </w:rPr>
        <w:t>различать съедобные и ядовитые грибы и растения своей</w:t>
      </w:r>
    </w:p>
    <w:p w:rsidR="00BB427D" w:rsidRPr="005151EA" w:rsidRDefault="00BB427D" w:rsidP="002E25E5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BB427D" w:rsidRDefault="00BB427D" w:rsidP="002E25E5">
      <w:pPr>
        <w:spacing w:after="0" w:line="240" w:lineRule="auto"/>
        <w:ind w:left="1069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  <w:r w:rsidRPr="005151EA">
        <w:rPr>
          <w:rFonts w:ascii="Times New Roman" w:eastAsia="MS Mincho" w:hAnsi="Times New Roman"/>
          <w:b/>
          <w:bCs/>
          <w:sz w:val="24"/>
          <w:szCs w:val="24"/>
          <w:lang w:eastAsia="ja-JP"/>
        </w:rPr>
        <w:t xml:space="preserve">                В результате изучения предмета  «Биология. 5 класс» </w:t>
      </w:r>
    </w:p>
    <w:p w:rsidR="00BB427D" w:rsidRPr="005151EA" w:rsidRDefault="00BB427D" w:rsidP="002E25E5">
      <w:pPr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BB427D" w:rsidRPr="005151EA" w:rsidRDefault="00BB427D" w:rsidP="002E25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151EA">
        <w:rPr>
          <w:rFonts w:ascii="Times New Roman" w:hAnsi="Times New Roman"/>
          <w:b/>
          <w:sz w:val="24"/>
          <w:szCs w:val="24"/>
        </w:rPr>
        <w:t>Ученик научится:</w:t>
      </w:r>
    </w:p>
    <w:p w:rsidR="00BB427D" w:rsidRPr="005151EA" w:rsidRDefault="00BB427D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:rsidR="00BB427D" w:rsidRPr="005151EA" w:rsidRDefault="00BB427D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аргументировать, приводить доказательства родства различных таксонов растений, животных, грибов и бактерий;</w:t>
      </w:r>
    </w:p>
    <w:p w:rsidR="00BB427D" w:rsidRPr="005151EA" w:rsidRDefault="00BB427D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аргументировать, приводить доказательства различий растений, животных, грибов и бактерий;</w:t>
      </w:r>
    </w:p>
    <w:p w:rsidR="00BB427D" w:rsidRPr="005151EA" w:rsidRDefault="00BB427D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</w:r>
    </w:p>
    <w:p w:rsidR="00BB427D" w:rsidRPr="005151EA" w:rsidRDefault="00BB427D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раскрывать роль биологии в практической деятельности людей; роль различных организмов в жизни человека;</w:t>
      </w:r>
    </w:p>
    <w:p w:rsidR="00BB427D" w:rsidRPr="005151EA" w:rsidRDefault="00BB427D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BB427D" w:rsidRPr="005151EA" w:rsidRDefault="00BB427D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выявлять примеры и раскрывать сущность приспособленности организмов к среде обитания;</w:t>
      </w:r>
    </w:p>
    <w:p w:rsidR="00BB427D" w:rsidRPr="005151EA" w:rsidRDefault="00BB427D" w:rsidP="002E25E5">
      <w:pPr>
        <w:pStyle w:val="msonormalcxspmiddle"/>
        <w:widowControl w:val="0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BB427D" w:rsidRPr="005151EA" w:rsidRDefault="00BB427D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:rsidR="00BB427D" w:rsidRPr="005151EA" w:rsidRDefault="00BB427D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устанавливать взаимосвязи между особенностями строения и функциями клеток и тканей, органов и систем органов;</w:t>
      </w:r>
    </w:p>
    <w:p w:rsidR="00BB427D" w:rsidRPr="005151EA" w:rsidRDefault="00BB427D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</w:r>
    </w:p>
    <w:p w:rsidR="00BB427D" w:rsidRPr="005151EA" w:rsidRDefault="00BB427D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знать и аргументировать основные правила поведения в природе;</w:t>
      </w:r>
    </w:p>
    <w:p w:rsidR="00BB427D" w:rsidRPr="005151EA" w:rsidRDefault="00BB427D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анализировать и оценивать последствия деятельности человека в природе;</w:t>
      </w:r>
    </w:p>
    <w:p w:rsidR="00BB427D" w:rsidRPr="005151EA" w:rsidRDefault="00BB427D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описывать и использовать приемы выращивания и размножения культурных растений и домашних животных, ухода за ними;</w:t>
      </w:r>
    </w:p>
    <w:p w:rsidR="00BB427D" w:rsidRPr="005151EA" w:rsidRDefault="00BB427D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знать и соблюдать правила работы в кабинете биологии.</w:t>
      </w:r>
    </w:p>
    <w:p w:rsidR="00BB427D" w:rsidRPr="005151EA" w:rsidRDefault="00BB427D" w:rsidP="002E25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151EA">
        <w:rPr>
          <w:rFonts w:ascii="Times New Roman" w:hAnsi="Times New Roman"/>
          <w:b/>
          <w:sz w:val="24"/>
          <w:szCs w:val="24"/>
        </w:rPr>
        <w:t>Ученик получит возможность научиться:</w:t>
      </w:r>
    </w:p>
    <w:p w:rsidR="00BB427D" w:rsidRPr="005151EA" w:rsidRDefault="00BB427D" w:rsidP="002E25E5">
      <w:pPr>
        <w:pStyle w:val="msonormalcxspmiddle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  <w:rPr>
          <w:b/>
        </w:rPr>
      </w:pPr>
      <w:r w:rsidRPr="005151EA">
        <w:t>находить информацию о растениях, животных грибах и бактериях в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BB427D" w:rsidRPr="005151EA" w:rsidRDefault="00BB427D" w:rsidP="002E25E5">
      <w:pPr>
        <w:pStyle w:val="msonormalcxspmiddle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</w:r>
    </w:p>
    <w:p w:rsidR="00BB427D" w:rsidRPr="005151EA" w:rsidRDefault="00BB427D" w:rsidP="002E25E5">
      <w:pPr>
        <w:pStyle w:val="msonormalcxspmiddle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</w:t>
      </w:r>
    </w:p>
    <w:p w:rsidR="00BB427D" w:rsidRPr="005151EA" w:rsidRDefault="00BB427D" w:rsidP="002E25E5">
      <w:pPr>
        <w:pStyle w:val="msonormalcxspmiddle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BB427D" w:rsidRPr="005151EA" w:rsidRDefault="00BB427D" w:rsidP="002E25E5">
      <w:pPr>
        <w:pStyle w:val="msonormalcxspmiddle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 xml:space="preserve"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BB427D" w:rsidRPr="005151EA" w:rsidRDefault="00BB427D" w:rsidP="002E25E5">
      <w:pPr>
        <w:pStyle w:val="msonormalcxspmiddle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  <w:rPr>
          <w:iCs/>
        </w:rPr>
      </w:pPr>
      <w:r w:rsidRPr="005151EA">
        <w:rPr>
          <w:iCs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BB427D" w:rsidRPr="005151EA" w:rsidRDefault="00BB427D" w:rsidP="002E25E5">
      <w:pPr>
        <w:pStyle w:val="msonormalcxspmiddle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</w:t>
      </w:r>
    </w:p>
    <w:p w:rsidR="00BB427D" w:rsidRPr="005151EA" w:rsidRDefault="00BB427D" w:rsidP="002E25E5">
      <w:pPr>
        <w:pStyle w:val="ListParagraph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427D" w:rsidRPr="00AF6B45" w:rsidRDefault="00BB427D" w:rsidP="002565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B427D" w:rsidRPr="00AF6B45" w:rsidRDefault="00BB427D" w:rsidP="00AF6B4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6B45">
        <w:rPr>
          <w:rFonts w:ascii="Times New Roman" w:hAnsi="Times New Roman"/>
          <w:b/>
          <w:sz w:val="24"/>
          <w:szCs w:val="24"/>
        </w:rPr>
        <w:t xml:space="preserve"> СОДЕРЖАНИЕ УЧЕБНОГО ПРЕДМЕТА</w:t>
      </w:r>
    </w:p>
    <w:p w:rsidR="00BB427D" w:rsidRPr="00AF6B45" w:rsidRDefault="00BB427D" w:rsidP="00AF6B45">
      <w:pPr>
        <w:pStyle w:val="Standard"/>
        <w:shd w:val="clear" w:color="auto" w:fill="FFFFFF"/>
        <w:tabs>
          <w:tab w:val="left" w:pos="6494"/>
        </w:tabs>
        <w:ind w:firstLine="709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  <w:b/>
          <w:bCs/>
          <w:u w:val="single"/>
        </w:rPr>
        <w:t>Введение</w:t>
      </w:r>
      <w:r w:rsidRPr="00AF6B45">
        <w:rPr>
          <w:rFonts w:ascii="Times New Roman" w:hAnsi="Times New Roman" w:cs="Times New Roman"/>
          <w:b/>
          <w:u w:val="single"/>
        </w:rPr>
        <w:t xml:space="preserve">. </w:t>
      </w:r>
      <w:r w:rsidRPr="00AF6B45">
        <w:rPr>
          <w:rFonts w:ascii="Times New Roman" w:hAnsi="Times New Roman" w:cs="Times New Roman"/>
          <w:b/>
        </w:rPr>
        <w:t>Би</w:t>
      </w:r>
      <w:r>
        <w:rPr>
          <w:rFonts w:ascii="Times New Roman" w:hAnsi="Times New Roman" w:cs="Times New Roman"/>
          <w:b/>
        </w:rPr>
        <w:t>ология - наука о живой природе.</w:t>
      </w:r>
      <w:r w:rsidRPr="00AF6B45">
        <w:rPr>
          <w:rFonts w:ascii="Times New Roman" w:hAnsi="Times New Roman" w:cs="Times New Roman"/>
          <w:b/>
        </w:rPr>
        <w:t>(6 часов)</w:t>
      </w:r>
    </w:p>
    <w:p w:rsidR="00BB427D" w:rsidRPr="00AF6B45" w:rsidRDefault="00BB427D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 xml:space="preserve">Биология - наука о живой природе. Методы изучения биологии. Разнообразие живой природы. Царства живой природы. Среды обитания (водная, наземно-воздушная, почвенная, организменная). Экологические факторы. Связь организмов со средой обитания. Взаимосвязь организмов в природе. Влияние деятельности человека на природу, её охрана. </w:t>
      </w:r>
    </w:p>
    <w:p w:rsidR="00BB427D" w:rsidRPr="00AF6B45" w:rsidRDefault="00BB427D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bookmarkStart w:id="0" w:name="_Hlk50368504"/>
      <w:r w:rsidRPr="00AF6B45">
        <w:rPr>
          <w:rFonts w:ascii="Times New Roman" w:hAnsi="Times New Roman"/>
          <w:i/>
          <w:sz w:val="24"/>
          <w:szCs w:val="24"/>
        </w:rPr>
        <w:t>Лабораторная работа №1 «Влияние света на рост и развитие растения».</w:t>
      </w:r>
    </w:p>
    <w:p w:rsidR="00BB427D" w:rsidRPr="00AF6B45" w:rsidRDefault="00BB427D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 xml:space="preserve"> </w:t>
      </w:r>
    </w:p>
    <w:bookmarkEnd w:id="0"/>
    <w:p w:rsidR="00BB427D" w:rsidRPr="00AF6B45" w:rsidRDefault="00BB427D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  <w:b/>
        </w:rPr>
      </w:pPr>
      <w:r w:rsidRPr="00AF6B45">
        <w:rPr>
          <w:rFonts w:ascii="Times New Roman" w:hAnsi="Times New Roman" w:cs="Times New Roman"/>
          <w:b/>
          <w:u w:val="single"/>
        </w:rPr>
        <w:t xml:space="preserve">Раздел 1. </w:t>
      </w:r>
      <w:r w:rsidRPr="00AF6B45">
        <w:rPr>
          <w:rFonts w:ascii="Times New Roman" w:hAnsi="Times New Roman" w:cs="Times New Roman"/>
          <w:b/>
        </w:rPr>
        <w:t>Строение организма (9 часов)</w:t>
      </w:r>
    </w:p>
    <w:p w:rsidR="00BB427D" w:rsidRPr="00AF6B45" w:rsidRDefault="00BB427D" w:rsidP="00AF6B45">
      <w:pPr>
        <w:pStyle w:val="Standard"/>
        <w:shd w:val="clear" w:color="auto" w:fill="FFFFFF"/>
        <w:ind w:firstLine="709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>Что такое живой организм. Клетка и её строение: оболочка, цитоплазма, ядро, вакуоли, пластиды. Химический состав клетки. Жизнедеятельность клетки. Ткани растений. Ткани животных. Органы растений. Системы органов животных. Организм – биологическая система.</w:t>
      </w:r>
    </w:p>
    <w:p w:rsidR="00BB427D" w:rsidRPr="00AF6B45" w:rsidRDefault="00BB427D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r w:rsidRPr="00AF6B45">
        <w:rPr>
          <w:rFonts w:ascii="Times New Roman" w:hAnsi="Times New Roman"/>
          <w:i/>
          <w:sz w:val="24"/>
          <w:szCs w:val="24"/>
        </w:rPr>
        <w:t>Лабораторная работа №2 «Изучение устройства увеличительных приборов и правил работы с ними».</w:t>
      </w:r>
    </w:p>
    <w:p w:rsidR="00BB427D" w:rsidRPr="00AF6B45" w:rsidRDefault="00BB427D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r w:rsidRPr="00AF6B45">
        <w:rPr>
          <w:rFonts w:ascii="Times New Roman" w:hAnsi="Times New Roman"/>
          <w:i/>
          <w:sz w:val="24"/>
          <w:szCs w:val="24"/>
        </w:rPr>
        <w:t>Лабораторная работа №3 «Химический состав клетки».</w:t>
      </w:r>
    </w:p>
    <w:p w:rsidR="00BB427D" w:rsidRPr="00AF6B45" w:rsidRDefault="00BB427D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r w:rsidRPr="00AF6B45">
        <w:rPr>
          <w:rFonts w:ascii="Times New Roman" w:hAnsi="Times New Roman"/>
          <w:i/>
          <w:sz w:val="24"/>
          <w:szCs w:val="24"/>
        </w:rPr>
        <w:t>Лабораторная работа №4 «Движение цитоплазмы».</w:t>
      </w:r>
    </w:p>
    <w:p w:rsidR="00BB427D" w:rsidRPr="00AF6B45" w:rsidRDefault="00BB427D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r w:rsidRPr="00AF6B45">
        <w:rPr>
          <w:rFonts w:ascii="Times New Roman" w:hAnsi="Times New Roman"/>
          <w:i/>
          <w:sz w:val="24"/>
          <w:szCs w:val="24"/>
        </w:rPr>
        <w:t>Лабораторная работа №5 «Животные ткани».</w:t>
      </w:r>
    </w:p>
    <w:p w:rsidR="00BB427D" w:rsidRPr="00AF6B45" w:rsidRDefault="00BB427D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r w:rsidRPr="00AF6B45">
        <w:rPr>
          <w:rFonts w:ascii="Times New Roman" w:hAnsi="Times New Roman"/>
          <w:i/>
          <w:sz w:val="24"/>
          <w:szCs w:val="24"/>
        </w:rPr>
        <w:t>Лабораторная работа №6 «Органы цветкового растения».</w:t>
      </w:r>
    </w:p>
    <w:p w:rsidR="00BB427D" w:rsidRPr="00AF6B45" w:rsidRDefault="00BB427D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</w:p>
    <w:p w:rsidR="00BB427D" w:rsidRPr="00AF6B45" w:rsidRDefault="00BB427D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 xml:space="preserve"> </w:t>
      </w:r>
      <w:r w:rsidRPr="00AF6B45">
        <w:rPr>
          <w:rFonts w:ascii="Times New Roman" w:hAnsi="Times New Roman" w:cs="Times New Roman"/>
          <w:b/>
          <w:u w:val="single"/>
        </w:rPr>
        <w:t xml:space="preserve">Раздел 2. </w:t>
      </w:r>
      <w:r w:rsidRPr="00AF6B45">
        <w:rPr>
          <w:rFonts w:ascii="Times New Roman" w:hAnsi="Times New Roman" w:cs="Times New Roman"/>
          <w:b/>
        </w:rPr>
        <w:t>Многообразие живых организмов (15 часов)</w:t>
      </w:r>
    </w:p>
    <w:p w:rsidR="00BB427D" w:rsidRPr="00AF6B45" w:rsidRDefault="00BB427D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>Как развивалась жизнь на Земле. Бактерии, их роль в природе и жизни человека. Строение и жизнедеятельность бактерий. Размножение бактерий. Разнообразие бактерий, их распространение в природе.</w:t>
      </w:r>
    </w:p>
    <w:p w:rsidR="00BB427D" w:rsidRPr="00AF6B45" w:rsidRDefault="00BB427D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>Грибы. Общая характеристика грибов, их строение и жизнедеятельность. Шляпочные грибы. Грибы - паразиты. Дрожжи, плесневые грибы.</w:t>
      </w:r>
    </w:p>
    <w:p w:rsidR="00BB427D" w:rsidRPr="00AF6B45" w:rsidRDefault="00BB427D" w:rsidP="00AF6B45">
      <w:pPr>
        <w:pStyle w:val="Standard"/>
        <w:shd w:val="clear" w:color="auto" w:fill="FFFFFF"/>
        <w:tabs>
          <w:tab w:val="left" w:pos="141"/>
          <w:tab w:val="left" w:pos="425"/>
          <w:tab w:val="left" w:pos="709"/>
          <w:tab w:val="left" w:leader="dot" w:pos="5844"/>
        </w:tabs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>Царство растений. Ботаника - наука о растениях. Общая характеристика растительного царства. Многообразие растений, их связь со средой обитания. Роль в биосфере.</w:t>
      </w:r>
    </w:p>
    <w:p w:rsidR="00BB427D" w:rsidRPr="00AF6B45" w:rsidRDefault="00BB427D" w:rsidP="00AF6B45">
      <w:pPr>
        <w:pStyle w:val="Standard"/>
        <w:shd w:val="clear" w:color="auto" w:fill="FFFFFF"/>
        <w:tabs>
          <w:tab w:val="left" w:pos="141"/>
          <w:tab w:val="left" w:pos="425"/>
          <w:tab w:val="left" w:pos="709"/>
          <w:tab w:val="left" w:leader="dot" w:pos="5844"/>
        </w:tabs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>Водоросли. Многообразие водорослей. Среда обитания водорослей. Строение одноклеточных и многоклеточных водорослей. Роль водорослей в природе и жизни человека, охрана водорослей.</w:t>
      </w:r>
    </w:p>
    <w:p w:rsidR="00BB427D" w:rsidRPr="00AF6B45" w:rsidRDefault="00BB427D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>Мхи. Многообразие мхов. Среда обитания. Строение мхов, их значение.</w:t>
      </w:r>
    </w:p>
    <w:p w:rsidR="00BB427D" w:rsidRPr="00AF6B45" w:rsidRDefault="00BB427D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>Папоротники, хвощи, плауны, их строение, многообразие, среда обитания и роль в природе и жизни человека, их охрана.</w:t>
      </w:r>
    </w:p>
    <w:p w:rsidR="00BB427D" w:rsidRPr="00AF6B45" w:rsidRDefault="00BB427D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>Голосеменные, их строение и разнообразие. Среда обитания. Распространение голосеменных, значение в природе и жизни человека, их охрана.</w:t>
      </w:r>
    </w:p>
    <w:p w:rsidR="00BB427D" w:rsidRDefault="00BB427D" w:rsidP="00AC37A4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>Основные этапы развития растений на Земле. Значение и охрана растений.</w:t>
      </w:r>
    </w:p>
    <w:p w:rsidR="00BB427D" w:rsidRPr="00AF6B45" w:rsidRDefault="00BB427D" w:rsidP="00AC37A4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</w:p>
    <w:p w:rsidR="00BB427D" w:rsidRPr="00AF6B45" w:rsidRDefault="00BB427D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bookmarkStart w:id="1" w:name="_Hlk50373617"/>
      <w:r w:rsidRPr="00AF6B45">
        <w:rPr>
          <w:rFonts w:ascii="Times New Roman" w:hAnsi="Times New Roman"/>
          <w:i/>
          <w:sz w:val="24"/>
          <w:szCs w:val="24"/>
        </w:rPr>
        <w:t>Лабораторная работа №7 «Плесневые грибы ».</w:t>
      </w:r>
    </w:p>
    <w:bookmarkEnd w:id="1"/>
    <w:p w:rsidR="00BB427D" w:rsidRPr="00AF6B45" w:rsidRDefault="00BB427D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r w:rsidRPr="00AF6B45">
        <w:rPr>
          <w:rFonts w:ascii="Times New Roman" w:hAnsi="Times New Roman"/>
          <w:i/>
          <w:sz w:val="24"/>
          <w:szCs w:val="24"/>
        </w:rPr>
        <w:t>Лабораторная работа №8 «Строение хламидомонады».</w:t>
      </w:r>
    </w:p>
    <w:p w:rsidR="00BB427D" w:rsidRPr="00AF6B45" w:rsidRDefault="00BB427D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r w:rsidRPr="00AF6B45">
        <w:rPr>
          <w:rFonts w:ascii="Times New Roman" w:hAnsi="Times New Roman"/>
          <w:i/>
          <w:sz w:val="24"/>
          <w:szCs w:val="24"/>
        </w:rPr>
        <w:t>Лабораторная работа №9 «Внешнее строение мхов».</w:t>
      </w:r>
    </w:p>
    <w:p w:rsidR="00BB427D" w:rsidRPr="00AF6B45" w:rsidRDefault="00BB427D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r w:rsidRPr="00AF6B45">
        <w:rPr>
          <w:rFonts w:ascii="Times New Roman" w:hAnsi="Times New Roman"/>
          <w:i/>
          <w:sz w:val="24"/>
          <w:szCs w:val="24"/>
        </w:rPr>
        <w:t>Лабораторная работа №10 «Изучение внешнего строения папоротникообразных».</w:t>
      </w:r>
    </w:p>
    <w:p w:rsidR="00BB427D" w:rsidRPr="00AF6B45" w:rsidRDefault="00BB427D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r w:rsidRPr="00AF6B45">
        <w:rPr>
          <w:rFonts w:ascii="Times New Roman" w:hAnsi="Times New Roman"/>
          <w:i/>
          <w:sz w:val="24"/>
          <w:szCs w:val="24"/>
        </w:rPr>
        <w:t>Лабораторная работа №11 «Изучение внешнего строения шишек, хвои и семени голосеменных растений».</w:t>
      </w:r>
    </w:p>
    <w:p w:rsidR="00BB427D" w:rsidRPr="00AF6B45" w:rsidRDefault="00BB427D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</w:p>
    <w:p w:rsidR="00BB427D" w:rsidRPr="00AF6B45" w:rsidRDefault="00BB427D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 xml:space="preserve"> </w:t>
      </w:r>
      <w:r w:rsidRPr="00AF6B45">
        <w:rPr>
          <w:rFonts w:ascii="Times New Roman" w:hAnsi="Times New Roman" w:cs="Times New Roman"/>
          <w:b/>
          <w:u w:val="single"/>
        </w:rPr>
        <w:t>Обобщение курса</w:t>
      </w:r>
      <w:r w:rsidRPr="00AF6B45">
        <w:rPr>
          <w:rFonts w:ascii="Times New Roman" w:hAnsi="Times New Roman" w:cs="Times New Roman"/>
        </w:rPr>
        <w:t xml:space="preserve">, </w:t>
      </w:r>
      <w:r w:rsidRPr="00AF6B45">
        <w:rPr>
          <w:rFonts w:ascii="Times New Roman" w:hAnsi="Times New Roman" w:cs="Times New Roman"/>
          <w:b/>
        </w:rPr>
        <w:t>повторение</w:t>
      </w:r>
      <w:r w:rsidRPr="00AF6B45">
        <w:rPr>
          <w:rFonts w:ascii="Times New Roman" w:hAnsi="Times New Roman" w:cs="Times New Roman"/>
        </w:rPr>
        <w:t xml:space="preserve"> (4 часа)</w:t>
      </w:r>
    </w:p>
    <w:p w:rsidR="00BB427D" w:rsidRPr="00BC1D16" w:rsidRDefault="00BB427D" w:rsidP="00BC1D16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r w:rsidRPr="00AF6B45">
        <w:rPr>
          <w:rFonts w:ascii="Times New Roman" w:hAnsi="Times New Roman"/>
          <w:i/>
          <w:sz w:val="24"/>
          <w:szCs w:val="24"/>
        </w:rPr>
        <w:t>Практическая работа №1 «Изучение внешнего стро</w:t>
      </w:r>
      <w:r>
        <w:rPr>
          <w:rFonts w:ascii="Times New Roman" w:hAnsi="Times New Roman"/>
          <w:i/>
          <w:sz w:val="24"/>
          <w:szCs w:val="24"/>
        </w:rPr>
        <w:t>ения покрытосеменных растений »</w:t>
      </w:r>
    </w:p>
    <w:p w:rsidR="00BB427D" w:rsidRPr="00AF6B45" w:rsidRDefault="00BB427D" w:rsidP="00AF6B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6B45">
        <w:rPr>
          <w:rFonts w:ascii="Times New Roman" w:hAnsi="Times New Roman"/>
          <w:b/>
          <w:sz w:val="24"/>
          <w:szCs w:val="24"/>
        </w:rPr>
        <w:t xml:space="preserve"> </w:t>
      </w:r>
    </w:p>
    <w:p w:rsidR="00BB427D" w:rsidRDefault="00BB427D" w:rsidP="00B83E9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 планирование</w:t>
      </w:r>
    </w:p>
    <w:tbl>
      <w:tblPr>
        <w:tblW w:w="9172" w:type="dxa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771"/>
        <w:gridCol w:w="2468"/>
        <w:gridCol w:w="1156"/>
        <w:gridCol w:w="1701"/>
        <w:gridCol w:w="1559"/>
        <w:gridCol w:w="1477"/>
        <w:gridCol w:w="40"/>
      </w:tblGrid>
      <w:tr w:rsidR="00BB427D" w:rsidTr="003C45DE">
        <w:trPr>
          <w:gridAfter w:val="1"/>
          <w:wAfter w:w="40" w:type="dxa"/>
          <w:trHeight w:val="795"/>
          <w:jc w:val="center"/>
        </w:trPr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>
            <w:pPr>
              <w:ind w:left="4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 раздела и темы</w:t>
            </w:r>
          </w:p>
        </w:tc>
        <w:tc>
          <w:tcPr>
            <w:tcW w:w="2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BB427D" w:rsidRDefault="00BB42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1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ind w:left="2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Кол-во часов</w:t>
            </w:r>
          </w:p>
          <w:p w:rsidR="00BB427D" w:rsidRDefault="00BB427D" w:rsidP="003C45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(0,5</w:t>
            </w:r>
            <w:r w:rsidRPr="003825D8">
              <w:rPr>
                <w:rFonts w:ascii="Times New Roman" w:hAnsi="Times New Roman"/>
                <w:sz w:val="24"/>
                <w:szCs w:val="24"/>
              </w:rPr>
              <w:t>ч)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Практическая часть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427D" w:rsidRDefault="00BB42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BB427D" w:rsidRDefault="00BB42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Контрольные работы</w:t>
            </w:r>
          </w:p>
        </w:tc>
      </w:tr>
      <w:tr w:rsidR="00BB427D" w:rsidTr="003C45DE">
        <w:trPr>
          <w:gridAfter w:val="1"/>
          <w:wAfter w:w="40" w:type="dxa"/>
          <w:cantSplit/>
          <w:trHeight w:val="575"/>
          <w:jc w:val="center"/>
        </w:trPr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Лабораторные</w:t>
            </w:r>
          </w:p>
          <w:p w:rsidR="00BB427D" w:rsidRDefault="00BB427D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B427D" w:rsidRDefault="00BB427D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Практические</w:t>
            </w:r>
          </w:p>
          <w:p w:rsidR="00BB427D" w:rsidRDefault="00BB427D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работы</w:t>
            </w:r>
          </w:p>
          <w:p w:rsidR="00BB427D" w:rsidRDefault="00BB427D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B427D" w:rsidTr="003C45DE">
        <w:trPr>
          <w:gridAfter w:val="1"/>
          <w:wAfter w:w="40" w:type="dxa"/>
          <w:cantSplit/>
          <w:trHeight w:val="1762"/>
          <w:jc w:val="center"/>
        </w:trPr>
        <w:tc>
          <w:tcPr>
            <w:tcW w:w="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B427D" w:rsidTr="003C45DE">
        <w:trPr>
          <w:gridAfter w:val="1"/>
          <w:wAfter w:w="40" w:type="dxa"/>
          <w:trHeight w:val="192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ind w:left="4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Введение. 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427D" w:rsidRDefault="00BB427D" w:rsidP="003C45DE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BB427D" w:rsidTr="003C45DE">
        <w:trPr>
          <w:gridAfter w:val="1"/>
          <w:wAfter w:w="40" w:type="dxa"/>
          <w:trHeight w:val="192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ind w:left="4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Строение организма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427D" w:rsidRDefault="00BB427D" w:rsidP="003C45DE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BB427D" w:rsidTr="003C45DE">
        <w:trPr>
          <w:gridAfter w:val="1"/>
          <w:wAfter w:w="40" w:type="dxa"/>
          <w:trHeight w:val="423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ind w:left="4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Многообразие живых организмов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427D" w:rsidRDefault="00BB427D" w:rsidP="003C45DE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BB427D" w:rsidTr="009B0C87">
        <w:trPr>
          <w:gridAfter w:val="1"/>
          <w:wAfter w:w="40" w:type="dxa"/>
          <w:trHeight w:val="863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ind w:left="4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Pr="009B0C87" w:rsidRDefault="00BB427D" w:rsidP="009B0C87">
            <w:pPr>
              <w:pStyle w:val="NormalWeb"/>
              <w:shd w:val="clear" w:color="auto" w:fill="FFFFFF"/>
              <w:spacing w:before="0" w:beforeAutospacing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</w:t>
            </w:r>
            <w:r>
              <w:t xml:space="preserve">Обобщение, повторение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ind w:left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427D" w:rsidRDefault="00BB427D" w:rsidP="003C45DE">
            <w:pPr>
              <w:ind w:left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B427D" w:rsidTr="003C45DE">
        <w:trPr>
          <w:trHeight w:val="434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ind w:left="12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27D" w:rsidRDefault="00BB427D" w:rsidP="003C45D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427D" w:rsidRDefault="00BB427D" w:rsidP="003C45DE">
            <w:pPr>
              <w:ind w:left="12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427D" w:rsidRDefault="00BB427D" w:rsidP="003C45DE">
            <w:pPr>
              <w:ind w:left="12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BB427D" w:rsidRDefault="00BB427D" w:rsidP="00B83E9E">
      <w:pPr>
        <w:rPr>
          <w:rFonts w:ascii="Times New Roman" w:hAnsi="Times New Roman"/>
          <w:b/>
          <w:sz w:val="24"/>
          <w:szCs w:val="24"/>
        </w:rPr>
      </w:pPr>
    </w:p>
    <w:p w:rsidR="00BB427D" w:rsidRDefault="00BB427D" w:rsidP="00B83E9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Календарно – тематическое планирование </w:t>
      </w:r>
    </w:p>
    <w:p w:rsidR="00BB427D" w:rsidRPr="00BC1D16" w:rsidRDefault="00BB427D" w:rsidP="00AB163D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Часы самостоятельного изучения выделены курсивом</w:t>
      </w:r>
    </w:p>
    <w:tbl>
      <w:tblPr>
        <w:tblW w:w="1020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28"/>
        <w:gridCol w:w="11"/>
        <w:gridCol w:w="840"/>
        <w:gridCol w:w="955"/>
        <w:gridCol w:w="11"/>
        <w:gridCol w:w="26"/>
        <w:gridCol w:w="880"/>
        <w:gridCol w:w="3229"/>
        <w:gridCol w:w="3415"/>
      </w:tblGrid>
      <w:tr w:rsidR="00BB427D" w:rsidTr="00B83E9E">
        <w:trPr>
          <w:trHeight w:val="510"/>
        </w:trPr>
        <w:tc>
          <w:tcPr>
            <w:tcW w:w="1680" w:type="dxa"/>
            <w:gridSpan w:val="4"/>
            <w:vAlign w:val="center"/>
          </w:tcPr>
          <w:p w:rsidR="00BB427D" w:rsidRDefault="00BB42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872" w:type="dxa"/>
            <w:gridSpan w:val="4"/>
            <w:vAlign w:val="center"/>
          </w:tcPr>
          <w:p w:rsidR="00BB427D" w:rsidRDefault="00BB42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231" w:type="dxa"/>
            <w:vMerge w:val="restart"/>
            <w:vAlign w:val="center"/>
          </w:tcPr>
          <w:p w:rsidR="00BB427D" w:rsidRDefault="00BB42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3417" w:type="dxa"/>
            <w:vMerge w:val="restart"/>
            <w:vAlign w:val="center"/>
          </w:tcPr>
          <w:p w:rsidR="00BB427D" w:rsidRDefault="00BB42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часть</w:t>
            </w:r>
          </w:p>
        </w:tc>
      </w:tr>
      <w:tr w:rsidR="00BB427D" w:rsidTr="00B83E9E">
        <w:trPr>
          <w:cantSplit/>
          <w:trHeight w:val="835"/>
        </w:trPr>
        <w:tc>
          <w:tcPr>
            <w:tcW w:w="840" w:type="dxa"/>
            <w:gridSpan w:val="3"/>
            <w:textDirection w:val="lrTbV"/>
            <w:vAlign w:val="center"/>
          </w:tcPr>
          <w:p w:rsidR="00BB427D" w:rsidRDefault="00BB42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840" w:type="dxa"/>
            <w:textDirection w:val="lrTbV"/>
            <w:vAlign w:val="center"/>
          </w:tcPr>
          <w:p w:rsidR="00BB427D" w:rsidRDefault="00BB42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966" w:type="dxa"/>
            <w:gridSpan w:val="2"/>
            <w:textDirection w:val="lrTbV"/>
            <w:vAlign w:val="center"/>
          </w:tcPr>
          <w:p w:rsidR="00BB427D" w:rsidRDefault="00BB42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906" w:type="dxa"/>
            <w:gridSpan w:val="2"/>
            <w:textDirection w:val="lrTbV"/>
            <w:vAlign w:val="center"/>
          </w:tcPr>
          <w:p w:rsidR="00BB427D" w:rsidRDefault="00BB42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3231" w:type="dxa"/>
            <w:vMerge/>
            <w:vAlign w:val="center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17" w:type="dxa"/>
            <w:vMerge/>
            <w:vAlign w:val="center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B427D" w:rsidTr="00B83E9E">
        <w:trPr>
          <w:cantSplit/>
          <w:trHeight w:val="283"/>
        </w:trPr>
        <w:tc>
          <w:tcPr>
            <w:tcW w:w="10200" w:type="dxa"/>
            <w:gridSpan w:val="10"/>
          </w:tcPr>
          <w:p w:rsidR="00BB427D" w:rsidRDefault="00BB42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Введение  (6 часов)</w:t>
            </w:r>
          </w:p>
        </w:tc>
      </w:tr>
      <w:tr w:rsidR="00BB427D" w:rsidTr="00B83E9E">
        <w:trPr>
          <w:trHeight w:val="854"/>
        </w:trPr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 w:rsidP="002656E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07.09</w:t>
            </w:r>
          </w:p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– наука о живой природе.  </w:t>
            </w:r>
          </w:p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Инструктаж по ТБ.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9B0C87">
        <w:trPr>
          <w:trHeight w:val="493"/>
        </w:trPr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 w:rsidP="002656E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AB163D" w:rsidRDefault="00BB427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B163D">
              <w:rPr>
                <w:rFonts w:ascii="Times New Roman" w:hAnsi="Times New Roman"/>
                <w:i/>
                <w:sz w:val="24"/>
                <w:szCs w:val="24"/>
              </w:rPr>
              <w:t>Биологические науки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14.09</w:t>
            </w: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Методы исследования в биологии 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AB163D" w:rsidRDefault="00BB427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B163D">
              <w:rPr>
                <w:rFonts w:ascii="Times New Roman" w:hAnsi="Times New Roman"/>
                <w:i/>
                <w:sz w:val="24"/>
                <w:szCs w:val="24"/>
              </w:rPr>
              <w:t>Методы исследования в биологии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21.09</w:t>
            </w: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 w:rsidP="00AB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Разнообразие живой природы. Царства живых организмов. 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AB163D" w:rsidRDefault="00BB427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B163D">
              <w:rPr>
                <w:rFonts w:ascii="Times New Roman" w:hAnsi="Times New Roman"/>
                <w:i/>
                <w:sz w:val="24"/>
                <w:szCs w:val="24"/>
              </w:rPr>
              <w:t>Отличительные признаки живого от неживого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28.09</w:t>
            </w: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 w:rsidP="00AB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Среды обитания живых организмов. Л.Р №1 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№1</w:t>
            </w:r>
          </w:p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«Влияние света на рост и развитие растения».</w:t>
            </w:r>
          </w:p>
          <w:p w:rsidR="00BB427D" w:rsidRDefault="00BB427D">
            <w:pPr>
              <w:pStyle w:val="Standard"/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t xml:space="preserve"> </w:t>
            </w: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AB163D" w:rsidRDefault="00BB427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B163D">
              <w:rPr>
                <w:rFonts w:ascii="Times New Roman" w:hAnsi="Times New Roman"/>
                <w:i/>
                <w:sz w:val="24"/>
                <w:szCs w:val="24"/>
              </w:rPr>
              <w:t>Экологические факторы и их влияние на живые организмы.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05.10</w:t>
            </w: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9B0C87" w:rsidRDefault="00BB427D" w:rsidP="009B0C87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Среды обитания живых организмов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AB163D" w:rsidRDefault="00BB427D">
            <w:pPr>
              <w:pStyle w:val="Standard"/>
              <w:snapToGrid w:val="0"/>
              <w:rPr>
                <w:rFonts w:ascii="Times New Roman" w:hAnsi="Times New Roman"/>
                <w:i/>
              </w:rPr>
            </w:pPr>
            <w:r w:rsidRPr="00AB163D">
              <w:rPr>
                <w:rFonts w:ascii="Times New Roman" w:hAnsi="Times New Roman"/>
                <w:i/>
              </w:rPr>
              <w:t>Водная, наземно-воздушная</w:t>
            </w:r>
          </w:p>
          <w:p w:rsidR="00BB427D" w:rsidRDefault="00BB427D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среды</w:t>
            </w:r>
            <w:r w:rsidRPr="00AB163D">
              <w:rPr>
                <w:rFonts w:ascii="Times New Roman" w:hAnsi="Times New Roman"/>
                <w:i/>
              </w:rPr>
              <w:t xml:space="preserve"> обитания</w:t>
            </w:r>
            <w:r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C92627" w:rsidRDefault="00BB427D" w:rsidP="00C92627">
            <w:pPr>
              <w:pStyle w:val="Standard"/>
              <w:snapToGrid w:val="0"/>
              <w:rPr>
                <w:rFonts w:ascii="Times New Roman" w:hAnsi="Times New Roman"/>
                <w:i/>
              </w:rPr>
            </w:pPr>
            <w:r w:rsidRPr="00C92627">
              <w:rPr>
                <w:rFonts w:ascii="Times New Roman" w:hAnsi="Times New Roman"/>
                <w:i/>
                <w:iCs/>
              </w:rPr>
              <w:t>Почвенная, организменная</w:t>
            </w:r>
          </w:p>
          <w:p w:rsidR="00BB427D" w:rsidRPr="00AB163D" w:rsidRDefault="00BB427D" w:rsidP="00C92627">
            <w:pPr>
              <w:pStyle w:val="Standard"/>
              <w:snapToGrid w:val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среды</w:t>
            </w:r>
            <w:r w:rsidRPr="00AB163D">
              <w:rPr>
                <w:rFonts w:ascii="Times New Roman" w:hAnsi="Times New Roman"/>
                <w:i/>
              </w:rPr>
              <w:t xml:space="preserve"> обитания</w:t>
            </w:r>
            <w:r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12.10</w:t>
            </w: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9B0C87" w:rsidRDefault="00BB427D" w:rsidP="009B0C87">
            <w:pPr>
              <w:pStyle w:val="Standard"/>
              <w:snapToGrid w:val="0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«</w:t>
            </w:r>
            <w:r w:rsidRPr="00AF6B45">
              <w:rPr>
                <w:rFonts w:ascii="Times New Roman" w:hAnsi="Times New Roman"/>
              </w:rPr>
              <w:t>Разнообразие живой природы</w:t>
            </w:r>
            <w:r>
              <w:rPr>
                <w:rFonts w:ascii="Times New Roman" w:hAnsi="Times New Roman" w:cs="Times New Roman"/>
                <w:iCs/>
              </w:rPr>
              <w:t>».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</w:t>
            </w:r>
          </w:p>
        </w:tc>
      </w:tr>
      <w:tr w:rsidR="00BB427D" w:rsidTr="00B83E9E">
        <w:tc>
          <w:tcPr>
            <w:tcW w:w="10200" w:type="dxa"/>
            <w:gridSpan w:val="10"/>
          </w:tcPr>
          <w:p w:rsidR="00BB427D" w:rsidRDefault="00BB427D">
            <w:pPr>
              <w:tabs>
                <w:tab w:val="left" w:pos="36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BB427D" w:rsidRDefault="00BB427D">
            <w:pPr>
              <w:tabs>
                <w:tab w:val="left" w:pos="36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Строение организма  (9 часов)</w:t>
            </w:r>
          </w:p>
          <w:p w:rsidR="00BB427D" w:rsidRDefault="00BB427D">
            <w:pPr>
              <w:tabs>
                <w:tab w:val="left" w:pos="36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19.10</w:t>
            </w: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t xml:space="preserve">Что такое живой организм 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7F79C8" w:rsidRDefault="00BB427D">
            <w:pPr>
              <w:pStyle w:val="NormalWeb"/>
              <w:spacing w:before="0" w:beforeAutospacing="0" w:after="0" w:afterAutospacing="0"/>
              <w:rPr>
                <w:i/>
              </w:rPr>
            </w:pPr>
            <w:r w:rsidRPr="007F79C8">
              <w:rPr>
                <w:i/>
              </w:rPr>
              <w:t>Организм- биосистема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26.10</w:t>
            </w: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>
            <w:pPr>
              <w:pStyle w:val="NormalWeb"/>
              <w:spacing w:before="0" w:beforeAutospacing="0" w:after="0" w:afterAutospacing="0"/>
            </w:pPr>
            <w:r>
              <w:t xml:space="preserve">Строение клетки </w:t>
            </w:r>
          </w:p>
          <w:p w:rsidR="00BB427D" w:rsidRDefault="00BB427D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t xml:space="preserve"> Л.Р №2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№2 «Изучение устройства увеличительных приборов и правил работы с ними».</w:t>
            </w: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7F79C8" w:rsidRDefault="00BB427D">
            <w:pPr>
              <w:pStyle w:val="NormalWeb"/>
              <w:spacing w:before="0" w:beforeAutospacing="0" w:after="0" w:afterAutospacing="0"/>
              <w:rPr>
                <w:i/>
              </w:rPr>
            </w:pPr>
            <w:r w:rsidRPr="007F79C8">
              <w:rPr>
                <w:i/>
              </w:rPr>
              <w:t>Устройство увеличительных приборов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09.11</w:t>
            </w: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9B0C87" w:rsidRDefault="00BB427D" w:rsidP="009B0C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F7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№3 «Химический состав клетки».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№3 «Химический состав клетки».</w:t>
            </w:r>
          </w:p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9B0C87" w:rsidRDefault="00BB427D">
            <w:pPr>
              <w:pStyle w:val="NormalWeb"/>
              <w:spacing w:before="0" w:beforeAutospacing="0" w:after="0" w:afterAutospacing="0"/>
              <w:rPr>
                <w:i/>
              </w:rPr>
            </w:pPr>
            <w:r w:rsidRPr="007F79C8">
              <w:rPr>
                <w:i/>
              </w:rPr>
              <w:t>Химический состав клетки: неоргани</w:t>
            </w:r>
            <w:r>
              <w:rPr>
                <w:i/>
              </w:rPr>
              <w:t>ческие и органические вещества.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16.11</w:t>
            </w: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Жизнедеятельность клетки: поступление веществ в клетку (дыхание, питание,</w:t>
            </w:r>
          </w:p>
          <w:p w:rsidR="00BB427D" w:rsidRDefault="00BB427D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рост, развитие).</w:t>
            </w:r>
          </w:p>
          <w:p w:rsidR="00BB427D" w:rsidRDefault="00BB427D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>
              <w:t>Л.Р №4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№4 «Движение цитоплазмы».</w:t>
            </w:r>
          </w:p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7F79C8" w:rsidRDefault="00BB427D">
            <w:pPr>
              <w:pStyle w:val="Standard"/>
              <w:snapToGrid w:val="0"/>
              <w:rPr>
                <w:rFonts w:ascii="Times New Roman" w:hAnsi="Times New Roman" w:cs="Times New Roman"/>
                <w:i/>
              </w:rPr>
            </w:pPr>
            <w:r w:rsidRPr="007F79C8">
              <w:rPr>
                <w:rFonts w:ascii="Times New Roman" w:hAnsi="Times New Roman" w:cs="Times New Roman"/>
                <w:i/>
              </w:rPr>
              <w:t>Деление</w:t>
            </w:r>
            <w:r>
              <w:rPr>
                <w:rFonts w:ascii="Times New Roman" w:hAnsi="Times New Roman" w:cs="Times New Roman"/>
                <w:i/>
              </w:rPr>
              <w:t xml:space="preserve"> клетки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23.11</w:t>
            </w: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9B0C87" w:rsidRDefault="00BB427D" w:rsidP="009B0C87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Ткани растений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7F79C8" w:rsidRDefault="00BB427D">
            <w:pPr>
              <w:pStyle w:val="Standard"/>
              <w:snapToGrid w:val="0"/>
              <w:rPr>
                <w:rFonts w:ascii="Times New Roman" w:hAnsi="Times New Roman" w:cs="Times New Roman"/>
                <w:i/>
              </w:rPr>
            </w:pPr>
            <w:r w:rsidRPr="007F79C8">
              <w:rPr>
                <w:rFonts w:ascii="Times New Roman" w:hAnsi="Times New Roman" w:cs="Times New Roman"/>
                <w:i/>
              </w:rPr>
              <w:t>Функции тканей растений.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30.11</w:t>
            </w: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Ткани животных. </w:t>
            </w:r>
            <w:r>
              <w:rPr>
                <w:rFonts w:ascii="Times New Roman" w:hAnsi="Times New Roman"/>
              </w:rPr>
              <w:t>Л.Р №5</w:t>
            </w:r>
          </w:p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№5 «Животные ткани».</w:t>
            </w: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 w:rsidP="007F79C8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 w:rsidRPr="007F79C8">
              <w:rPr>
                <w:rFonts w:ascii="Times New Roman" w:hAnsi="Times New Roman" w:cs="Times New Roman"/>
                <w:i/>
              </w:rPr>
              <w:t xml:space="preserve">Функции тканей </w:t>
            </w:r>
            <w:r>
              <w:rPr>
                <w:rFonts w:ascii="Times New Roman" w:hAnsi="Times New Roman" w:cs="Times New Roman"/>
                <w:i/>
              </w:rPr>
              <w:t>животных</w:t>
            </w:r>
            <w:r w:rsidRPr="007F79C8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07.12</w:t>
            </w: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Органы растений. </w:t>
            </w:r>
            <w:r>
              <w:rPr>
                <w:rFonts w:ascii="Times New Roman" w:hAnsi="Times New Roman"/>
              </w:rPr>
              <w:t>Л.Р №6</w:t>
            </w:r>
          </w:p>
          <w:p w:rsidR="00BB427D" w:rsidRDefault="00BB427D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№6 «Органы цветкового растения».</w:t>
            </w: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 w:rsidP="007F79C8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 w:rsidRPr="007F79C8">
              <w:rPr>
                <w:rFonts w:ascii="Times New Roman" w:hAnsi="Times New Roman" w:cs="Times New Roman"/>
                <w:i/>
              </w:rPr>
              <w:t xml:space="preserve">Функции </w:t>
            </w:r>
            <w:r>
              <w:rPr>
                <w:rFonts w:ascii="Times New Roman" w:hAnsi="Times New Roman" w:cs="Times New Roman"/>
                <w:i/>
              </w:rPr>
              <w:t>органов</w:t>
            </w:r>
            <w:r w:rsidRPr="007F79C8">
              <w:rPr>
                <w:rFonts w:ascii="Times New Roman" w:hAnsi="Times New Roman" w:cs="Times New Roman"/>
                <w:i/>
              </w:rPr>
              <w:t xml:space="preserve"> растений.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B427D" w:rsidTr="00B83E9E">
        <w:trPr>
          <w:trHeight w:val="479"/>
        </w:trPr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14.12</w:t>
            </w: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t xml:space="preserve">Системы органов животных 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rPr>
          <w:trHeight w:val="479"/>
        </w:trPr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9B0C87" w:rsidRDefault="00BB427D" w:rsidP="007F79C8">
            <w:pPr>
              <w:pStyle w:val="NormalWeb"/>
              <w:spacing w:before="0" w:beforeAutospacing="0" w:after="0" w:afterAutospacing="0"/>
              <w:rPr>
                <w:i/>
              </w:rPr>
            </w:pPr>
            <w:r w:rsidRPr="007342F7">
              <w:rPr>
                <w:i/>
              </w:rPr>
              <w:t>Функции органов животных</w:t>
            </w:r>
            <w:r>
              <w:rPr>
                <w:i/>
              </w:rPr>
              <w:t>.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c>
          <w:tcPr>
            <w:tcW w:w="829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21.12</w:t>
            </w: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t xml:space="preserve">«Организм – биологическая система». 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№2</w:t>
            </w:r>
          </w:p>
        </w:tc>
      </w:tr>
      <w:tr w:rsidR="00BB427D" w:rsidTr="00B83E9E">
        <w:trPr>
          <w:trHeight w:val="900"/>
        </w:trPr>
        <w:tc>
          <w:tcPr>
            <w:tcW w:w="10200" w:type="dxa"/>
            <w:gridSpan w:val="10"/>
          </w:tcPr>
          <w:p w:rsidR="00BB427D" w:rsidRDefault="00BB427D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BB427D" w:rsidRDefault="00BB427D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                                  </w:t>
            </w:r>
            <w:r>
              <w:rPr>
                <w:b/>
                <w:bCs/>
              </w:rPr>
              <w:t>Многообразие живых организмов (15 часов</w:t>
            </w:r>
            <w:r>
              <w:rPr>
                <w:b/>
                <w:bCs/>
                <w:color w:val="000000"/>
              </w:rPr>
              <w:t>)</w:t>
            </w:r>
          </w:p>
        </w:tc>
      </w:tr>
      <w:tr w:rsidR="00BB427D" w:rsidTr="00B83E9E">
        <w:tc>
          <w:tcPr>
            <w:tcW w:w="840" w:type="dxa"/>
            <w:gridSpan w:val="3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28.12</w:t>
            </w: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развивалась жизнь на Земле 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9B0C87">
        <w:trPr>
          <w:trHeight w:val="387"/>
        </w:trPr>
        <w:tc>
          <w:tcPr>
            <w:tcW w:w="840" w:type="dxa"/>
            <w:gridSpan w:val="3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7F79C8" w:rsidRDefault="00BB427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F79C8">
              <w:rPr>
                <w:rFonts w:ascii="Times New Roman" w:hAnsi="Times New Roman"/>
                <w:i/>
                <w:sz w:val="24"/>
                <w:szCs w:val="24"/>
              </w:rPr>
              <w:t>История жизни на Земле.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c>
          <w:tcPr>
            <w:tcW w:w="840" w:type="dxa"/>
            <w:gridSpan w:val="3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Pr="00136C50" w:rsidRDefault="00BB42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6C50">
              <w:rPr>
                <w:rFonts w:ascii="Times New Roman" w:hAnsi="Times New Roman"/>
                <w:b/>
                <w:bCs/>
                <w:sz w:val="24"/>
                <w:szCs w:val="24"/>
              </w:rPr>
              <w:t>11.01</w:t>
            </w: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 w:rsidP="007F7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Бактерии их строение и жизнедеятельность 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c>
          <w:tcPr>
            <w:tcW w:w="840" w:type="dxa"/>
            <w:gridSpan w:val="3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Pr="00136C50" w:rsidRDefault="00BB42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C61DF1" w:rsidRDefault="00BB427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DF1">
              <w:rPr>
                <w:rFonts w:ascii="Times New Roman" w:hAnsi="Times New Roman"/>
                <w:i/>
                <w:sz w:val="24"/>
                <w:szCs w:val="24"/>
              </w:rPr>
              <w:t>Разнообразие бактерий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c>
          <w:tcPr>
            <w:tcW w:w="840" w:type="dxa"/>
            <w:gridSpan w:val="3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.01</w:t>
            </w: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Роль бактерий в природе и жизни человека 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c>
          <w:tcPr>
            <w:tcW w:w="840" w:type="dxa"/>
            <w:gridSpan w:val="3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Pr="004151F3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C61DF1" w:rsidRDefault="00BB427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DF1">
              <w:rPr>
                <w:rFonts w:ascii="Times New Roman" w:hAnsi="Times New Roman"/>
                <w:i/>
                <w:sz w:val="24"/>
                <w:szCs w:val="24"/>
              </w:rPr>
              <w:t>Значение бактерий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c>
          <w:tcPr>
            <w:tcW w:w="840" w:type="dxa"/>
            <w:gridSpan w:val="3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25.01</w:t>
            </w: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 w:rsidP="00C61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Грибы, их общая характеристика, их строение. 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c>
          <w:tcPr>
            <w:tcW w:w="840" w:type="dxa"/>
            <w:gridSpan w:val="3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C61DF1" w:rsidRDefault="00BB427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DF1">
              <w:rPr>
                <w:rFonts w:ascii="Times New Roman" w:hAnsi="Times New Roman"/>
                <w:i/>
                <w:sz w:val="24"/>
                <w:szCs w:val="24"/>
              </w:rPr>
              <w:t>Жизнедеятельность грибов.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01.02</w:t>
            </w: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 w:rsidP="00C61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Многообразие грибов.  Л.Р №7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№7 «Плесневые грибы».</w:t>
            </w:r>
          </w:p>
        </w:tc>
      </w:tr>
      <w:tr w:rsidR="00BB427D" w:rsidTr="009B0C87">
        <w:trPr>
          <w:gridBefore w:val="1"/>
          <w:trHeight w:val="293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C61DF1" w:rsidRDefault="00BB427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DF1">
              <w:rPr>
                <w:rFonts w:ascii="Times New Roman" w:hAnsi="Times New Roman"/>
                <w:i/>
                <w:sz w:val="24"/>
                <w:szCs w:val="24"/>
              </w:rPr>
              <w:t>Значение грибов.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08.02</w:t>
            </w: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 w:rsidP="00C61DF1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>
              <w:t xml:space="preserve">Царство растений. 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C61DF1" w:rsidRDefault="00BB427D">
            <w:pPr>
              <w:pStyle w:val="Standard"/>
              <w:snapToGrid w:val="0"/>
              <w:rPr>
                <w:i/>
              </w:rPr>
            </w:pPr>
            <w:r w:rsidRPr="00C61DF1">
              <w:rPr>
                <w:i/>
              </w:rPr>
              <w:t>Ботаника — наука о растениях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15.02</w:t>
            </w: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Водоросли. Общая характеристика. </w:t>
            </w:r>
            <w:r>
              <w:rPr>
                <w:rFonts w:ascii="Times New Roman" w:hAnsi="Times New Roman"/>
              </w:rPr>
              <w:t>Л.Р №8</w:t>
            </w:r>
          </w:p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№8 «Строение хламидомонады».</w:t>
            </w: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C61DF1" w:rsidRDefault="00BB427D">
            <w:pPr>
              <w:pStyle w:val="Standard"/>
              <w:snapToGrid w:val="0"/>
              <w:rPr>
                <w:rFonts w:ascii="Times New Roman" w:hAnsi="Times New Roman" w:cs="Times New Roman"/>
                <w:i/>
              </w:rPr>
            </w:pPr>
            <w:r w:rsidRPr="00C61DF1">
              <w:rPr>
                <w:rFonts w:ascii="Times New Roman" w:hAnsi="Times New Roman" w:cs="Times New Roman"/>
                <w:i/>
              </w:rPr>
              <w:t>Значение одноклеточных водорослей.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22.02</w:t>
            </w: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 w:rsidP="00C61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Многообразие водорослей. Роль водорослей в природе и жизни человек. 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C61DF1" w:rsidRDefault="00BB427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DF1">
              <w:rPr>
                <w:rFonts w:ascii="Times New Roman" w:hAnsi="Times New Roman"/>
                <w:i/>
                <w:sz w:val="24"/>
                <w:szCs w:val="24"/>
              </w:rPr>
              <w:t>Охрана водорослей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01.03</w:t>
            </w: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>
              <w:t>Лишайники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C61DF1" w:rsidRDefault="00BB427D">
            <w:pPr>
              <w:pStyle w:val="Standard"/>
              <w:snapToGrid w:val="0"/>
              <w:rPr>
                <w:rFonts w:ascii="Times New Roman" w:hAnsi="Times New Roman" w:cs="Times New Roman"/>
                <w:i/>
              </w:rPr>
            </w:pPr>
            <w:r w:rsidRPr="00C61DF1">
              <w:rPr>
                <w:rFonts w:ascii="Times New Roman" w:hAnsi="Times New Roman" w:cs="Times New Roman"/>
                <w:i/>
              </w:rPr>
              <w:t>Значение лишайников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15.03</w:t>
            </w: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Мхи. </w:t>
            </w:r>
            <w:r>
              <w:rPr>
                <w:rFonts w:ascii="Times New Roman" w:hAnsi="Times New Roman"/>
              </w:rPr>
              <w:t>Л.Р №9</w:t>
            </w:r>
          </w:p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№9 «Внешнее строение мхов».</w:t>
            </w: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 w:rsidRPr="00C61DF1">
              <w:rPr>
                <w:rFonts w:ascii="Times New Roman" w:hAnsi="Times New Roman" w:cs="Times New Roman"/>
                <w:i/>
              </w:rPr>
              <w:t>Значение</w:t>
            </w:r>
            <w:r>
              <w:rPr>
                <w:rFonts w:ascii="Times New Roman" w:hAnsi="Times New Roman" w:cs="Times New Roman"/>
                <w:i/>
              </w:rPr>
              <w:t xml:space="preserve"> мхов.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29.03</w:t>
            </w: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Папоротники, хвощи, плауны. </w:t>
            </w:r>
            <w:r>
              <w:rPr>
                <w:rFonts w:ascii="Times New Roman" w:hAnsi="Times New Roman"/>
              </w:rPr>
              <w:t>Л.Р №10</w:t>
            </w:r>
          </w:p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№10 «Изучение внешнего строения папоротникообразных».</w:t>
            </w: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 w:rsidP="00C61DF1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 w:rsidRPr="00C61DF1">
              <w:rPr>
                <w:rFonts w:ascii="Times New Roman" w:hAnsi="Times New Roman" w:cs="Times New Roman"/>
                <w:i/>
              </w:rPr>
              <w:t>Значение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C61DF1">
              <w:rPr>
                <w:rFonts w:ascii="Times New Roman" w:hAnsi="Times New Roman" w:cs="Times New Roman"/>
                <w:i/>
              </w:rPr>
              <w:t>папоротников, хвощей и плаунов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05.04</w:t>
            </w: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Голосеменные растения.</w:t>
            </w:r>
          </w:p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Л.Р №11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№11 «Изучение внешнего строения шишек, хвои и семени голосеменных растений».</w:t>
            </w: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C61DF1" w:rsidRDefault="00BB427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DF1">
              <w:rPr>
                <w:rFonts w:ascii="Times New Roman" w:hAnsi="Times New Roman"/>
                <w:i/>
                <w:sz w:val="24"/>
                <w:szCs w:val="24"/>
              </w:rPr>
              <w:t>Значение голосеменных растений.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12.04</w:t>
            </w: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Покрытосеменные растения</w:t>
            </w:r>
          </w:p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П.Р №1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№1 «Изучение внешнего строения покрытосеменных растений ».</w:t>
            </w: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7342F7" w:rsidRDefault="00BB427D">
            <w:pPr>
              <w:pStyle w:val="Standard"/>
              <w:snapToGrid w:val="0"/>
              <w:rPr>
                <w:rFonts w:ascii="Times New Roman" w:hAnsi="Times New Roman" w:cs="Times New Roman"/>
                <w:i/>
              </w:rPr>
            </w:pPr>
            <w:r w:rsidRPr="007342F7">
              <w:rPr>
                <w:rFonts w:ascii="Times New Roman" w:hAnsi="Times New Roman" w:cs="Times New Roman"/>
                <w:i/>
              </w:rPr>
              <w:t>Значение покрытосеменных растений.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19.04</w:t>
            </w: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>
              <w:t xml:space="preserve"> Основные этапы развития растительного мира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9B0C87" w:rsidRDefault="00BB427D" w:rsidP="009B0C8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61DF1">
              <w:rPr>
                <w:rFonts w:ascii="Times New Roman" w:hAnsi="Times New Roman"/>
                <w:i/>
                <w:sz w:val="24"/>
                <w:szCs w:val="24"/>
              </w:rPr>
              <w:t>Значение и охрана растений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26.04</w:t>
            </w:r>
          </w:p>
        </w:tc>
        <w:tc>
          <w:tcPr>
            <w:tcW w:w="880" w:type="dxa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AE7028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«</w:t>
            </w:r>
            <w:r w:rsidRPr="00AE7028">
              <w:rPr>
                <w:rFonts w:ascii="Times New Roman" w:hAnsi="Times New Roman"/>
                <w:bCs/>
              </w:rPr>
              <w:t>Многообразие живых организмов</w:t>
            </w:r>
            <w:r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№3</w:t>
            </w:r>
          </w:p>
        </w:tc>
      </w:tr>
      <w:tr w:rsidR="00BB427D" w:rsidTr="00B83E9E">
        <w:trPr>
          <w:gridBefore w:val="1"/>
        </w:trPr>
        <w:tc>
          <w:tcPr>
            <w:tcW w:w="10200" w:type="dxa"/>
            <w:gridSpan w:val="9"/>
          </w:tcPr>
          <w:p w:rsidR="00BB427D" w:rsidRDefault="00BB427D">
            <w:pPr>
              <w:tabs>
                <w:tab w:val="left" w:pos="3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BB427D" w:rsidRDefault="00BB427D">
            <w:pPr>
              <w:tabs>
                <w:tab w:val="left" w:pos="32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Обобщение, повторение (4 часа)</w:t>
            </w:r>
          </w:p>
          <w:p w:rsidR="00BB427D" w:rsidRDefault="00BB427D">
            <w:pPr>
              <w:tabs>
                <w:tab w:val="left" w:pos="32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10.05</w:t>
            </w: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 w:rsidP="00D66A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Повторение темы  «Биология – наука о живой природе»   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D66A0E" w:rsidRDefault="00BB427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66A0E">
              <w:rPr>
                <w:rFonts w:ascii="Times New Roman" w:hAnsi="Times New Roman"/>
                <w:i/>
                <w:sz w:val="24"/>
                <w:szCs w:val="24"/>
              </w:rPr>
              <w:t>Повторение темы  «Разнообразие живой природы»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17.05</w:t>
            </w: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 w:rsidP="00D66A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темы «Строение организма»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D66A0E" w:rsidRDefault="00BB427D" w:rsidP="002A6C3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66A0E">
              <w:rPr>
                <w:rFonts w:ascii="Times New Roman" w:hAnsi="Times New Roman"/>
                <w:i/>
                <w:sz w:val="24"/>
                <w:szCs w:val="24"/>
              </w:rPr>
              <w:t xml:space="preserve">Повторение темы «Строение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растений и животных</w:t>
            </w:r>
            <w:r w:rsidRPr="00D66A0E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 w:rsidRPr="00D66A0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24.05</w:t>
            </w: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темы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                                   «</w:t>
            </w:r>
            <w:r>
              <w:rPr>
                <w:rFonts w:ascii="Times New Roman" w:hAnsi="Times New Roman"/>
                <w:sz w:val="24"/>
                <w:szCs w:val="24"/>
              </w:rPr>
              <w:t>Многообразие живых организмов»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Pr="002A6C32" w:rsidRDefault="00BB427D" w:rsidP="002A6C3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A6C32">
              <w:rPr>
                <w:rFonts w:ascii="Times New Roman" w:hAnsi="Times New Roman"/>
                <w:i/>
                <w:sz w:val="24"/>
                <w:szCs w:val="24"/>
              </w:rPr>
              <w:t>Повторение темы</w:t>
            </w:r>
            <w:r w:rsidRPr="002A6C32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                                        «</w:t>
            </w:r>
            <w:r w:rsidRPr="002A6C32">
              <w:rPr>
                <w:rFonts w:ascii="Times New Roman" w:hAnsi="Times New Roman"/>
                <w:i/>
                <w:sz w:val="24"/>
                <w:szCs w:val="24"/>
              </w:rPr>
              <w:t>Царства живой природы»</w:t>
            </w:r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7D" w:rsidTr="00B83E9E">
        <w:trPr>
          <w:gridBefore w:val="1"/>
        </w:trPr>
        <w:tc>
          <w:tcPr>
            <w:tcW w:w="840" w:type="dxa"/>
            <w:gridSpan w:val="2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40" w:type="dxa"/>
          </w:tcPr>
          <w:p w:rsidR="00BB427D" w:rsidRDefault="00BB42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B427D" w:rsidRDefault="00BB42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3"/>
          </w:tcPr>
          <w:p w:rsidR="00BB427D" w:rsidRDefault="00BB4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2" w:name="_GoBack"/>
            <w:bookmarkEnd w:id="2"/>
          </w:p>
        </w:tc>
        <w:tc>
          <w:tcPr>
            <w:tcW w:w="3417" w:type="dxa"/>
          </w:tcPr>
          <w:p w:rsidR="00BB427D" w:rsidRDefault="00BB42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427D" w:rsidRDefault="00BB427D" w:rsidP="00B83E9E">
      <w:pPr>
        <w:rPr>
          <w:rFonts w:ascii="Times New Roman" w:hAnsi="Times New Roman"/>
          <w:sz w:val="24"/>
          <w:szCs w:val="24"/>
        </w:rPr>
      </w:pPr>
    </w:p>
    <w:p w:rsidR="00BB427D" w:rsidRPr="00AF6B45" w:rsidRDefault="00BB427D" w:rsidP="00B83E9E">
      <w:pPr>
        <w:jc w:val="center"/>
      </w:pPr>
    </w:p>
    <w:sectPr w:rsidR="00BB427D" w:rsidRPr="00AF6B45" w:rsidSect="002E25E5">
      <w:footerReference w:type="even" r:id="rId8"/>
      <w:footerReference w:type="default" r:id="rId9"/>
      <w:pgSz w:w="11906" w:h="16838"/>
      <w:pgMar w:top="539" w:right="850" w:bottom="113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27D" w:rsidRDefault="00BB427D">
      <w:r>
        <w:separator/>
      </w:r>
    </w:p>
  </w:endnote>
  <w:endnote w:type="continuationSeparator" w:id="0">
    <w:p w:rsidR="00BB427D" w:rsidRDefault="00BB42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Segoe UI Symbol"/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OpenSymb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erif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Times New Roman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27D" w:rsidRDefault="00BB427D" w:rsidP="007273D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B427D" w:rsidRDefault="00BB427D" w:rsidP="00AC37A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27D" w:rsidRDefault="00BB427D" w:rsidP="007273D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BB427D" w:rsidRDefault="00BB427D" w:rsidP="00AC37A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27D" w:rsidRDefault="00BB427D">
      <w:r>
        <w:separator/>
      </w:r>
    </w:p>
  </w:footnote>
  <w:footnote w:type="continuationSeparator" w:id="0">
    <w:p w:rsidR="00BB427D" w:rsidRDefault="00BB42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F70BE"/>
    <w:multiLevelType w:val="hybridMultilevel"/>
    <w:tmpl w:val="D33A0D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772BF2"/>
    <w:multiLevelType w:val="hybridMultilevel"/>
    <w:tmpl w:val="90D48D9E"/>
    <w:lvl w:ilvl="0" w:tplc="919ED7EC">
      <w:start w:val="1"/>
      <w:numFmt w:val="decimal"/>
      <w:lvlText w:val="%1."/>
      <w:lvlJc w:val="left"/>
      <w:pPr>
        <w:ind w:left="48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8AD687B"/>
    <w:multiLevelType w:val="multilevel"/>
    <w:tmpl w:val="1938F08A"/>
    <w:lvl w:ilvl="0">
      <w:numFmt w:val="bullet"/>
      <w:lvlText w:val="➢"/>
      <w:lvlJc w:val="left"/>
      <w:pPr>
        <w:ind w:left="720" w:hanging="360"/>
      </w:pPr>
      <w:rPr>
        <w:rFonts w:ascii="StarSymbol" w:eastAsia="Times New Roman" w:hAnsi="StarSymbol"/>
      </w:rPr>
    </w:lvl>
    <w:lvl w:ilvl="1">
      <w:numFmt w:val="bullet"/>
      <w:lvlText w:val="➢"/>
      <w:lvlJc w:val="left"/>
      <w:pPr>
        <w:ind w:left="1080" w:hanging="360"/>
      </w:pPr>
      <w:rPr>
        <w:rFonts w:ascii="StarSymbol" w:eastAsia="Times New Roman" w:hAnsi="StarSymbol"/>
      </w:rPr>
    </w:lvl>
    <w:lvl w:ilvl="2">
      <w:numFmt w:val="bullet"/>
      <w:lvlText w:val="➢"/>
      <w:lvlJc w:val="left"/>
      <w:pPr>
        <w:ind w:left="1440" w:hanging="360"/>
      </w:pPr>
      <w:rPr>
        <w:rFonts w:ascii="StarSymbol" w:eastAsia="Times New Roman" w:hAnsi="StarSymbol"/>
      </w:rPr>
    </w:lvl>
    <w:lvl w:ilvl="3">
      <w:numFmt w:val="bullet"/>
      <w:lvlText w:val="➢"/>
      <w:lvlJc w:val="left"/>
      <w:pPr>
        <w:ind w:left="1800" w:hanging="360"/>
      </w:pPr>
      <w:rPr>
        <w:rFonts w:ascii="StarSymbol" w:eastAsia="Times New Roman" w:hAnsi="StarSymbol"/>
      </w:rPr>
    </w:lvl>
    <w:lvl w:ilvl="4">
      <w:numFmt w:val="bullet"/>
      <w:lvlText w:val="➢"/>
      <w:lvlJc w:val="left"/>
      <w:pPr>
        <w:ind w:left="2160" w:hanging="360"/>
      </w:pPr>
      <w:rPr>
        <w:rFonts w:ascii="StarSymbol" w:eastAsia="Times New Roman" w:hAnsi="StarSymbol"/>
      </w:rPr>
    </w:lvl>
    <w:lvl w:ilvl="5">
      <w:numFmt w:val="bullet"/>
      <w:lvlText w:val="➢"/>
      <w:lvlJc w:val="left"/>
      <w:pPr>
        <w:ind w:left="2520" w:hanging="360"/>
      </w:pPr>
      <w:rPr>
        <w:rFonts w:ascii="StarSymbol" w:eastAsia="Times New Roman" w:hAnsi="StarSymbol"/>
      </w:rPr>
    </w:lvl>
    <w:lvl w:ilvl="6">
      <w:numFmt w:val="bullet"/>
      <w:lvlText w:val="➢"/>
      <w:lvlJc w:val="left"/>
      <w:pPr>
        <w:ind w:left="2880" w:hanging="360"/>
      </w:pPr>
      <w:rPr>
        <w:rFonts w:ascii="StarSymbol" w:eastAsia="Times New Roman" w:hAnsi="StarSymbol"/>
      </w:rPr>
    </w:lvl>
    <w:lvl w:ilvl="7">
      <w:numFmt w:val="bullet"/>
      <w:lvlText w:val="➢"/>
      <w:lvlJc w:val="left"/>
      <w:pPr>
        <w:ind w:left="3240" w:hanging="360"/>
      </w:pPr>
      <w:rPr>
        <w:rFonts w:ascii="StarSymbol" w:eastAsia="Times New Roman" w:hAnsi="StarSymbol"/>
      </w:rPr>
    </w:lvl>
    <w:lvl w:ilvl="8">
      <w:numFmt w:val="bullet"/>
      <w:lvlText w:val="➢"/>
      <w:lvlJc w:val="left"/>
      <w:pPr>
        <w:ind w:left="3600" w:hanging="360"/>
      </w:pPr>
      <w:rPr>
        <w:rFonts w:ascii="StarSymbol" w:eastAsia="Times New Roman" w:hAnsi="StarSymbol"/>
      </w:rPr>
    </w:lvl>
  </w:abstractNum>
  <w:abstractNum w:abstractNumId="3">
    <w:nsid w:val="19B61B8B"/>
    <w:multiLevelType w:val="hybridMultilevel"/>
    <w:tmpl w:val="D61EC2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C843A83"/>
    <w:multiLevelType w:val="multilevel"/>
    <w:tmpl w:val="CC184E76"/>
    <w:styleLink w:val="WWNum2"/>
    <w:lvl w:ilvl="0">
      <w:numFmt w:val="bullet"/>
      <w:lvlText w:val="*"/>
      <w:lvlJc w:val="left"/>
      <w:pPr>
        <w:ind w:left="720" w:hanging="360"/>
      </w:pPr>
      <w:rPr>
        <w:rFonts w:ascii="OpenSymbol" w:hAnsi="OpenSymbol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cs="Times New Roman"/>
      </w:rPr>
    </w:lvl>
  </w:abstractNum>
  <w:abstractNum w:abstractNumId="5">
    <w:nsid w:val="1DBA1DE5"/>
    <w:multiLevelType w:val="multilevel"/>
    <w:tmpl w:val="0EA6797C"/>
    <w:lvl w:ilvl="0">
      <w:numFmt w:val="bullet"/>
      <w:lvlText w:val="➢"/>
      <w:lvlJc w:val="left"/>
      <w:pPr>
        <w:ind w:left="720" w:hanging="360"/>
      </w:pPr>
      <w:rPr>
        <w:rFonts w:ascii="StarSymbol" w:eastAsia="Times New Roman" w:hAnsi="StarSymbol"/>
      </w:rPr>
    </w:lvl>
    <w:lvl w:ilvl="1">
      <w:numFmt w:val="bullet"/>
      <w:lvlText w:val="➢"/>
      <w:lvlJc w:val="left"/>
      <w:pPr>
        <w:ind w:left="1080" w:hanging="360"/>
      </w:pPr>
      <w:rPr>
        <w:rFonts w:ascii="StarSymbol" w:eastAsia="Times New Roman" w:hAnsi="StarSymbol"/>
      </w:rPr>
    </w:lvl>
    <w:lvl w:ilvl="2">
      <w:numFmt w:val="bullet"/>
      <w:lvlText w:val="➢"/>
      <w:lvlJc w:val="left"/>
      <w:pPr>
        <w:ind w:left="1440" w:hanging="360"/>
      </w:pPr>
      <w:rPr>
        <w:rFonts w:ascii="StarSymbol" w:eastAsia="Times New Roman" w:hAnsi="StarSymbol"/>
      </w:rPr>
    </w:lvl>
    <w:lvl w:ilvl="3">
      <w:numFmt w:val="bullet"/>
      <w:lvlText w:val="➢"/>
      <w:lvlJc w:val="left"/>
      <w:pPr>
        <w:ind w:left="1800" w:hanging="360"/>
      </w:pPr>
      <w:rPr>
        <w:rFonts w:ascii="StarSymbol" w:eastAsia="Times New Roman" w:hAnsi="StarSymbol"/>
      </w:rPr>
    </w:lvl>
    <w:lvl w:ilvl="4">
      <w:numFmt w:val="bullet"/>
      <w:lvlText w:val="➢"/>
      <w:lvlJc w:val="left"/>
      <w:pPr>
        <w:ind w:left="2160" w:hanging="360"/>
      </w:pPr>
      <w:rPr>
        <w:rFonts w:ascii="StarSymbol" w:eastAsia="Times New Roman" w:hAnsi="StarSymbol"/>
      </w:rPr>
    </w:lvl>
    <w:lvl w:ilvl="5">
      <w:numFmt w:val="bullet"/>
      <w:lvlText w:val="➢"/>
      <w:lvlJc w:val="left"/>
      <w:pPr>
        <w:ind w:left="2520" w:hanging="360"/>
      </w:pPr>
      <w:rPr>
        <w:rFonts w:ascii="StarSymbol" w:eastAsia="Times New Roman" w:hAnsi="StarSymbol"/>
      </w:rPr>
    </w:lvl>
    <w:lvl w:ilvl="6">
      <w:numFmt w:val="bullet"/>
      <w:lvlText w:val="➢"/>
      <w:lvlJc w:val="left"/>
      <w:pPr>
        <w:ind w:left="2880" w:hanging="360"/>
      </w:pPr>
      <w:rPr>
        <w:rFonts w:ascii="StarSymbol" w:eastAsia="Times New Roman" w:hAnsi="StarSymbol"/>
      </w:rPr>
    </w:lvl>
    <w:lvl w:ilvl="7">
      <w:numFmt w:val="bullet"/>
      <w:lvlText w:val="➢"/>
      <w:lvlJc w:val="left"/>
      <w:pPr>
        <w:ind w:left="3240" w:hanging="360"/>
      </w:pPr>
      <w:rPr>
        <w:rFonts w:ascii="StarSymbol" w:eastAsia="Times New Roman" w:hAnsi="StarSymbol"/>
      </w:rPr>
    </w:lvl>
    <w:lvl w:ilvl="8">
      <w:numFmt w:val="bullet"/>
      <w:lvlText w:val="➢"/>
      <w:lvlJc w:val="left"/>
      <w:pPr>
        <w:ind w:left="3600" w:hanging="360"/>
      </w:pPr>
      <w:rPr>
        <w:rFonts w:ascii="StarSymbol" w:eastAsia="Times New Roman" w:hAnsi="StarSymbol"/>
      </w:rPr>
    </w:lvl>
  </w:abstractNum>
  <w:abstractNum w:abstractNumId="6">
    <w:nsid w:val="2447709E"/>
    <w:multiLevelType w:val="hybridMultilevel"/>
    <w:tmpl w:val="38523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995438"/>
    <w:multiLevelType w:val="hybridMultilevel"/>
    <w:tmpl w:val="714266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7E50CFE"/>
    <w:multiLevelType w:val="hybridMultilevel"/>
    <w:tmpl w:val="363CF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7A1397"/>
    <w:multiLevelType w:val="hybridMultilevel"/>
    <w:tmpl w:val="8404F5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BCC0B3A"/>
    <w:multiLevelType w:val="multilevel"/>
    <w:tmpl w:val="C18EF4A6"/>
    <w:styleLink w:val="WWNum3"/>
    <w:lvl w:ilvl="0">
      <w:numFmt w:val="bullet"/>
      <w:lvlText w:val="*"/>
      <w:lvlJc w:val="left"/>
      <w:pPr>
        <w:ind w:left="720" w:hanging="360"/>
      </w:pPr>
      <w:rPr>
        <w:rFonts w:ascii="OpenSymbol" w:hAnsi="OpenSymbol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cs="Times New Roman"/>
      </w:rPr>
    </w:lvl>
  </w:abstractNum>
  <w:abstractNum w:abstractNumId="12">
    <w:nsid w:val="4F942211"/>
    <w:multiLevelType w:val="multilevel"/>
    <w:tmpl w:val="531EF702"/>
    <w:lvl w:ilvl="0">
      <w:numFmt w:val="bullet"/>
      <w:lvlText w:val="➢"/>
      <w:lvlJc w:val="left"/>
      <w:pPr>
        <w:ind w:left="720" w:hanging="360"/>
      </w:pPr>
      <w:rPr>
        <w:rFonts w:ascii="StarSymbol" w:eastAsia="Times New Roman" w:hAnsi="StarSymbol"/>
      </w:rPr>
    </w:lvl>
    <w:lvl w:ilvl="1">
      <w:numFmt w:val="bullet"/>
      <w:lvlText w:val="➢"/>
      <w:lvlJc w:val="left"/>
      <w:pPr>
        <w:ind w:left="1080" w:hanging="360"/>
      </w:pPr>
      <w:rPr>
        <w:rFonts w:ascii="StarSymbol" w:eastAsia="Times New Roman" w:hAnsi="StarSymbol"/>
      </w:rPr>
    </w:lvl>
    <w:lvl w:ilvl="2">
      <w:numFmt w:val="bullet"/>
      <w:lvlText w:val="➢"/>
      <w:lvlJc w:val="left"/>
      <w:pPr>
        <w:ind w:left="1440" w:hanging="360"/>
      </w:pPr>
      <w:rPr>
        <w:rFonts w:ascii="StarSymbol" w:eastAsia="Times New Roman" w:hAnsi="StarSymbol"/>
      </w:rPr>
    </w:lvl>
    <w:lvl w:ilvl="3">
      <w:numFmt w:val="bullet"/>
      <w:lvlText w:val="➢"/>
      <w:lvlJc w:val="left"/>
      <w:pPr>
        <w:ind w:left="1800" w:hanging="360"/>
      </w:pPr>
      <w:rPr>
        <w:rFonts w:ascii="StarSymbol" w:eastAsia="Times New Roman" w:hAnsi="StarSymbol"/>
      </w:rPr>
    </w:lvl>
    <w:lvl w:ilvl="4">
      <w:numFmt w:val="bullet"/>
      <w:lvlText w:val="➢"/>
      <w:lvlJc w:val="left"/>
      <w:pPr>
        <w:ind w:left="2160" w:hanging="360"/>
      </w:pPr>
      <w:rPr>
        <w:rFonts w:ascii="StarSymbol" w:eastAsia="Times New Roman" w:hAnsi="StarSymbol"/>
      </w:rPr>
    </w:lvl>
    <w:lvl w:ilvl="5">
      <w:numFmt w:val="bullet"/>
      <w:lvlText w:val="➢"/>
      <w:lvlJc w:val="left"/>
      <w:pPr>
        <w:ind w:left="2520" w:hanging="360"/>
      </w:pPr>
      <w:rPr>
        <w:rFonts w:ascii="StarSymbol" w:eastAsia="Times New Roman" w:hAnsi="StarSymbol"/>
      </w:rPr>
    </w:lvl>
    <w:lvl w:ilvl="6">
      <w:numFmt w:val="bullet"/>
      <w:lvlText w:val="➢"/>
      <w:lvlJc w:val="left"/>
      <w:pPr>
        <w:ind w:left="2880" w:hanging="360"/>
      </w:pPr>
      <w:rPr>
        <w:rFonts w:ascii="StarSymbol" w:eastAsia="Times New Roman" w:hAnsi="StarSymbol"/>
      </w:rPr>
    </w:lvl>
    <w:lvl w:ilvl="7">
      <w:numFmt w:val="bullet"/>
      <w:lvlText w:val="➢"/>
      <w:lvlJc w:val="left"/>
      <w:pPr>
        <w:ind w:left="3240" w:hanging="360"/>
      </w:pPr>
      <w:rPr>
        <w:rFonts w:ascii="StarSymbol" w:eastAsia="Times New Roman" w:hAnsi="StarSymbol"/>
      </w:rPr>
    </w:lvl>
    <w:lvl w:ilvl="8">
      <w:numFmt w:val="bullet"/>
      <w:lvlText w:val="➢"/>
      <w:lvlJc w:val="left"/>
      <w:pPr>
        <w:ind w:left="3600" w:hanging="360"/>
      </w:pPr>
      <w:rPr>
        <w:rFonts w:ascii="StarSymbol" w:eastAsia="Times New Roman" w:hAnsi="StarSymbol"/>
      </w:rPr>
    </w:lvl>
  </w:abstractNum>
  <w:abstractNum w:abstractNumId="13">
    <w:nsid w:val="521C4048"/>
    <w:multiLevelType w:val="hybridMultilevel"/>
    <w:tmpl w:val="AB2EA3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5846865"/>
    <w:multiLevelType w:val="multilevel"/>
    <w:tmpl w:val="7FC29B82"/>
    <w:lvl w:ilvl="0">
      <w:numFmt w:val="bullet"/>
      <w:lvlText w:val="➢"/>
      <w:lvlJc w:val="left"/>
      <w:pPr>
        <w:ind w:left="720" w:hanging="360"/>
      </w:pPr>
      <w:rPr>
        <w:rFonts w:ascii="StarSymbol" w:eastAsia="Times New Roman" w:hAnsi="StarSymbol"/>
      </w:rPr>
    </w:lvl>
    <w:lvl w:ilvl="1">
      <w:numFmt w:val="bullet"/>
      <w:lvlText w:val="➢"/>
      <w:lvlJc w:val="left"/>
      <w:pPr>
        <w:ind w:left="1080" w:hanging="360"/>
      </w:pPr>
      <w:rPr>
        <w:rFonts w:ascii="StarSymbol" w:eastAsia="Times New Roman" w:hAnsi="StarSymbol"/>
      </w:rPr>
    </w:lvl>
    <w:lvl w:ilvl="2">
      <w:numFmt w:val="bullet"/>
      <w:lvlText w:val="➢"/>
      <w:lvlJc w:val="left"/>
      <w:pPr>
        <w:ind w:left="1440" w:hanging="360"/>
      </w:pPr>
      <w:rPr>
        <w:rFonts w:ascii="StarSymbol" w:eastAsia="Times New Roman" w:hAnsi="StarSymbol"/>
      </w:rPr>
    </w:lvl>
    <w:lvl w:ilvl="3">
      <w:numFmt w:val="bullet"/>
      <w:lvlText w:val="➢"/>
      <w:lvlJc w:val="left"/>
      <w:pPr>
        <w:ind w:left="1800" w:hanging="360"/>
      </w:pPr>
      <w:rPr>
        <w:rFonts w:ascii="StarSymbol" w:eastAsia="Times New Roman" w:hAnsi="StarSymbol"/>
      </w:rPr>
    </w:lvl>
    <w:lvl w:ilvl="4">
      <w:numFmt w:val="bullet"/>
      <w:lvlText w:val="➢"/>
      <w:lvlJc w:val="left"/>
      <w:pPr>
        <w:ind w:left="2160" w:hanging="360"/>
      </w:pPr>
      <w:rPr>
        <w:rFonts w:ascii="StarSymbol" w:eastAsia="Times New Roman" w:hAnsi="StarSymbol"/>
      </w:rPr>
    </w:lvl>
    <w:lvl w:ilvl="5">
      <w:numFmt w:val="bullet"/>
      <w:lvlText w:val="➢"/>
      <w:lvlJc w:val="left"/>
      <w:pPr>
        <w:ind w:left="2520" w:hanging="360"/>
      </w:pPr>
      <w:rPr>
        <w:rFonts w:ascii="StarSymbol" w:eastAsia="Times New Roman" w:hAnsi="StarSymbol"/>
      </w:rPr>
    </w:lvl>
    <w:lvl w:ilvl="6">
      <w:numFmt w:val="bullet"/>
      <w:lvlText w:val="➢"/>
      <w:lvlJc w:val="left"/>
      <w:pPr>
        <w:ind w:left="2880" w:hanging="360"/>
      </w:pPr>
      <w:rPr>
        <w:rFonts w:ascii="StarSymbol" w:eastAsia="Times New Roman" w:hAnsi="StarSymbol"/>
      </w:rPr>
    </w:lvl>
    <w:lvl w:ilvl="7">
      <w:numFmt w:val="bullet"/>
      <w:lvlText w:val="➢"/>
      <w:lvlJc w:val="left"/>
      <w:pPr>
        <w:ind w:left="3240" w:hanging="360"/>
      </w:pPr>
      <w:rPr>
        <w:rFonts w:ascii="StarSymbol" w:eastAsia="Times New Roman" w:hAnsi="StarSymbol"/>
      </w:rPr>
    </w:lvl>
    <w:lvl w:ilvl="8">
      <w:numFmt w:val="bullet"/>
      <w:lvlText w:val="➢"/>
      <w:lvlJc w:val="left"/>
      <w:pPr>
        <w:ind w:left="3600" w:hanging="360"/>
      </w:pPr>
      <w:rPr>
        <w:rFonts w:ascii="StarSymbol" w:eastAsia="Times New Roman" w:hAnsi="StarSymbol"/>
      </w:rPr>
    </w:lvl>
  </w:abstractNum>
  <w:abstractNum w:abstractNumId="15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95254C8"/>
    <w:multiLevelType w:val="hybridMultilevel"/>
    <w:tmpl w:val="D11E2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A35E1E"/>
    <w:multiLevelType w:val="hybridMultilevel"/>
    <w:tmpl w:val="8AA09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265EAD"/>
    <w:multiLevelType w:val="hybridMultilevel"/>
    <w:tmpl w:val="AAA4D2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32D53C4"/>
    <w:multiLevelType w:val="hybridMultilevel"/>
    <w:tmpl w:val="2F5C65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13"/>
  </w:num>
  <w:num w:numId="5">
    <w:abstractNumId w:val="3"/>
  </w:num>
  <w:num w:numId="6">
    <w:abstractNumId w:val="1"/>
  </w:num>
  <w:num w:numId="7">
    <w:abstractNumId w:val="1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1"/>
  </w:num>
  <w:num w:numId="11">
    <w:abstractNumId w:val="14"/>
  </w:num>
  <w:num w:numId="12">
    <w:abstractNumId w:val="12"/>
  </w:num>
  <w:num w:numId="13">
    <w:abstractNumId w:val="5"/>
  </w:num>
  <w:num w:numId="14">
    <w:abstractNumId w:val="2"/>
  </w:num>
  <w:num w:numId="15">
    <w:abstractNumId w:val="17"/>
  </w:num>
  <w:num w:numId="16">
    <w:abstractNumId w:val="19"/>
  </w:num>
  <w:num w:numId="17">
    <w:abstractNumId w:val="6"/>
  </w:num>
  <w:num w:numId="18">
    <w:abstractNumId w:val="16"/>
  </w:num>
  <w:num w:numId="19">
    <w:abstractNumId w:val="18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4043"/>
    <w:rsid w:val="00000BF1"/>
    <w:rsid w:val="00007A5B"/>
    <w:rsid w:val="00046B9E"/>
    <w:rsid w:val="000A7110"/>
    <w:rsid w:val="000F11FA"/>
    <w:rsid w:val="001047E0"/>
    <w:rsid w:val="001267AC"/>
    <w:rsid w:val="00136C50"/>
    <w:rsid w:val="001378F0"/>
    <w:rsid w:val="00140337"/>
    <w:rsid w:val="00141372"/>
    <w:rsid w:val="001524E1"/>
    <w:rsid w:val="00171DAB"/>
    <w:rsid w:val="001B65C8"/>
    <w:rsid w:val="00201AAB"/>
    <w:rsid w:val="00211F87"/>
    <w:rsid w:val="0023649A"/>
    <w:rsid w:val="00251CB7"/>
    <w:rsid w:val="002565F4"/>
    <w:rsid w:val="002656ED"/>
    <w:rsid w:val="00275001"/>
    <w:rsid w:val="002A435C"/>
    <w:rsid w:val="002A6C32"/>
    <w:rsid w:val="002E25E5"/>
    <w:rsid w:val="003445A6"/>
    <w:rsid w:val="003627C2"/>
    <w:rsid w:val="003825D8"/>
    <w:rsid w:val="00383AC9"/>
    <w:rsid w:val="003974DD"/>
    <w:rsid w:val="00397C57"/>
    <w:rsid w:val="003C45DE"/>
    <w:rsid w:val="003D7996"/>
    <w:rsid w:val="003F2127"/>
    <w:rsid w:val="003F5A63"/>
    <w:rsid w:val="004151F3"/>
    <w:rsid w:val="00422EC4"/>
    <w:rsid w:val="00461B41"/>
    <w:rsid w:val="00475707"/>
    <w:rsid w:val="0048549B"/>
    <w:rsid w:val="004B7425"/>
    <w:rsid w:val="004C79FC"/>
    <w:rsid w:val="005151EA"/>
    <w:rsid w:val="0054766A"/>
    <w:rsid w:val="00567C14"/>
    <w:rsid w:val="00584D15"/>
    <w:rsid w:val="005939BA"/>
    <w:rsid w:val="005A7504"/>
    <w:rsid w:val="005B4043"/>
    <w:rsid w:val="005B6D27"/>
    <w:rsid w:val="005C2644"/>
    <w:rsid w:val="00600E23"/>
    <w:rsid w:val="00610399"/>
    <w:rsid w:val="00636BE9"/>
    <w:rsid w:val="006513A3"/>
    <w:rsid w:val="0066513D"/>
    <w:rsid w:val="00672217"/>
    <w:rsid w:val="00676B2A"/>
    <w:rsid w:val="006C7945"/>
    <w:rsid w:val="006F25E9"/>
    <w:rsid w:val="00705D24"/>
    <w:rsid w:val="007255DC"/>
    <w:rsid w:val="007273D9"/>
    <w:rsid w:val="007342F7"/>
    <w:rsid w:val="00750352"/>
    <w:rsid w:val="00751B75"/>
    <w:rsid w:val="00766359"/>
    <w:rsid w:val="007859D0"/>
    <w:rsid w:val="007A5383"/>
    <w:rsid w:val="007F79C8"/>
    <w:rsid w:val="0081112B"/>
    <w:rsid w:val="00824ADE"/>
    <w:rsid w:val="008578BC"/>
    <w:rsid w:val="00877C4F"/>
    <w:rsid w:val="00890A9C"/>
    <w:rsid w:val="008A26F2"/>
    <w:rsid w:val="008B5F3E"/>
    <w:rsid w:val="008B619E"/>
    <w:rsid w:val="008B647C"/>
    <w:rsid w:val="00916A57"/>
    <w:rsid w:val="00950068"/>
    <w:rsid w:val="00976299"/>
    <w:rsid w:val="009B0C87"/>
    <w:rsid w:val="00A35709"/>
    <w:rsid w:val="00AB163D"/>
    <w:rsid w:val="00AB38E2"/>
    <w:rsid w:val="00AC37A4"/>
    <w:rsid w:val="00AD305E"/>
    <w:rsid w:val="00AE432D"/>
    <w:rsid w:val="00AE7028"/>
    <w:rsid w:val="00AF6B45"/>
    <w:rsid w:val="00B03464"/>
    <w:rsid w:val="00B0467D"/>
    <w:rsid w:val="00B146CA"/>
    <w:rsid w:val="00B83E9E"/>
    <w:rsid w:val="00B86800"/>
    <w:rsid w:val="00BA0A96"/>
    <w:rsid w:val="00BB427D"/>
    <w:rsid w:val="00BC1D16"/>
    <w:rsid w:val="00BC3F49"/>
    <w:rsid w:val="00BE67B5"/>
    <w:rsid w:val="00BF13A4"/>
    <w:rsid w:val="00C05B0F"/>
    <w:rsid w:val="00C13E82"/>
    <w:rsid w:val="00C60BBE"/>
    <w:rsid w:val="00C60ECC"/>
    <w:rsid w:val="00C61DF1"/>
    <w:rsid w:val="00C92627"/>
    <w:rsid w:val="00C96AAB"/>
    <w:rsid w:val="00CA15FC"/>
    <w:rsid w:val="00CA2657"/>
    <w:rsid w:val="00CA3BB3"/>
    <w:rsid w:val="00CA53A6"/>
    <w:rsid w:val="00CB1139"/>
    <w:rsid w:val="00CB3E79"/>
    <w:rsid w:val="00CE2465"/>
    <w:rsid w:val="00D101F5"/>
    <w:rsid w:val="00D51526"/>
    <w:rsid w:val="00D56B00"/>
    <w:rsid w:val="00D66A0E"/>
    <w:rsid w:val="00D76027"/>
    <w:rsid w:val="00D9130A"/>
    <w:rsid w:val="00DE0BF9"/>
    <w:rsid w:val="00DE386A"/>
    <w:rsid w:val="00DF0556"/>
    <w:rsid w:val="00E7783D"/>
    <w:rsid w:val="00EA494D"/>
    <w:rsid w:val="00EF21ED"/>
    <w:rsid w:val="00F070F8"/>
    <w:rsid w:val="00F354CA"/>
    <w:rsid w:val="00F5734B"/>
    <w:rsid w:val="00FC2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AAB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B40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Spacing1">
    <w:name w:val="No Spacing1"/>
    <w:uiPriority w:val="99"/>
    <w:rsid w:val="001378F0"/>
  </w:style>
  <w:style w:type="character" w:customStyle="1" w:styleId="2">
    <w:name w:val="Основной текст (2)_"/>
    <w:link w:val="20"/>
    <w:uiPriority w:val="99"/>
    <w:locked/>
    <w:rsid w:val="001378F0"/>
    <w:rPr>
      <w:sz w:val="28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1378F0"/>
    <w:pPr>
      <w:widowControl w:val="0"/>
      <w:shd w:val="clear" w:color="auto" w:fill="FFFFFF"/>
      <w:spacing w:after="0" w:line="485" w:lineRule="exact"/>
      <w:jc w:val="center"/>
    </w:pPr>
    <w:rPr>
      <w:sz w:val="28"/>
      <w:szCs w:val="20"/>
      <w:shd w:val="clear" w:color="auto" w:fill="FFFFFF"/>
      <w:lang w:eastAsia="ja-JP"/>
    </w:rPr>
  </w:style>
  <w:style w:type="character" w:customStyle="1" w:styleId="21">
    <w:name w:val="Основной текст (2) + Курсив"/>
    <w:uiPriority w:val="99"/>
    <w:rsid w:val="001378F0"/>
    <w:rPr>
      <w:rFonts w:ascii="Times New Roman" w:hAnsi="Times New Roman"/>
      <w:i/>
      <w:color w:val="000000"/>
      <w:spacing w:val="0"/>
      <w:w w:val="100"/>
      <w:position w:val="0"/>
      <w:sz w:val="28"/>
      <w:u w:val="none"/>
      <w:shd w:val="clear" w:color="auto" w:fill="FFFFFF"/>
      <w:lang w:val="ru-RU" w:eastAsia="ru-RU"/>
    </w:rPr>
  </w:style>
  <w:style w:type="character" w:customStyle="1" w:styleId="c9c14">
    <w:name w:val="c9 c14"/>
    <w:uiPriority w:val="99"/>
    <w:rsid w:val="001378F0"/>
  </w:style>
  <w:style w:type="paragraph" w:customStyle="1" w:styleId="c6">
    <w:name w:val="c6"/>
    <w:basedOn w:val="Normal"/>
    <w:uiPriority w:val="99"/>
    <w:rsid w:val="001378F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99"/>
    <w:qFormat/>
    <w:rsid w:val="001378F0"/>
  </w:style>
  <w:style w:type="paragraph" w:customStyle="1" w:styleId="1">
    <w:name w:val="Абзац списка1"/>
    <w:basedOn w:val="Normal"/>
    <w:uiPriority w:val="99"/>
    <w:rsid w:val="00D51526"/>
    <w:pPr>
      <w:ind w:left="720"/>
      <w:contextualSpacing/>
    </w:pPr>
    <w:rPr>
      <w:lang w:eastAsia="en-US"/>
    </w:rPr>
  </w:style>
  <w:style w:type="paragraph" w:customStyle="1" w:styleId="msonormalcxspmiddle">
    <w:name w:val="msonormalcxspmiddle"/>
    <w:basedOn w:val="Normal"/>
    <w:uiPriority w:val="99"/>
    <w:rsid w:val="00D51526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apple-converted-space">
    <w:name w:val="apple-converted-space"/>
    <w:uiPriority w:val="99"/>
    <w:rsid w:val="00D51526"/>
  </w:style>
  <w:style w:type="paragraph" w:styleId="ListParagraph">
    <w:name w:val="List Paragraph"/>
    <w:basedOn w:val="Normal"/>
    <w:uiPriority w:val="99"/>
    <w:qFormat/>
    <w:rsid w:val="00D51526"/>
    <w:pPr>
      <w:ind w:left="720"/>
      <w:contextualSpacing/>
    </w:pPr>
  </w:style>
  <w:style w:type="paragraph" w:customStyle="1" w:styleId="Standard">
    <w:name w:val="Standard"/>
    <w:uiPriority w:val="99"/>
    <w:rsid w:val="00D51526"/>
    <w:pPr>
      <w:widowControl w:val="0"/>
      <w:suppressAutoHyphens/>
      <w:autoSpaceDN w:val="0"/>
      <w:textAlignment w:val="baseline"/>
    </w:pPr>
    <w:rPr>
      <w:rFonts w:ascii="Liberation Serif" w:eastAsia="SimSun" w:hAnsi="Liberation Serif" w:cs="DejaVu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uiPriority w:val="99"/>
    <w:rsid w:val="007A5383"/>
    <w:pPr>
      <w:spacing w:after="120"/>
    </w:pPr>
  </w:style>
  <w:style w:type="paragraph" w:styleId="Footer">
    <w:name w:val="footer"/>
    <w:basedOn w:val="Normal"/>
    <w:link w:val="FooterChar"/>
    <w:uiPriority w:val="99"/>
    <w:rsid w:val="00AC37A4"/>
    <w:pPr>
      <w:tabs>
        <w:tab w:val="center" w:pos="4677"/>
        <w:tab w:val="right" w:pos="9355"/>
      </w:tabs>
    </w:pPr>
    <w:rPr>
      <w:sz w:val="20"/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F5A63"/>
    <w:rPr>
      <w:rFonts w:cs="Times New Roman"/>
    </w:rPr>
  </w:style>
  <w:style w:type="character" w:styleId="PageNumber">
    <w:name w:val="page number"/>
    <w:basedOn w:val="DefaultParagraphFont"/>
    <w:uiPriority w:val="99"/>
    <w:rsid w:val="00AC37A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565F4"/>
    <w:pPr>
      <w:spacing w:after="0" w:line="240" w:lineRule="auto"/>
    </w:pPr>
    <w:rPr>
      <w:rFonts w:ascii="Segoe UI" w:hAnsi="Segoe UI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65F4"/>
    <w:rPr>
      <w:rFonts w:ascii="Segoe UI" w:hAnsi="Segoe UI" w:cs="Times New Roman"/>
      <w:sz w:val="18"/>
    </w:rPr>
  </w:style>
  <w:style w:type="numbering" w:customStyle="1" w:styleId="WWNum2">
    <w:name w:val="WWNum2"/>
    <w:rsid w:val="00FD521D"/>
    <w:pPr>
      <w:numPr>
        <w:numId w:val="9"/>
      </w:numPr>
    </w:pPr>
  </w:style>
  <w:style w:type="numbering" w:customStyle="1" w:styleId="WWNum3">
    <w:name w:val="WWNum3"/>
    <w:rsid w:val="00FD521D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9376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6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6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388</TotalTime>
  <Pages>9</Pages>
  <Words>2524</Words>
  <Characters>14391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Vc180814</dc:creator>
  <cp:keywords/>
  <dc:description/>
  <cp:lastModifiedBy>Наталия</cp:lastModifiedBy>
  <cp:revision>46</cp:revision>
  <cp:lastPrinted>2021-09-11T08:52:00Z</cp:lastPrinted>
  <dcterms:created xsi:type="dcterms:W3CDTF">2020-09-02T14:50:00Z</dcterms:created>
  <dcterms:modified xsi:type="dcterms:W3CDTF">2021-10-07T13:07:00Z</dcterms:modified>
</cp:coreProperties>
</file>