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23F" w:rsidRPr="00612103" w:rsidRDefault="0042023F" w:rsidP="003E151F">
      <w:pPr>
        <w:spacing w:after="200" w:line="276" w:lineRule="auto"/>
        <w:rPr>
          <w:b/>
          <w:bCs/>
          <w:kern w:val="24"/>
        </w:rPr>
      </w:pPr>
      <w:r w:rsidRPr="00612103">
        <w:rPr>
          <w:b/>
          <w:bCs/>
          <w:kern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49.25pt">
            <v:imagedata r:id="rId7" o:title=""/>
          </v:shape>
        </w:pict>
      </w:r>
    </w:p>
    <w:p w:rsidR="0042023F" w:rsidRDefault="0042023F" w:rsidP="003E151F">
      <w:pPr>
        <w:spacing w:after="200" w:line="276" w:lineRule="auto"/>
        <w:rPr>
          <w:b/>
          <w:bCs/>
          <w:kern w:val="24"/>
        </w:rPr>
      </w:pPr>
    </w:p>
    <w:p w:rsidR="0042023F" w:rsidRPr="003E151F" w:rsidRDefault="0042023F" w:rsidP="003E151F">
      <w:pPr>
        <w:spacing w:after="200" w:line="276" w:lineRule="auto"/>
      </w:pPr>
      <w:r>
        <w:rPr>
          <w:b/>
          <w:bCs/>
          <w:kern w:val="24"/>
        </w:rPr>
        <w:t>В связи с переносом 5</w:t>
      </w:r>
      <w:r w:rsidRPr="00B90E6B">
        <w:rPr>
          <w:b/>
          <w:bCs/>
          <w:kern w:val="24"/>
        </w:rPr>
        <w:t xml:space="preserve"> часов на 2020-2021 учебный год изменено количество часов на изучение отдельных тем.</w:t>
      </w:r>
    </w:p>
    <w:p w:rsidR="0042023F" w:rsidRPr="00B90E6B" w:rsidRDefault="0042023F" w:rsidP="004D2C86">
      <w:pPr>
        <w:ind w:left="-108" w:right="-108"/>
        <w:jc w:val="center"/>
        <w:textAlignment w:val="baseline"/>
        <w:rPr>
          <w:b/>
          <w:bCs/>
        </w:rPr>
      </w:pPr>
      <w:r w:rsidRPr="00B90E6B">
        <w:rPr>
          <w:b/>
          <w:bCs/>
        </w:rPr>
        <w:t>Тематическое планирование</w:t>
      </w:r>
    </w:p>
    <w:p w:rsidR="0042023F" w:rsidRPr="00B90E6B" w:rsidRDefault="0042023F" w:rsidP="004D2C86">
      <w:pPr>
        <w:ind w:left="-108" w:right="-108"/>
        <w:jc w:val="center"/>
        <w:textAlignment w:val="baseline"/>
        <w:rPr>
          <w:b/>
          <w:bCs/>
        </w:rPr>
      </w:pPr>
    </w:p>
    <w:tbl>
      <w:tblPr>
        <w:tblW w:w="102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3685"/>
        <w:gridCol w:w="5445"/>
      </w:tblGrid>
      <w:tr w:rsidR="0042023F" w:rsidRPr="00B90E6B">
        <w:trPr>
          <w:trHeight w:val="573"/>
        </w:trPr>
        <w:tc>
          <w:tcPr>
            <w:tcW w:w="1135" w:type="dxa"/>
            <w:vMerge w:val="restart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№ темы</w:t>
            </w:r>
          </w:p>
        </w:tc>
        <w:tc>
          <w:tcPr>
            <w:tcW w:w="3685" w:type="dxa"/>
            <w:vMerge w:val="restart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Наименование тем</w:t>
            </w:r>
          </w:p>
        </w:tc>
        <w:tc>
          <w:tcPr>
            <w:tcW w:w="5445" w:type="dxa"/>
            <w:vMerge w:val="restart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Кол-во часов</w:t>
            </w:r>
          </w:p>
        </w:tc>
      </w:tr>
      <w:tr w:rsidR="0042023F" w:rsidRPr="00B90E6B">
        <w:trPr>
          <w:trHeight w:val="303"/>
        </w:trPr>
        <w:tc>
          <w:tcPr>
            <w:tcW w:w="1135" w:type="dxa"/>
            <w:vMerge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</w:p>
        </w:tc>
        <w:tc>
          <w:tcPr>
            <w:tcW w:w="3685" w:type="dxa"/>
            <w:vMerge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</w:p>
        </w:tc>
        <w:tc>
          <w:tcPr>
            <w:tcW w:w="5445" w:type="dxa"/>
            <w:vMerge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</w:p>
        </w:tc>
      </w:tr>
      <w:tr w:rsidR="0042023F" w:rsidRPr="00B90E6B">
        <w:trPr>
          <w:trHeight w:val="303"/>
        </w:trPr>
        <w:tc>
          <w:tcPr>
            <w:tcW w:w="1135" w:type="dxa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1</w:t>
            </w:r>
          </w:p>
        </w:tc>
        <w:tc>
          <w:tcPr>
            <w:tcW w:w="3685" w:type="dxa"/>
          </w:tcPr>
          <w:p w:rsidR="0042023F" w:rsidRPr="00B90E6B" w:rsidRDefault="0042023F" w:rsidP="008A7DCA">
            <w:pPr>
              <w:shd w:val="clear" w:color="auto" w:fill="FFFFFF"/>
              <w:spacing w:line="240" w:lineRule="atLeast"/>
            </w:pPr>
            <w:r w:rsidRPr="00B90E6B">
              <w:rPr>
                <w:b/>
                <w:bCs/>
              </w:rPr>
              <w:t xml:space="preserve">Текстильная мастерская </w:t>
            </w:r>
          </w:p>
        </w:tc>
        <w:tc>
          <w:tcPr>
            <w:tcW w:w="5445" w:type="dxa"/>
          </w:tcPr>
          <w:p w:rsidR="0042023F" w:rsidRPr="00B90E6B" w:rsidRDefault="0042023F" w:rsidP="008A7DCA">
            <w:pPr>
              <w:spacing w:line="240" w:lineRule="atLeast"/>
              <w:jc w:val="center"/>
            </w:pPr>
            <w:r>
              <w:t>3 ч</w:t>
            </w:r>
          </w:p>
          <w:p w:rsidR="0042023F" w:rsidRPr="00B90E6B" w:rsidRDefault="0042023F" w:rsidP="008A7DCA">
            <w:pPr>
              <w:spacing w:line="240" w:lineRule="atLeast"/>
              <w:jc w:val="center"/>
            </w:pPr>
            <w:r>
              <w:t>(перенос –5  ч</w:t>
            </w:r>
          </w:p>
          <w:p w:rsidR="0042023F" w:rsidRPr="00B90E6B" w:rsidRDefault="0042023F" w:rsidP="008A7DCA">
            <w:pPr>
              <w:spacing w:line="240" w:lineRule="atLeast"/>
              <w:jc w:val="center"/>
            </w:pPr>
            <w:r w:rsidRPr="00B90E6B">
              <w:t>из них 2 ч. уплотнение)</w:t>
            </w:r>
          </w:p>
        </w:tc>
      </w:tr>
      <w:tr w:rsidR="0042023F" w:rsidRPr="00B90E6B">
        <w:trPr>
          <w:trHeight w:val="287"/>
        </w:trPr>
        <w:tc>
          <w:tcPr>
            <w:tcW w:w="1135" w:type="dxa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2.</w:t>
            </w:r>
          </w:p>
        </w:tc>
        <w:tc>
          <w:tcPr>
            <w:tcW w:w="3685" w:type="dxa"/>
          </w:tcPr>
          <w:p w:rsidR="0042023F" w:rsidRPr="00B90E6B" w:rsidRDefault="0042023F" w:rsidP="008A7DCA">
            <w:pPr>
              <w:spacing w:line="240" w:lineRule="atLeast"/>
              <w:rPr>
                <w:b/>
                <w:bCs/>
              </w:rPr>
            </w:pPr>
            <w:r w:rsidRPr="00B90E6B">
              <w:rPr>
                <w:b/>
                <w:bCs/>
              </w:rPr>
              <w:t>Художественная мастерская</w:t>
            </w:r>
          </w:p>
        </w:tc>
        <w:tc>
          <w:tcPr>
            <w:tcW w:w="5445" w:type="dxa"/>
          </w:tcPr>
          <w:p w:rsidR="0042023F" w:rsidRPr="00B90E6B" w:rsidRDefault="0042023F" w:rsidP="008A7DCA">
            <w:pPr>
              <w:spacing w:line="240" w:lineRule="atLeast"/>
              <w:jc w:val="center"/>
            </w:pPr>
            <w:r>
              <w:t>8ч</w:t>
            </w:r>
          </w:p>
          <w:p w:rsidR="0042023F" w:rsidRPr="00B90E6B" w:rsidRDefault="0042023F" w:rsidP="008A7DCA">
            <w:pPr>
              <w:spacing w:line="240" w:lineRule="atLeast"/>
              <w:jc w:val="center"/>
            </w:pPr>
            <w:r>
              <w:t>(уплотнение – 1 ч</w:t>
            </w:r>
            <w:r w:rsidRPr="00B90E6B">
              <w:t>)</w:t>
            </w:r>
          </w:p>
        </w:tc>
      </w:tr>
      <w:tr w:rsidR="0042023F" w:rsidRPr="00B90E6B">
        <w:trPr>
          <w:trHeight w:val="590"/>
        </w:trPr>
        <w:tc>
          <w:tcPr>
            <w:tcW w:w="1135" w:type="dxa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3.</w:t>
            </w:r>
          </w:p>
        </w:tc>
        <w:tc>
          <w:tcPr>
            <w:tcW w:w="3685" w:type="dxa"/>
          </w:tcPr>
          <w:p w:rsidR="0042023F" w:rsidRPr="00B90E6B" w:rsidRDefault="0042023F" w:rsidP="008A7DCA">
            <w:pPr>
              <w:spacing w:line="240" w:lineRule="atLeast"/>
            </w:pPr>
            <w:r w:rsidRPr="00B90E6B">
              <w:rPr>
                <w:b/>
                <w:bCs/>
              </w:rPr>
              <w:t xml:space="preserve">Чертёжная мастерская </w:t>
            </w:r>
          </w:p>
        </w:tc>
        <w:tc>
          <w:tcPr>
            <w:tcW w:w="5445" w:type="dxa"/>
          </w:tcPr>
          <w:p w:rsidR="0042023F" w:rsidRPr="00B90E6B" w:rsidRDefault="0042023F" w:rsidP="008A7DCA">
            <w:pPr>
              <w:spacing w:line="240" w:lineRule="atLeast"/>
              <w:jc w:val="center"/>
            </w:pPr>
            <w:r>
              <w:t>7 ч</w:t>
            </w:r>
          </w:p>
          <w:p w:rsidR="0042023F" w:rsidRPr="00B90E6B" w:rsidRDefault="0042023F" w:rsidP="008A7DCA">
            <w:pPr>
              <w:spacing w:line="240" w:lineRule="atLeast"/>
              <w:jc w:val="center"/>
            </w:pPr>
            <w:r>
              <w:t>(уплотнение – 1 ч</w:t>
            </w:r>
            <w:r w:rsidRPr="00B90E6B">
              <w:t>)</w:t>
            </w:r>
          </w:p>
        </w:tc>
      </w:tr>
      <w:tr w:rsidR="0042023F" w:rsidRPr="00B90E6B">
        <w:trPr>
          <w:trHeight w:val="590"/>
        </w:trPr>
        <w:tc>
          <w:tcPr>
            <w:tcW w:w="1135" w:type="dxa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4.</w:t>
            </w:r>
          </w:p>
        </w:tc>
        <w:tc>
          <w:tcPr>
            <w:tcW w:w="3685" w:type="dxa"/>
          </w:tcPr>
          <w:p w:rsidR="0042023F" w:rsidRPr="00B90E6B" w:rsidRDefault="0042023F" w:rsidP="008A7DCA">
            <w:pPr>
              <w:spacing w:line="240" w:lineRule="atLeast"/>
              <w:ind w:firstLine="35"/>
            </w:pPr>
            <w:r w:rsidRPr="00B90E6B">
              <w:rPr>
                <w:b/>
                <w:bCs/>
              </w:rPr>
              <w:t xml:space="preserve">Конструкторская мастерская </w:t>
            </w:r>
          </w:p>
        </w:tc>
        <w:tc>
          <w:tcPr>
            <w:tcW w:w="5445" w:type="dxa"/>
          </w:tcPr>
          <w:p w:rsidR="0042023F" w:rsidRPr="00B90E6B" w:rsidRDefault="0042023F" w:rsidP="008A7DCA">
            <w:pPr>
              <w:spacing w:line="240" w:lineRule="atLeast"/>
              <w:jc w:val="center"/>
            </w:pPr>
            <w:r>
              <w:t>8 ч</w:t>
            </w:r>
          </w:p>
          <w:p w:rsidR="0042023F" w:rsidRPr="00B90E6B" w:rsidRDefault="0042023F" w:rsidP="008A7DCA">
            <w:pPr>
              <w:spacing w:line="240" w:lineRule="atLeast"/>
              <w:jc w:val="center"/>
            </w:pPr>
            <w:r>
              <w:t>(уплотнение – 1 ч</w:t>
            </w:r>
            <w:r w:rsidRPr="00B90E6B">
              <w:t>)</w:t>
            </w:r>
          </w:p>
        </w:tc>
      </w:tr>
      <w:tr w:rsidR="0042023F" w:rsidRPr="00B90E6B">
        <w:trPr>
          <w:trHeight w:val="575"/>
        </w:trPr>
        <w:tc>
          <w:tcPr>
            <w:tcW w:w="1135" w:type="dxa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 w:rsidRPr="00B90E6B">
              <w:rPr>
                <w:b/>
                <w:bCs/>
              </w:rPr>
              <w:t>5.</w:t>
            </w:r>
          </w:p>
        </w:tc>
        <w:tc>
          <w:tcPr>
            <w:tcW w:w="3685" w:type="dxa"/>
          </w:tcPr>
          <w:p w:rsidR="0042023F" w:rsidRPr="00B90E6B" w:rsidRDefault="0042023F" w:rsidP="008A7DCA">
            <w:pPr>
              <w:shd w:val="clear" w:color="auto" w:fill="FFFFFF"/>
              <w:spacing w:line="240" w:lineRule="atLeast"/>
            </w:pPr>
            <w:r w:rsidRPr="00B90E6B">
              <w:rPr>
                <w:b/>
                <w:bCs/>
              </w:rPr>
              <w:t xml:space="preserve">Рукодельная мастерская </w:t>
            </w:r>
          </w:p>
        </w:tc>
        <w:tc>
          <w:tcPr>
            <w:tcW w:w="5445" w:type="dxa"/>
          </w:tcPr>
          <w:p w:rsidR="0042023F" w:rsidRPr="00B90E6B" w:rsidRDefault="0042023F" w:rsidP="008A7DCA">
            <w:pPr>
              <w:spacing w:line="240" w:lineRule="atLeast"/>
              <w:jc w:val="center"/>
            </w:pPr>
            <w:r w:rsidRPr="00B90E6B">
              <w:t>8 ч</w:t>
            </w:r>
          </w:p>
        </w:tc>
      </w:tr>
      <w:tr w:rsidR="0042023F" w:rsidRPr="00B90E6B">
        <w:trPr>
          <w:trHeight w:val="387"/>
        </w:trPr>
        <w:tc>
          <w:tcPr>
            <w:tcW w:w="1135" w:type="dxa"/>
          </w:tcPr>
          <w:p w:rsidR="0042023F" w:rsidRPr="00B90E6B" w:rsidRDefault="0042023F" w:rsidP="008A7DCA">
            <w:pPr>
              <w:spacing w:line="240" w:lineRule="atLeast"/>
              <w:jc w:val="both"/>
              <w:rPr>
                <w:b/>
                <w:bCs/>
              </w:rPr>
            </w:pPr>
          </w:p>
        </w:tc>
        <w:tc>
          <w:tcPr>
            <w:tcW w:w="3685" w:type="dxa"/>
          </w:tcPr>
          <w:p w:rsidR="0042023F" w:rsidRPr="00B90E6B" w:rsidRDefault="0042023F" w:rsidP="008A7DCA">
            <w:pPr>
              <w:spacing w:line="240" w:lineRule="atLeast"/>
              <w:rPr>
                <w:b/>
                <w:bCs/>
              </w:rPr>
            </w:pPr>
            <w:r w:rsidRPr="00B90E6B">
              <w:rPr>
                <w:b/>
                <w:bCs/>
              </w:rPr>
              <w:t>Итого</w:t>
            </w:r>
          </w:p>
        </w:tc>
        <w:tc>
          <w:tcPr>
            <w:tcW w:w="5445" w:type="dxa"/>
          </w:tcPr>
          <w:p w:rsidR="0042023F" w:rsidRPr="00B90E6B" w:rsidRDefault="0042023F" w:rsidP="008A7DCA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 ч</w:t>
            </w:r>
          </w:p>
        </w:tc>
      </w:tr>
    </w:tbl>
    <w:p w:rsidR="0042023F" w:rsidRPr="00B90E6B" w:rsidRDefault="0042023F" w:rsidP="004D2C86">
      <w:pPr>
        <w:ind w:right="-108"/>
        <w:textAlignment w:val="baseline"/>
        <w:rPr>
          <w:b/>
          <w:bCs/>
          <w:kern w:val="24"/>
        </w:rPr>
      </w:pPr>
    </w:p>
    <w:p w:rsidR="0042023F" w:rsidRPr="00B90E6B" w:rsidRDefault="0042023F" w:rsidP="004D2C86">
      <w:pPr>
        <w:ind w:right="-108"/>
        <w:textAlignment w:val="baseline"/>
        <w:rPr>
          <w:b/>
          <w:bCs/>
          <w:kern w:val="24"/>
        </w:rPr>
      </w:pPr>
    </w:p>
    <w:p w:rsidR="0042023F" w:rsidRPr="00B90E6B" w:rsidRDefault="0042023F" w:rsidP="004D2C86">
      <w:pPr>
        <w:jc w:val="center"/>
      </w:pPr>
      <w:r>
        <w:rPr>
          <w:b/>
          <w:bCs/>
          <w:kern w:val="24"/>
        </w:rPr>
        <w:br w:type="page"/>
      </w:r>
      <w:bookmarkStart w:id="0" w:name="_GoBack"/>
      <w:bookmarkEnd w:id="0"/>
    </w:p>
    <w:p w:rsidR="0042023F" w:rsidRPr="00B90E6B" w:rsidRDefault="0042023F"/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0"/>
        <w:gridCol w:w="567"/>
        <w:gridCol w:w="920"/>
        <w:gridCol w:w="567"/>
        <w:gridCol w:w="7655"/>
      </w:tblGrid>
      <w:tr w:rsidR="0042023F" w:rsidRPr="00B90E6B">
        <w:trPr>
          <w:trHeight w:val="152"/>
        </w:trPr>
        <w:tc>
          <w:tcPr>
            <w:tcW w:w="1207" w:type="dxa"/>
            <w:gridSpan w:val="2"/>
          </w:tcPr>
          <w:p w:rsidR="0042023F" w:rsidRPr="00B90E6B" w:rsidRDefault="0042023F" w:rsidP="008A7DCA">
            <w:pPr>
              <w:spacing w:line="276" w:lineRule="auto"/>
              <w:jc w:val="center"/>
              <w:rPr>
                <w:lang w:eastAsia="en-US"/>
              </w:rPr>
            </w:pPr>
            <w:r w:rsidRPr="00B90E6B">
              <w:rPr>
                <w:lang w:eastAsia="en-US"/>
              </w:rPr>
              <w:t>№ п/п</w:t>
            </w:r>
          </w:p>
        </w:tc>
        <w:tc>
          <w:tcPr>
            <w:tcW w:w="1487" w:type="dxa"/>
            <w:gridSpan w:val="2"/>
          </w:tcPr>
          <w:p w:rsidR="0042023F" w:rsidRPr="00B90E6B" w:rsidRDefault="0042023F" w:rsidP="008A7DCA">
            <w:pPr>
              <w:spacing w:line="276" w:lineRule="auto"/>
              <w:jc w:val="center"/>
              <w:rPr>
                <w:lang w:eastAsia="en-US"/>
              </w:rPr>
            </w:pPr>
            <w:r w:rsidRPr="00B90E6B">
              <w:rPr>
                <w:lang w:eastAsia="en-US"/>
              </w:rPr>
              <w:t>Дата</w:t>
            </w:r>
          </w:p>
        </w:tc>
        <w:tc>
          <w:tcPr>
            <w:tcW w:w="7655" w:type="dxa"/>
            <w:vMerge w:val="restart"/>
            <w:vAlign w:val="center"/>
          </w:tcPr>
          <w:p w:rsidR="0042023F" w:rsidRPr="00B90E6B" w:rsidRDefault="0042023F" w:rsidP="008A7DCA">
            <w:pPr>
              <w:spacing w:line="276" w:lineRule="auto"/>
              <w:jc w:val="center"/>
              <w:rPr>
                <w:lang w:eastAsia="en-US"/>
              </w:rPr>
            </w:pPr>
            <w:r w:rsidRPr="00B90E6B">
              <w:rPr>
                <w:lang w:eastAsia="en-US"/>
              </w:rPr>
              <w:t>Тема урока</w:t>
            </w:r>
          </w:p>
        </w:tc>
      </w:tr>
      <w:tr w:rsidR="0042023F" w:rsidRPr="00B90E6B">
        <w:trPr>
          <w:trHeight w:val="79"/>
        </w:trPr>
        <w:tc>
          <w:tcPr>
            <w:tcW w:w="640" w:type="dxa"/>
          </w:tcPr>
          <w:p w:rsidR="0042023F" w:rsidRPr="00B90E6B" w:rsidRDefault="0042023F" w:rsidP="008A7DCA">
            <w:pPr>
              <w:spacing w:line="276" w:lineRule="auto"/>
              <w:ind w:left="-142" w:right="-108"/>
              <w:jc w:val="center"/>
              <w:rPr>
                <w:lang w:eastAsia="en-US"/>
              </w:rPr>
            </w:pPr>
            <w:r w:rsidRPr="00B90E6B">
              <w:rPr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42023F" w:rsidRPr="00B90E6B" w:rsidRDefault="0042023F" w:rsidP="008A7DCA">
            <w:pPr>
              <w:spacing w:line="276" w:lineRule="auto"/>
              <w:ind w:left="-142" w:right="-108"/>
              <w:jc w:val="center"/>
              <w:rPr>
                <w:lang w:eastAsia="en-US"/>
              </w:rPr>
            </w:pPr>
            <w:r w:rsidRPr="00B90E6B">
              <w:rPr>
                <w:lang w:eastAsia="en-US"/>
              </w:rPr>
              <w:t>факт</w:t>
            </w:r>
          </w:p>
        </w:tc>
        <w:tc>
          <w:tcPr>
            <w:tcW w:w="920" w:type="dxa"/>
          </w:tcPr>
          <w:p w:rsidR="0042023F" w:rsidRPr="00B90E6B" w:rsidRDefault="0042023F" w:rsidP="008A7DCA">
            <w:pPr>
              <w:spacing w:line="276" w:lineRule="auto"/>
              <w:ind w:left="-142" w:right="-108"/>
              <w:jc w:val="center"/>
              <w:rPr>
                <w:lang w:eastAsia="en-US"/>
              </w:rPr>
            </w:pPr>
            <w:r w:rsidRPr="00B90E6B">
              <w:rPr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42023F" w:rsidRPr="00B90E6B" w:rsidRDefault="0042023F" w:rsidP="008A7DCA">
            <w:pPr>
              <w:spacing w:line="276" w:lineRule="auto"/>
              <w:ind w:left="-142" w:right="-108"/>
              <w:jc w:val="center"/>
              <w:rPr>
                <w:lang w:eastAsia="en-US"/>
              </w:rPr>
            </w:pPr>
            <w:r w:rsidRPr="00B90E6B">
              <w:rPr>
                <w:lang w:eastAsia="en-US"/>
              </w:rPr>
              <w:t>факт</w:t>
            </w:r>
          </w:p>
        </w:tc>
        <w:tc>
          <w:tcPr>
            <w:tcW w:w="7655" w:type="dxa"/>
            <w:vMerge/>
          </w:tcPr>
          <w:p w:rsidR="0042023F" w:rsidRPr="00B90E6B" w:rsidRDefault="0042023F" w:rsidP="008A7DCA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42023F" w:rsidRPr="00B90E6B">
        <w:trPr>
          <w:trHeight w:val="79"/>
        </w:trPr>
        <w:tc>
          <w:tcPr>
            <w:tcW w:w="10349" w:type="dxa"/>
            <w:gridSpan w:val="5"/>
          </w:tcPr>
          <w:p w:rsidR="0042023F" w:rsidRPr="007A6293" w:rsidRDefault="0042023F" w:rsidP="007A6293">
            <w:pPr>
              <w:spacing w:line="240" w:lineRule="atLeast"/>
              <w:jc w:val="center"/>
            </w:pPr>
            <w:r>
              <w:rPr>
                <w:b/>
                <w:bCs/>
              </w:rPr>
              <w:t xml:space="preserve">1. </w:t>
            </w:r>
            <w:r w:rsidRPr="00B90E6B">
              <w:rPr>
                <w:b/>
                <w:bCs/>
              </w:rPr>
              <w:t>Текстильная мастерская  (3ч</w:t>
            </w:r>
            <w:r>
              <w:rPr>
                <w:b/>
                <w:bCs/>
              </w:rPr>
              <w:t xml:space="preserve"> </w:t>
            </w:r>
            <w:r w:rsidRPr="007A6293">
              <w:t xml:space="preserve">- </w:t>
            </w:r>
            <w:r>
              <w:rPr>
                <w:b/>
                <w:bCs/>
              </w:rPr>
              <w:t xml:space="preserve">перенос –5 </w:t>
            </w:r>
            <w:r w:rsidRPr="007A6293">
              <w:rPr>
                <w:b/>
                <w:bCs/>
              </w:rPr>
              <w:t>ч из них 2 ч уплотнение)</w:t>
            </w:r>
          </w:p>
        </w:tc>
      </w:tr>
      <w:tr w:rsidR="0042023F" w:rsidRPr="00CD7C9E">
        <w:trPr>
          <w:trHeight w:val="240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075D4A" w:rsidRDefault="0042023F" w:rsidP="00075D4A">
            <w:pPr>
              <w:jc w:val="both"/>
              <w:rPr>
                <w:color w:val="000000"/>
              </w:rPr>
            </w:pPr>
            <w:r w:rsidRPr="00075D4A">
              <w:rPr>
                <w:color w:val="000000"/>
              </w:rPr>
              <w:t>04.09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Мир тканей. Игла труженица. Что умеет игла? ТБ.</w:t>
            </w:r>
          </w:p>
        </w:tc>
      </w:tr>
      <w:tr w:rsidR="0042023F" w:rsidRPr="00CD7C9E">
        <w:trPr>
          <w:trHeight w:val="330"/>
        </w:trPr>
        <w:tc>
          <w:tcPr>
            <w:tcW w:w="640" w:type="dxa"/>
          </w:tcPr>
          <w:p w:rsidR="0042023F" w:rsidRPr="00CD7C9E" w:rsidRDefault="0042023F" w:rsidP="00075D4A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075D4A" w:rsidRDefault="0042023F" w:rsidP="00075D4A">
            <w:pPr>
              <w:jc w:val="both"/>
              <w:rPr>
                <w:color w:val="000000"/>
              </w:rPr>
            </w:pPr>
            <w:r w:rsidRPr="00075D4A">
              <w:rPr>
                <w:color w:val="000000"/>
              </w:rPr>
              <w:t>11.09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Default="0042023F" w:rsidP="00075D4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Вышивка. Для чего она нужна? ТБ.</w:t>
            </w:r>
          </w:p>
        </w:tc>
      </w:tr>
      <w:tr w:rsidR="0042023F" w:rsidRPr="00CD7C9E">
        <w:trPr>
          <w:trHeight w:val="337"/>
        </w:trPr>
        <w:tc>
          <w:tcPr>
            <w:tcW w:w="640" w:type="dxa"/>
          </w:tcPr>
          <w:p w:rsidR="0042023F" w:rsidRPr="00CD7C9E" w:rsidRDefault="0042023F" w:rsidP="00075D4A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075D4A" w:rsidRDefault="0042023F" w:rsidP="00075D4A">
            <w:pPr>
              <w:jc w:val="both"/>
              <w:rPr>
                <w:color w:val="000000"/>
              </w:rPr>
            </w:pPr>
            <w:r w:rsidRPr="00075D4A">
              <w:rPr>
                <w:color w:val="000000"/>
              </w:rPr>
              <w:t>18.09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Default="0042023F" w:rsidP="00075D4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Прямая строчка и перевивы. Проверь себя. Выставка детских работ. ТБ.</w:t>
            </w:r>
          </w:p>
        </w:tc>
      </w:tr>
      <w:tr w:rsidR="0042023F" w:rsidRPr="00CD7C9E">
        <w:trPr>
          <w:trHeight w:val="367"/>
        </w:trPr>
        <w:tc>
          <w:tcPr>
            <w:tcW w:w="10349" w:type="dxa"/>
            <w:gridSpan w:val="5"/>
          </w:tcPr>
          <w:p w:rsidR="0042023F" w:rsidRDefault="0042023F" w:rsidP="00075D4A">
            <w:pPr>
              <w:jc w:val="center"/>
              <w:rPr>
                <w:color w:val="000000"/>
                <w:lang w:eastAsia="en-US"/>
              </w:rPr>
            </w:pPr>
            <w:r w:rsidRPr="00B0272D">
              <w:rPr>
                <w:b/>
                <w:bCs/>
                <w:color w:val="000000"/>
                <w:sz w:val="22"/>
                <w:szCs w:val="22"/>
                <w:lang w:eastAsia="en-US"/>
              </w:rPr>
              <w:t>2.</w:t>
            </w:r>
            <w:r>
              <w:rPr>
                <w:b/>
                <w:bCs/>
                <w:color w:val="000000"/>
              </w:rPr>
              <w:t xml:space="preserve"> Художественная мастерская</w:t>
            </w:r>
            <w:r w:rsidRPr="00CD7C9E">
              <w:rPr>
                <w:b/>
                <w:bCs/>
              </w:rPr>
              <w:t xml:space="preserve"> (8 ч</w:t>
            </w:r>
            <w:r>
              <w:rPr>
                <w:b/>
                <w:bCs/>
                <w:color w:val="000000"/>
              </w:rPr>
              <w:t>- уплотнение – 1 ч</w:t>
            </w:r>
            <w:r w:rsidRPr="00CD7C9E">
              <w:rPr>
                <w:b/>
                <w:bCs/>
              </w:rPr>
              <w:t>)</w:t>
            </w:r>
          </w:p>
        </w:tc>
      </w:tr>
      <w:tr w:rsidR="0042023F" w:rsidRPr="00CD7C9E">
        <w:trPr>
          <w:trHeight w:val="406"/>
        </w:trPr>
        <w:tc>
          <w:tcPr>
            <w:tcW w:w="640" w:type="dxa"/>
          </w:tcPr>
          <w:p w:rsidR="0042023F" w:rsidRPr="00CD7C9E" w:rsidRDefault="0042023F" w:rsidP="00075D4A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25.09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Default="0042023F" w:rsidP="00075D4A">
            <w:pPr>
              <w:rPr>
                <w:color w:val="000000"/>
                <w:lang w:eastAsia="en-US"/>
              </w:rPr>
            </w:pPr>
            <w:r w:rsidRPr="00CD7C9E">
              <w:rPr>
                <w:color w:val="000000"/>
                <w:sz w:val="22"/>
                <w:szCs w:val="22"/>
                <w:lang w:eastAsia="en-US"/>
              </w:rPr>
              <w:t>Что ты уже знаешь? Изготовление изделий в технике оригами.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02.10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Зачем художнику знать о тоне, форме и размере? Составление композиции.</w:t>
            </w:r>
          </w:p>
        </w:tc>
      </w:tr>
      <w:tr w:rsidR="0042023F" w:rsidRPr="00CD7C9E">
        <w:trPr>
          <w:trHeight w:val="7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09.10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Какова роль цвета в композиции? Изготовление аппликации.</w:t>
            </w:r>
          </w:p>
        </w:tc>
      </w:tr>
      <w:tr w:rsidR="0042023F" w:rsidRPr="00CD7C9E">
        <w:trPr>
          <w:trHeight w:val="7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16.10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Какие бывают цветочные композиции?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23.10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spacing w:line="276" w:lineRule="auto"/>
              <w:rPr>
                <w:color w:val="FF0000"/>
                <w:lang w:eastAsia="en-US"/>
              </w:rPr>
            </w:pPr>
            <w:r w:rsidRPr="00CD7C9E">
              <w:rPr>
                <w:lang w:eastAsia="en-US"/>
              </w:rPr>
              <w:t>Как увидеть белое изображение на белом фоне? Составление рельефной композиции.</w:t>
            </w:r>
          </w:p>
        </w:tc>
      </w:tr>
      <w:tr w:rsidR="0042023F" w:rsidRPr="00CD7C9E">
        <w:trPr>
          <w:trHeight w:val="7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30.10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91861" w:rsidRDefault="0042023F" w:rsidP="00075D4A">
            <w:pPr>
              <w:spacing w:line="276" w:lineRule="auto"/>
              <w:rPr>
                <w:lang w:eastAsia="en-US"/>
              </w:rPr>
            </w:pPr>
            <w:r w:rsidRPr="00CD7C9E">
              <w:rPr>
                <w:lang w:eastAsia="en-US"/>
              </w:rPr>
              <w:t>Что    такое  симметрия?  Как  получить симметричные детали? Можно ли сгибать картон? Как? Наши проекты.</w:t>
            </w:r>
          </w:p>
        </w:tc>
      </w:tr>
      <w:tr w:rsidR="0042023F" w:rsidRPr="00CD7C9E">
        <w:trPr>
          <w:trHeight w:val="7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13.11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spacing w:line="276" w:lineRule="auto"/>
              <w:rPr>
                <w:color w:val="FF0000"/>
                <w:lang w:eastAsia="en-US"/>
              </w:rPr>
            </w:pPr>
            <w:r w:rsidRPr="00CD7C9E">
              <w:rPr>
                <w:lang w:eastAsia="en-US"/>
              </w:rPr>
              <w:t>Как плоское превратить в объемное?</w:t>
            </w:r>
          </w:p>
        </w:tc>
      </w:tr>
      <w:tr w:rsidR="0042023F" w:rsidRPr="00CD7C9E">
        <w:trPr>
          <w:trHeight w:val="122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20.11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FF0000"/>
              </w:rPr>
            </w:pPr>
            <w:r w:rsidRPr="00CD7C9E">
              <w:t>Как  согнуть  картон  по  кривой  линии?  Проверим себя.</w:t>
            </w:r>
          </w:p>
        </w:tc>
      </w:tr>
      <w:tr w:rsidR="0042023F" w:rsidRPr="00CD7C9E">
        <w:trPr>
          <w:trHeight w:val="79"/>
        </w:trPr>
        <w:tc>
          <w:tcPr>
            <w:tcW w:w="10349" w:type="dxa"/>
            <w:gridSpan w:val="5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FF0000"/>
              </w:rPr>
            </w:pPr>
            <w:r w:rsidRPr="00B0272D">
              <w:rPr>
                <w:b/>
                <w:bCs/>
                <w:color w:val="000000"/>
              </w:rPr>
              <w:t xml:space="preserve">                                      3.</w:t>
            </w:r>
            <w:r>
              <w:rPr>
                <w:b/>
                <w:bCs/>
                <w:color w:val="000000"/>
              </w:rPr>
              <w:t xml:space="preserve"> Чертёжная мастерская</w:t>
            </w:r>
            <w:r w:rsidRPr="001B0E0E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</w:rPr>
              <w:t>(7</w:t>
            </w:r>
            <w:r w:rsidRPr="00CD7C9E">
              <w:rPr>
                <w:b/>
                <w:bCs/>
              </w:rPr>
              <w:t xml:space="preserve"> ч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>- уплотнение – 1 ч</w:t>
            </w:r>
            <w:r w:rsidRPr="00CD7C9E">
              <w:rPr>
                <w:b/>
                <w:bCs/>
              </w:rPr>
              <w:t>)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27.11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Что такое технологические операции и способы? Изготовление игрушки с пружинками.</w:t>
            </w:r>
          </w:p>
        </w:tc>
      </w:tr>
      <w:tr w:rsidR="0042023F" w:rsidRPr="00CD7C9E">
        <w:trPr>
          <w:trHeight w:val="7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Что такое линейка и что она умеет? Что такое чертеж и как его прочитать?</w:t>
            </w:r>
          </w:p>
        </w:tc>
      </w:tr>
      <w:tr w:rsidR="0042023F" w:rsidRPr="00CD7C9E">
        <w:trPr>
          <w:trHeight w:val="132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11.12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Изготовление изделий по их чертежам.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18.12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FF0000"/>
              </w:rPr>
            </w:pPr>
            <w:r w:rsidRPr="00CD7C9E">
              <w:t>Как изготовить несколько одинаковых прямоугольников? Изготовление аппликации с плетением.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25.12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CD7C9E">
              <w:t>Мастерская Деда Мороза и Снегурочки. Изготовление игрушки из конусов.</w:t>
            </w:r>
          </w:p>
        </w:tc>
      </w:tr>
      <w:tr w:rsidR="0042023F" w:rsidRPr="00CD7C9E">
        <w:trPr>
          <w:trHeight w:val="124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CD7C9E">
              <w:t>Можно ли без шаблона разметить круг? Узоры в круге.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495251" w:rsidRDefault="0042023F" w:rsidP="00075D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22.01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Можно  ли  разметить  прямоугольник  по угольнику? Изготовление блокнотика.</w:t>
            </w:r>
            <w:r>
              <w:t xml:space="preserve"> </w:t>
            </w:r>
            <w:r w:rsidRPr="00CD7C9E">
              <w:t>Проверим себя.</w:t>
            </w:r>
          </w:p>
        </w:tc>
      </w:tr>
      <w:tr w:rsidR="0042023F" w:rsidRPr="00CD7C9E">
        <w:trPr>
          <w:trHeight w:val="79"/>
        </w:trPr>
        <w:tc>
          <w:tcPr>
            <w:tcW w:w="10349" w:type="dxa"/>
            <w:gridSpan w:val="5"/>
          </w:tcPr>
          <w:p w:rsidR="0042023F" w:rsidRPr="00B0272D" w:rsidRDefault="0042023F" w:rsidP="00075D4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</w:rPr>
            </w:pPr>
            <w:r w:rsidRPr="00B0272D">
              <w:rPr>
                <w:b/>
                <w:bCs/>
                <w:color w:val="000000"/>
              </w:rPr>
              <w:t>Конструкторская мастерская</w:t>
            </w:r>
            <w:r>
              <w:rPr>
                <w:b/>
                <w:bCs/>
                <w:color w:val="000000"/>
              </w:rPr>
              <w:t xml:space="preserve"> (8 ч- уплотнение – 1 ч)</w:t>
            </w:r>
          </w:p>
        </w:tc>
      </w:tr>
      <w:tr w:rsidR="0042023F" w:rsidRPr="00CD7C9E">
        <w:trPr>
          <w:trHeight w:val="1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29.01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Какой секрет у подвижных игрушек? Изготовление игрушки-качалки.</w:t>
            </w:r>
          </w:p>
        </w:tc>
      </w:tr>
      <w:tr w:rsidR="0042023F" w:rsidRPr="00CD7C9E">
        <w:trPr>
          <w:trHeight w:val="7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05.02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Как из неподвижной игрушки сделать подвижную? Еще один способ сделать игрушку подвижной.</w:t>
            </w:r>
          </w:p>
        </w:tc>
      </w:tr>
      <w:tr w:rsidR="0042023F" w:rsidRPr="00CD7C9E">
        <w:trPr>
          <w:trHeight w:val="124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12.02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CD7C9E">
              <w:t>Что заставляет вращаться винт-пропеллер?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19.02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C1CF9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День защитника Отечества. Изменяется ли вооружение в армии? Изготовление открытки.</w:t>
            </w:r>
          </w:p>
        </w:tc>
      </w:tr>
      <w:tr w:rsidR="0042023F" w:rsidRPr="00CD7C9E">
        <w:trPr>
          <w:trHeight w:val="324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26.02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CC1CF9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Можно ли соединить детали без соединительных материалов? Изготовление модели самолета.</w:t>
            </w:r>
            <w:r>
              <w:t xml:space="preserve"> </w:t>
            </w:r>
          </w:p>
        </w:tc>
      </w:tr>
      <w:tr w:rsidR="0042023F" w:rsidRPr="00CD7C9E">
        <w:trPr>
          <w:trHeight w:val="130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05.03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rPr>
                <w:shd w:val="clear" w:color="auto" w:fill="FFFFFF"/>
              </w:rPr>
              <w:t>Поздравляем женщин и девочек. Изготовление открытки.</w:t>
            </w:r>
          </w:p>
        </w:tc>
      </w:tr>
      <w:tr w:rsidR="0042023F" w:rsidRPr="00CD7C9E">
        <w:trPr>
          <w:trHeight w:val="11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12.03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r w:rsidRPr="00CD7C9E">
              <w:t>Как машины помогают человеку? Изготовление моделей машин.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19.03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Что интересного в работе архитектора? Проект  создадим свой город». Проверим себя.</w:t>
            </w:r>
          </w:p>
        </w:tc>
      </w:tr>
      <w:tr w:rsidR="0042023F" w:rsidRPr="00CD7C9E">
        <w:trPr>
          <w:trHeight w:val="132"/>
        </w:trPr>
        <w:tc>
          <w:tcPr>
            <w:tcW w:w="10349" w:type="dxa"/>
            <w:gridSpan w:val="5"/>
          </w:tcPr>
          <w:p w:rsidR="0042023F" w:rsidRPr="007C7CDC" w:rsidRDefault="0042023F" w:rsidP="00075D4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</w:rPr>
            </w:pPr>
            <w:r>
              <w:rPr>
                <w:b/>
                <w:bCs/>
              </w:rPr>
              <w:t>Рукодельная мастерская (8  ч</w:t>
            </w:r>
            <w:r w:rsidRPr="007C7CDC">
              <w:rPr>
                <w:b/>
                <w:bCs/>
              </w:rPr>
              <w:t>)</w:t>
            </w:r>
          </w:p>
        </w:tc>
      </w:tr>
      <w:tr w:rsidR="0042023F" w:rsidRPr="00CD7C9E">
        <w:trPr>
          <w:trHeight w:val="110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CD7C9E">
              <w:t xml:space="preserve">Какие бывают ткани? Изготовление одуванчика. 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09.04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Какие бывают нитки. Как они используются? Изготовление птички из помпона.</w:t>
            </w:r>
          </w:p>
        </w:tc>
      </w:tr>
      <w:tr w:rsidR="0042023F" w:rsidRPr="00CD7C9E">
        <w:trPr>
          <w:trHeight w:val="79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16.04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Что такое натуральные ткани? Каковы их свойства?</w:t>
            </w:r>
          </w:p>
        </w:tc>
      </w:tr>
      <w:tr w:rsidR="0042023F" w:rsidRPr="00CD7C9E">
        <w:trPr>
          <w:trHeight w:val="112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23.04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CD7C9E">
              <w:t>Строчка косого стежка. Есть ли у неё «дочки»?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3</w:t>
            </w: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30.04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Изготовление изделий с вышивкой крестом. Изготовление мешочка с сюрпризом.</w:t>
            </w:r>
          </w:p>
        </w:tc>
      </w:tr>
      <w:tr w:rsidR="0042023F" w:rsidRPr="00CD7C9E">
        <w:trPr>
          <w:trHeight w:val="130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3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07.05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 xml:space="preserve">Как ткань превращается в изделие? Лекало. </w:t>
            </w:r>
          </w:p>
        </w:tc>
      </w:tr>
      <w:tr w:rsidR="0042023F" w:rsidRPr="00CD7C9E">
        <w:trPr>
          <w:trHeight w:val="426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3</w:t>
            </w: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14.05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Изготовление изделий, размеченных по лекалу, соединенных изученными ручными строчками. Проверим себя.</w:t>
            </w:r>
          </w:p>
        </w:tc>
      </w:tr>
      <w:tr w:rsidR="0042023F" w:rsidRPr="00CD7C9E">
        <w:trPr>
          <w:trHeight w:val="138"/>
        </w:trPr>
        <w:tc>
          <w:tcPr>
            <w:tcW w:w="640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CD7C9E">
              <w:rPr>
                <w:color w:val="000000"/>
                <w:lang w:eastAsia="en-US"/>
              </w:rPr>
              <w:t>3</w:t>
            </w: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20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21.05</w:t>
            </w:r>
          </w:p>
        </w:tc>
        <w:tc>
          <w:tcPr>
            <w:tcW w:w="567" w:type="dxa"/>
          </w:tcPr>
          <w:p w:rsidR="0042023F" w:rsidRPr="00CD7C9E" w:rsidRDefault="0042023F" w:rsidP="00075D4A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655" w:type="dxa"/>
          </w:tcPr>
          <w:p w:rsidR="0042023F" w:rsidRPr="00CD7C9E" w:rsidRDefault="0042023F" w:rsidP="00075D4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D7C9E">
              <w:t>Что узнали, чему учились? Выставка детских работ.</w:t>
            </w:r>
          </w:p>
        </w:tc>
      </w:tr>
    </w:tbl>
    <w:p w:rsidR="0042023F" w:rsidRDefault="0042023F"/>
    <w:sectPr w:rsidR="0042023F" w:rsidSect="007A6293">
      <w:pgSz w:w="11906" w:h="16838"/>
      <w:pgMar w:top="851" w:right="85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23F" w:rsidRDefault="0042023F" w:rsidP="003E151F">
      <w:r>
        <w:separator/>
      </w:r>
    </w:p>
  </w:endnote>
  <w:endnote w:type="continuationSeparator" w:id="0">
    <w:p w:rsidR="0042023F" w:rsidRDefault="0042023F" w:rsidP="003E1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23F" w:rsidRDefault="0042023F" w:rsidP="003E151F">
      <w:r>
        <w:separator/>
      </w:r>
    </w:p>
  </w:footnote>
  <w:footnote w:type="continuationSeparator" w:id="0">
    <w:p w:rsidR="0042023F" w:rsidRDefault="0042023F" w:rsidP="003E15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B73D6"/>
    <w:multiLevelType w:val="hybridMultilevel"/>
    <w:tmpl w:val="FD1E159A"/>
    <w:lvl w:ilvl="0" w:tplc="F244BF2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D32CF"/>
    <w:multiLevelType w:val="hybridMultilevel"/>
    <w:tmpl w:val="F9BC43F6"/>
    <w:lvl w:ilvl="0" w:tplc="2E7486D4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16681E"/>
    <w:multiLevelType w:val="hybridMultilevel"/>
    <w:tmpl w:val="3A7C17A6"/>
    <w:lvl w:ilvl="0" w:tplc="95264924">
      <w:start w:val="4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C86"/>
    <w:rsid w:val="00026837"/>
    <w:rsid w:val="00075D4A"/>
    <w:rsid w:val="000828A0"/>
    <w:rsid w:val="00086BDF"/>
    <w:rsid w:val="000C0EE2"/>
    <w:rsid w:val="001B0E0E"/>
    <w:rsid w:val="0028072D"/>
    <w:rsid w:val="002D415B"/>
    <w:rsid w:val="003E151F"/>
    <w:rsid w:val="003E4AF3"/>
    <w:rsid w:val="0042023F"/>
    <w:rsid w:val="00495251"/>
    <w:rsid w:val="004D2C86"/>
    <w:rsid w:val="00545211"/>
    <w:rsid w:val="005D1981"/>
    <w:rsid w:val="00612103"/>
    <w:rsid w:val="006247AD"/>
    <w:rsid w:val="006E02FE"/>
    <w:rsid w:val="007A6293"/>
    <w:rsid w:val="007C7CDC"/>
    <w:rsid w:val="008823DF"/>
    <w:rsid w:val="008A6736"/>
    <w:rsid w:val="008A7DCA"/>
    <w:rsid w:val="008F6B1F"/>
    <w:rsid w:val="00986C77"/>
    <w:rsid w:val="009B2C75"/>
    <w:rsid w:val="00A20951"/>
    <w:rsid w:val="00AA403F"/>
    <w:rsid w:val="00B0272D"/>
    <w:rsid w:val="00B047AB"/>
    <w:rsid w:val="00B10B01"/>
    <w:rsid w:val="00B83ED7"/>
    <w:rsid w:val="00B90E6B"/>
    <w:rsid w:val="00BC54B7"/>
    <w:rsid w:val="00BE0F94"/>
    <w:rsid w:val="00C54371"/>
    <w:rsid w:val="00C6654E"/>
    <w:rsid w:val="00C71D24"/>
    <w:rsid w:val="00C91861"/>
    <w:rsid w:val="00CA37D9"/>
    <w:rsid w:val="00CB23A1"/>
    <w:rsid w:val="00CC1CF9"/>
    <w:rsid w:val="00CD7C9E"/>
    <w:rsid w:val="00CE5FD8"/>
    <w:rsid w:val="00D60DAE"/>
    <w:rsid w:val="00D7510C"/>
    <w:rsid w:val="00DE2F0E"/>
    <w:rsid w:val="00DF2EB4"/>
    <w:rsid w:val="00E95436"/>
    <w:rsid w:val="00F808BD"/>
    <w:rsid w:val="00F839F8"/>
    <w:rsid w:val="00FF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C8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4D2C8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99"/>
    <w:qFormat/>
    <w:rsid w:val="00B0272D"/>
    <w:pPr>
      <w:ind w:left="720"/>
    </w:pPr>
  </w:style>
  <w:style w:type="paragraph" w:styleId="Header">
    <w:name w:val="header"/>
    <w:basedOn w:val="Normal"/>
    <w:link w:val="HeaderChar"/>
    <w:uiPriority w:val="99"/>
    <w:rsid w:val="003E151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E151F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3E151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E151F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A37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3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4</Pages>
  <Words>504</Words>
  <Characters>2876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Home</cp:lastModifiedBy>
  <cp:revision>23</cp:revision>
  <cp:lastPrinted>2020-09-11T10:44:00Z</cp:lastPrinted>
  <dcterms:created xsi:type="dcterms:W3CDTF">2020-05-29T09:33:00Z</dcterms:created>
  <dcterms:modified xsi:type="dcterms:W3CDTF">2020-09-29T08:01:00Z</dcterms:modified>
</cp:coreProperties>
</file>