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4640F" w:rsidRDefault="0044640F" w:rsidP="00856611"/>
    <w:p w:rsidR="0044640F" w:rsidRPr="009C6031" w:rsidRDefault="0044640F" w:rsidP="00856611">
      <w:pPr>
        <w:jc w:val="center"/>
      </w:pPr>
    </w:p>
    <w:p w:rsidR="0044640F" w:rsidRDefault="0044640F" w:rsidP="00856611">
      <w:pPr>
        <w:jc w:val="center"/>
      </w:pPr>
    </w:p>
    <w:p w:rsidR="0044640F" w:rsidRDefault="0044640F" w:rsidP="00856611">
      <w:pPr>
        <w:jc w:val="center"/>
      </w:pPr>
    </w:p>
    <w:p w:rsidR="0044640F" w:rsidRPr="009C6031" w:rsidRDefault="0044640F" w:rsidP="00856611">
      <w:pPr>
        <w:jc w:val="center"/>
      </w:pPr>
    </w:p>
    <w:p w:rsidR="0044640F" w:rsidRPr="009C6031" w:rsidRDefault="0044640F" w:rsidP="008566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9C6031">
        <w:t xml:space="preserve">В ходе мероприятий учащиеся демонстрировали достаточно высокий уровень знаний по биологии, химии и географии, умение обобщать, анализировать и применять на практике знания, полученные на уроках. </w:t>
      </w:r>
    </w:p>
    <w:p w:rsidR="0044640F" w:rsidRPr="009C6031" w:rsidRDefault="0044640F" w:rsidP="008566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9C6031">
        <w:t xml:space="preserve">Во время конкурсных и практических занятий обучающиеся проявляли заинтересованность, активно работали, глубоко переживали неудачи и радовались победам. В ходе мероприятий дети работали в группах, что способствовало сплоченности и единству духа команды и желания победы. </w:t>
      </w:r>
    </w:p>
    <w:p w:rsidR="0044640F" w:rsidRDefault="0044640F" w:rsidP="008566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color w:val="000000"/>
          <w:spacing w:val="-4"/>
        </w:rPr>
      </w:pPr>
      <w:r w:rsidRPr="009C6031">
        <w:t>Мероприятия помогли расширить мир знаний учеников по биологии, химии и географии, открыть для себя новые интересные факты, события, научили практическим умениям и навыкам, которые пригодятся учащимся в дальнейшем изучении дисциплин, конкурсах, олимпиада</w:t>
      </w:r>
      <w:r>
        <w:t xml:space="preserve">х, а также сформировать ответственное </w:t>
      </w:r>
      <w:r w:rsidRPr="000E4A92">
        <w:rPr>
          <w:color w:val="000000"/>
          <w:spacing w:val="-4"/>
        </w:rPr>
        <w:t>отношение к собственному здоровью</w:t>
      </w:r>
      <w:r>
        <w:rPr>
          <w:color w:val="000000"/>
          <w:spacing w:val="-4"/>
        </w:rPr>
        <w:t>, здоровому образу жизни и бережному отношению к окружающей нас природе.</w:t>
      </w:r>
    </w:p>
    <w:p w:rsidR="0044640F" w:rsidRDefault="0044640F" w:rsidP="008566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color w:val="000000"/>
          <w:spacing w:val="-4"/>
        </w:rPr>
      </w:pPr>
    </w:p>
    <w:p w:rsidR="0044640F" w:rsidRDefault="0044640F" w:rsidP="008566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color w:val="000000"/>
          <w:spacing w:val="-4"/>
        </w:rPr>
      </w:pPr>
    </w:p>
    <w:p w:rsidR="0044640F" w:rsidRDefault="0044640F" w:rsidP="00750FC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105"/>
        <w:jc w:val="both"/>
        <w:rPr>
          <w:color w:val="000000"/>
          <w:spacing w:val="-4"/>
        </w:rPr>
      </w:pPr>
      <w:r>
        <w:rPr>
          <w:noProof/>
          <w:color w:val="000000"/>
          <w:spacing w:val="-4"/>
          <w:lang w:eastAsia="ru-RU"/>
        </w:rPr>
        <w:t xml:space="preserve">                   </w:t>
      </w:r>
      <w:r w:rsidRPr="003F0B4F">
        <w:rPr>
          <w:noProof/>
          <w:color w:val="000000"/>
          <w:spacing w:val="-4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0.5pt;height:120.75pt">
            <v:imagedata r:id="rId4" o:title=""/>
          </v:shape>
        </w:pict>
      </w:r>
      <w:r>
        <w:rPr>
          <w:color w:val="000000"/>
          <w:spacing w:val="-4"/>
        </w:rPr>
        <w:t xml:space="preserve">  </w:t>
      </w:r>
      <w:bookmarkStart w:id="0" w:name="_GoBack"/>
      <w:r>
        <w:rPr>
          <w:color w:val="000000"/>
          <w:spacing w:val="-4"/>
        </w:rPr>
        <w:t xml:space="preserve">                        </w:t>
      </w:r>
      <w:r w:rsidRPr="003F0B4F">
        <w:rPr>
          <w:noProof/>
          <w:color w:val="000000"/>
          <w:spacing w:val="-4"/>
          <w:lang w:eastAsia="ru-RU"/>
        </w:rPr>
        <w:pict>
          <v:shape id="Рисунок 3" o:spid="_x0000_i1026" type="#_x0000_t75" alt="IMG_2376" style="width:152.25pt;height:117.75pt;visibility:visible">
            <v:imagedata r:id="rId5" o:title=""/>
          </v:shape>
        </w:pict>
      </w:r>
      <w:bookmarkEnd w:id="0"/>
      <w:r>
        <w:rPr>
          <w:color w:val="000000"/>
          <w:spacing w:val="-4"/>
        </w:rPr>
        <w:t xml:space="preserve">   </w:t>
      </w:r>
    </w:p>
    <w:p w:rsidR="0044640F" w:rsidRDefault="0044640F" w:rsidP="00750FC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105"/>
        <w:jc w:val="both"/>
        <w:rPr>
          <w:color w:val="000000"/>
          <w:spacing w:val="-4"/>
        </w:rPr>
      </w:pPr>
    </w:p>
    <w:p w:rsidR="0044640F" w:rsidRDefault="0044640F" w:rsidP="00750FC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105"/>
        <w:jc w:val="both"/>
        <w:rPr>
          <w:color w:val="000000"/>
          <w:spacing w:val="-4"/>
        </w:rPr>
      </w:pPr>
      <w:r>
        <w:rPr>
          <w:noProof/>
          <w:color w:val="000000"/>
          <w:spacing w:val="-4"/>
          <w:lang w:eastAsia="ru-RU"/>
        </w:rPr>
        <w:t xml:space="preserve">                   </w:t>
      </w:r>
      <w:r w:rsidRPr="003F0B4F">
        <w:rPr>
          <w:noProof/>
          <w:color w:val="000000"/>
          <w:spacing w:val="-4"/>
          <w:lang w:eastAsia="ru-RU"/>
        </w:rPr>
        <w:pict>
          <v:shape id="Рисунок 1" o:spid="_x0000_i1027" type="#_x0000_t75" alt="IMG_2386" style="width:162pt;height:119.25pt;visibility:visible">
            <v:imagedata r:id="rId6" o:title=""/>
          </v:shape>
        </w:pict>
      </w:r>
      <w:r>
        <w:rPr>
          <w:color w:val="000000"/>
          <w:spacing w:val="-4"/>
        </w:rPr>
        <w:t xml:space="preserve">                         </w:t>
      </w:r>
      <w:r w:rsidRPr="003F0B4F">
        <w:rPr>
          <w:color w:val="000000"/>
          <w:spacing w:val="-4"/>
        </w:rPr>
        <w:pict>
          <v:shape id="_x0000_i1028" type="#_x0000_t75" style="width:160.5pt;height:120.75pt">
            <v:imagedata r:id="rId7" o:title=""/>
          </v:shape>
        </w:pict>
      </w:r>
      <w:r>
        <w:rPr>
          <w:color w:val="000000"/>
          <w:spacing w:val="-4"/>
        </w:rPr>
        <w:t xml:space="preserve">                    </w:t>
      </w:r>
      <w:r>
        <w:rPr>
          <w:rFonts w:eastAsia="Times New Roman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color w:val="000000"/>
          <w:spacing w:val="-4"/>
        </w:rPr>
        <w:t xml:space="preserve">       </w:t>
      </w:r>
    </w:p>
    <w:p w:rsidR="0044640F" w:rsidRDefault="0044640F" w:rsidP="00E810B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color w:val="000000"/>
          <w:spacing w:val="-4"/>
        </w:rPr>
      </w:pPr>
    </w:p>
    <w:p w:rsidR="0044640F" w:rsidRPr="00E810BA" w:rsidRDefault="0044640F" w:rsidP="00750FC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color w:val="000000"/>
          <w:spacing w:val="-4"/>
        </w:rPr>
      </w:pPr>
      <w:r>
        <w:rPr>
          <w:color w:val="000000"/>
          <w:spacing w:val="-4"/>
        </w:rPr>
        <w:t xml:space="preserve">                                      </w:t>
      </w:r>
    </w:p>
    <w:p w:rsidR="0044640F" w:rsidRDefault="0044640F" w:rsidP="00E810B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color w:val="000000"/>
          <w:spacing w:val="-4"/>
        </w:rPr>
      </w:pPr>
    </w:p>
    <w:p w:rsidR="0044640F" w:rsidRPr="00E810BA" w:rsidRDefault="0044640F" w:rsidP="00B12CF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color w:val="000000"/>
          <w:spacing w:val="-4"/>
        </w:rPr>
      </w:pPr>
      <w:r>
        <w:rPr>
          <w:color w:val="000000"/>
          <w:spacing w:val="-4"/>
        </w:rPr>
        <w:t xml:space="preserve">                                                            </w:t>
      </w:r>
      <w:r w:rsidRPr="003F0B4F">
        <w:rPr>
          <w:color w:val="000000"/>
          <w:spacing w:val="-4"/>
        </w:rPr>
        <w:pict>
          <v:shape id="_x0000_i1029" type="#_x0000_t75" style="width:189.75pt;height:142.5pt">
            <v:imagedata r:id="rId8" o:title=""/>
          </v:shape>
        </w:pict>
      </w:r>
    </w:p>
    <w:sectPr w:rsidR="0044640F" w:rsidRPr="00E810BA" w:rsidSect="00E810BA">
      <w:pgSz w:w="11906" w:h="16838"/>
      <w:pgMar w:top="0" w:right="566" w:bottom="180" w:left="108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S Mincho">
    <w:altName w:val="?l?r ??Ѓfc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9B6A1A"/>
    <w:rsid w:val="000551C0"/>
    <w:rsid w:val="000E4A92"/>
    <w:rsid w:val="0011419E"/>
    <w:rsid w:val="00161B8D"/>
    <w:rsid w:val="00192DA6"/>
    <w:rsid w:val="00212E07"/>
    <w:rsid w:val="003F0B4F"/>
    <w:rsid w:val="0044640F"/>
    <w:rsid w:val="005F11FC"/>
    <w:rsid w:val="00696DF3"/>
    <w:rsid w:val="00704015"/>
    <w:rsid w:val="00730213"/>
    <w:rsid w:val="00750FC2"/>
    <w:rsid w:val="00773402"/>
    <w:rsid w:val="00856611"/>
    <w:rsid w:val="00937AD6"/>
    <w:rsid w:val="009B6A1A"/>
    <w:rsid w:val="009C6031"/>
    <w:rsid w:val="00B12CFB"/>
    <w:rsid w:val="00CB6592"/>
    <w:rsid w:val="00CB7E74"/>
    <w:rsid w:val="00D5116D"/>
    <w:rsid w:val="00DF28CF"/>
    <w:rsid w:val="00E810BA"/>
    <w:rsid w:val="00EE4C34"/>
    <w:rsid w:val="00F4061D"/>
    <w:rsid w:val="00F41CAD"/>
    <w:rsid w:val="00F77E07"/>
    <w:rsid w:val="00F903D8"/>
    <w:rsid w:val="00FF77B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56611"/>
    <w:rPr>
      <w:rFonts w:ascii="Times New Roman" w:eastAsia="MS Mincho" w:hAnsi="Times New Roman"/>
      <w:sz w:val="24"/>
      <w:szCs w:val="24"/>
      <w:lang w:eastAsia="ja-JP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17</TotalTime>
  <Pages>1</Pages>
  <Words>164</Words>
  <Characters>937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МО Биология и др</dc:creator>
  <cp:keywords/>
  <dc:description/>
  <cp:lastModifiedBy>Наталия</cp:lastModifiedBy>
  <cp:revision>7</cp:revision>
  <dcterms:created xsi:type="dcterms:W3CDTF">2017-04-25T10:06:00Z</dcterms:created>
  <dcterms:modified xsi:type="dcterms:W3CDTF">2018-04-24T15:09:00Z</dcterms:modified>
</cp:coreProperties>
</file>