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47" w:rsidRDefault="00DA5F47" w:rsidP="00DF4C32">
      <w:r w:rsidRPr="005E598E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25pt;height:840.75pt">
            <v:imagedata r:id="rId7" o:title=""/>
          </v:shape>
        </w:pict>
      </w:r>
      <w:r w:rsidRPr="00AC75B7">
        <w:rPr>
          <w:b/>
        </w:rPr>
        <w:t>Образовательный стандарт:</w:t>
      </w:r>
      <w:r>
        <w:t xml:space="preserve"> Федеральный компонент государственных стандартов, НО, ОО, СО у</w:t>
      </w:r>
      <w:r>
        <w:t>т</w:t>
      </w:r>
      <w:r>
        <w:t>вержденный приказом Минобразования РФ от 05.03.2004 № 1089 (с изменениями от 07.06.2017г. №506)</w:t>
      </w:r>
    </w:p>
    <w:p w:rsidR="00DA5F47" w:rsidRDefault="00DA5F47" w:rsidP="00DF4C32"/>
    <w:p w:rsidR="00DA5F47" w:rsidRPr="006D1F51" w:rsidRDefault="00DA5F47" w:rsidP="00B6570A">
      <w:pPr>
        <w:rPr>
          <w:spacing w:val="-5"/>
          <w:lang w:eastAsia="en-US"/>
        </w:rPr>
      </w:pPr>
      <w:r>
        <w:rPr>
          <w:b/>
          <w:bCs/>
          <w:lang w:eastAsia="en-US"/>
        </w:rPr>
        <w:t>Рабочая программа по географии для 9 класса составлена на основе авторской пр</w:t>
      </w:r>
      <w:r>
        <w:rPr>
          <w:b/>
          <w:bCs/>
          <w:lang w:eastAsia="en-US"/>
        </w:rPr>
        <w:t>о</w:t>
      </w:r>
      <w:r>
        <w:rPr>
          <w:b/>
          <w:bCs/>
          <w:lang w:eastAsia="en-US"/>
        </w:rPr>
        <w:t>граммы</w:t>
      </w:r>
      <w:r w:rsidRPr="006D1F51">
        <w:rPr>
          <w:b/>
          <w:bCs/>
          <w:lang w:eastAsia="en-US"/>
        </w:rPr>
        <w:t>:</w:t>
      </w:r>
      <w:r w:rsidRPr="006D1F51">
        <w:rPr>
          <w:spacing w:val="-5"/>
          <w:lang w:eastAsia="en-US"/>
        </w:rPr>
        <w:t xml:space="preserve"> Предметная линия учебников "Полярная звезда". 5-9 классы. А. И. Алексеев, О. А. Климанова, В. В. Кл</w:t>
      </w:r>
      <w:r w:rsidRPr="006D1F51">
        <w:rPr>
          <w:spacing w:val="-5"/>
          <w:lang w:eastAsia="en-US"/>
        </w:rPr>
        <w:t>и</w:t>
      </w:r>
      <w:r w:rsidRPr="006D1F51">
        <w:rPr>
          <w:spacing w:val="-5"/>
          <w:lang w:eastAsia="en-US"/>
        </w:rPr>
        <w:t>манов, В. А. Низовцев. М.: Просвеще</w:t>
      </w:r>
      <w:r>
        <w:rPr>
          <w:spacing w:val="-5"/>
          <w:lang w:eastAsia="en-US"/>
        </w:rPr>
        <w:t>ние, 2014</w:t>
      </w:r>
    </w:p>
    <w:p w:rsidR="00DA5F47" w:rsidRDefault="00DA5F47" w:rsidP="00DF4C32">
      <w:r>
        <w:t xml:space="preserve"> </w:t>
      </w:r>
      <w:r w:rsidRPr="00027C06">
        <w:t>Учебник</w:t>
      </w:r>
      <w:r>
        <w:t xml:space="preserve"> «Полярная звезда» 9 класс</w:t>
      </w:r>
      <w:r w:rsidRPr="00027C06">
        <w:t xml:space="preserve"> для общеобразовательных организаций / [А. И. Алексеев, В. В. Николина, Е. К. Липкина и др.].– М.:</w:t>
      </w:r>
      <w:r>
        <w:t xml:space="preserve"> </w:t>
      </w:r>
      <w:r w:rsidRPr="00027C06">
        <w:t>Просвещение, 2014.</w:t>
      </w:r>
    </w:p>
    <w:p w:rsidR="00DA5F47" w:rsidRDefault="00DA5F47" w:rsidP="00DF4C32"/>
    <w:p w:rsidR="00DA5F47" w:rsidRPr="00A73BD8" w:rsidRDefault="00DA5F47" w:rsidP="00B6570A">
      <w:pPr>
        <w:jc w:val="center"/>
        <w:rPr>
          <w:b/>
          <w:u w:val="single"/>
        </w:rPr>
      </w:pPr>
      <w:r w:rsidRPr="00A73BD8">
        <w:rPr>
          <w:b/>
          <w:u w:val="single"/>
        </w:rPr>
        <w:t>Планируемые результаты изучения учебного предмета</w:t>
      </w:r>
    </w:p>
    <w:p w:rsidR="00DA5F47" w:rsidRPr="004074B2" w:rsidRDefault="00DA5F47" w:rsidP="00B6570A">
      <w:pPr>
        <w:rPr>
          <w:rStyle w:val="Emphasis"/>
          <w:b/>
          <w:i w:val="0"/>
          <w:iCs w:val="0"/>
        </w:rPr>
      </w:pPr>
      <w:r w:rsidRPr="00027C06">
        <w:t>В результате изучения  раздела</w:t>
      </w:r>
      <w:r>
        <w:t xml:space="preserve"> </w:t>
      </w:r>
      <w:r w:rsidRPr="00027C06">
        <w:t xml:space="preserve"> </w:t>
      </w:r>
      <w:r w:rsidRPr="00B764C3">
        <w:rPr>
          <w:b/>
          <w:u w:val="single"/>
        </w:rPr>
        <w:t>«Хозяйство»</w:t>
      </w:r>
      <w:r w:rsidRPr="00027C06">
        <w:t xml:space="preserve"> </w:t>
      </w:r>
      <w:r>
        <w:t xml:space="preserve"> </w:t>
      </w:r>
      <w:r w:rsidRPr="00027C06">
        <w:t>учащиеся должны</w:t>
      </w:r>
      <w:r>
        <w:t>:</w:t>
      </w:r>
    </w:p>
    <w:p w:rsidR="00DA5F47" w:rsidRPr="00A574BB" w:rsidRDefault="00DA5F47" w:rsidP="00B6570A">
      <w:pPr>
        <w:rPr>
          <w:i/>
          <w:u w:val="single"/>
        </w:rPr>
      </w:pPr>
      <w:r w:rsidRPr="00A574BB">
        <w:rPr>
          <w:rStyle w:val="Emphasis"/>
          <w:b/>
          <w:bCs/>
          <w:i w:val="0"/>
          <w:u w:val="single"/>
        </w:rPr>
        <w:t>знать / понимать:</w:t>
      </w:r>
    </w:p>
    <w:p w:rsidR="00DA5F47" w:rsidRPr="00027C06" w:rsidRDefault="00DA5F47" w:rsidP="00B6570A">
      <w:pPr>
        <w:rPr>
          <w:b/>
        </w:rPr>
      </w:pPr>
      <w:r>
        <w:t>  </w:t>
      </w:r>
      <w:r w:rsidRPr="00027C06">
        <w:t>-  состав и с</w:t>
      </w:r>
      <w:r>
        <w:t>труктуру хозяйства России;</w:t>
      </w:r>
      <w:r>
        <w:br/>
        <w:t>  </w:t>
      </w:r>
      <w:r w:rsidRPr="00027C06">
        <w:t>-  основные факторы размещени</w:t>
      </w:r>
      <w:r>
        <w:t>я отраслей хозяйства;</w:t>
      </w:r>
      <w:r>
        <w:br/>
        <w:t>  </w:t>
      </w:r>
      <w:r w:rsidRPr="00027C06">
        <w:t>-  важнейшие отрасли промышленности, межотраслевые</w:t>
      </w:r>
      <w:r>
        <w:t xml:space="preserve"> комплексы и их географию;</w:t>
      </w:r>
      <w:r>
        <w:br/>
        <w:t>  </w:t>
      </w:r>
      <w:r w:rsidRPr="00027C06">
        <w:t>-  главные промышленные и сельскохо</w:t>
      </w:r>
      <w:r>
        <w:t>зяйственные районы России;</w:t>
      </w:r>
      <w:r>
        <w:br/>
        <w:t>  </w:t>
      </w:r>
      <w:r w:rsidRPr="00027C06">
        <w:t>-  главные отрасли хозяйства своей о</w:t>
      </w:r>
      <w:r>
        <w:t>бласти (республики, края);</w:t>
      </w:r>
      <w:r>
        <w:br/>
        <w:t>  </w:t>
      </w:r>
      <w:r w:rsidRPr="00027C06">
        <w:t>-  изменения в экономике России и своей области;    </w:t>
      </w:r>
    </w:p>
    <w:p w:rsidR="00DA5F47" w:rsidRPr="00A574BB" w:rsidRDefault="00DA5F47" w:rsidP="00B6570A">
      <w:pPr>
        <w:rPr>
          <w:b/>
          <w:u w:val="single"/>
        </w:rPr>
      </w:pPr>
      <w:r w:rsidRPr="00A574BB">
        <w:rPr>
          <w:b/>
          <w:u w:val="single"/>
        </w:rPr>
        <w:t>уметь:</w:t>
      </w:r>
    </w:p>
    <w:p w:rsidR="00DA5F47" w:rsidRPr="00027C06" w:rsidRDefault="00DA5F47" w:rsidP="00B6570A">
      <w:pPr>
        <w:rPr>
          <w:b/>
        </w:rPr>
      </w:pPr>
      <w:r>
        <w:t xml:space="preserve">  </w:t>
      </w:r>
      <w:r w:rsidRPr="00027C06">
        <w:t xml:space="preserve">-  анализировать статистические показатели </w:t>
      </w:r>
      <w:r>
        <w:t>развития хозяйства России;</w:t>
      </w:r>
      <w:r>
        <w:br/>
        <w:t>  </w:t>
      </w:r>
      <w:r w:rsidRPr="00027C06">
        <w:t>-  анализировать таблицы, тематические карты, схемы с целью формирования представления о связях между отраслями промышленности;</w:t>
      </w:r>
      <w:r w:rsidRPr="00027C06">
        <w:br/>
      </w:r>
      <w:r>
        <w:t>  </w:t>
      </w:r>
      <w:r w:rsidRPr="00027C06">
        <w:t>-  составлять географическую характеристику о</w:t>
      </w:r>
      <w:r>
        <w:t>трасли хозяйства по плану;</w:t>
      </w:r>
      <w:r>
        <w:br/>
        <w:t>  </w:t>
      </w:r>
      <w:r w:rsidRPr="00027C06">
        <w:t>-  объяснять структуру экспорта и импорта в России;</w:t>
      </w:r>
    </w:p>
    <w:p w:rsidR="00DA5F47" w:rsidRPr="00A574BB" w:rsidRDefault="00DA5F47" w:rsidP="00B6570A">
      <w:pPr>
        <w:rPr>
          <w:b/>
          <w:u w:val="single"/>
        </w:rPr>
      </w:pPr>
      <w:r w:rsidRPr="00A574BB">
        <w:rPr>
          <w:b/>
          <w:u w:val="single"/>
        </w:rPr>
        <w:t>оценивать:</w:t>
      </w:r>
    </w:p>
    <w:p w:rsidR="00DA5F47" w:rsidRPr="007922C2" w:rsidRDefault="00DA5F47" w:rsidP="00B6570A">
      <w:r>
        <w:t xml:space="preserve">  </w:t>
      </w:r>
      <w:r w:rsidRPr="00027C06">
        <w:t>-  тенденции развития отдельных отраслей хозяйства России.</w:t>
      </w:r>
    </w:p>
    <w:p w:rsidR="00DA5F47" w:rsidRDefault="00DA5F47" w:rsidP="00B6570A">
      <w:r w:rsidRPr="00027C06">
        <w:t>«</w:t>
      </w:r>
      <w:r w:rsidRPr="00FF5F9D">
        <w:t>Регионы России»,  «Европейская Россия»,  «Азиатская Россия»  и Закдючение</w:t>
      </w:r>
    </w:p>
    <w:p w:rsidR="00DA5F47" w:rsidRPr="00027C06" w:rsidRDefault="00DA5F47" w:rsidP="00B6570A"/>
    <w:p w:rsidR="00DA5F47" w:rsidRPr="00B764C3" w:rsidRDefault="00DA5F47" w:rsidP="00B6570A">
      <w:pPr>
        <w:jc w:val="center"/>
        <w:rPr>
          <w:b/>
        </w:rPr>
      </w:pPr>
      <w:r w:rsidRPr="00B764C3">
        <w:rPr>
          <w:b/>
        </w:rPr>
        <w:t xml:space="preserve">В результате изучения  разделов  </w:t>
      </w:r>
      <w:r w:rsidRPr="00B764C3">
        <w:rPr>
          <w:b/>
          <w:u w:val="single"/>
        </w:rPr>
        <w:t>«Регионы России»,  «Европейская Россия»,  «Азиатская Ро</w:t>
      </w:r>
      <w:r w:rsidRPr="00B764C3">
        <w:rPr>
          <w:b/>
          <w:u w:val="single"/>
        </w:rPr>
        <w:t>с</w:t>
      </w:r>
      <w:r w:rsidRPr="00B764C3">
        <w:rPr>
          <w:b/>
          <w:u w:val="single"/>
        </w:rPr>
        <w:t>сия»  и Закдючения</w:t>
      </w:r>
      <w:r w:rsidRPr="00B764C3">
        <w:rPr>
          <w:b/>
        </w:rPr>
        <w:t xml:space="preserve">  учащиеся должны:</w:t>
      </w:r>
    </w:p>
    <w:p w:rsidR="00DA5F47" w:rsidRPr="004074B2" w:rsidRDefault="00DA5F47" w:rsidP="00B6570A">
      <w:pPr>
        <w:pStyle w:val="NormalWeb"/>
        <w:spacing w:before="0" w:beforeAutospacing="0" w:after="0" w:afterAutospacing="0"/>
        <w:rPr>
          <w:rStyle w:val="Emphasis"/>
          <w:i w:val="0"/>
          <w:iCs w:val="0"/>
        </w:rPr>
      </w:pPr>
      <w:r w:rsidRPr="00A73BD8">
        <w:rPr>
          <w:rStyle w:val="Emphasis"/>
          <w:b/>
          <w:bCs/>
          <w:i w:val="0"/>
          <w:u w:val="single"/>
        </w:rPr>
        <w:t>знать</w:t>
      </w:r>
      <w:r w:rsidRPr="00A73BD8">
        <w:rPr>
          <w:rStyle w:val="Emphasis"/>
          <w:b/>
          <w:bCs/>
          <w:u w:val="single"/>
        </w:rPr>
        <w:t xml:space="preserve">  </w:t>
      </w:r>
      <w:r w:rsidRPr="00A73BD8">
        <w:rPr>
          <w:rStyle w:val="Emphasis"/>
          <w:b/>
          <w:bCs/>
          <w:i w:val="0"/>
          <w:u w:val="single"/>
        </w:rPr>
        <w:t>/ понимать:</w:t>
      </w:r>
      <w:r w:rsidRPr="00027C06">
        <w:rPr>
          <w:i/>
        </w:rPr>
        <w:t xml:space="preserve"> </w:t>
      </w:r>
      <w:r>
        <w:br/>
        <w:t>  </w:t>
      </w:r>
      <w:r w:rsidRPr="00027C06">
        <w:t>-  понятия</w:t>
      </w:r>
      <w:r>
        <w:t xml:space="preserve"> «район» и «районирование»;</w:t>
      </w:r>
      <w:r>
        <w:br/>
        <w:t>  </w:t>
      </w:r>
      <w:r w:rsidRPr="00027C06">
        <w:t>-  особенности географического положения, природных условий и ресурсов Центральной России, Северо-Запада, Европейского Севера, Северного Кавказа, Поволжья, Урала, Западной Сибири, Во</w:t>
      </w:r>
      <w:r w:rsidRPr="00027C06">
        <w:t>с</w:t>
      </w:r>
      <w:r w:rsidRPr="00027C06">
        <w:t>точной</w:t>
      </w:r>
      <w:r>
        <w:t xml:space="preserve"> Сибири, Дальнего Востока;</w:t>
      </w:r>
      <w:r>
        <w:br/>
        <w:t>  </w:t>
      </w:r>
      <w:r w:rsidRPr="00027C06">
        <w:t>-  этапы освоения территорий районов, хозяйственные и культурные особенности круп</w:t>
      </w:r>
      <w:r>
        <w:t>ных городов;</w:t>
      </w:r>
      <w:r>
        <w:br/>
        <w:t>  </w:t>
      </w:r>
      <w:r w:rsidRPr="00027C06">
        <w:t>-  особенности размещения населения, национальный</w:t>
      </w:r>
      <w:r>
        <w:t xml:space="preserve"> состав, традиции народов;</w:t>
      </w:r>
      <w:r>
        <w:br/>
        <w:t>  </w:t>
      </w:r>
      <w:r w:rsidRPr="00027C06">
        <w:t>-  особенности жизни и хозяйственной деят</w:t>
      </w:r>
      <w:r>
        <w:t>ельности населения районов;</w:t>
      </w:r>
      <w:r>
        <w:br/>
        <w:t>  </w:t>
      </w:r>
      <w:r w:rsidRPr="00027C06">
        <w:t>-  основные природные, культурные и хоз</w:t>
      </w:r>
      <w:r>
        <w:t>яйственные объекты районов;</w:t>
      </w:r>
      <w:r>
        <w:br/>
        <w:t>  </w:t>
      </w:r>
      <w:r w:rsidRPr="00027C06">
        <w:t>-  современные проблемы и тенденции развития природно-хозяйственных районов;</w:t>
      </w:r>
    </w:p>
    <w:p w:rsidR="00DA5F47" w:rsidRPr="00027C06" w:rsidRDefault="00DA5F47" w:rsidP="00B6570A">
      <w:pPr>
        <w:pStyle w:val="NormalWeb"/>
        <w:spacing w:before="0" w:beforeAutospacing="0" w:after="0" w:afterAutospacing="0"/>
        <w:rPr>
          <w:rStyle w:val="Emphasis"/>
          <w:b/>
          <w:bCs/>
          <w:i w:val="0"/>
        </w:rPr>
      </w:pPr>
      <w:r w:rsidRPr="00027C06">
        <w:rPr>
          <w:rStyle w:val="Emphasis"/>
          <w:b/>
          <w:bCs/>
        </w:rPr>
        <w:t> </w:t>
      </w:r>
      <w:r w:rsidRPr="00A73BD8">
        <w:rPr>
          <w:rStyle w:val="Emphasis"/>
          <w:b/>
          <w:bCs/>
          <w:i w:val="0"/>
          <w:u w:val="single"/>
        </w:rPr>
        <w:t>уметь:</w:t>
      </w:r>
      <w:r>
        <w:t xml:space="preserve"> </w:t>
      </w:r>
      <w:r>
        <w:br/>
        <w:t>  </w:t>
      </w:r>
      <w:r w:rsidRPr="00027C06">
        <w:t>-  определять геогра</w:t>
      </w:r>
      <w:r>
        <w:t>фическое положение района;</w:t>
      </w:r>
      <w:r>
        <w:br/>
        <w:t>  </w:t>
      </w:r>
      <w:r w:rsidRPr="00027C06">
        <w:t>-  давать харак</w:t>
      </w:r>
      <w:r>
        <w:t>теристику района по плану;</w:t>
      </w:r>
      <w:r>
        <w:br/>
        <w:t>  </w:t>
      </w:r>
      <w:r w:rsidRPr="00027C06">
        <w:t>-  давать сравнительную характ</w:t>
      </w:r>
      <w:r>
        <w:t>еристику районов по плану;</w:t>
      </w:r>
      <w:r>
        <w:br/>
        <w:t>  </w:t>
      </w:r>
      <w:r w:rsidRPr="00027C06">
        <w:t xml:space="preserve">-  читать топографические планы и туристические карты разных городов </w:t>
      </w:r>
      <w:r>
        <w:t>и туристических маршр</w:t>
      </w:r>
      <w:r>
        <w:t>у</w:t>
      </w:r>
      <w:r>
        <w:t>тов;</w:t>
      </w:r>
      <w:r>
        <w:br/>
        <w:t>  </w:t>
      </w:r>
      <w:r w:rsidRPr="00027C06">
        <w:t>-  работать с матери</w:t>
      </w:r>
      <w:r>
        <w:t>алами периодической печати;</w:t>
      </w:r>
      <w:r>
        <w:br/>
      </w:r>
      <w:r w:rsidRPr="00027C06">
        <w:t> </w:t>
      </w:r>
      <w:r>
        <w:t xml:space="preserve"> </w:t>
      </w:r>
      <w:r w:rsidRPr="00027C06">
        <w:t>-  определять специализацию района на основе географических кар</w:t>
      </w:r>
      <w:r>
        <w:t>т и статистических да</w:t>
      </w:r>
      <w:r>
        <w:t>н</w:t>
      </w:r>
      <w:r>
        <w:t>ных;</w:t>
      </w:r>
      <w:r>
        <w:br/>
        <w:t>  </w:t>
      </w:r>
      <w:r w:rsidRPr="00027C06">
        <w:t>-  определять хозяйственную ценность природных условий и ресурсов для развития района;</w:t>
      </w:r>
    </w:p>
    <w:p w:rsidR="00DA5F47" w:rsidRDefault="00DA5F47" w:rsidP="00B6570A">
      <w:pPr>
        <w:pStyle w:val="NormalWeb"/>
        <w:spacing w:before="0" w:beforeAutospacing="0" w:after="0" w:afterAutospacing="0"/>
      </w:pPr>
      <w:r w:rsidRPr="00A73BD8">
        <w:rPr>
          <w:rStyle w:val="Emphasis"/>
          <w:b/>
          <w:bCs/>
          <w:i w:val="0"/>
          <w:u w:val="single"/>
        </w:rPr>
        <w:t>оценивать:</w:t>
      </w:r>
      <w:r>
        <w:t xml:space="preserve"> </w:t>
      </w:r>
      <w:r>
        <w:br/>
        <w:t>  </w:t>
      </w:r>
      <w:r w:rsidRPr="00027C06">
        <w:t>-  изменени</w:t>
      </w:r>
      <w:r>
        <w:t>я в развитии районов России;</w:t>
      </w:r>
      <w:r>
        <w:br/>
        <w:t> </w:t>
      </w:r>
      <w:r w:rsidRPr="00027C06">
        <w:t> -  уникальность и общечеловеческую ценность объектов Всемирного природного и культурного н</w:t>
      </w:r>
      <w:r w:rsidRPr="00027C06">
        <w:t>а</w:t>
      </w:r>
      <w:r w:rsidRPr="00027C06">
        <w:t>следия;</w:t>
      </w:r>
      <w:r w:rsidRPr="00027C06">
        <w:br/>
        <w:t>     -  положительные и отрицательные изменения природных объектов, явлений, процессов под во</w:t>
      </w:r>
      <w:r w:rsidRPr="00027C06">
        <w:t>з</w:t>
      </w:r>
      <w:r w:rsidRPr="00027C06">
        <w:t>действием хозяйственной деятельности.</w:t>
      </w:r>
    </w:p>
    <w:p w:rsidR="00DA5F47" w:rsidRDefault="00DA5F47" w:rsidP="00DF4C32"/>
    <w:p w:rsidR="00DA5F47" w:rsidRDefault="00DA5F47" w:rsidP="00DF4C32"/>
    <w:p w:rsidR="00DA5F47" w:rsidRDefault="00DA5F47" w:rsidP="0002207D">
      <w:pPr>
        <w:jc w:val="center"/>
        <w:rPr>
          <w:b/>
          <w:u w:val="single"/>
        </w:rPr>
      </w:pPr>
      <w:r w:rsidRPr="00DF4C32">
        <w:rPr>
          <w:b/>
          <w:u w:val="single"/>
        </w:rPr>
        <w:t>Содержание учебного курса</w:t>
      </w:r>
    </w:p>
    <w:p w:rsidR="00DA5F47" w:rsidRPr="00DF4C32" w:rsidRDefault="00DA5F47" w:rsidP="0002207D">
      <w:pPr>
        <w:jc w:val="center"/>
        <w:rPr>
          <w:b/>
          <w:u w:val="single"/>
        </w:rPr>
      </w:pPr>
      <w:r w:rsidRPr="00DF4C32">
        <w:rPr>
          <w:rStyle w:val="Emphasis"/>
          <w:b/>
          <w:i w:val="0"/>
          <w:u w:val="single"/>
        </w:rPr>
        <w:t xml:space="preserve">Раздел 1.  </w:t>
      </w:r>
      <w:r w:rsidRPr="00DF4C32">
        <w:rPr>
          <w:b/>
          <w:u w:val="single"/>
        </w:rPr>
        <w:t>Хозяйство (</w:t>
      </w:r>
      <w:r>
        <w:rPr>
          <w:rStyle w:val="Emphasis"/>
          <w:b/>
          <w:i w:val="0"/>
          <w:u w:val="single"/>
        </w:rPr>
        <w:t>19</w:t>
      </w:r>
      <w:r w:rsidRPr="00DF4C32">
        <w:rPr>
          <w:rStyle w:val="Emphasis"/>
          <w:b/>
          <w:i w:val="0"/>
          <w:u w:val="single"/>
        </w:rPr>
        <w:t> ч</w:t>
      </w:r>
      <w:r w:rsidRPr="00DF4C32">
        <w:rPr>
          <w:b/>
          <w:u w:val="single"/>
        </w:rPr>
        <w:t>)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t>      </w:t>
      </w:r>
      <w:r w:rsidRPr="00AB7ECC">
        <w:rPr>
          <w:b/>
        </w:rPr>
        <w:t>Понятия «экономика» и «хозяйство».</w:t>
      </w:r>
      <w:r w:rsidRPr="00027C06">
        <w:t xml:space="preserve"> Этапы развития хозяйства России. Секторы хозя</w:t>
      </w:r>
      <w:r w:rsidRPr="00027C06">
        <w:t>й</w:t>
      </w:r>
      <w:r w:rsidRPr="00027C06">
        <w:t>ства. Территориальное разделение труда. Тенденции развития хозяйства в рыночных услов</w:t>
      </w:r>
      <w:r w:rsidRPr="00027C06">
        <w:t>и</w:t>
      </w:r>
      <w:r w:rsidRPr="00027C06">
        <w:t>ях.</w:t>
      </w:r>
      <w:r w:rsidRPr="00027C06">
        <w:br/>
        <w:t>      </w:t>
      </w:r>
      <w:r w:rsidRPr="00AB7ECC">
        <w:rPr>
          <w:b/>
        </w:rPr>
        <w:t>Цикличность развития хозяйства.</w:t>
      </w:r>
      <w:r w:rsidRPr="00027C06">
        <w:t xml:space="preserve"> «Циклы Кондратьева». Особенности хозяйства Ро</w:t>
      </w:r>
      <w:r w:rsidRPr="00027C06">
        <w:t>с</w:t>
      </w:r>
      <w:r w:rsidRPr="00027C06">
        <w:t>сии. Структура хозяйства своей области, края. Типы предприятий. Понятия «отрасль хозяйства» и «межо</w:t>
      </w:r>
      <w:r w:rsidRPr="00027C06">
        <w:t>т</w:t>
      </w:r>
      <w:r w:rsidRPr="00027C06">
        <w:t>раслевой комплекс»</w:t>
      </w:r>
      <w:r>
        <w:t>.</w:t>
      </w:r>
      <w:r w:rsidRPr="00027C06">
        <w:br/>
        <w:t>      </w:t>
      </w:r>
      <w:r w:rsidRPr="00027C06">
        <w:rPr>
          <w:b/>
        </w:rPr>
        <w:t>Топливно-энергетический комплекс</w:t>
      </w:r>
      <w:r w:rsidRPr="00027C06">
        <w:t>. Состав. Особенности топливной промышленности. То</w:t>
      </w:r>
      <w:r w:rsidRPr="00027C06">
        <w:t>п</w:t>
      </w:r>
      <w:r w:rsidRPr="00027C06">
        <w:t>ливно-энергетический баланс. Главные угольные бассейны страны. Значение комплекса в хозяйстве страны.</w:t>
      </w:r>
      <w:r w:rsidRPr="00027C06">
        <w:br/>
        <w:t>      </w:t>
      </w:r>
      <w:r w:rsidRPr="00027C06">
        <w:rPr>
          <w:b/>
        </w:rPr>
        <w:t>Нефтяная и газовая промышленность</w:t>
      </w:r>
      <w:r w:rsidRPr="00027C06">
        <w:t>. Особенности размещения нефтяной и газовой промы</w:t>
      </w:r>
      <w:r w:rsidRPr="00027C06">
        <w:t>ш</w:t>
      </w:r>
      <w:r w:rsidRPr="00027C06">
        <w:t>ленности. Основные месторождения. Перспективы газовой промышленности. Экологические пробл</w:t>
      </w:r>
      <w:r w:rsidRPr="00027C06">
        <w:t>е</w:t>
      </w:r>
      <w:r w:rsidRPr="00027C06">
        <w:t>мы отрасли и пути их решения.</w:t>
      </w:r>
      <w:r w:rsidRPr="00027C06">
        <w:br/>
        <w:t>      </w:t>
      </w:r>
      <w:r w:rsidRPr="00027C06">
        <w:rPr>
          <w:b/>
        </w:rPr>
        <w:t>Электроэнергетика.</w:t>
      </w:r>
      <w:r w:rsidRPr="00027C06">
        <w:t xml:space="preserve"> Роль электроэнергетики в хозяйстве страны. Типы электростанций, энерг</w:t>
      </w:r>
      <w:r w:rsidRPr="00027C06">
        <w:t>о</w:t>
      </w:r>
      <w:r w:rsidRPr="00027C06">
        <w:t>система. Размещение электростанций по территории страны. Проблемы и перспективы электроэнерг</w:t>
      </w:r>
      <w:r w:rsidRPr="00027C06">
        <w:t>е</w:t>
      </w:r>
      <w:r w:rsidRPr="00027C06">
        <w:t>тики. Основные источники загрязнения окружающей среды.</w:t>
      </w:r>
      <w:r w:rsidRPr="00027C06">
        <w:br/>
      </w:r>
      <w:r w:rsidRPr="00027C06">
        <w:rPr>
          <w:b/>
        </w:rPr>
        <w:t>      Металлургия</w:t>
      </w:r>
      <w:r w:rsidRPr="00027C06">
        <w:t>. История развития металлургического комплекса. Состав и его значение в хозяйстве страны. Особенности размещения предприятий черной и цветной металлургии. Т</w:t>
      </w:r>
      <w:r w:rsidRPr="00027C06">
        <w:t>и</w:t>
      </w:r>
      <w:r w:rsidRPr="00027C06">
        <w:t>пы предприятий. Основные центры черной и цветной металлургии. Влияние металлургического производства на с</w:t>
      </w:r>
      <w:r w:rsidRPr="00027C06">
        <w:t>о</w:t>
      </w:r>
      <w:r w:rsidRPr="00027C06">
        <w:t>стояние окружа</w:t>
      </w:r>
      <w:r>
        <w:t>ющей среды и здоровье человека.</w:t>
      </w:r>
      <w:r w:rsidRPr="00027C06">
        <w:br/>
        <w:t>      </w:t>
      </w:r>
      <w:r w:rsidRPr="00027C06">
        <w:rPr>
          <w:b/>
        </w:rPr>
        <w:t>Машиностроение</w:t>
      </w:r>
      <w:r w:rsidRPr="00027C06">
        <w:t> — ключевая отрасль экономики. Состав и значение машиностроения. Факторы размещения. Специализация. Кооперирование. Размещение отдельных отраслей машиностроения. Проблемы и перспективы развития машиностроения. Повышение качества продукции машиностро</w:t>
      </w:r>
      <w:r w:rsidRPr="00027C06">
        <w:t>е</w:t>
      </w:r>
      <w:r w:rsidRPr="00027C06">
        <w:t>ния.      </w:t>
      </w:r>
    </w:p>
    <w:p w:rsidR="00DA5F47" w:rsidRPr="00027C06" w:rsidRDefault="00DA5F47" w:rsidP="0002207D">
      <w:pPr>
        <w:pStyle w:val="NormalWeb"/>
        <w:spacing w:before="0" w:beforeAutospacing="0" w:after="0" w:afterAutospacing="0"/>
      </w:pPr>
      <w:r>
        <w:t xml:space="preserve">      </w:t>
      </w:r>
      <w:r w:rsidRPr="00027C06">
        <w:rPr>
          <w:b/>
        </w:rPr>
        <w:t>Химическая промышленность</w:t>
      </w:r>
      <w:r w:rsidRPr="00027C06">
        <w:t>. Состав химической промышленности. Роль химической пр</w:t>
      </w:r>
      <w:r w:rsidRPr="00027C06">
        <w:t>о</w:t>
      </w:r>
      <w:r w:rsidRPr="00027C06">
        <w:t>мышленности в хозяйстве страны. Особенности размещения предприятий химической промышленн</w:t>
      </w:r>
      <w:r w:rsidRPr="00027C06">
        <w:t>о</w:t>
      </w:r>
      <w:r w:rsidRPr="00027C06">
        <w:t>сти. Связь химической промышленности с другими отраслями. Воздействие химической промышле</w:t>
      </w:r>
      <w:r w:rsidRPr="00027C06">
        <w:t>н</w:t>
      </w:r>
      <w:r w:rsidRPr="00027C06">
        <w:t>ности на окружающую среду. Пути решения экологических проблем.</w:t>
      </w:r>
      <w:r w:rsidRPr="00027C06">
        <w:br/>
      </w:r>
      <w:r w:rsidRPr="00027C06">
        <w:rPr>
          <w:b/>
        </w:rPr>
        <w:t>      Лесопромышленный комплекс</w:t>
      </w:r>
      <w:r w:rsidRPr="00027C06">
        <w:t>. Состав лесопромышленного комплекса. Лесной фонд России. Главные районы лесозаготовок. Механическая обработка древесины. Целлюлозно-бумажная пр</w:t>
      </w:r>
      <w:r w:rsidRPr="00027C06">
        <w:t>о</w:t>
      </w:r>
      <w:r w:rsidRPr="00027C06">
        <w:t>мышленность. Проблемы лесопромышленного комплекса.</w:t>
      </w:r>
      <w:r w:rsidRPr="00027C06">
        <w:br/>
        <w:t>      </w:t>
      </w:r>
      <w:r w:rsidRPr="00027C06">
        <w:rPr>
          <w:b/>
        </w:rPr>
        <w:t>Сельское хозяйство</w:t>
      </w:r>
      <w:r w:rsidRPr="00027C06">
        <w:t> — важнейшая отрасль экономики. Растениеводство. Сельскохозяйс</w:t>
      </w:r>
      <w:r w:rsidRPr="00027C06">
        <w:t>т</w:t>
      </w:r>
      <w:r w:rsidRPr="00027C06">
        <w:t>венные угодья: состав и назначение. Главные сельскохозяйственные районы России. Особе</w:t>
      </w:r>
      <w:r w:rsidRPr="00027C06">
        <w:t>н</w:t>
      </w:r>
      <w:r w:rsidRPr="00027C06">
        <w:t>ности зернового хозяйства. Главные районы возделывания. Технические культуры. Районы возделывания технических культур.</w:t>
      </w:r>
      <w:r w:rsidRPr="00027C06">
        <w:br/>
        <w:t>      </w:t>
      </w:r>
      <w:r w:rsidRPr="00027C06">
        <w:rPr>
          <w:b/>
        </w:rPr>
        <w:t>Животноводство.</w:t>
      </w:r>
      <w:r w:rsidRPr="00027C06">
        <w:t xml:space="preserve"> Особенности животноводства России.</w:t>
      </w:r>
      <w:r w:rsidRPr="00027C06">
        <w:br/>
      </w:r>
      <w:r w:rsidRPr="00027C06">
        <w:rPr>
          <w:rStyle w:val="Emphasis"/>
          <w:i w:val="0"/>
        </w:rPr>
        <w:t>      </w:t>
      </w:r>
      <w:r w:rsidRPr="00027C06">
        <w:rPr>
          <w:b/>
        </w:rPr>
        <w:t>Пищевая промышленность</w:t>
      </w:r>
      <w:r w:rsidRPr="00027C06">
        <w:t>. Состав пищевой промышленности. Связь пищевой пр</w:t>
      </w:r>
      <w:r w:rsidRPr="00027C06">
        <w:t>о</w:t>
      </w:r>
      <w:r w:rsidRPr="00027C06">
        <w:t xml:space="preserve">мышленности с другими отраслями. </w:t>
      </w:r>
    </w:p>
    <w:p w:rsidR="00DA5F47" w:rsidRDefault="00DA5F47" w:rsidP="0002207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</w:t>
      </w:r>
      <w:r w:rsidRPr="00027C06">
        <w:rPr>
          <w:b/>
        </w:rPr>
        <w:t>Легкая промышленность.</w:t>
      </w:r>
      <w:r w:rsidRPr="00027C06">
        <w:t xml:space="preserve"> История развития легкой промышленности. Проблемы легко</w:t>
      </w:r>
      <w:r>
        <w:t>й пр</w:t>
      </w:r>
      <w:r>
        <w:t>о</w:t>
      </w:r>
      <w:r>
        <w:t>мышленности.</w:t>
      </w:r>
      <w:r w:rsidRPr="00027C06">
        <w:br/>
        <w:t>     </w:t>
      </w:r>
      <w:r w:rsidRPr="00027C06">
        <w:rPr>
          <w:b/>
        </w:rPr>
        <w:t>Транспорт</w:t>
      </w:r>
      <w:r w:rsidRPr="00027C06">
        <w:t> — «кровеносная» система страны. Значение транспорта в хозяйстве и жизни населения. Россия — страна дорог. Виды транспорта, их особенности. Уровень развития транспорта. Грузооборот и пассажирооборот. Транспортные узлы. Транспортная магистраль. Главные железнодорожные и ре</w:t>
      </w:r>
      <w:r w:rsidRPr="00027C06">
        <w:t>ч</w:t>
      </w:r>
      <w:r w:rsidRPr="00027C06">
        <w:t>ные пути. Судоходные каналы. Главные морские порты. Внутригородской транспорт. Смена тран</w:t>
      </w:r>
      <w:r w:rsidRPr="00027C06">
        <w:t>с</w:t>
      </w:r>
      <w:r w:rsidRPr="00027C06">
        <w:t>портной парадигмы в России. Взаимосвязь разли</w:t>
      </w:r>
      <w:r w:rsidRPr="00027C06">
        <w:t>ч</w:t>
      </w:r>
      <w:r w:rsidRPr="00027C06">
        <w:t>ных видов транспорта. Транспорт и экологические проблемы. Особенности транспорта своей местности.</w:t>
      </w:r>
      <w:r w:rsidRPr="00027C06">
        <w:br/>
        <w:t>     </w:t>
      </w:r>
      <w:r w:rsidRPr="00027C06">
        <w:rPr>
          <w:b/>
        </w:rPr>
        <w:t>Сфера услуг</w:t>
      </w:r>
      <w:r w:rsidRPr="00027C06">
        <w:t>. Состав и значение сферы услуг. Виды услуг. Территориальная организация сферы обслуживания. Особенности организации обслуживания в городах и сельской местности. Территор</w:t>
      </w:r>
      <w:r w:rsidRPr="00027C06">
        <w:t>и</w:t>
      </w:r>
      <w:r w:rsidRPr="00027C06">
        <w:t>альная система обслуживания.</w:t>
      </w:r>
      <w:r w:rsidRPr="00027C06">
        <w:br/>
      </w:r>
      <w:r>
        <w:rPr>
          <w:b/>
        </w:rPr>
        <w:t xml:space="preserve">     Практические работы:</w:t>
      </w:r>
    </w:p>
    <w:p w:rsidR="00DA5F47" w:rsidRPr="00AF65FF" w:rsidRDefault="00DA5F47" w:rsidP="0002207D">
      <w:r w:rsidRPr="00AF65FF">
        <w:t>№ 1</w:t>
      </w:r>
      <w:r>
        <w:t xml:space="preserve"> </w:t>
      </w:r>
      <w:r w:rsidRPr="00AF65FF">
        <w:t>Нанесение на контурную карту районов добычи угля, нефти и природного газа.</w:t>
      </w:r>
    </w:p>
    <w:p w:rsidR="00DA5F47" w:rsidRPr="00AF65FF" w:rsidRDefault="00DA5F47" w:rsidP="0002207D">
      <w:r w:rsidRPr="00AF65FF">
        <w:t>№ 2. Обозначение на контурной карте</w:t>
      </w:r>
      <w:r>
        <w:t xml:space="preserve"> </w:t>
      </w:r>
      <w:r w:rsidRPr="00AF65FF">
        <w:t>главных металлургических районов и центров</w:t>
      </w:r>
      <w:r>
        <w:t>.</w:t>
      </w:r>
    </w:p>
    <w:p w:rsidR="00DA5F47" w:rsidRPr="00AF65FF" w:rsidRDefault="00DA5F47" w:rsidP="0002207D">
      <w:pPr>
        <w:pStyle w:val="NormalWeb"/>
        <w:spacing w:before="0" w:beforeAutospacing="0" w:after="0" w:afterAutospacing="0"/>
        <w:rPr>
          <w:b/>
        </w:rPr>
      </w:pPr>
      <w:r w:rsidRPr="00AF65FF">
        <w:t>№ 3. Определение основных районов и факторов размещения отраслей машиностроения.</w:t>
      </w:r>
    </w:p>
    <w:p w:rsidR="00DA5F47" w:rsidRPr="008E14CF" w:rsidRDefault="00DA5F47" w:rsidP="0002207D">
      <w:r w:rsidRPr="00CE6B61">
        <w:t>№ 4.</w:t>
      </w:r>
      <w:r w:rsidRPr="00CE6B61">
        <w:rPr>
          <w:b/>
        </w:rPr>
        <w:t xml:space="preserve"> </w:t>
      </w:r>
      <w:r w:rsidRPr="00CE6B61">
        <w:t>Определение особенностей, преимуществ и недостатков одного из видов транспорта.</w:t>
      </w:r>
    </w:p>
    <w:p w:rsidR="00DA5F47" w:rsidRPr="007159D0" w:rsidRDefault="00DA5F47" w:rsidP="0002207D">
      <w:pPr>
        <w:pStyle w:val="zag3"/>
        <w:spacing w:before="0" w:beforeAutospacing="0" w:after="0" w:afterAutospacing="0"/>
        <w:jc w:val="center"/>
        <w:rPr>
          <w:b/>
          <w:i/>
          <w:u w:val="single"/>
        </w:rPr>
      </w:pPr>
      <w:r w:rsidRPr="007159D0">
        <w:rPr>
          <w:b/>
          <w:u w:val="single"/>
        </w:rPr>
        <w:t>Раздел 2.  Регионы России (</w:t>
      </w:r>
      <w:r>
        <w:rPr>
          <w:rStyle w:val="Emphasis"/>
          <w:b/>
          <w:i w:val="0"/>
          <w:u w:val="single"/>
        </w:rPr>
        <w:t>8</w:t>
      </w:r>
      <w:r w:rsidRPr="007159D0">
        <w:rPr>
          <w:rStyle w:val="Emphasis"/>
          <w:b/>
          <w:i w:val="0"/>
          <w:u w:val="single"/>
        </w:rPr>
        <w:t xml:space="preserve"> ч</w:t>
      </w:r>
      <w:r w:rsidRPr="007159D0">
        <w:rPr>
          <w:b/>
          <w:u w:val="single"/>
        </w:rPr>
        <w:t>)</w:t>
      </w:r>
    </w:p>
    <w:p w:rsidR="00DA5F47" w:rsidRPr="00027C06" w:rsidRDefault="00DA5F47" w:rsidP="0002207D">
      <w:pPr>
        <w:pStyle w:val="NormalWeb"/>
        <w:spacing w:before="0" w:beforeAutospacing="0" w:after="0" w:afterAutospacing="0"/>
      </w:pPr>
      <w:r w:rsidRPr="00027C06">
        <w:t xml:space="preserve">      Понятия «район» и «районирование». Подходы к районированию. Вклад П. П. Семенова-Тян-Шанского, Н. Н. Баранского в районирование России. Соотношение районов по насел</w:t>
      </w:r>
      <w:r w:rsidRPr="00027C06">
        <w:t>е</w:t>
      </w:r>
      <w:r w:rsidRPr="00027C06">
        <w:t>нию, площади территории, условиям и степени хозяйственного освоения.           Райониров</w:t>
      </w:r>
      <w:r w:rsidRPr="00027C06">
        <w:t>а</w:t>
      </w:r>
      <w:r w:rsidRPr="00027C06">
        <w:t>ние и административно-территориальное деление. Крупные регионы России. Европейская Россия. Азиатская Россия.</w:t>
      </w:r>
    </w:p>
    <w:p w:rsidR="00DA5F47" w:rsidRDefault="00DA5F47" w:rsidP="0002207D">
      <w:pPr>
        <w:pStyle w:val="zag3"/>
        <w:spacing w:before="0" w:beforeAutospacing="0" w:after="0" w:afterAutospacing="0"/>
      </w:pPr>
      <w:r w:rsidRPr="00027C06">
        <w:t xml:space="preserve">      Особенности природных регионов России. Восточно-Европейская и Западно-Сибирская равнины.</w:t>
      </w:r>
      <w:r>
        <w:t xml:space="preserve"> </w:t>
      </w:r>
      <w:r w:rsidRPr="00027C06">
        <w:t>Урал и горы Южной Сибири.    Восточная и Северо-Восточная Сибирь.</w:t>
      </w:r>
      <w:r>
        <w:t xml:space="preserve"> </w:t>
      </w:r>
      <w:r w:rsidRPr="00027C06">
        <w:t>Северный Кавказ и Дальний Восток.  Крым.</w:t>
      </w:r>
    </w:p>
    <w:p w:rsidR="00DA5F47" w:rsidRPr="00027C06" w:rsidRDefault="00DA5F47" w:rsidP="0002207D">
      <w:pPr>
        <w:pStyle w:val="zag3"/>
        <w:spacing w:before="0" w:beforeAutospacing="0" w:after="0" w:afterAutospacing="0"/>
      </w:pPr>
      <w:r w:rsidRPr="00027C06">
        <w:t>Экологическая ситуация в России. Виды экологических ситуаций. Экологические проблемы. Экол</w:t>
      </w:r>
      <w:r w:rsidRPr="00027C06">
        <w:t>о</w:t>
      </w:r>
      <w:r w:rsidRPr="00027C06">
        <w:t>гическая безопасность России.</w:t>
      </w:r>
    </w:p>
    <w:p w:rsidR="00DA5F47" w:rsidRDefault="00DA5F47" w:rsidP="0002207D">
      <w:pPr>
        <w:pStyle w:val="NormalWeb"/>
        <w:spacing w:before="0" w:beforeAutospacing="0" w:after="0" w:afterAutospacing="0"/>
      </w:pPr>
      <w:r>
        <w:t xml:space="preserve">     Практические работы:</w:t>
      </w:r>
    </w:p>
    <w:p w:rsidR="00DA5F47" w:rsidRPr="00CE6B61" w:rsidRDefault="00DA5F47" w:rsidP="0002207D">
      <w:r w:rsidRPr="00CE6B61">
        <w:t xml:space="preserve">№ </w:t>
      </w:r>
      <w:r>
        <w:t xml:space="preserve">5. </w:t>
      </w:r>
      <w:r w:rsidRPr="00CE6B61">
        <w:t>Определение положительных и отрицательных черт географического положения России.</w:t>
      </w:r>
    </w:p>
    <w:p w:rsidR="00DA5F47" w:rsidRPr="00CE6B61" w:rsidRDefault="00DA5F47" w:rsidP="0002207D">
      <w:r w:rsidRPr="00CE6B61">
        <w:t>№ 6. Обозначение на контурной карте элементов районирования России.</w:t>
      </w:r>
    </w:p>
    <w:p w:rsidR="00DA5F47" w:rsidRPr="008E14CF" w:rsidRDefault="00DA5F47" w:rsidP="0002207D">
      <w:r w:rsidRPr="00CE6B61">
        <w:rPr>
          <w:b/>
        </w:rPr>
        <w:t xml:space="preserve">№ 7. </w:t>
      </w:r>
      <w:r>
        <w:rPr>
          <w:b/>
        </w:rPr>
        <w:t>Ф</w:t>
      </w:r>
      <w:r>
        <w:t>изико-географическая характеристика</w:t>
      </w:r>
      <w:r w:rsidRPr="00CE6B61">
        <w:t xml:space="preserve"> природных регионов России.</w:t>
      </w:r>
    </w:p>
    <w:p w:rsidR="00DA5F47" w:rsidRPr="00A73BD8" w:rsidRDefault="00DA5F47" w:rsidP="0002207D">
      <w:pPr>
        <w:pStyle w:val="zag2"/>
        <w:spacing w:before="0" w:beforeAutospacing="0" w:after="0" w:afterAutospacing="0"/>
        <w:jc w:val="center"/>
        <w:rPr>
          <w:b/>
          <w:i/>
          <w:u w:val="single"/>
        </w:rPr>
      </w:pPr>
      <w:r w:rsidRPr="00A73BD8">
        <w:rPr>
          <w:b/>
          <w:u w:val="single"/>
        </w:rPr>
        <w:t>Раздел 3.  ЕВРОПЕЙСКАЯ РОССИЯ (</w:t>
      </w:r>
      <w:r w:rsidRPr="00A73BD8">
        <w:rPr>
          <w:rStyle w:val="Emphasis"/>
          <w:b/>
          <w:i w:val="0"/>
          <w:u w:val="single"/>
        </w:rPr>
        <w:t>25 ч</w:t>
      </w:r>
      <w:r w:rsidRPr="00A73BD8">
        <w:rPr>
          <w:b/>
          <w:u w:val="single"/>
        </w:rPr>
        <w:t>)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1.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Центральная Россия (</w:t>
      </w:r>
      <w:r w:rsidRPr="00A73BD8">
        <w:rPr>
          <w:rStyle w:val="Emphasis"/>
          <w:b/>
          <w:i w:val="0"/>
          <w:u w:val="single"/>
        </w:rPr>
        <w:t>8 ч</w:t>
      </w:r>
      <w:r w:rsidRPr="00A73BD8">
        <w:rPr>
          <w:b/>
          <w:u w:val="single"/>
        </w:rPr>
        <w:t>)</w:t>
      </w:r>
    </w:p>
    <w:p w:rsidR="00DA5F47" w:rsidRPr="00027C06" w:rsidRDefault="00DA5F47" w:rsidP="0002207D">
      <w:pPr>
        <w:pStyle w:val="zag3"/>
        <w:spacing w:before="0" w:beforeAutospacing="0" w:after="0" w:afterAutospacing="0"/>
        <w:rPr>
          <w:rStyle w:val="Emphasis"/>
          <w:b/>
          <w:i w:val="0"/>
          <w:iCs w:val="0"/>
        </w:rPr>
      </w:pPr>
      <w:r w:rsidRPr="00027C06">
        <w:t xml:space="preserve">     Пространство Центральной России. Состав территории. Своеобразие географического п</w:t>
      </w:r>
      <w:r w:rsidRPr="00027C06">
        <w:t>о</w:t>
      </w:r>
      <w:r w:rsidRPr="00027C06">
        <w:t>ложения. Особенности природы. Природные ресурсы. Крупнейшие реки.</w:t>
      </w:r>
      <w:r w:rsidRPr="00027C06">
        <w:br/>
        <w:t xml:space="preserve">     Центральная Россия 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</w:t>
      </w:r>
      <w:r w:rsidRPr="00027C06">
        <w:t>с</w:t>
      </w:r>
      <w:r w:rsidRPr="00027C06">
        <w:t>сии. Золотое кольцо России. Памятники Всемирного природного и культурного наследия. Совреме</w:t>
      </w:r>
      <w:r w:rsidRPr="00027C06">
        <w:t>н</w:t>
      </w:r>
      <w:r w:rsidRPr="00027C06">
        <w:t>ные проблемы и перспективы Центральной России.</w:t>
      </w:r>
      <w:r w:rsidRPr="00027C06">
        <w:br/>
      </w:r>
      <w:r>
        <w:t xml:space="preserve">     </w:t>
      </w:r>
      <w:r w:rsidRPr="004C232B">
        <w:rPr>
          <w:b/>
        </w:rPr>
        <w:t>Центральный район.</w:t>
      </w:r>
      <w:r w:rsidRPr="00027C06">
        <w:t xml:space="preserve"> Географическое положение. Особенности развития хозяйства. Отрасли сп</w:t>
      </w:r>
      <w:r w:rsidRPr="00027C06">
        <w:t>е</w:t>
      </w:r>
      <w:r w:rsidRPr="00027C06">
        <w:t>циализации. Крупные промышленные и культурные центры. Города науки. Проблемы сельской мес</w:t>
      </w:r>
      <w:r w:rsidRPr="00027C06">
        <w:t>т</w:t>
      </w:r>
      <w:r w:rsidRPr="00027C06">
        <w:t>ности.</w:t>
      </w:r>
      <w:r w:rsidRPr="00027C06">
        <w:rPr>
          <w:rStyle w:val="Emphasis"/>
        </w:rPr>
        <w:t xml:space="preserve">   </w:t>
      </w:r>
    </w:p>
    <w:p w:rsidR="00DA5F47" w:rsidRPr="00027C06" w:rsidRDefault="00DA5F47" w:rsidP="0002207D">
      <w:pPr>
        <w:pStyle w:val="NormalWeb"/>
        <w:spacing w:before="0" w:beforeAutospacing="0" w:after="0" w:afterAutospacing="0"/>
        <w:rPr>
          <w:rStyle w:val="Emphasis"/>
        </w:rPr>
      </w:pPr>
      <w:r w:rsidRPr="00027C06">
        <w:t xml:space="preserve">     </w:t>
      </w:r>
      <w:r w:rsidRPr="004C232B">
        <w:rPr>
          <w:b/>
        </w:rPr>
        <w:t>Волго-Вятский район.</w:t>
      </w:r>
      <w:r w:rsidRPr="00027C06">
        <w:t xml:space="preserve"> Своеобразие района.</w:t>
      </w:r>
      <w:r w:rsidRPr="00027C06">
        <w:rPr>
          <w:rStyle w:val="Emphasis"/>
        </w:rPr>
        <w:t xml:space="preserve"> </w:t>
      </w:r>
    </w:p>
    <w:p w:rsidR="00DA5F47" w:rsidRPr="00027C06" w:rsidRDefault="00DA5F47" w:rsidP="0002207D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Центрально-Черноземный район.</w:t>
      </w:r>
      <w:r w:rsidRPr="00027C06">
        <w:t xml:space="preserve"> Особенности и про</w:t>
      </w:r>
      <w:r>
        <w:t>блемы. Специализация хозяйства.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Москва — столица России.</w:t>
      </w:r>
      <w:r w:rsidRPr="00027C06">
        <w:t xml:space="preserve"> Московская агломерация. Функции Москвы. Подмосковье.</w:t>
      </w:r>
    </w:p>
    <w:p w:rsidR="00DA5F47" w:rsidRDefault="00DA5F47" w:rsidP="0002207D">
      <w:pPr>
        <w:pStyle w:val="NormalWeb"/>
        <w:spacing w:before="0" w:beforeAutospacing="0" w:after="0" w:afterAutospacing="0"/>
      </w:pPr>
      <w:r>
        <w:t xml:space="preserve">Практическая работа </w:t>
      </w:r>
      <w:r>
        <w:rPr>
          <w:rStyle w:val="Emphasis"/>
          <w:i w:val="0"/>
        </w:rPr>
        <w:t>№ 8</w:t>
      </w:r>
      <w:r w:rsidRPr="00CE6B61">
        <w:rPr>
          <w:rStyle w:val="Emphasis"/>
          <w:i w:val="0"/>
        </w:rPr>
        <w:t>.</w:t>
      </w:r>
    </w:p>
    <w:p w:rsidR="00DA5F47" w:rsidRPr="00B764C3" w:rsidRDefault="00DA5F47" w:rsidP="0002207D">
      <w:pPr>
        <w:pStyle w:val="zag3"/>
        <w:spacing w:before="0" w:beforeAutospacing="0" w:after="0" w:afterAutospacing="0"/>
        <w:rPr>
          <w:rStyle w:val="Emphasis"/>
          <w:i w:val="0"/>
        </w:rPr>
      </w:pPr>
      <w:r>
        <w:t>Сравнительная</w:t>
      </w:r>
      <w:r w:rsidRPr="00CE6B61">
        <w:t xml:space="preserve"> характеристик</w:t>
      </w:r>
      <w:r>
        <w:t>а</w:t>
      </w:r>
      <w:r w:rsidRPr="00CE6B61">
        <w:t xml:space="preserve"> экономических районов Центральной России.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2.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Северо-Запад (</w:t>
      </w:r>
      <w:r w:rsidRPr="00A73BD8">
        <w:rPr>
          <w:rStyle w:val="Emphasis"/>
          <w:b/>
          <w:i w:val="0"/>
          <w:u w:val="single"/>
        </w:rPr>
        <w:t>4 ч</w:t>
      </w:r>
      <w:r w:rsidRPr="00A73BD8">
        <w:rPr>
          <w:b/>
          <w:u w:val="single"/>
        </w:rPr>
        <w:t>)</w:t>
      </w:r>
    </w:p>
    <w:p w:rsidR="00DA5F47" w:rsidRPr="00027C06" w:rsidRDefault="00DA5F47" w:rsidP="0002207D">
      <w:pPr>
        <w:pStyle w:val="zag3"/>
        <w:spacing w:before="0" w:beforeAutospacing="0" w:after="0" w:afterAutospacing="0"/>
      </w:pPr>
      <w:r w:rsidRPr="00027C06">
        <w:t xml:space="preserve">      Географическое положение. Состав и соседи района. Природа района. Оценка природно-ресурсного потенциала.</w:t>
      </w:r>
      <w:r w:rsidRPr="00027C06">
        <w:br/>
        <w:t xml:space="preserve">      Этапы освоения территории. Древние города Северо-Запада. Великий Новгород.</w:t>
      </w:r>
      <w:r w:rsidRPr="00027C06">
        <w:br/>
        <w:t xml:space="preserve">      Отрасли специализации. Крупнейшие порты. Особенности сельской местности. </w:t>
      </w:r>
      <w:r w:rsidRPr="00027C06">
        <w:br/>
        <w:t>      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специализации. Проблемы и пе</w:t>
      </w:r>
      <w:r w:rsidRPr="00027C06">
        <w:t>р</w:t>
      </w:r>
      <w:r w:rsidRPr="00027C06">
        <w:t>спективы развития.</w:t>
      </w:r>
      <w:r w:rsidRPr="00027C06">
        <w:br/>
        <w:t xml:space="preserve">      Санкт-Петербург. Особенности планировки и облика. Промышленность, наука, культура. Экол</w:t>
      </w:r>
      <w:r w:rsidRPr="00027C06">
        <w:t>о</w:t>
      </w:r>
      <w:r w:rsidRPr="00027C06">
        <w:t>гические проблемы города.</w:t>
      </w:r>
    </w:p>
    <w:p w:rsidR="00DA5F47" w:rsidRPr="00A574BB" w:rsidRDefault="00DA5F47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Практическая работа </w:t>
      </w:r>
      <w:r w:rsidRPr="00CE6B61">
        <w:t>№ 9.</w:t>
      </w:r>
      <w:r>
        <w:rPr>
          <w:b/>
        </w:rPr>
        <w:t xml:space="preserve"> </w:t>
      </w:r>
      <w:r>
        <w:t>Характеристика крупнейшего</w:t>
      </w:r>
      <w:r w:rsidRPr="00CE6B61">
        <w:t xml:space="preserve"> горо</w:t>
      </w:r>
      <w:r>
        <w:t>да</w:t>
      </w:r>
      <w:r w:rsidRPr="00CE6B61">
        <w:t xml:space="preserve"> Р</w:t>
      </w:r>
      <w:r>
        <w:t>оссии (Москва, Санкт-Петербург).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3.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Европейский Север (</w:t>
      </w:r>
      <w:r w:rsidRPr="00A73BD8">
        <w:rPr>
          <w:rStyle w:val="Emphasis"/>
          <w:b/>
          <w:i w:val="0"/>
          <w:u w:val="single"/>
        </w:rPr>
        <w:t>3 ч</w:t>
      </w:r>
      <w:r w:rsidRPr="00A73BD8">
        <w:rPr>
          <w:b/>
          <w:u w:val="single"/>
        </w:rPr>
        <w:t>)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rPr>
          <w:b/>
        </w:rPr>
        <w:t xml:space="preserve">      </w:t>
      </w:r>
      <w:r w:rsidRPr="00027C06">
        <w:t>Географическое положение. Состав и соседи района. Оценка природно-ресурсного поте</w:t>
      </w:r>
      <w:r w:rsidRPr="00027C06">
        <w:t>н</w:t>
      </w:r>
      <w:r w:rsidRPr="00027C06">
        <w:t>циала.</w:t>
      </w:r>
      <w:r w:rsidRPr="00027C06">
        <w:br/>
        <w:t xml:space="preserve">      Этапы освоения территории. Роль моря на разных этапах развития района. </w:t>
      </w:r>
      <w:r w:rsidRPr="00027C06">
        <w:br/>
        <w:t>      Население. Традиции и быт населения. Коренные жители. Крупные города. Архангельск, Му</w:t>
      </w:r>
      <w:r w:rsidRPr="00027C06">
        <w:t>р</w:t>
      </w:r>
      <w:r w:rsidRPr="00027C06">
        <w:t>манск, Вологда. Деревянная архитектура, художественные промыслы. Специализация района. Пр</w:t>
      </w:r>
      <w:r w:rsidRPr="00027C06">
        <w:t>о</w:t>
      </w:r>
      <w:r w:rsidRPr="00027C06">
        <w:t>блемы и перспективы развития Европейского Севера.</w:t>
      </w:r>
    </w:p>
    <w:p w:rsidR="00DA5F47" w:rsidRPr="00027C06" w:rsidRDefault="00DA5F47" w:rsidP="0002207D">
      <w:pPr>
        <w:pStyle w:val="NormalWeb"/>
        <w:spacing w:before="0" w:beforeAutospacing="0" w:after="0" w:afterAutospacing="0"/>
      </w:pPr>
      <w:r>
        <w:rPr>
          <w:b/>
        </w:rPr>
        <w:t xml:space="preserve">      Практическая работа</w:t>
      </w:r>
      <w:r w:rsidRPr="00036875">
        <w:t xml:space="preserve"> </w:t>
      </w:r>
      <w:r w:rsidRPr="000C1010">
        <w:t>№ 10.</w:t>
      </w:r>
      <w:r>
        <w:t xml:space="preserve"> Характеристика</w:t>
      </w:r>
      <w:r w:rsidRPr="000C1010">
        <w:t xml:space="preserve"> лесной промышленности Европейского С</w:t>
      </w:r>
      <w:r w:rsidRPr="000C1010">
        <w:t>е</w:t>
      </w:r>
      <w:r w:rsidRPr="000C1010">
        <w:t>вера.</w:t>
      </w:r>
    </w:p>
    <w:p w:rsidR="00DA5F47" w:rsidRPr="00A574BB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574BB">
        <w:rPr>
          <w:rStyle w:val="Emphasis"/>
          <w:b/>
          <w:i w:val="0"/>
          <w:u w:val="single"/>
        </w:rPr>
        <w:t>Тема 4.</w:t>
      </w:r>
      <w:r w:rsidRPr="00A574BB">
        <w:rPr>
          <w:rStyle w:val="Emphasis"/>
          <w:b/>
          <w:u w:val="single"/>
        </w:rPr>
        <w:t> </w:t>
      </w:r>
      <w:r w:rsidRPr="00A574BB">
        <w:rPr>
          <w:b/>
          <w:u w:val="single"/>
        </w:rPr>
        <w:t>Северный Кавказ (</w:t>
      </w:r>
      <w:r w:rsidRPr="00A574BB">
        <w:rPr>
          <w:rStyle w:val="Emphasis"/>
          <w:b/>
          <w:i w:val="0"/>
          <w:u w:val="single"/>
        </w:rPr>
        <w:t>3 ч</w:t>
      </w:r>
      <w:r w:rsidRPr="00A574BB">
        <w:rPr>
          <w:b/>
          <w:u w:val="single"/>
        </w:rPr>
        <w:t>)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t>      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  <w:r w:rsidRPr="00027C06">
        <w:br/>
        <w:t xml:space="preserve">      Этапы освоения территории. Густая населенность района. Этническая и религиозная пестрота </w:t>
      </w:r>
      <w:r>
        <w:t>н</w:t>
      </w:r>
      <w:r>
        <w:t>а</w:t>
      </w:r>
      <w:r>
        <w:t xml:space="preserve">селения </w:t>
      </w:r>
      <w:r w:rsidRPr="00027C06">
        <w:t>Северного Кавказа. Быт, традиции, занятия населения. Крупные города: Ростов-на-Дону, Н</w:t>
      </w:r>
      <w:r w:rsidRPr="00027C06">
        <w:t>о</w:t>
      </w:r>
      <w:r w:rsidRPr="00027C06">
        <w:t>вороссийск.</w:t>
      </w:r>
      <w:r w:rsidRPr="00027C06">
        <w:br/>
        <w:t>      Особенности современного хозяйства. АПК — главное направление специализа</w:t>
      </w:r>
      <w:r>
        <w:t>-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t>ции района. Рекреационная зона. Города-курорты: Сочи, Анапа, Минеральные Воды.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t>Проблемы и перспективы развития Северного Кавказа.</w:t>
      </w:r>
    </w:p>
    <w:p w:rsidR="00DA5F47" w:rsidRPr="00EB6D4F" w:rsidRDefault="00DA5F47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 Практическая работа </w:t>
      </w:r>
      <w:r w:rsidRPr="001F3D6E">
        <w:t>№ 11.</w:t>
      </w:r>
      <w:r>
        <w:t xml:space="preserve"> </w:t>
      </w:r>
      <w:r w:rsidRPr="001F3D6E">
        <w:t xml:space="preserve">Нанесение на контурную карту </w:t>
      </w:r>
      <w:r>
        <w:t xml:space="preserve">районов </w:t>
      </w:r>
      <w:r w:rsidRPr="001F3D6E">
        <w:t>размещения сельскохозя</w:t>
      </w:r>
      <w:r w:rsidRPr="001F3D6E">
        <w:t>й</w:t>
      </w:r>
      <w:r w:rsidRPr="001F3D6E">
        <w:t>ственных культур Юга.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5.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Поволжье (</w:t>
      </w:r>
      <w:r w:rsidRPr="00A73BD8">
        <w:rPr>
          <w:rStyle w:val="Emphasis"/>
          <w:b/>
          <w:i w:val="0"/>
          <w:u w:val="single"/>
        </w:rPr>
        <w:t>3 ч</w:t>
      </w:r>
      <w:r w:rsidRPr="00A73BD8">
        <w:rPr>
          <w:b/>
          <w:u w:val="single"/>
        </w:rPr>
        <w:t>)</w:t>
      </w:r>
    </w:p>
    <w:p w:rsidR="00DA5F47" w:rsidRDefault="00DA5F47" w:rsidP="0002207D">
      <w:pPr>
        <w:pStyle w:val="NormalWeb"/>
        <w:spacing w:before="0" w:beforeAutospacing="0" w:after="0" w:afterAutospacing="0"/>
        <w:rPr>
          <w:b/>
        </w:rPr>
      </w:pPr>
      <w:r w:rsidRPr="00027C06">
        <w:t>       Географическое положение. Состав и соседи района. Природные условия и ресурсы. Во</w:t>
      </w:r>
      <w:r w:rsidRPr="00027C06">
        <w:t>л</w:t>
      </w:r>
      <w:r w:rsidRPr="00027C06">
        <w:t>га — главная хозяйственная ось района.</w:t>
      </w:r>
      <w:r w:rsidRPr="00027C06">
        <w:br/>
        <w:t>       Освоение территории и население. Этническое разнообразие и взаимодействие народов Пово</w:t>
      </w:r>
      <w:r w:rsidRPr="00027C06">
        <w:t>л</w:t>
      </w:r>
      <w:r w:rsidRPr="00027C06">
        <w:t>жья. Крупные города. Волжские города-миллионеры.</w:t>
      </w:r>
      <w:r w:rsidRPr="00027C06">
        <w:br/>
        <w:t>      Хозяйственное развитие района. Отрасли специализации. Экологические проблемы и пе</w:t>
      </w:r>
      <w:r w:rsidRPr="00027C06">
        <w:t>р</w:t>
      </w:r>
      <w:r w:rsidRPr="00027C06">
        <w:t>спективы развития Поволжья.</w:t>
      </w:r>
      <w:r w:rsidRPr="001B0C8D">
        <w:rPr>
          <w:b/>
        </w:rPr>
        <w:t xml:space="preserve"> </w:t>
      </w:r>
    </w:p>
    <w:p w:rsidR="00DA5F47" w:rsidRPr="00B764C3" w:rsidRDefault="00DA5F47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12.</w:t>
      </w:r>
      <w:r>
        <w:t xml:space="preserve"> Характеристика</w:t>
      </w:r>
      <w:r w:rsidRPr="001F3D6E">
        <w:t xml:space="preserve"> </w:t>
      </w:r>
      <w:r>
        <w:t>отрасли</w:t>
      </w:r>
      <w:r w:rsidRPr="001F3D6E">
        <w:t xml:space="preserve"> промышленности Поволжья.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6.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Урал (</w:t>
      </w:r>
      <w:r w:rsidRPr="00A73BD8">
        <w:rPr>
          <w:rStyle w:val="Emphasis"/>
          <w:b/>
          <w:i w:val="0"/>
          <w:u w:val="single"/>
        </w:rPr>
        <w:t>4 ч</w:t>
      </w:r>
      <w:r w:rsidRPr="00A73BD8">
        <w:rPr>
          <w:b/>
          <w:u w:val="single"/>
        </w:rPr>
        <w:t>)</w:t>
      </w:r>
    </w:p>
    <w:p w:rsidR="00DA5F47" w:rsidRDefault="00DA5F47" w:rsidP="0002207D">
      <w:pPr>
        <w:pStyle w:val="NormalWeb"/>
        <w:spacing w:before="0" w:beforeAutospacing="0" w:after="0" w:afterAutospacing="0"/>
        <w:rPr>
          <w:b/>
        </w:rPr>
      </w:pPr>
      <w:r w:rsidRPr="00027C06">
        <w:t>      Своеобразие географического положения. Состав и соседи района. Роль Урала в обеспечении св</w:t>
      </w:r>
      <w:r w:rsidRPr="00027C06">
        <w:t>я</w:t>
      </w:r>
      <w:r w:rsidRPr="00027C06">
        <w:t>зей европейской и азиатской частей России. Природные условия и ресурсы, их ос</w:t>
      </w:r>
      <w:r w:rsidRPr="00027C06">
        <w:t>о</w:t>
      </w:r>
      <w:r w:rsidRPr="00027C06">
        <w:t>бенности. Высотная поясность. Полезные ископаемые. Ильменский заповедник.</w:t>
      </w:r>
      <w:r w:rsidRPr="00027C06">
        <w:br/>
        <w:t xml:space="preserve">      Этапы освоения территории и развития хозяйства Урала. Старейший горнопромышленный район России. Специализация района. Современное хозяйство Урала. </w:t>
      </w:r>
      <w:r w:rsidRPr="00027C06">
        <w:br/>
        <w:t>      Население. Национальный состав. Быт и традиции народов Урала. Крупные города Урала: Екат</w:t>
      </w:r>
      <w:r w:rsidRPr="00027C06">
        <w:t>е</w:t>
      </w:r>
      <w:r w:rsidRPr="00027C06">
        <w:t>ринбург, Пермь, Ижевск, Уфа, Челябинск.</w:t>
      </w:r>
      <w:r w:rsidRPr="001B0C8D">
        <w:rPr>
          <w:b/>
        </w:rPr>
        <w:t xml:space="preserve"> </w:t>
      </w:r>
    </w:p>
    <w:p w:rsidR="00DA5F47" w:rsidRPr="008E14CF" w:rsidRDefault="00DA5F47" w:rsidP="0002207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 Практическая работа </w:t>
      </w:r>
      <w:r w:rsidRPr="001F3D6E">
        <w:t>№</w:t>
      </w:r>
      <w:r>
        <w:t xml:space="preserve"> 13. </w:t>
      </w:r>
      <w:r w:rsidRPr="001F3D6E">
        <w:t>Определение отраслей промышленности Урала, влияющих на экол</w:t>
      </w:r>
      <w:r w:rsidRPr="001F3D6E">
        <w:t>о</w:t>
      </w:r>
      <w:r w:rsidRPr="001F3D6E">
        <w:t>гическую ситуацию в районе.</w:t>
      </w:r>
    </w:p>
    <w:p w:rsidR="00DA5F47" w:rsidRPr="00A73BD8" w:rsidRDefault="00DA5F47" w:rsidP="0002207D">
      <w:pPr>
        <w:pStyle w:val="zag2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4.  АЗИАТСКАЯ РОССИЯ (</w:t>
      </w:r>
      <w:r w:rsidRPr="00A73BD8">
        <w:rPr>
          <w:rStyle w:val="Emphasis"/>
          <w:b/>
          <w:i w:val="0"/>
          <w:u w:val="single"/>
        </w:rPr>
        <w:t>10 ч</w:t>
      </w:r>
      <w:r w:rsidRPr="00A73BD8">
        <w:rPr>
          <w:b/>
          <w:u w:val="single"/>
        </w:rPr>
        <w:t>)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7.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Сибирь (</w:t>
      </w:r>
      <w:r w:rsidRPr="00A73BD8">
        <w:rPr>
          <w:rStyle w:val="Emphasis"/>
          <w:b/>
          <w:i w:val="0"/>
          <w:u w:val="single"/>
        </w:rPr>
        <w:t>6ч</w:t>
      </w:r>
      <w:r w:rsidRPr="00A73BD8">
        <w:rPr>
          <w:b/>
          <w:u w:val="single"/>
        </w:rPr>
        <w:t>)</w:t>
      </w:r>
    </w:p>
    <w:p w:rsidR="00DA5F47" w:rsidRDefault="00DA5F47" w:rsidP="0002207D">
      <w:pPr>
        <w:pStyle w:val="NormalWeb"/>
        <w:spacing w:before="0" w:beforeAutospacing="0" w:after="0" w:afterAutospacing="0"/>
      </w:pPr>
      <w:r w:rsidRPr="00027C06">
        <w:t>      Пространство Сибири. Состав территории. Географическое положение. Природные условия и р</w:t>
      </w:r>
      <w:r w:rsidRPr="00027C06">
        <w:t>е</w:t>
      </w:r>
      <w:r w:rsidRPr="00027C06">
        <w:t xml:space="preserve">сурсы. Особенности речной сети. Многолетняя мерзлота. </w:t>
      </w:r>
      <w:r w:rsidRPr="00027C06">
        <w:br/>
        <w:t>      Заселение и освоение территории. Население. Жизнь, быт и занятия населения. Коренные народы.</w:t>
      </w:r>
      <w:r w:rsidRPr="00027C06">
        <w:br/>
        <w:t>      Роль транспорта в освоении территории. Транссибирская магистраль. Хозяйственное развитие. Отрасли специализации.</w:t>
      </w:r>
      <w:r w:rsidRPr="00027C06">
        <w:br/>
        <w:t>      Западная Сибирь. Состав района. Главная топливная база России. Отрасли специализации Запа</w:t>
      </w:r>
      <w:r w:rsidRPr="00027C06">
        <w:t>д</w:t>
      </w:r>
      <w:r w:rsidRPr="00027C06">
        <w:t>ной Сибири. Заболоченность территории — одна из проблем района. Крупные города: Новосибирск, Омск. Проблем</w:t>
      </w:r>
      <w:r>
        <w:t xml:space="preserve">ы и перспективы развития. </w:t>
      </w:r>
      <w:r w:rsidRPr="00027C06">
        <w:br/>
        <w:t>      Восточная Сибирь. Состав района. Отрасли специализации Восточной Сибири. Байкал — объект Всемирного природного наследия.</w:t>
      </w:r>
      <w:r w:rsidRPr="004074B2">
        <w:t xml:space="preserve"> </w:t>
      </w:r>
    </w:p>
    <w:p w:rsidR="00DA5F47" w:rsidRDefault="00DA5F47" w:rsidP="0002207D">
      <w:pPr>
        <w:pStyle w:val="NormalWeb"/>
        <w:spacing w:before="0" w:beforeAutospacing="0" w:after="0" w:afterAutospacing="0"/>
      </w:pPr>
      <w:r>
        <w:t xml:space="preserve">      </w:t>
      </w:r>
      <w:r w:rsidRPr="00027C06">
        <w:t>Крупные города: Красноярск, Иркутск. Проблемы</w:t>
      </w:r>
      <w:r>
        <w:t xml:space="preserve"> и перспективы развития района.</w:t>
      </w:r>
    </w:p>
    <w:p w:rsidR="00DA5F47" w:rsidRPr="00B764C3" w:rsidRDefault="00DA5F47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14.Оценка природно-ресурсного потенциала Сибири.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8.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Дальний Восток (</w:t>
      </w:r>
      <w:r w:rsidRPr="00A73BD8">
        <w:rPr>
          <w:rStyle w:val="Emphasis"/>
          <w:b/>
          <w:i w:val="0"/>
          <w:u w:val="single"/>
        </w:rPr>
        <w:t>4 ч</w:t>
      </w:r>
      <w:r w:rsidRPr="00A73BD8">
        <w:rPr>
          <w:b/>
          <w:u w:val="single"/>
        </w:rPr>
        <w:t>)</w:t>
      </w:r>
    </w:p>
    <w:p w:rsidR="00DA5F47" w:rsidRPr="008E14CF" w:rsidRDefault="00DA5F47" w:rsidP="0002207D">
      <w:pPr>
        <w:pStyle w:val="NormalWeb"/>
        <w:spacing w:before="0" w:beforeAutospacing="0" w:after="0" w:afterAutospacing="0"/>
      </w:pPr>
      <w:r w:rsidRPr="00027C06">
        <w:t>      Уникальность географического положения. Состав и соседи района. Геологическая «м</w:t>
      </w:r>
      <w:r w:rsidRPr="00027C06">
        <w:t>о</w:t>
      </w:r>
      <w:r w:rsidRPr="00027C06">
        <w:t>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 — уникальный природный комплекс. Охрана природы.</w:t>
      </w:r>
      <w:r w:rsidRPr="00027C06">
        <w:br/>
        <w:t>      Освоение территории. Исследователи Дальнего Востока. Население. Коренные народы. Особенн</w:t>
      </w:r>
      <w:r w:rsidRPr="00027C06">
        <w:t>о</w:t>
      </w:r>
      <w:r w:rsidRPr="00027C06">
        <w:t xml:space="preserve">сти половозрастного состава населения. </w:t>
      </w:r>
      <w:r w:rsidRPr="00027C06">
        <w:br/>
        <w:t>      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</w:t>
      </w:r>
      <w:r w:rsidRPr="00027C06">
        <w:br/>
        <w:t>      </w:t>
      </w:r>
      <w:r>
        <w:rPr>
          <w:b/>
        </w:rPr>
        <w:t>Практическая работа</w:t>
      </w:r>
      <w:r w:rsidRPr="004074B2">
        <w:t xml:space="preserve"> </w:t>
      </w:r>
      <w:r>
        <w:t xml:space="preserve">№ 15. </w:t>
      </w:r>
      <w:r w:rsidRPr="00027C06">
        <w:t>Оценка географического положения Дальнего Востока и его влияния на хозяйство.</w:t>
      </w:r>
    </w:p>
    <w:p w:rsidR="00DA5F47" w:rsidRPr="00A73BD8" w:rsidRDefault="00DA5F47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5.   ЗАКЛЮЧЕНИЕ (</w:t>
      </w:r>
      <w:r>
        <w:rPr>
          <w:rStyle w:val="Emphasis"/>
          <w:b/>
          <w:i w:val="0"/>
          <w:u w:val="single"/>
        </w:rPr>
        <w:t xml:space="preserve"> 6 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DA5F47" w:rsidRPr="00215858" w:rsidRDefault="00DA5F47" w:rsidP="0002207D">
      <w:pPr>
        <w:pStyle w:val="NormalWeb"/>
        <w:spacing w:before="0" w:beforeAutospacing="0" w:after="0" w:afterAutospacing="0"/>
      </w:pPr>
      <w:r w:rsidRPr="00027C06">
        <w:t>      Соседи России. Место России в мире. Экономические, культурные, информационные, то</w:t>
      </w:r>
      <w:r w:rsidRPr="00027C06">
        <w:t>р</w:t>
      </w:r>
      <w:r w:rsidRPr="00027C06">
        <w:t>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</w:t>
      </w:r>
      <w:r w:rsidRPr="00027C06">
        <w:br/>
        <w:t>      Сфера влияния России. Геополитическое и экономическое влияние.</w:t>
      </w:r>
      <w:r w:rsidRPr="00027C06">
        <w:br/>
      </w:r>
      <w:r>
        <w:rPr>
          <w:b/>
        </w:rPr>
        <w:t xml:space="preserve">Практическая работа </w:t>
      </w:r>
      <w:r w:rsidRPr="001F3D6E">
        <w:t>№ 16.</w:t>
      </w:r>
      <w:r>
        <w:t xml:space="preserve"> </w:t>
      </w:r>
      <w:r w:rsidRPr="001F3D6E">
        <w:rPr>
          <w:color w:val="000000"/>
        </w:rPr>
        <w:t>Анализ внешнеэкономических связей России.</w:t>
      </w:r>
    </w:p>
    <w:p w:rsidR="00DA5F47" w:rsidRPr="00027C06" w:rsidRDefault="00DA5F47" w:rsidP="0002207D">
      <w:pPr>
        <w:pStyle w:val="NormalWeb"/>
        <w:spacing w:before="0" w:beforeAutospacing="0" w:after="0" w:afterAutospacing="0"/>
      </w:pPr>
    </w:p>
    <w:p w:rsidR="00DA5F47" w:rsidRPr="00215858" w:rsidRDefault="00DA5F47" w:rsidP="0002207D">
      <w:pPr>
        <w:pStyle w:val="NormalWeb"/>
        <w:spacing w:before="0" w:beforeAutospacing="0" w:after="0" w:afterAutospacing="0"/>
      </w:pPr>
      <w:r w:rsidRPr="00027C06">
        <w:t> </w:t>
      </w:r>
    </w:p>
    <w:p w:rsidR="00DA5F47" w:rsidRPr="00027C06" w:rsidRDefault="00DA5F47" w:rsidP="00A73BD8">
      <w:pPr>
        <w:pStyle w:val="NormalWeb"/>
        <w:spacing w:before="0" w:beforeAutospacing="0" w:after="0" w:afterAutospacing="0"/>
      </w:pPr>
    </w:p>
    <w:p w:rsidR="00DA5F47" w:rsidRPr="00027C06" w:rsidRDefault="00DA5F47" w:rsidP="00A73BD8">
      <w:pPr>
        <w:pStyle w:val="NormalWeb"/>
        <w:spacing w:before="0" w:beforeAutospacing="0" w:after="0" w:afterAutospacing="0"/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DA5F47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  <w:r w:rsidRPr="00EE4F8C">
        <w:rPr>
          <w:b/>
          <w:u w:val="single"/>
        </w:rPr>
        <w:t>Тематический план</w:t>
      </w:r>
    </w:p>
    <w:p w:rsidR="00DA5F47" w:rsidRPr="00EE4F8C" w:rsidRDefault="00DA5F47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5"/>
        <w:gridCol w:w="3801"/>
        <w:gridCol w:w="709"/>
        <w:gridCol w:w="850"/>
        <w:gridCol w:w="1843"/>
        <w:gridCol w:w="1843"/>
      </w:tblGrid>
      <w:tr w:rsidR="00DA5F47" w:rsidRPr="00952604" w:rsidTr="00C4569F">
        <w:trPr>
          <w:trHeight w:val="278"/>
        </w:trPr>
        <w:tc>
          <w:tcPr>
            <w:tcW w:w="985" w:type="dxa"/>
            <w:vMerge w:val="restart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№ т</w:t>
            </w:r>
            <w:r w:rsidRPr="00952604">
              <w:rPr>
                <w:b/>
              </w:rPr>
              <w:t>е</w:t>
            </w:r>
            <w:r w:rsidRPr="00952604">
              <w:rPr>
                <w:b/>
              </w:rPr>
              <w:t>мы</w:t>
            </w:r>
          </w:p>
        </w:tc>
        <w:tc>
          <w:tcPr>
            <w:tcW w:w="3801" w:type="dxa"/>
            <w:vMerge w:val="restart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Наименование разделов и тем</w:t>
            </w:r>
          </w:p>
        </w:tc>
        <w:tc>
          <w:tcPr>
            <w:tcW w:w="1559" w:type="dxa"/>
            <w:gridSpan w:val="2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Практические работы</w:t>
            </w:r>
          </w:p>
        </w:tc>
        <w:tc>
          <w:tcPr>
            <w:tcW w:w="1843" w:type="dxa"/>
            <w:vMerge w:val="restart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Тестирование</w:t>
            </w:r>
          </w:p>
        </w:tc>
      </w:tr>
      <w:tr w:rsidR="00DA5F47" w:rsidRPr="007F252D" w:rsidTr="00C4569F">
        <w:trPr>
          <w:trHeight w:val="277"/>
        </w:trPr>
        <w:tc>
          <w:tcPr>
            <w:tcW w:w="985" w:type="dxa"/>
            <w:vMerge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  <w:vMerge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709" w:type="dxa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Инд</w:t>
            </w:r>
          </w:p>
        </w:tc>
        <w:tc>
          <w:tcPr>
            <w:tcW w:w="850" w:type="dxa"/>
          </w:tcPr>
          <w:p w:rsidR="00DA5F47" w:rsidRPr="0095260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Сам</w:t>
            </w:r>
          </w:p>
        </w:tc>
        <w:tc>
          <w:tcPr>
            <w:tcW w:w="1843" w:type="dxa"/>
            <w:vMerge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  <w:vMerge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DA5F47" w:rsidRPr="007F252D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1</w:t>
            </w:r>
          </w:p>
        </w:tc>
        <w:tc>
          <w:tcPr>
            <w:tcW w:w="3801" w:type="dxa"/>
          </w:tcPr>
          <w:p w:rsidR="00DA5F47" w:rsidRPr="004F3C1B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Хозяйство</w:t>
            </w:r>
          </w:p>
        </w:tc>
        <w:tc>
          <w:tcPr>
            <w:tcW w:w="709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DA5F47" w:rsidRPr="007F252D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2</w:t>
            </w:r>
          </w:p>
        </w:tc>
        <w:tc>
          <w:tcPr>
            <w:tcW w:w="3801" w:type="dxa"/>
          </w:tcPr>
          <w:p w:rsidR="00DA5F47" w:rsidRPr="004F3C1B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Регионы России</w:t>
            </w:r>
          </w:p>
        </w:tc>
        <w:tc>
          <w:tcPr>
            <w:tcW w:w="709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DA5F47" w:rsidRPr="007F252D" w:rsidTr="001270C9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3</w:t>
            </w:r>
          </w:p>
        </w:tc>
        <w:tc>
          <w:tcPr>
            <w:tcW w:w="3801" w:type="dxa"/>
          </w:tcPr>
          <w:p w:rsidR="00DA5F47" w:rsidRPr="004F3C1B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Европейская Россия</w:t>
            </w:r>
          </w:p>
        </w:tc>
        <w:tc>
          <w:tcPr>
            <w:tcW w:w="1559" w:type="dxa"/>
            <w:gridSpan w:val="2"/>
          </w:tcPr>
          <w:p w:rsidR="00DA5F47" w:rsidRPr="0012022C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12022C">
              <w:rPr>
                <w:b/>
              </w:rPr>
              <w:t>25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DA5F47" w:rsidRPr="007F252D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4</w:t>
            </w:r>
          </w:p>
        </w:tc>
        <w:tc>
          <w:tcPr>
            <w:tcW w:w="3801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Центральная Россия</w:t>
            </w:r>
          </w:p>
        </w:tc>
        <w:tc>
          <w:tcPr>
            <w:tcW w:w="709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DA5F47" w:rsidRPr="007F252D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5</w:t>
            </w:r>
          </w:p>
        </w:tc>
        <w:tc>
          <w:tcPr>
            <w:tcW w:w="3801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Северо-Запад</w:t>
            </w:r>
          </w:p>
        </w:tc>
        <w:tc>
          <w:tcPr>
            <w:tcW w:w="709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DA5F47" w:rsidRPr="007F252D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6</w:t>
            </w:r>
          </w:p>
        </w:tc>
        <w:tc>
          <w:tcPr>
            <w:tcW w:w="3801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Европейский Север</w:t>
            </w:r>
          </w:p>
        </w:tc>
        <w:tc>
          <w:tcPr>
            <w:tcW w:w="709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3801" w:type="dxa"/>
          </w:tcPr>
          <w:p w:rsidR="00DA5F47" w:rsidRPr="007A16A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EE4F8C">
              <w:t>Северный Кавказ</w:t>
            </w:r>
          </w:p>
        </w:tc>
        <w:tc>
          <w:tcPr>
            <w:tcW w:w="709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DA5F47" w:rsidRPr="007A16A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3801" w:type="dxa"/>
          </w:tcPr>
          <w:p w:rsidR="00DA5F47" w:rsidRPr="00EE4F8C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Поволжье</w:t>
            </w:r>
          </w:p>
        </w:tc>
        <w:tc>
          <w:tcPr>
            <w:tcW w:w="709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3801" w:type="dxa"/>
          </w:tcPr>
          <w:p w:rsidR="00DA5F47" w:rsidRPr="00EE4F8C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Урал</w:t>
            </w:r>
          </w:p>
        </w:tc>
        <w:tc>
          <w:tcPr>
            <w:tcW w:w="709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A5F47" w:rsidRPr="007A16A4" w:rsidTr="009C665D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3801" w:type="dxa"/>
          </w:tcPr>
          <w:p w:rsidR="00DA5F47" w:rsidRPr="00EE4F8C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rPr>
                <w:b/>
              </w:rPr>
              <w:t>Азиатская Россия</w:t>
            </w:r>
          </w:p>
        </w:tc>
        <w:tc>
          <w:tcPr>
            <w:tcW w:w="1559" w:type="dxa"/>
            <w:gridSpan w:val="2"/>
          </w:tcPr>
          <w:p w:rsidR="00DA5F47" w:rsidRPr="007A16A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3801" w:type="dxa"/>
          </w:tcPr>
          <w:p w:rsidR="00DA5F47" w:rsidRPr="00EE4F8C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EE4F8C">
              <w:rPr>
                <w:rStyle w:val="Emphasis"/>
              </w:rPr>
              <w:t> </w:t>
            </w:r>
            <w:r w:rsidRPr="00EE4F8C">
              <w:t>Сибирь</w:t>
            </w:r>
          </w:p>
        </w:tc>
        <w:tc>
          <w:tcPr>
            <w:tcW w:w="709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3801" w:type="dxa"/>
          </w:tcPr>
          <w:p w:rsidR="00DA5F47" w:rsidRPr="004F3C1B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i w:val="0"/>
              </w:rPr>
            </w:pPr>
            <w:r w:rsidRPr="00EE4F8C">
              <w:t>Дальний Восток</w:t>
            </w:r>
          </w:p>
        </w:tc>
        <w:tc>
          <w:tcPr>
            <w:tcW w:w="709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3801" w:type="dxa"/>
          </w:tcPr>
          <w:p w:rsidR="00DA5F47" w:rsidRPr="00EE4F8C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rPr>
                <w:b/>
              </w:rPr>
              <w:t>Заключение</w:t>
            </w:r>
          </w:p>
        </w:tc>
        <w:tc>
          <w:tcPr>
            <w:tcW w:w="709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A5F47" w:rsidRPr="00C4569F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DA5F47" w:rsidRPr="007A16A4" w:rsidTr="00C4569F">
        <w:tc>
          <w:tcPr>
            <w:tcW w:w="985" w:type="dxa"/>
          </w:tcPr>
          <w:p w:rsidR="00DA5F47" w:rsidRPr="007F252D" w:rsidRDefault="00DA5F47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</w:tcPr>
          <w:p w:rsidR="00DA5F47" w:rsidRPr="004F3C1B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Итого</w:t>
            </w:r>
          </w:p>
        </w:tc>
        <w:tc>
          <w:tcPr>
            <w:tcW w:w="709" w:type="dxa"/>
          </w:tcPr>
          <w:p w:rsidR="00DA5F47" w:rsidRPr="007A16A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DA5F47" w:rsidRPr="007A16A4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843" w:type="dxa"/>
          </w:tcPr>
          <w:p w:rsidR="00DA5F47" w:rsidRPr="005C353D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5C353D">
              <w:rPr>
                <w:b/>
              </w:rPr>
              <w:t>16</w:t>
            </w:r>
          </w:p>
        </w:tc>
        <w:tc>
          <w:tcPr>
            <w:tcW w:w="1843" w:type="dxa"/>
          </w:tcPr>
          <w:p w:rsidR="00DA5F47" w:rsidRDefault="00DA5F47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A5F47" w:rsidRPr="007A16A4" w:rsidTr="004C554E">
        <w:tc>
          <w:tcPr>
            <w:tcW w:w="10031" w:type="dxa"/>
            <w:gridSpan w:val="6"/>
          </w:tcPr>
          <w:p w:rsidR="00DA5F47" w:rsidRDefault="00DA5F47" w:rsidP="007104D6">
            <w:pPr>
              <w:pStyle w:val="NormalWeb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                                    Всего                                      68</w:t>
            </w:r>
          </w:p>
        </w:tc>
      </w:tr>
    </w:tbl>
    <w:p w:rsidR="00DA5F47" w:rsidRDefault="00DA5F47" w:rsidP="00A73BD8">
      <w:pPr>
        <w:jc w:val="center"/>
        <w:rPr>
          <w:b/>
          <w:u w:val="single"/>
        </w:rPr>
      </w:pPr>
    </w:p>
    <w:p w:rsidR="00DA5F47" w:rsidRDefault="00DA5F47" w:rsidP="00A73BD8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u w:val="single"/>
        </w:rPr>
      </w:pPr>
    </w:p>
    <w:p w:rsidR="00DA5F47" w:rsidRDefault="00DA5F47" w:rsidP="00EE4F8C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 xml:space="preserve">    </w:t>
      </w:r>
      <w:bookmarkStart w:id="0" w:name="_GoBack"/>
      <w:bookmarkEnd w:id="0"/>
      <w:r>
        <w:rPr>
          <w:b/>
          <w:sz w:val="28"/>
          <w:szCs w:val="28"/>
          <w:u w:val="single"/>
        </w:rPr>
        <w:t xml:space="preserve"> </w:t>
      </w:r>
      <w:r w:rsidRPr="00EE4F8C">
        <w:rPr>
          <w:b/>
          <w:sz w:val="28"/>
          <w:szCs w:val="28"/>
          <w:u w:val="single"/>
        </w:rPr>
        <w:t>Календарн</w:t>
      </w:r>
      <w:r>
        <w:rPr>
          <w:b/>
          <w:sz w:val="28"/>
          <w:szCs w:val="28"/>
          <w:u w:val="single"/>
        </w:rPr>
        <w:t>о – тематическое планирование</w:t>
      </w:r>
    </w:p>
    <w:p w:rsidR="00DA5F47" w:rsidRDefault="00DA5F47" w:rsidP="00374CC1">
      <w:pPr>
        <w:jc w:val="center"/>
        <w:rPr>
          <w:b/>
          <w:sz w:val="28"/>
          <w:szCs w:val="28"/>
          <w:u w:val="single"/>
        </w:rPr>
      </w:pPr>
    </w:p>
    <w:tbl>
      <w:tblPr>
        <w:tblW w:w="10108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6"/>
        <w:gridCol w:w="851"/>
        <w:gridCol w:w="992"/>
        <w:gridCol w:w="1134"/>
        <w:gridCol w:w="1984"/>
        <w:gridCol w:w="2127"/>
        <w:gridCol w:w="1984"/>
      </w:tblGrid>
      <w:tr w:rsidR="00DA5F47" w:rsidRPr="001B1E79" w:rsidTr="003D65AF">
        <w:trPr>
          <w:trHeight w:val="510"/>
        </w:trPr>
        <w:tc>
          <w:tcPr>
            <w:tcW w:w="1887" w:type="dxa"/>
            <w:gridSpan w:val="2"/>
          </w:tcPr>
          <w:p w:rsidR="00DA5F47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№</w:t>
            </w: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 xml:space="preserve"> п/п</w:t>
            </w: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Дата</w:t>
            </w:r>
          </w:p>
        </w:tc>
        <w:tc>
          <w:tcPr>
            <w:tcW w:w="1984" w:type="dxa"/>
            <w:vMerge w:val="restart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Тема урока</w:t>
            </w: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vMerge w:val="restart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 xml:space="preserve">Практическая </w:t>
            </w: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часть</w:t>
            </w: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 w:val="restart"/>
          </w:tcPr>
          <w:p w:rsidR="00DA5F47" w:rsidRPr="001B1E79" w:rsidRDefault="00DA5F47" w:rsidP="00C4569F">
            <w:pPr>
              <w:jc w:val="center"/>
              <w:rPr>
                <w:b/>
              </w:rPr>
            </w:pP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</w:rPr>
              <w:t>Самостоятел</w:t>
            </w:r>
            <w:r w:rsidRPr="001B1E79">
              <w:rPr>
                <w:b/>
              </w:rPr>
              <w:t>ь</w:t>
            </w:r>
            <w:r w:rsidRPr="001B1E79">
              <w:rPr>
                <w:b/>
              </w:rPr>
              <w:t>ное изучение</w:t>
            </w:r>
          </w:p>
        </w:tc>
      </w:tr>
      <w:tr w:rsidR="00DA5F47" w:rsidRPr="001B1E79" w:rsidTr="003D65AF">
        <w:trPr>
          <w:trHeight w:val="675"/>
        </w:trPr>
        <w:tc>
          <w:tcPr>
            <w:tcW w:w="1036" w:type="dxa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</w:t>
            </w:r>
            <w:r w:rsidRPr="001B1E79">
              <w:rPr>
                <w:b/>
                <w:bCs/>
              </w:rPr>
              <w:t>н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факт</w:t>
            </w:r>
          </w:p>
        </w:tc>
        <w:tc>
          <w:tcPr>
            <w:tcW w:w="992" w:type="dxa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план</w:t>
            </w:r>
          </w:p>
        </w:tc>
        <w:tc>
          <w:tcPr>
            <w:tcW w:w="1134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факт</w:t>
            </w:r>
          </w:p>
        </w:tc>
        <w:tc>
          <w:tcPr>
            <w:tcW w:w="1984" w:type="dxa"/>
            <w:vMerge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vMerge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</w:tr>
      <w:tr w:rsidR="00DA5F47" w:rsidRPr="001B1E79" w:rsidTr="003D65AF">
        <w:trPr>
          <w:cantSplit/>
          <w:trHeight w:val="234"/>
        </w:trPr>
        <w:tc>
          <w:tcPr>
            <w:tcW w:w="10108" w:type="dxa"/>
            <w:gridSpan w:val="7"/>
            <w:vAlign w:val="center"/>
          </w:tcPr>
          <w:p w:rsidR="00DA5F47" w:rsidRDefault="00DA5F47" w:rsidP="00C4569F">
            <w:pPr>
              <w:jc w:val="center"/>
              <w:rPr>
                <w:b/>
                <w:bCs/>
              </w:rPr>
            </w:pPr>
            <w:r>
              <w:rPr>
                <w:rStyle w:val="Emphasis"/>
                <w:b/>
                <w:i w:val="0"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>Раздел.</w:t>
            </w:r>
            <w:r w:rsidRPr="00027C06">
              <w:rPr>
                <w:rStyle w:val="Emphasis"/>
                <w:b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 xml:space="preserve"> 1 </w:t>
            </w:r>
            <w:r w:rsidRPr="00D51D36">
              <w:rPr>
                <w:rStyle w:val="Emphasis"/>
                <w:b/>
                <w:i w:val="0"/>
              </w:rPr>
              <w:t>Хозяйство</w:t>
            </w:r>
            <w:r>
              <w:rPr>
                <w:rStyle w:val="Emphasis"/>
                <w:b/>
                <w:i w:val="0"/>
              </w:rPr>
              <w:t xml:space="preserve"> (19 ч)</w:t>
            </w:r>
          </w:p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 </w:t>
            </w:r>
          </w:p>
        </w:tc>
      </w:tr>
      <w:tr w:rsidR="00DA5F47" w:rsidRPr="001B1E79" w:rsidTr="003D65AF">
        <w:trPr>
          <w:cantSplit/>
          <w:trHeight w:val="627"/>
        </w:trPr>
        <w:tc>
          <w:tcPr>
            <w:tcW w:w="1036" w:type="dxa"/>
          </w:tcPr>
          <w:p w:rsidR="00DA5F47" w:rsidRPr="001B1E79" w:rsidRDefault="00DA5F47" w:rsidP="00C4569F">
            <w:pPr>
              <w:jc w:val="center"/>
            </w:pPr>
            <w:r w:rsidRPr="001B1E79">
              <w:t>1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04.09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C4569F">
            <w:pPr>
              <w:tabs>
                <w:tab w:val="left" w:pos="1320"/>
              </w:tabs>
            </w:pPr>
            <w:r>
              <w:rPr>
                <w:lang w:eastAsia="en-US"/>
              </w:rPr>
              <w:t>Понятия экон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мика и хозяйс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во.</w:t>
            </w:r>
          </w:p>
        </w:tc>
        <w:tc>
          <w:tcPr>
            <w:tcW w:w="2127" w:type="dxa"/>
          </w:tcPr>
          <w:p w:rsidR="00DA5F47" w:rsidRPr="001B1E79" w:rsidRDefault="00DA5F47" w:rsidP="00C4569F">
            <w:pPr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</w:tr>
      <w:tr w:rsidR="00DA5F47" w:rsidRPr="001B1E79" w:rsidTr="003D65AF">
        <w:trPr>
          <w:cantSplit/>
          <w:trHeight w:val="942"/>
        </w:trPr>
        <w:tc>
          <w:tcPr>
            <w:tcW w:w="1036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C4569F">
            <w:pPr>
              <w:rPr>
                <w:b/>
                <w:bCs/>
              </w:rPr>
            </w:pPr>
            <w:r>
              <w:t>1.</w:t>
            </w:r>
            <w:r w:rsidRPr="00027C06">
              <w:t>Цикличность развития хозя</w:t>
            </w:r>
            <w:r w:rsidRPr="00027C06">
              <w:t>й</w:t>
            </w:r>
            <w:r w:rsidRPr="00027C06">
              <w:t>ства.</w:t>
            </w:r>
            <w:r>
              <w:t xml:space="preserve">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Pr="001B1E79" w:rsidRDefault="00DA5F47" w:rsidP="00C4569F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11.09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C4569F">
            <w:pPr>
              <w:tabs>
                <w:tab w:val="left" w:pos="1320"/>
              </w:tabs>
            </w:pPr>
            <w:r w:rsidRPr="00027C06">
              <w:t>Типы предпр</w:t>
            </w:r>
            <w:r w:rsidRPr="00027C06">
              <w:t>и</w:t>
            </w:r>
            <w:r w:rsidRPr="00027C06">
              <w:t>ятий.</w:t>
            </w:r>
          </w:p>
        </w:tc>
        <w:tc>
          <w:tcPr>
            <w:tcW w:w="2127" w:type="dxa"/>
          </w:tcPr>
          <w:p w:rsidR="00DA5F47" w:rsidRPr="001B1E79" w:rsidRDefault="00DA5F47" w:rsidP="00C4569F">
            <w:pPr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  <w:rPr>
                <w:b/>
              </w:rPr>
            </w:pPr>
          </w:p>
        </w:tc>
        <w:tc>
          <w:tcPr>
            <w:tcW w:w="2127" w:type="dxa"/>
          </w:tcPr>
          <w:p w:rsidR="00DA5F47" w:rsidRDefault="00DA5F47" w:rsidP="00C4569F"/>
        </w:tc>
        <w:tc>
          <w:tcPr>
            <w:tcW w:w="1984" w:type="dxa"/>
          </w:tcPr>
          <w:p w:rsidR="00DA5F47" w:rsidRPr="00D10F9E" w:rsidRDefault="00DA5F47" w:rsidP="00C4569F">
            <w:r>
              <w:t>2.</w:t>
            </w:r>
            <w:r w:rsidRPr="00027C06">
              <w:t>Топливно-энергетический комплекс</w:t>
            </w:r>
            <w:r>
              <w:t xml:space="preserve">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  <w:r>
              <w:t>3.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18.09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Default="00DA5F47" w:rsidP="00C4569F">
            <w:pPr>
              <w:tabs>
                <w:tab w:val="left" w:pos="1320"/>
              </w:tabs>
            </w:pPr>
            <w:r>
              <w:t>Нефтяная и г</w:t>
            </w:r>
            <w:r>
              <w:t>а</w:t>
            </w:r>
            <w:r>
              <w:t xml:space="preserve">зовая </w:t>
            </w:r>
            <w:r w:rsidRPr="00027C06">
              <w:t>промы</w:t>
            </w:r>
            <w:r w:rsidRPr="00027C06">
              <w:t>ш</w:t>
            </w:r>
            <w:r w:rsidRPr="00027C06">
              <w:t>ленность.</w:t>
            </w:r>
          </w:p>
          <w:p w:rsidR="00DA5F47" w:rsidRPr="007C2EA1" w:rsidRDefault="00DA5F47" w:rsidP="00C4569F">
            <w:pPr>
              <w:tabs>
                <w:tab w:val="left" w:pos="1320"/>
              </w:tabs>
              <w:rPr>
                <w:b/>
              </w:rPr>
            </w:pPr>
            <w:r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>1</w:t>
            </w:r>
            <w:r w:rsidRPr="00C31F80">
              <w:rPr>
                <w:rStyle w:val="Emphasis"/>
                <w:i w:val="0"/>
              </w:rPr>
              <w:t>.</w:t>
            </w:r>
          </w:p>
        </w:tc>
        <w:tc>
          <w:tcPr>
            <w:tcW w:w="2127" w:type="dxa"/>
          </w:tcPr>
          <w:p w:rsidR="00DA5F47" w:rsidRDefault="00DA5F47" w:rsidP="00C4569F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FB4E96">
              <w:rPr>
                <w:rStyle w:val="Emphasis"/>
                <w:i w:val="0"/>
              </w:rPr>
              <w:t>№ 1.</w:t>
            </w:r>
            <w:r w:rsidRPr="00AF65FF">
              <w:t xml:space="preserve"> Нанес</w:t>
            </w:r>
            <w:r w:rsidRPr="00AF65FF">
              <w:t>е</w:t>
            </w:r>
            <w:r w:rsidRPr="00AF65FF">
              <w:t xml:space="preserve">ние на </w:t>
            </w:r>
            <w:r>
              <w:t xml:space="preserve">к.к </w:t>
            </w:r>
            <w:r w:rsidRPr="00AF65FF">
              <w:t>осно</w:t>
            </w:r>
            <w:r w:rsidRPr="00AF65FF">
              <w:t>в</w:t>
            </w:r>
            <w:r w:rsidRPr="00AF65FF">
              <w:t>ным районам д</w:t>
            </w:r>
            <w:r w:rsidRPr="00AF65FF">
              <w:t>о</w:t>
            </w:r>
            <w:r w:rsidRPr="00AF65FF">
              <w:t>бычи угля, нефти и природного г</w:t>
            </w:r>
            <w:r w:rsidRPr="00AF65FF">
              <w:t>а</w:t>
            </w:r>
            <w:r w:rsidRPr="00AF65FF">
              <w:t>за.</w:t>
            </w:r>
          </w:p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DF06D3" w:rsidRDefault="00DA5F47" w:rsidP="00C4569F"/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DF06D3" w:rsidRDefault="00DA5F47" w:rsidP="00C4569F"/>
        </w:tc>
        <w:tc>
          <w:tcPr>
            <w:tcW w:w="1984" w:type="dxa"/>
          </w:tcPr>
          <w:p w:rsidR="00DA5F47" w:rsidRDefault="00DA5F47" w:rsidP="00C4569F">
            <w:r>
              <w:t>3.</w:t>
            </w:r>
            <w:r w:rsidRPr="00027C06">
              <w:t>Электроэнергетика.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Default="00DA5F47" w:rsidP="00C4569F">
            <w:r>
              <w:t xml:space="preserve">4.Проблемы и перспективы энергетики. </w:t>
            </w:r>
          </w:p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25.09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Default="00DA5F47" w:rsidP="00C4569F">
            <w:pPr>
              <w:tabs>
                <w:tab w:val="left" w:pos="1320"/>
              </w:tabs>
            </w:pPr>
            <w:r w:rsidRPr="00027C06">
              <w:t>Металлургия.</w:t>
            </w:r>
          </w:p>
        </w:tc>
        <w:tc>
          <w:tcPr>
            <w:tcW w:w="2127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02.10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C4569F">
            <w:pPr>
              <w:tabs>
                <w:tab w:val="left" w:pos="1320"/>
              </w:tabs>
            </w:pPr>
            <w:r w:rsidRPr="00027C06">
              <w:t>Металлургия.</w:t>
            </w:r>
            <w:r>
              <w:t xml:space="preserve"> </w:t>
            </w:r>
            <w:r w:rsidRPr="00027C06"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</w:p>
        </w:tc>
        <w:tc>
          <w:tcPr>
            <w:tcW w:w="2127" w:type="dxa"/>
          </w:tcPr>
          <w:p w:rsidR="00DA5F47" w:rsidRPr="001B1E79" w:rsidRDefault="00DA5F47" w:rsidP="00C4569F">
            <w:pPr>
              <w:jc w:val="center"/>
              <w:rPr>
                <w:b/>
                <w:bCs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  <w:r w:rsidRPr="00AF65FF">
              <w:t xml:space="preserve"> Обозн</w:t>
            </w:r>
            <w:r w:rsidRPr="00AF65FF">
              <w:t>а</w:t>
            </w:r>
            <w:r w:rsidRPr="00AF65FF">
              <w:t>чение на конту</w:t>
            </w:r>
            <w:r w:rsidRPr="00AF65FF">
              <w:t>р</w:t>
            </w:r>
            <w:r w:rsidRPr="00AF65FF">
              <w:t>ной карте гла</w:t>
            </w:r>
            <w:r>
              <w:t xml:space="preserve">вных металлургических районов и </w:t>
            </w:r>
            <w:r w:rsidRPr="00AF65FF">
              <w:t>центров</w:t>
            </w:r>
          </w:p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09.10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D51D36">
            <w:pPr>
              <w:tabs>
                <w:tab w:val="left" w:pos="1320"/>
              </w:tabs>
            </w:pPr>
            <w:r w:rsidRPr="00027C06">
              <w:t>Машиностро</w:t>
            </w:r>
            <w:r w:rsidRPr="00027C06">
              <w:t>е</w:t>
            </w:r>
            <w:r w:rsidRPr="00027C06">
              <w:t>ние.</w:t>
            </w:r>
            <w:r>
              <w:rPr>
                <w:lang w:eastAsia="en-US"/>
              </w:rPr>
              <w:t xml:space="preserve">  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3.</w:t>
            </w:r>
          </w:p>
        </w:tc>
        <w:tc>
          <w:tcPr>
            <w:tcW w:w="2127" w:type="dxa"/>
          </w:tcPr>
          <w:p w:rsidR="00DA5F47" w:rsidRPr="00D51D36" w:rsidRDefault="00DA5F47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sz w:val="24"/>
                <w:szCs w:val="24"/>
              </w:rPr>
              <w:t>П/р</w:t>
            </w:r>
            <w:r w:rsidRPr="00D51D36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3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 xml:space="preserve"> Опред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е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ление основных районов и факт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о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ров размещения отраслей машин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о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строения.</w:t>
            </w:r>
          </w:p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  <w:r>
              <w:t>16.10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C4569F">
            <w:pPr>
              <w:tabs>
                <w:tab w:val="left" w:pos="1320"/>
              </w:tabs>
            </w:pPr>
            <w:r w:rsidRPr="00027C06">
              <w:t>Химическая промышле</w:t>
            </w:r>
            <w:r w:rsidRPr="00027C06">
              <w:t>н</w:t>
            </w:r>
            <w:r w:rsidRPr="00027C06">
              <w:t>ность.</w:t>
            </w:r>
          </w:p>
        </w:tc>
        <w:tc>
          <w:tcPr>
            <w:tcW w:w="2127" w:type="dxa"/>
          </w:tcPr>
          <w:p w:rsidR="00DA5F47" w:rsidRPr="00C7722B" w:rsidRDefault="00DA5F47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5F47" w:rsidRPr="00D10F9E" w:rsidRDefault="00DA5F47" w:rsidP="00C4569F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C7722B" w:rsidRDefault="00DA5F47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5F47" w:rsidRPr="00D10F9E" w:rsidRDefault="00DA5F47" w:rsidP="00C4569F">
            <w:r>
              <w:t>5.</w:t>
            </w:r>
            <w:r w:rsidRPr="00027C06">
              <w:t>Лесопромышленный комплекс.</w:t>
            </w:r>
          </w:p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C7722B" w:rsidRDefault="00DA5F47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r>
              <w:t>6.</w:t>
            </w:r>
            <w:r w:rsidRPr="00027C06">
              <w:t>Сельское х</w:t>
            </w:r>
            <w:r w:rsidRPr="00027C06">
              <w:t>о</w:t>
            </w:r>
            <w:r w:rsidRPr="00027C06">
              <w:t xml:space="preserve">зяйство. </w:t>
            </w:r>
          </w:p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C7722B" w:rsidRDefault="00DA5F47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5F47" w:rsidRDefault="00DA5F47" w:rsidP="00C4569F">
            <w:r>
              <w:t>7.</w:t>
            </w:r>
            <w:r w:rsidRPr="00027C06">
              <w:t>Растениеводство.</w:t>
            </w:r>
            <w:r>
              <w:t xml:space="preserve"> </w:t>
            </w:r>
          </w:p>
          <w:p w:rsidR="00DA5F47" w:rsidRPr="00962C63" w:rsidRDefault="00DA5F47" w:rsidP="00C4569F"/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C4569F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pPr>
              <w:tabs>
                <w:tab w:val="left" w:pos="1320"/>
              </w:tabs>
            </w:pPr>
          </w:p>
        </w:tc>
        <w:tc>
          <w:tcPr>
            <w:tcW w:w="2127" w:type="dxa"/>
          </w:tcPr>
          <w:p w:rsidR="00DA5F47" w:rsidRPr="00C7722B" w:rsidRDefault="00DA5F47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5F47" w:rsidRPr="00962C63" w:rsidRDefault="00DA5F47" w:rsidP="00C4569F">
            <w:r>
              <w:t xml:space="preserve">8.Животноводство. </w:t>
            </w:r>
          </w:p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23.10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62C63" w:rsidRDefault="00DA5F47" w:rsidP="00474593">
            <w:pPr>
              <w:tabs>
                <w:tab w:val="left" w:pos="1320"/>
              </w:tabs>
            </w:pPr>
            <w:r w:rsidRPr="00027C06">
              <w:t>Агропромы</w:t>
            </w:r>
            <w:r w:rsidRPr="00027C06">
              <w:t>ш</w:t>
            </w:r>
            <w:r w:rsidRPr="00027C06">
              <w:t>ленный ко</w:t>
            </w:r>
            <w:r w:rsidRPr="00027C06">
              <w:t>м</w:t>
            </w:r>
            <w:r w:rsidRPr="00027C06">
              <w:t>плекс.</w:t>
            </w:r>
            <w:r>
              <w:t xml:space="preserve"> </w:t>
            </w:r>
            <w:r w:rsidRPr="00027C06">
              <w:t>Пищевая и</w:t>
            </w:r>
            <w:r w:rsidRPr="00027C06">
              <w:rPr>
                <w:b/>
              </w:rPr>
              <w:t xml:space="preserve"> л</w:t>
            </w:r>
            <w:r w:rsidRPr="00027C06">
              <w:t>егкая пр</w:t>
            </w:r>
            <w:r w:rsidRPr="00027C06">
              <w:t>о</w:t>
            </w:r>
            <w:r w:rsidRPr="00027C06">
              <w:t>мышленность.</w:t>
            </w:r>
          </w:p>
        </w:tc>
        <w:tc>
          <w:tcPr>
            <w:tcW w:w="2127" w:type="dxa"/>
          </w:tcPr>
          <w:p w:rsidR="00DA5F47" w:rsidRPr="00C7722B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5F47" w:rsidRPr="00962C63" w:rsidRDefault="00DA5F47" w:rsidP="00474593"/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06.11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C7722B" w:rsidRDefault="00DA5F47" w:rsidP="00474593">
            <w:pPr>
              <w:tabs>
                <w:tab w:val="left" w:pos="1320"/>
              </w:tabs>
            </w:pPr>
            <w:r w:rsidRPr="00027C06">
              <w:t>Транспорт. 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lang w:eastAsia="en-US"/>
              </w:rPr>
              <w:t xml:space="preserve">Практическая работа </w:t>
            </w:r>
            <w:r w:rsidRPr="00027C06">
              <w:rPr>
                <w:rStyle w:val="Emphasis"/>
                <w:b/>
                <w:i w:val="0"/>
              </w:rPr>
              <w:t>№</w:t>
            </w:r>
            <w:r>
              <w:rPr>
                <w:rStyle w:val="Emphasis"/>
                <w:i w:val="0"/>
              </w:rPr>
              <w:t>.4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О</w:t>
            </w:r>
            <w:r w:rsidRPr="00CE6B61">
              <w:t>п</w:t>
            </w:r>
            <w:r w:rsidRPr="00CE6B61">
              <w:t>ределение ос</w:t>
            </w:r>
            <w:r w:rsidRPr="00CE6B61">
              <w:t>о</w:t>
            </w:r>
            <w:r w:rsidRPr="00CE6B61">
              <w:t>бенностей, пр</w:t>
            </w:r>
            <w:r w:rsidRPr="00CE6B61">
              <w:t>е</w:t>
            </w:r>
            <w:r w:rsidRPr="00CE6B61">
              <w:t>имуществ и н</w:t>
            </w:r>
            <w:r w:rsidRPr="00CE6B61">
              <w:t>е</w:t>
            </w:r>
            <w:r w:rsidRPr="00CE6B61">
              <w:t>достатков одн</w:t>
            </w:r>
            <w:r w:rsidRPr="00CE6B61">
              <w:t>о</w:t>
            </w:r>
            <w:r w:rsidRPr="00CE6B61">
              <w:t>го из видов транспорта.</w:t>
            </w:r>
          </w:p>
        </w:tc>
        <w:tc>
          <w:tcPr>
            <w:tcW w:w="2127" w:type="dxa"/>
          </w:tcPr>
          <w:p w:rsidR="00DA5F47" w:rsidRPr="00D51D36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51D36">
              <w:rPr>
                <w:rFonts w:ascii="Times New Roman" w:hAnsi="Times New Roman"/>
              </w:rPr>
              <w:t>П/р</w:t>
            </w:r>
            <w:r w:rsidRPr="00D51D36">
              <w:rPr>
                <w:rStyle w:val="Emphasis"/>
                <w:rFonts w:ascii="Times New Roman" w:hAnsi="Times New Roman"/>
                <w:i w:val="0"/>
              </w:rPr>
              <w:t xml:space="preserve"> № 4</w:t>
            </w:r>
          </w:p>
        </w:tc>
        <w:tc>
          <w:tcPr>
            <w:tcW w:w="1984" w:type="dxa"/>
          </w:tcPr>
          <w:p w:rsidR="00DA5F47" w:rsidRPr="00962C63" w:rsidRDefault="00DA5F47" w:rsidP="00474593"/>
        </w:tc>
      </w:tr>
      <w:tr w:rsidR="00DA5F47" w:rsidRPr="002F541F" w:rsidTr="003D65AF">
        <w:trPr>
          <w:cantSplit/>
          <w:trHeight w:val="942"/>
        </w:trPr>
        <w:tc>
          <w:tcPr>
            <w:tcW w:w="1036" w:type="dxa"/>
          </w:tcPr>
          <w:p w:rsidR="00DA5F47" w:rsidRPr="001B1E79" w:rsidRDefault="00DA5F47" w:rsidP="00474593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13.11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51D36" w:rsidRDefault="00DA5F47" w:rsidP="00474593">
            <w:pPr>
              <w:pStyle w:val="1"/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sz w:val="24"/>
                <w:szCs w:val="24"/>
              </w:rPr>
              <w:t>Сфера услуг.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Доступность сферы услуг.</w:t>
            </w:r>
          </w:p>
        </w:tc>
        <w:tc>
          <w:tcPr>
            <w:tcW w:w="2127" w:type="dxa"/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2F541F" w:rsidRDefault="00DA5F47" w:rsidP="00474593">
            <w:pPr>
              <w:rPr>
                <w:bCs/>
              </w:rPr>
            </w:pPr>
          </w:p>
        </w:tc>
      </w:tr>
      <w:tr w:rsidR="00DA5F47" w:rsidRPr="001B1E79" w:rsidTr="003D65AF">
        <w:trPr>
          <w:cantSplit/>
          <w:trHeight w:val="942"/>
        </w:trPr>
        <w:tc>
          <w:tcPr>
            <w:tcW w:w="1036" w:type="dxa"/>
          </w:tcPr>
          <w:p w:rsidR="00DA5F47" w:rsidRPr="001B1E79" w:rsidRDefault="00DA5F47" w:rsidP="00474593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20.11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51D36" w:rsidRDefault="00DA5F47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Обобщение и контроль зн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ний по разделу «Хозяйство» (Тесты).</w:t>
            </w:r>
          </w:p>
        </w:tc>
        <w:tc>
          <w:tcPr>
            <w:tcW w:w="2127" w:type="dxa"/>
          </w:tcPr>
          <w:p w:rsidR="00DA5F47" w:rsidRPr="001B1E79" w:rsidRDefault="00DA5F47" w:rsidP="00474593">
            <w:pPr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474593">
            <w:pPr>
              <w:rPr>
                <w:b/>
                <w:bCs/>
              </w:rPr>
            </w:pPr>
          </w:p>
        </w:tc>
      </w:tr>
      <w:tr w:rsidR="00DA5F47" w:rsidRPr="001B1E79" w:rsidTr="003D65AF">
        <w:trPr>
          <w:cantSplit/>
          <w:trHeight w:val="942"/>
        </w:trPr>
        <w:tc>
          <w:tcPr>
            <w:tcW w:w="10108" w:type="dxa"/>
            <w:gridSpan w:val="7"/>
          </w:tcPr>
          <w:p w:rsidR="00DA5F47" w:rsidRPr="00D51D36" w:rsidRDefault="00DA5F47" w:rsidP="00474593">
            <w:pPr>
              <w:rPr>
                <w:b/>
              </w:rPr>
            </w:pPr>
            <w:r w:rsidRPr="00D51D36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</w:t>
            </w:r>
            <w:r w:rsidRPr="00D51D36">
              <w:rPr>
                <w:b/>
              </w:rPr>
              <w:t>Раздел 2.  Регионы России</w:t>
            </w:r>
            <w:r>
              <w:rPr>
                <w:b/>
              </w:rPr>
              <w:t xml:space="preserve"> (8 ч)</w:t>
            </w:r>
          </w:p>
          <w:p w:rsidR="00DA5F47" w:rsidRPr="001B1E79" w:rsidRDefault="00DA5F47" w:rsidP="00474593">
            <w:pPr>
              <w:rPr>
                <w:b/>
                <w:bCs/>
              </w:rPr>
            </w:pPr>
            <w:r>
              <w:rPr>
                <w:b/>
              </w:rPr>
              <w:t xml:space="preserve">                                                    </w:t>
            </w:r>
          </w:p>
        </w:tc>
      </w:tr>
      <w:tr w:rsidR="00DA5F47" w:rsidRPr="001B1E79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Default="00DA5F47" w:rsidP="00474593">
            <w:r>
              <w:t>9.</w:t>
            </w:r>
            <w:r w:rsidRPr="00027C06">
              <w:t>Районирование.</w:t>
            </w:r>
            <w:r w:rsidRPr="00027C06">
              <w:rPr>
                <w:b/>
              </w:rPr>
              <w:t xml:space="preserve"> </w:t>
            </w:r>
            <w:r>
              <w:rPr>
                <w:lang w:eastAsia="en-US"/>
              </w:rPr>
              <w:t xml:space="preserve">Практическая работа </w:t>
            </w:r>
            <w:r w:rsidRPr="00027C06">
              <w:rPr>
                <w:rStyle w:val="Emphasis"/>
                <w:b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5</w:t>
            </w:r>
            <w:r w:rsidRPr="00C31F80">
              <w:rPr>
                <w:rStyle w:val="Emphasis"/>
                <w:i w:val="0"/>
              </w:rPr>
              <w:t>.</w:t>
            </w:r>
            <w:r>
              <w:t xml:space="preserve"> </w:t>
            </w:r>
            <w:r w:rsidRPr="00CE6B61">
              <w:t>О</w:t>
            </w:r>
            <w:r w:rsidRPr="00CE6B61">
              <w:t>п</w:t>
            </w:r>
            <w:r w:rsidRPr="00CE6B61">
              <w:t>ределение пол</w:t>
            </w:r>
            <w:r w:rsidRPr="00CE6B61">
              <w:t>о</w:t>
            </w:r>
            <w:r w:rsidRPr="00CE6B61">
              <w:t>жительных и о</w:t>
            </w:r>
            <w:r w:rsidRPr="00CE6B61">
              <w:t>т</w:t>
            </w:r>
            <w:r w:rsidRPr="00CE6B61">
              <w:t>рицательных черт географ</w:t>
            </w:r>
            <w:r w:rsidRPr="00CE6B61">
              <w:t>и</w:t>
            </w:r>
            <w:r w:rsidRPr="00CE6B61">
              <w:t>ческого полож</w:t>
            </w:r>
            <w:r w:rsidRPr="00CE6B61">
              <w:t>е</w:t>
            </w:r>
            <w:r w:rsidRPr="00CE6B61">
              <w:t>ния России.</w:t>
            </w:r>
            <w:r>
              <w:t xml:space="preserve"> </w:t>
            </w:r>
          </w:p>
          <w:p w:rsidR="00DA5F47" w:rsidRPr="001B1E79" w:rsidRDefault="00DA5F47" w:rsidP="00474593">
            <w:pPr>
              <w:rPr>
                <w:b/>
                <w:bCs/>
              </w:rPr>
            </w:pP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Default="00DA5F47" w:rsidP="00474593">
            <w:r>
              <w:t>10.</w:t>
            </w:r>
            <w:r w:rsidRPr="00027C06">
              <w:t>Районирование и администр</w:t>
            </w:r>
            <w:r w:rsidRPr="00027C06">
              <w:t>а</w:t>
            </w:r>
            <w:r w:rsidRPr="00027C06">
              <w:t>тивно-территориальное деление.</w:t>
            </w:r>
            <w:r>
              <w:t xml:space="preserve"> </w:t>
            </w:r>
          </w:p>
          <w:p w:rsidR="00DA5F47" w:rsidRPr="00D10F9E" w:rsidRDefault="00DA5F47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6</w:t>
            </w:r>
            <w:r w:rsidRPr="00C31F80">
              <w:rPr>
                <w:rStyle w:val="Emphasis"/>
                <w:i w:val="0"/>
              </w:rPr>
              <w:t>.</w:t>
            </w:r>
            <w:r>
              <w:rPr>
                <w:rStyle w:val="Emphasis"/>
                <w:i w:val="0"/>
              </w:rPr>
              <w:t xml:space="preserve">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D10F9E" w:rsidRDefault="00DA5F47" w:rsidP="00474593">
            <w:r>
              <w:t xml:space="preserve">11.Восточно-Европейская </w:t>
            </w:r>
            <w:r w:rsidRPr="00027C06">
              <w:t>равнина. Запа</w:t>
            </w:r>
            <w:r w:rsidRPr="00027C06">
              <w:t>д</w:t>
            </w:r>
            <w:r w:rsidRPr="00027C06">
              <w:t>ноСибирская</w:t>
            </w:r>
            <w:r>
              <w:t xml:space="preserve"> равнина.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027C06" w:rsidRDefault="00DA5F47" w:rsidP="00474593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D10F9E" w:rsidRDefault="00DA5F47" w:rsidP="00474593">
            <w:r>
              <w:t>12.</w:t>
            </w:r>
            <w:r w:rsidRPr="00027C06">
              <w:t>Урал и горы Южной Сибири.</w:t>
            </w:r>
            <w:r>
              <w:t xml:space="preserve">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27.11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Восточная и С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е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 xml:space="preserve">веро-Восточная Сибирь.  </w:t>
            </w:r>
          </w:p>
          <w:p w:rsidR="00DA5F47" w:rsidRPr="00924CD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924CD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24C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№ 7.</w:t>
            </w:r>
          </w:p>
        </w:tc>
        <w:tc>
          <w:tcPr>
            <w:tcW w:w="2127" w:type="dxa"/>
          </w:tcPr>
          <w:p w:rsidR="00DA5F47" w:rsidRDefault="00DA5F47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7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</w:t>
            </w:r>
            <w:r>
              <w:t>Физико-географическая</w:t>
            </w:r>
            <w:r w:rsidRPr="00CE6B61">
              <w:t xml:space="preserve"> характе</w:t>
            </w:r>
            <w:r>
              <w:t>ристика</w:t>
            </w:r>
            <w:r w:rsidRPr="00CE6B61">
              <w:t xml:space="preserve"> природных реги</w:t>
            </w:r>
            <w:r w:rsidRPr="00CE6B61">
              <w:t>о</w:t>
            </w:r>
            <w:r w:rsidRPr="00CE6B61">
              <w:t>нов России.</w:t>
            </w:r>
          </w:p>
        </w:tc>
        <w:tc>
          <w:tcPr>
            <w:tcW w:w="1984" w:type="dxa"/>
          </w:tcPr>
          <w:p w:rsidR="00DA5F47" w:rsidRPr="00D10F9E" w:rsidRDefault="00DA5F47" w:rsidP="00474593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Default="00DA5F47" w:rsidP="00474593">
            <w:r>
              <w:t xml:space="preserve">13.Северный Кавказ, Крым. </w:t>
            </w:r>
          </w:p>
          <w:p w:rsidR="00DA5F47" w:rsidRPr="00D10F9E" w:rsidRDefault="00DA5F47" w:rsidP="00474593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Default="00DA5F47" w:rsidP="00474593">
            <w:r>
              <w:t>14.</w:t>
            </w:r>
            <w:r w:rsidRPr="00027C06">
              <w:t>Дальний Во</w:t>
            </w:r>
            <w:r w:rsidRPr="00027C06">
              <w:t>с</w:t>
            </w:r>
            <w:r w:rsidRPr="00027C06">
              <w:t>ток.</w:t>
            </w:r>
          </w:p>
          <w:p w:rsidR="00DA5F47" w:rsidRDefault="00DA5F47" w:rsidP="00474593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D10F9E" w:rsidRDefault="00DA5F47" w:rsidP="00474593">
            <w:r>
              <w:t>15.</w:t>
            </w:r>
            <w:r w:rsidRPr="00027C06">
              <w:t>Экологическая ситуация в России</w:t>
            </w:r>
            <w:r>
              <w:t xml:space="preserve">.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108" w:type="dxa"/>
            <w:gridSpan w:val="7"/>
          </w:tcPr>
          <w:p w:rsidR="00DA5F47" w:rsidRDefault="00DA5F47" w:rsidP="00474593">
            <w:pPr>
              <w:rPr>
                <w:b/>
              </w:rPr>
            </w:pPr>
            <w:r>
              <w:t xml:space="preserve">                                                  </w:t>
            </w:r>
            <w:r w:rsidRPr="00924CD3">
              <w:rPr>
                <w:b/>
              </w:rPr>
              <w:t>Раздел 3.  Европейская Россия</w:t>
            </w:r>
            <w:r>
              <w:rPr>
                <w:b/>
              </w:rPr>
              <w:t xml:space="preserve"> (25 ч)</w:t>
            </w:r>
          </w:p>
          <w:p w:rsidR="00DA5F47" w:rsidRDefault="00DA5F47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Тема 1. Центральная Россия (8 ч)</w:t>
            </w:r>
          </w:p>
          <w:p w:rsidR="00DA5F47" w:rsidRDefault="00DA5F47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</w:t>
            </w:r>
          </w:p>
          <w:p w:rsidR="00DA5F47" w:rsidRPr="00924CD3" w:rsidRDefault="00DA5F47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</w:t>
            </w:r>
          </w:p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13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04.12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24CD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Пространство Центральной России.</w:t>
            </w: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D10F9E" w:rsidRDefault="00DA5F47" w:rsidP="00474593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14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11.12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24CD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Центральная Россия </w:t>
            </w: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D10F9E" w:rsidRDefault="00DA5F47" w:rsidP="00474593"/>
        </w:tc>
      </w:tr>
      <w:tr w:rsidR="00DA5F47" w:rsidRPr="00D10F9E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18.12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24CD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Центральный район.</w:t>
            </w: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D10F9E" w:rsidRDefault="00DA5F47" w:rsidP="00474593"/>
        </w:tc>
      </w:tr>
      <w:tr w:rsidR="00DA5F47" w:rsidRPr="00F67F8C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F67F8C" w:rsidRDefault="00DA5F47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F67F8C" w:rsidRDefault="00DA5F47" w:rsidP="00474593">
            <w:r>
              <w:t>16.</w:t>
            </w:r>
            <w:r w:rsidRPr="00027C06">
              <w:t>Волго-Вятский район.</w:t>
            </w:r>
            <w:r>
              <w:t xml:space="preserve"> </w:t>
            </w:r>
          </w:p>
        </w:tc>
      </w:tr>
      <w:tr w:rsidR="00DA5F47" w:rsidRPr="00F67F8C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F67F8C" w:rsidRDefault="00DA5F47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F67F8C" w:rsidRDefault="00DA5F47" w:rsidP="00474593">
            <w:r>
              <w:t>17.</w:t>
            </w:r>
            <w:r w:rsidRPr="00027C06">
              <w:t>Центрально-Черноземный район.</w:t>
            </w:r>
            <w:r>
              <w:t xml:space="preserve"> </w:t>
            </w:r>
          </w:p>
        </w:tc>
      </w:tr>
      <w:tr w:rsidR="00DA5F47" w:rsidRPr="00962C63" w:rsidTr="003D65AF">
        <w:trPr>
          <w:cantSplit/>
          <w:trHeight w:val="1254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F67F8C" w:rsidRDefault="00DA5F47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962C63" w:rsidRDefault="00DA5F47" w:rsidP="00474593">
            <w:r>
              <w:t>18.</w:t>
            </w:r>
            <w:r w:rsidRPr="00A83ED4">
              <w:t>Практическая работа</w:t>
            </w:r>
            <w:r w:rsidRPr="00A83ED4">
              <w:rPr>
                <w:lang w:eastAsia="en-US"/>
              </w:rPr>
              <w:t xml:space="preserve"> </w:t>
            </w:r>
            <w:r w:rsidRPr="00A83ED4">
              <w:rPr>
                <w:iCs/>
              </w:rPr>
              <w:t>№ 8.</w:t>
            </w:r>
            <w:r w:rsidRPr="00A83ED4">
              <w:t xml:space="preserve"> </w:t>
            </w:r>
            <w:r>
              <w:t>С</w:t>
            </w:r>
            <w:r w:rsidRPr="00A83ED4">
              <w:t>равнитель</w:t>
            </w:r>
            <w:r>
              <w:t>ная</w:t>
            </w:r>
            <w:r w:rsidRPr="00A83ED4">
              <w:t xml:space="preserve"> ха</w:t>
            </w:r>
            <w:r>
              <w:t>рактеристика</w:t>
            </w:r>
            <w:r w:rsidRPr="00A83ED4">
              <w:t xml:space="preserve"> экономических районов Це</w:t>
            </w:r>
            <w:r w:rsidRPr="00A83ED4">
              <w:t>н</w:t>
            </w:r>
            <w:r w:rsidRPr="00A83ED4">
              <w:t>тральной Ро</w:t>
            </w:r>
            <w:r w:rsidRPr="00A83ED4">
              <w:t>с</w:t>
            </w:r>
            <w:r w:rsidRPr="00A83ED4">
              <w:t>сии.</w:t>
            </w:r>
            <w:r>
              <w:t xml:space="preserve"> </w:t>
            </w:r>
          </w:p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F67F8C" w:rsidRDefault="00DA5F47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Default="00DA5F47" w:rsidP="00474593">
            <w:r>
              <w:t>19.</w:t>
            </w:r>
            <w:r w:rsidRPr="00027C06">
              <w:t>Москва — столица России</w:t>
            </w:r>
            <w:r>
              <w:t xml:space="preserve"> </w:t>
            </w:r>
          </w:p>
          <w:p w:rsidR="00DA5F47" w:rsidRPr="00962C63" w:rsidRDefault="00DA5F47" w:rsidP="00474593"/>
        </w:tc>
      </w:tr>
      <w:tr w:rsidR="00DA5F47" w:rsidRPr="00962C63" w:rsidTr="003D65AF">
        <w:trPr>
          <w:cantSplit/>
          <w:trHeight w:val="942"/>
        </w:trPr>
        <w:tc>
          <w:tcPr>
            <w:tcW w:w="1036" w:type="dxa"/>
          </w:tcPr>
          <w:p w:rsidR="00DA5F47" w:rsidRDefault="00DA5F47" w:rsidP="00474593">
            <w:pPr>
              <w:jc w:val="center"/>
            </w:pPr>
            <w:r>
              <w:t>16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</w:tcPr>
          <w:p w:rsidR="00DA5F47" w:rsidRPr="001B1E79" w:rsidRDefault="00DA5F47" w:rsidP="00474593">
            <w:pPr>
              <w:jc w:val="center"/>
            </w:pPr>
            <w:r>
              <w:t>25.12</w:t>
            </w: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24CD3" w:rsidRDefault="00DA5F47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Обобшение зн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а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ний по темам «Регионы Ро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сии» и «Це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н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тральная Ро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сия».</w:t>
            </w:r>
          </w:p>
        </w:tc>
        <w:tc>
          <w:tcPr>
            <w:tcW w:w="2127" w:type="dxa"/>
          </w:tcPr>
          <w:p w:rsidR="00DA5F47" w:rsidRDefault="00DA5F47" w:rsidP="00474593"/>
        </w:tc>
        <w:tc>
          <w:tcPr>
            <w:tcW w:w="1984" w:type="dxa"/>
          </w:tcPr>
          <w:p w:rsidR="00DA5F47" w:rsidRPr="00962C63" w:rsidRDefault="00DA5F47" w:rsidP="00474593"/>
        </w:tc>
      </w:tr>
      <w:tr w:rsidR="00DA5F47" w:rsidRPr="001B1E79" w:rsidTr="003D65AF">
        <w:trPr>
          <w:cantSplit/>
          <w:trHeight w:val="365"/>
        </w:trPr>
        <w:tc>
          <w:tcPr>
            <w:tcW w:w="10108" w:type="dxa"/>
            <w:gridSpan w:val="7"/>
          </w:tcPr>
          <w:p w:rsidR="00DA5F47" w:rsidRDefault="00DA5F47" w:rsidP="00474593">
            <w:pPr>
              <w:ind w:left="720"/>
              <w:rPr>
                <w:b/>
              </w:rPr>
            </w:pPr>
            <w:r>
              <w:rPr>
                <w:rStyle w:val="Emphasis"/>
              </w:rPr>
              <w:t xml:space="preserve">                                                </w:t>
            </w:r>
            <w:r>
              <w:rPr>
                <w:rStyle w:val="Emphasis"/>
                <w:b/>
              </w:rPr>
              <w:t xml:space="preserve">Тема </w:t>
            </w:r>
            <w:r w:rsidRPr="00027C06">
              <w:rPr>
                <w:rStyle w:val="Emphasis"/>
                <w:b/>
                <w:i w:val="0"/>
              </w:rPr>
              <w:t>2.</w:t>
            </w:r>
            <w:r w:rsidRPr="00027C06">
              <w:rPr>
                <w:rStyle w:val="Emphasis"/>
                <w:b/>
              </w:rPr>
              <w:t> </w:t>
            </w:r>
            <w:r w:rsidRPr="00924CD3">
              <w:rPr>
                <w:b/>
              </w:rPr>
              <w:t>Северо-Запад</w:t>
            </w:r>
            <w:r>
              <w:rPr>
                <w:b/>
              </w:rPr>
              <w:t xml:space="preserve"> (4 ч)</w:t>
            </w:r>
            <w:r w:rsidRPr="00027C06">
              <w:t xml:space="preserve">  </w:t>
            </w:r>
          </w:p>
          <w:p w:rsidR="00DA5F47" w:rsidRPr="00F67F8C" w:rsidRDefault="00DA5F47" w:rsidP="00474593">
            <w:pPr>
              <w:ind w:left="720"/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</w:t>
            </w:r>
          </w:p>
          <w:p w:rsidR="00DA5F47" w:rsidRPr="00F67F8C" w:rsidRDefault="00DA5F47" w:rsidP="00474593">
            <w:pPr>
              <w:ind w:left="720"/>
              <w:rPr>
                <w:b/>
              </w:rPr>
            </w:pPr>
          </w:p>
          <w:p w:rsidR="00DA5F47" w:rsidRPr="001B1E79" w:rsidRDefault="00DA5F47" w:rsidP="00474593">
            <w:pPr>
              <w:ind w:left="720"/>
              <w:rPr>
                <w:b/>
                <w:bCs/>
                <w:i/>
              </w:rPr>
            </w:pPr>
            <w:r>
              <w:rPr>
                <w:b/>
              </w:rPr>
              <w:t xml:space="preserve">                                                          </w:t>
            </w:r>
          </w:p>
        </w:tc>
      </w:tr>
      <w:tr w:rsidR="00DA5F47" w:rsidRPr="001B1E79" w:rsidTr="003D65AF">
        <w:trPr>
          <w:cantSplit/>
          <w:trHeight w:val="237"/>
        </w:trPr>
        <w:tc>
          <w:tcPr>
            <w:tcW w:w="1036" w:type="dxa"/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24CD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Северо-Запад. Природа.</w:t>
            </w:r>
          </w:p>
        </w:tc>
        <w:tc>
          <w:tcPr>
            <w:tcW w:w="2127" w:type="dxa"/>
          </w:tcPr>
          <w:p w:rsidR="00DA5F47" w:rsidRPr="001B1E79" w:rsidRDefault="00DA5F47" w:rsidP="00474593">
            <w:pPr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</w:tr>
      <w:tr w:rsidR="00DA5F47" w:rsidRPr="00962C63" w:rsidTr="003D65AF">
        <w:trPr>
          <w:cantSplit/>
          <w:trHeight w:val="1575"/>
        </w:trPr>
        <w:tc>
          <w:tcPr>
            <w:tcW w:w="1036" w:type="dxa"/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924CD3" w:rsidRDefault="00DA5F47" w:rsidP="004745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Города Северо-Запада. Кал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и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нинградская 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б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ласть.  П/р</w:t>
            </w:r>
            <w:r w:rsidRPr="00924C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9</w:t>
            </w:r>
          </w:p>
        </w:tc>
        <w:tc>
          <w:tcPr>
            <w:tcW w:w="2127" w:type="dxa"/>
          </w:tcPr>
          <w:p w:rsidR="00DA5F47" w:rsidRPr="000078D5" w:rsidRDefault="00DA5F47" w:rsidP="00474593">
            <w:pPr>
              <w:rPr>
                <w:bCs/>
              </w:rPr>
            </w:pPr>
            <w:r>
              <w:rPr>
                <w:lang w:eastAsia="en-US"/>
              </w:rPr>
              <w:t>П/р</w:t>
            </w:r>
            <w:r w:rsidRPr="00027C06">
              <w:t xml:space="preserve"> </w:t>
            </w:r>
            <w:r>
              <w:t>№ 9</w:t>
            </w:r>
            <w:r w:rsidRPr="00027C06">
              <w:t xml:space="preserve">. </w:t>
            </w:r>
            <w:r>
              <w:t>Характ</w:t>
            </w:r>
            <w:r>
              <w:t>е</w:t>
            </w:r>
            <w:r>
              <w:t>ристика</w:t>
            </w:r>
            <w:r w:rsidRPr="00CE6B61">
              <w:t xml:space="preserve"> крупне</w:t>
            </w:r>
            <w:r w:rsidRPr="00CE6B61">
              <w:t>й</w:t>
            </w:r>
            <w:r>
              <w:t>шего города</w:t>
            </w:r>
            <w:r w:rsidRPr="00CE6B61">
              <w:t xml:space="preserve"> Ро</w:t>
            </w:r>
            <w:r w:rsidRPr="00CE6B61">
              <w:t>с</w:t>
            </w:r>
            <w:r w:rsidRPr="00CE6B61">
              <w:t>сии (Москва, Санкт-Петербург)</w:t>
            </w:r>
          </w:p>
        </w:tc>
        <w:tc>
          <w:tcPr>
            <w:tcW w:w="1984" w:type="dxa"/>
          </w:tcPr>
          <w:p w:rsidR="00DA5F47" w:rsidRPr="00962C63" w:rsidRDefault="00DA5F47" w:rsidP="00474593"/>
        </w:tc>
      </w:tr>
      <w:tr w:rsidR="00DA5F47" w:rsidRPr="001B1E79" w:rsidTr="003D65AF">
        <w:trPr>
          <w:cantSplit/>
          <w:trHeight w:val="1575"/>
        </w:trPr>
        <w:tc>
          <w:tcPr>
            <w:tcW w:w="1036" w:type="dxa"/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D10F9E" w:rsidRDefault="00DA5F47" w:rsidP="004745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Pr="000078D5" w:rsidRDefault="00DA5F47" w:rsidP="00474593">
            <w:pPr>
              <w:rPr>
                <w:bCs/>
              </w:rPr>
            </w:pPr>
          </w:p>
        </w:tc>
        <w:tc>
          <w:tcPr>
            <w:tcW w:w="1984" w:type="dxa"/>
          </w:tcPr>
          <w:p w:rsidR="00DA5F47" w:rsidRPr="003D65AF" w:rsidRDefault="00DA5F47" w:rsidP="00474593">
            <w:pPr>
              <w:rPr>
                <w:bCs/>
              </w:rPr>
            </w:pPr>
            <w:r>
              <w:t>20.</w:t>
            </w:r>
            <w:r w:rsidRPr="00027C06">
              <w:t>Хозяйство района.</w:t>
            </w:r>
            <w:r>
              <w:t xml:space="preserve"> </w:t>
            </w:r>
          </w:p>
        </w:tc>
      </w:tr>
      <w:tr w:rsidR="00DA5F47" w:rsidRPr="001B1E79" w:rsidTr="003D65AF">
        <w:trPr>
          <w:cantSplit/>
          <w:trHeight w:val="810"/>
        </w:trPr>
        <w:tc>
          <w:tcPr>
            <w:tcW w:w="1036" w:type="dxa"/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DA5F47" w:rsidRDefault="00DA5F47" w:rsidP="00474593">
            <w:r>
              <w:t>21.</w:t>
            </w:r>
            <w:r w:rsidRPr="00027C06">
              <w:t>Санкт-Петербург.</w:t>
            </w:r>
          </w:p>
          <w:p w:rsidR="00DA5F47" w:rsidRPr="001B1E79" w:rsidRDefault="00DA5F47" w:rsidP="00474593">
            <w:r>
              <w:t xml:space="preserve"> </w:t>
            </w:r>
          </w:p>
        </w:tc>
      </w:tr>
      <w:tr w:rsidR="00DA5F47" w:rsidRPr="001B1E79" w:rsidTr="00C4569F">
        <w:trPr>
          <w:cantSplit/>
          <w:trHeight w:val="810"/>
        </w:trPr>
        <w:tc>
          <w:tcPr>
            <w:tcW w:w="10108" w:type="dxa"/>
            <w:gridSpan w:val="7"/>
          </w:tcPr>
          <w:p w:rsidR="00DA5F47" w:rsidRDefault="00DA5F47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3.</w:t>
            </w:r>
            <w:r w:rsidRPr="003D65AF">
              <w:rPr>
                <w:rStyle w:val="Emphasis"/>
                <w:b/>
              </w:rPr>
              <w:t> </w:t>
            </w:r>
            <w:r w:rsidRPr="003D65AF">
              <w:rPr>
                <w:b/>
              </w:rPr>
              <w:t>Европейский Север</w:t>
            </w:r>
            <w:r>
              <w:rPr>
                <w:b/>
              </w:rPr>
              <w:t xml:space="preserve"> (3 ч)</w:t>
            </w:r>
          </w:p>
          <w:p w:rsidR="00DA5F47" w:rsidRPr="00027C06" w:rsidRDefault="00DA5F47" w:rsidP="00474593">
            <w:r>
              <w:rPr>
                <w:b/>
              </w:rPr>
              <w:t xml:space="preserve">                                                      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Европейский Север.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962C63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r>
              <w:t>22.</w:t>
            </w:r>
            <w:r w:rsidRPr="00027C06">
              <w:t>Население.</w:t>
            </w:r>
            <w:r>
              <w:t xml:space="preserve"> </w:t>
            </w:r>
          </w:p>
          <w:p w:rsidR="00DA5F47" w:rsidRPr="001B1E79" w:rsidRDefault="00DA5F47" w:rsidP="00474593"/>
        </w:tc>
      </w:tr>
      <w:tr w:rsidR="00DA5F47" w:rsidRPr="00962C63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 xml:space="preserve">Хозяйство.  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Практическая работа №</w:t>
            </w:r>
            <w:r w:rsidRPr="003D65A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10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а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рактеристика лесной промы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ш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ленности Евр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о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пейского Севера. 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10 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/>
        </w:tc>
      </w:tr>
      <w:tr w:rsidR="00DA5F47" w:rsidRPr="00962C63" w:rsidTr="00C45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4.</w:t>
            </w:r>
            <w:r w:rsidRPr="00027C06">
              <w:rPr>
                <w:rStyle w:val="Emphasis"/>
                <w:b/>
              </w:rPr>
              <w:t> </w:t>
            </w:r>
            <w:r w:rsidRPr="003D65AF">
              <w:rPr>
                <w:b/>
              </w:rPr>
              <w:t>Северный Кавказ</w:t>
            </w:r>
            <w:r>
              <w:rPr>
                <w:b/>
              </w:rPr>
              <w:t xml:space="preserve"> (3 ч)</w:t>
            </w:r>
          </w:p>
          <w:p w:rsidR="00DA5F47" w:rsidRPr="00962C63" w:rsidRDefault="00DA5F47" w:rsidP="00474593">
            <w:r>
              <w:rPr>
                <w:b/>
              </w:rPr>
              <w:t xml:space="preserve">                                                        </w:t>
            </w:r>
          </w:p>
        </w:tc>
      </w:tr>
      <w:tr w:rsidR="00DA5F47" w:rsidRPr="00962C63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485E9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>
            <w:r>
              <w:t>23.</w:t>
            </w:r>
            <w:r w:rsidRPr="00027C06">
              <w:t>Северный Кавказ.</w:t>
            </w:r>
            <w:r>
              <w:t xml:space="preserve"> </w:t>
            </w:r>
          </w:p>
        </w:tc>
      </w:tr>
      <w:tr w:rsidR="00DA5F47" w:rsidRPr="00962C63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Этническая и религиозная п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е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строта насел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е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/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3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 xml:space="preserve">Специализация хозяйства.  </w:t>
            </w:r>
          </w:p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color w:val="000000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11.</w:t>
            </w:r>
            <w:r w:rsidRPr="001F3D6E">
              <w:t xml:space="preserve"> Нан</w:t>
            </w:r>
            <w:r w:rsidRPr="001F3D6E">
              <w:t>е</w:t>
            </w:r>
            <w:r w:rsidRPr="001F3D6E">
              <w:t xml:space="preserve">сение на </w:t>
            </w:r>
            <w:r>
              <w:t>кк. ра</w:t>
            </w:r>
            <w:r>
              <w:t>й</w:t>
            </w:r>
            <w:r>
              <w:t xml:space="preserve">онов </w:t>
            </w:r>
            <w:r w:rsidRPr="001F3D6E">
              <w:t>размещения сельскохозяйс</w:t>
            </w:r>
            <w:r w:rsidRPr="001F3D6E">
              <w:t>т</w:t>
            </w:r>
            <w:r w:rsidRPr="001F3D6E">
              <w:t>венных культур Юга.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A5F47" w:rsidRPr="001B1E79" w:rsidTr="00C45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5. </w:t>
            </w:r>
            <w:r w:rsidRPr="003D65AF">
              <w:rPr>
                <w:b/>
              </w:rPr>
              <w:t>Поволжье</w:t>
            </w:r>
            <w:r>
              <w:rPr>
                <w:b/>
              </w:rPr>
              <w:t xml:space="preserve"> (3 ч)</w:t>
            </w:r>
          </w:p>
          <w:p w:rsidR="00DA5F47" w:rsidRPr="001B1E79" w:rsidRDefault="00DA5F47" w:rsidP="00474593">
            <w:pPr>
              <w:rPr>
                <w:b/>
                <w:bCs/>
                <w:i/>
              </w:rPr>
            </w:pPr>
            <w:r>
              <w:rPr>
                <w:b/>
              </w:rPr>
              <w:t xml:space="preserve">                                                         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r>
              <w:t>24.</w:t>
            </w:r>
            <w:r w:rsidRPr="00027C06">
              <w:t>Особенности Поволжья.</w:t>
            </w:r>
            <w:r>
              <w:t xml:space="preserve">  </w:t>
            </w:r>
          </w:p>
          <w:p w:rsidR="00DA5F47" w:rsidRPr="003D65AF" w:rsidRDefault="00DA5F47" w:rsidP="00474593">
            <w:pPr>
              <w:rPr>
                <w:bCs/>
              </w:rPr>
            </w:pP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Взаимодействие народов Пово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л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жья.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rPr>
                <w:color w:val="000000"/>
              </w:rPr>
            </w:pP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3D65AF" w:rsidRDefault="00DA5F47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Хозяйственное развитие района.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12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962C63" w:rsidRDefault="00DA5F47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12.</w:t>
            </w:r>
            <w:r w:rsidRPr="001F3D6E">
              <w:t xml:space="preserve"> </w:t>
            </w:r>
            <w:r>
              <w:t>Х</w:t>
            </w:r>
            <w:r w:rsidRPr="001F3D6E">
              <w:t>ара</w:t>
            </w:r>
            <w:r w:rsidRPr="001F3D6E">
              <w:t>к</w:t>
            </w:r>
            <w:r w:rsidRPr="001F3D6E">
              <w:t>тери</w:t>
            </w:r>
            <w:r>
              <w:t>стика</w:t>
            </w:r>
            <w:r w:rsidRPr="001F3D6E">
              <w:t xml:space="preserve"> </w:t>
            </w:r>
            <w:r>
              <w:t>отрасли</w:t>
            </w:r>
            <w:r w:rsidRPr="001F3D6E">
              <w:t xml:space="preserve"> промышленности Поволжья.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A5F47" w:rsidRPr="001B1E79" w:rsidTr="00C45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75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171D6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                                         </w:t>
            </w:r>
            <w:r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</w:t>
            </w:r>
            <w:r w:rsidRPr="00171D6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>Тема 6.</w:t>
            </w:r>
            <w:r w:rsidRPr="00171D6F">
              <w:rPr>
                <w:rStyle w:val="Emphasis"/>
                <w:rFonts w:ascii="Times New Roman" w:hAnsi="Times New Roman"/>
                <w:b/>
                <w:sz w:val="24"/>
                <w:szCs w:val="24"/>
              </w:rPr>
              <w:t> </w:t>
            </w:r>
            <w:r w:rsidRPr="00171D6F">
              <w:rPr>
                <w:rFonts w:ascii="Times New Roman" w:hAnsi="Times New Roman"/>
                <w:b/>
                <w:sz w:val="24"/>
                <w:szCs w:val="24"/>
              </w:rPr>
              <w:t>Урал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ч)</w:t>
            </w:r>
          </w:p>
          <w:p w:rsidR="00DA5F47" w:rsidRPr="00171D6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75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71D6F" w:rsidRDefault="00DA5F47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  <w:r w:rsidRPr="00171D6F">
              <w:rPr>
                <w:rFonts w:ascii="Times New Roman" w:hAnsi="Times New Roman"/>
                <w:sz w:val="24"/>
                <w:szCs w:val="24"/>
              </w:rPr>
              <w:t>Урал.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pStyle w:val="1"/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/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r>
              <w:t>26.Современое хозяйство Урала.</w:t>
            </w:r>
            <w:r>
              <w:rPr>
                <w:lang w:eastAsia="en-US"/>
              </w:rPr>
              <w:t xml:space="preserve"> 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iCs/>
              </w:rPr>
              <w:t xml:space="preserve"> 13</w:t>
            </w:r>
            <w:r w:rsidRPr="00C31F80">
              <w:rPr>
                <w:iCs/>
              </w:rPr>
              <w:t>.</w:t>
            </w:r>
            <w:r w:rsidRPr="001F3D6E">
              <w:t xml:space="preserve"> Определение о</w:t>
            </w:r>
            <w:r w:rsidRPr="001F3D6E">
              <w:t>т</w:t>
            </w:r>
            <w:r w:rsidRPr="001F3D6E">
              <w:t>раслей промы</w:t>
            </w:r>
            <w:r w:rsidRPr="001F3D6E">
              <w:t>ш</w:t>
            </w:r>
            <w:r w:rsidRPr="001F3D6E">
              <w:t>ленности Урала, влияющих на экологическую ситуацию в ра</w:t>
            </w:r>
            <w:r w:rsidRPr="001F3D6E">
              <w:t>й</w:t>
            </w:r>
            <w:r w:rsidRPr="001F3D6E">
              <w:t>оне.</w:t>
            </w:r>
            <w:r>
              <w:t xml:space="preserve">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71D6F" w:rsidRDefault="00DA5F47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D6F">
              <w:rPr>
                <w:rFonts w:ascii="Times New Roman" w:hAnsi="Times New Roman"/>
                <w:sz w:val="24"/>
                <w:szCs w:val="24"/>
              </w:rPr>
              <w:t>Население. Г</w:t>
            </w:r>
            <w:r w:rsidRPr="00171D6F">
              <w:rPr>
                <w:rFonts w:ascii="Times New Roman" w:hAnsi="Times New Roman"/>
                <w:sz w:val="24"/>
                <w:szCs w:val="24"/>
              </w:rPr>
              <w:t>о</w:t>
            </w:r>
            <w:r w:rsidRPr="00171D6F">
              <w:rPr>
                <w:rFonts w:ascii="Times New Roman" w:hAnsi="Times New Roman"/>
                <w:sz w:val="24"/>
                <w:szCs w:val="24"/>
              </w:rPr>
              <w:t>рода.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/>
        </w:tc>
      </w:tr>
      <w:tr w:rsidR="00DA5F47" w:rsidRPr="007A6C34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  <w:r>
              <w:t>26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r>
              <w:t>Обобщение зн</w:t>
            </w:r>
            <w:r>
              <w:t>а</w:t>
            </w:r>
            <w:r>
              <w:t xml:space="preserve">ний </w:t>
            </w:r>
            <w:r w:rsidRPr="00027C06">
              <w:t>по тем</w:t>
            </w:r>
            <w:r>
              <w:t>е</w:t>
            </w:r>
            <w:r w:rsidRPr="00027C06">
              <w:t xml:space="preserve"> </w:t>
            </w:r>
            <w:r>
              <w:t>«</w:t>
            </w:r>
            <w:r w:rsidRPr="00027C06">
              <w:t>Европейская Россия</w:t>
            </w:r>
            <w:r>
              <w:t>»</w:t>
            </w:r>
            <w:r w:rsidRPr="00027C06">
              <w:t>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/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7A6C34" w:rsidRDefault="00DA5F47" w:rsidP="00474593"/>
        </w:tc>
      </w:tr>
      <w:tr w:rsidR="00DA5F47" w:rsidRPr="001B1E79" w:rsidTr="00C45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FD121C" w:rsidRDefault="00DA5F47" w:rsidP="00474593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</w:t>
            </w:r>
            <w:r w:rsidRPr="00FD121C">
              <w:rPr>
                <w:b/>
                <w:lang w:eastAsia="en-US"/>
              </w:rPr>
              <w:t>Раздел 4.  Азиатская Россия</w:t>
            </w:r>
            <w:r>
              <w:rPr>
                <w:b/>
                <w:lang w:eastAsia="en-US"/>
              </w:rPr>
              <w:t xml:space="preserve"> (10 ч)</w:t>
            </w:r>
          </w:p>
          <w:p w:rsidR="00DA5F47" w:rsidRPr="00FD121C" w:rsidRDefault="00DA5F47" w:rsidP="00474593">
            <w:pPr>
              <w:rPr>
                <w:b/>
              </w:rPr>
            </w:pPr>
            <w:r w:rsidRPr="00FD121C">
              <w:rPr>
                <w:rStyle w:val="Emphasis"/>
                <w:b/>
                <w:i w:val="0"/>
              </w:rPr>
              <w:t xml:space="preserve">                                                                 Тема 7.</w:t>
            </w:r>
            <w:r w:rsidRPr="00FD121C">
              <w:rPr>
                <w:rStyle w:val="Emphasis"/>
                <w:b/>
              </w:rPr>
              <w:t> </w:t>
            </w:r>
            <w:r w:rsidRPr="00FD121C">
              <w:rPr>
                <w:b/>
              </w:rPr>
              <w:t>Сибирь</w:t>
            </w:r>
            <w:r>
              <w:rPr>
                <w:b/>
              </w:rPr>
              <w:t xml:space="preserve"> (6 ч)</w:t>
            </w:r>
          </w:p>
          <w:p w:rsidR="00DA5F47" w:rsidRPr="00962C63" w:rsidRDefault="00DA5F47" w:rsidP="00474593">
            <w:r w:rsidRPr="00FD121C">
              <w:rPr>
                <w:b/>
              </w:rPr>
              <w:t xml:space="preserve">                                                     </w:t>
            </w:r>
            <w:r>
              <w:rPr>
                <w:b/>
              </w:rPr>
              <w:t xml:space="preserve"> 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  <w:r>
              <w:t>27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rPr>
                <w:bCs/>
              </w:rPr>
            </w:pPr>
            <w:r>
              <w:t xml:space="preserve">Пространство Сибири. </w:t>
            </w: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color w:val="000000"/>
              </w:rPr>
            </w:pP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  <w:r w:rsidRPr="001F3D6E">
              <w:t xml:space="preserve"> Оценка природно-ресурсного п</w:t>
            </w:r>
            <w:r w:rsidRPr="001F3D6E">
              <w:t>о</w:t>
            </w:r>
            <w:r w:rsidRPr="001F3D6E">
              <w:t>тенциала Сибири.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rPr>
                <w:color w:val="000000"/>
              </w:rPr>
            </w:pPr>
          </w:p>
        </w:tc>
      </w:tr>
      <w:tr w:rsidR="00DA5F47" w:rsidRPr="00F730B8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rPr>
                <w:bCs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b/>
                <w:bCs/>
                <w:i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F730B8" w:rsidRDefault="00DA5F47" w:rsidP="00474593">
            <w:pPr>
              <w:rPr>
                <w:bCs/>
              </w:rPr>
            </w:pPr>
            <w:r>
              <w:t>27.Заселение и о</w:t>
            </w:r>
            <w:r w:rsidRPr="00027C06">
              <w:t>своение терр</w:t>
            </w:r>
            <w:r w:rsidRPr="00027C06">
              <w:t>и</w:t>
            </w:r>
            <w:r w:rsidRPr="00027C06">
              <w:t>тории.</w:t>
            </w:r>
            <w:r>
              <w:t xml:space="preserve">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5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r>
              <w:t>28.</w:t>
            </w:r>
            <w:r w:rsidRPr="00027C06">
              <w:t>Население.</w:t>
            </w:r>
          </w:p>
          <w:p w:rsidR="00DA5F47" w:rsidRPr="001B1E79" w:rsidRDefault="00DA5F47" w:rsidP="00474593">
            <w:pPr>
              <w:rPr>
                <w:color w:val="000000"/>
              </w:rPr>
            </w:pPr>
          </w:p>
        </w:tc>
      </w:tr>
      <w:tr w:rsidR="00DA5F47" w:rsidRPr="00F730B8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  <w:r>
              <w:t>28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  <w:r>
              <w:t>Хозяйственное развитие</w:t>
            </w:r>
            <w:r w:rsidRPr="00027C06">
              <w:t xml:space="preserve"> Сиб</w:t>
            </w:r>
            <w:r w:rsidRPr="00027C06">
              <w:t>и</w:t>
            </w:r>
            <w:r w:rsidRPr="00027C06">
              <w:t>ри.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4311E3" w:rsidRDefault="00DA5F47" w:rsidP="00474593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F730B8" w:rsidRDefault="00DA5F47" w:rsidP="00474593">
            <w:pPr>
              <w:rPr>
                <w:bCs/>
              </w:rPr>
            </w:pPr>
          </w:p>
        </w:tc>
      </w:tr>
      <w:tr w:rsidR="00DA5F47" w:rsidRPr="00F730B8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>
            <w:pPr>
              <w:jc w:val="both"/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962C63" w:rsidRDefault="00DA5F47" w:rsidP="00474593"/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F730B8" w:rsidRDefault="00DA5F47" w:rsidP="00474593">
            <w:pPr>
              <w:rPr>
                <w:bCs/>
              </w:rPr>
            </w:pPr>
            <w:r>
              <w:t>29.Западная</w:t>
            </w:r>
            <w:r w:rsidRPr="00027C06">
              <w:t xml:space="preserve"> С</w:t>
            </w:r>
            <w:r w:rsidRPr="00027C06">
              <w:t>и</w:t>
            </w:r>
            <w:r>
              <w:t>бирь</w:t>
            </w:r>
            <w:r w:rsidRPr="00027C06">
              <w:t>.</w:t>
            </w:r>
            <w:r>
              <w:t xml:space="preserve"> </w:t>
            </w:r>
          </w:p>
        </w:tc>
      </w:tr>
      <w:tr w:rsidR="00DA5F47" w:rsidRPr="00F730B8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b/>
                <w:bCs/>
                <w:i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r>
              <w:t>30.Восточная</w:t>
            </w:r>
            <w:r w:rsidRPr="00027C06">
              <w:t xml:space="preserve"> Си</w:t>
            </w:r>
            <w:r>
              <w:t xml:space="preserve">бирь </w:t>
            </w:r>
          </w:p>
        </w:tc>
      </w:tr>
      <w:tr w:rsidR="00DA5F47" w:rsidRPr="00F730B8" w:rsidTr="00C45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8.</w:t>
            </w:r>
            <w:r w:rsidRPr="00FD121C">
              <w:rPr>
                <w:rStyle w:val="Emphasis"/>
                <w:b/>
                <w:i w:val="0"/>
              </w:rPr>
              <w:t> </w:t>
            </w:r>
            <w:r w:rsidRPr="00FD121C">
              <w:rPr>
                <w:b/>
              </w:rPr>
              <w:t>Дальний Восток</w:t>
            </w:r>
            <w:r>
              <w:rPr>
                <w:b/>
              </w:rPr>
              <w:t xml:space="preserve"> (4 ч)</w:t>
            </w:r>
          </w:p>
          <w:p w:rsidR="00DA5F47" w:rsidRPr="00F730B8" w:rsidRDefault="00DA5F47" w:rsidP="00474593">
            <w:pPr>
              <w:rPr>
                <w:bCs/>
              </w:rPr>
            </w:pPr>
            <w:r>
              <w:rPr>
                <w:b/>
              </w:rPr>
              <w:t xml:space="preserve">                                                  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  <w:r>
              <w:t>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  <w:r>
              <w:t>Дальний Восток</w:t>
            </w:r>
            <w:r w:rsidRPr="00027C06">
              <w:t>.</w:t>
            </w:r>
            <w:r>
              <w:rPr>
                <w:lang w:eastAsia="en-US"/>
              </w:rPr>
              <w:t xml:space="preserve"> 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rStyle w:val="Emphasis"/>
                <w:i w:val="0"/>
              </w:rPr>
              <w:t xml:space="preserve"> 15</w:t>
            </w:r>
            <w:r w:rsidRPr="00C31F80">
              <w:rPr>
                <w:rStyle w:val="Emphasis"/>
                <w:i w:val="0"/>
              </w:rPr>
              <w:t>.</w:t>
            </w:r>
            <w:r w:rsidRPr="00C31F80">
              <w:t xml:space="preserve"> </w:t>
            </w:r>
            <w:r w:rsidRPr="00027C06">
              <w:t>Оценка геогр</w:t>
            </w:r>
            <w:r w:rsidRPr="00027C06">
              <w:t>а</w:t>
            </w:r>
            <w:r w:rsidRPr="00027C06">
              <w:t>фического п</w:t>
            </w:r>
            <w:r w:rsidRPr="00027C06">
              <w:t>о</w:t>
            </w:r>
            <w:r w:rsidRPr="00027C06">
              <w:t>ложения Дал</w:t>
            </w:r>
            <w:r w:rsidRPr="00027C06">
              <w:t>ь</w:t>
            </w:r>
            <w:r w:rsidRPr="00027C06">
              <w:t>него Востока и его влияния на хозяйство.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FD121C" w:rsidRDefault="00DA5F47" w:rsidP="00474593">
            <w:pPr>
              <w:rPr>
                <w:bCs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15 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3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>
            <w:pPr>
              <w:jc w:val="both"/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rPr>
                <w:b/>
                <w:bCs/>
                <w:i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Default="00DA5F47" w:rsidP="00474593">
            <w:pPr>
              <w:jc w:val="both"/>
            </w:pPr>
            <w:r>
              <w:t xml:space="preserve"> 31.Освоение</w:t>
            </w:r>
          </w:p>
          <w:p w:rsidR="00DA5F47" w:rsidRDefault="00DA5F47" w:rsidP="00474593">
            <w:pPr>
              <w:jc w:val="both"/>
            </w:pPr>
            <w:r w:rsidRPr="00027C06">
              <w:t>территории.</w:t>
            </w:r>
            <w:r>
              <w:t xml:space="preserve"> </w:t>
            </w:r>
          </w:p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</w:tr>
      <w:tr w:rsidR="00DA5F47" w:rsidRPr="001B1E79" w:rsidTr="00F62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2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/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0B6B51" w:rsidRDefault="00DA5F47" w:rsidP="00474593">
            <w:pPr>
              <w:rPr>
                <w:bCs/>
              </w:rPr>
            </w:pPr>
            <w:r>
              <w:t>32.</w:t>
            </w:r>
            <w:r w:rsidRPr="00027C06">
              <w:t>Основные о</w:t>
            </w:r>
            <w:r w:rsidRPr="00027C06">
              <w:t>т</w:t>
            </w:r>
            <w:r w:rsidRPr="00027C06">
              <w:t>расли специал</w:t>
            </w:r>
            <w:r w:rsidRPr="00027C06">
              <w:t>и</w:t>
            </w:r>
            <w:r w:rsidRPr="00027C06">
              <w:t>зации.</w:t>
            </w:r>
            <w:r>
              <w:t xml:space="preserve"> </w:t>
            </w:r>
          </w:p>
        </w:tc>
      </w:tr>
      <w:tr w:rsidR="00DA5F47" w:rsidRPr="00962C63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3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0078D5" w:rsidRDefault="00DA5F47" w:rsidP="00474593">
            <w:pPr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r w:rsidRPr="00060ED7">
              <w:rPr>
                <w:b/>
              </w:rPr>
              <w:t>Обобщение и контроль зн</w:t>
            </w:r>
            <w:r w:rsidRPr="00060ED7">
              <w:rPr>
                <w:b/>
              </w:rPr>
              <w:t>а</w:t>
            </w:r>
            <w:r w:rsidRPr="00060ED7">
              <w:rPr>
                <w:b/>
              </w:rPr>
              <w:t>ний по разд</w:t>
            </w:r>
            <w:r w:rsidRPr="00060ED7">
              <w:rPr>
                <w:b/>
              </w:rPr>
              <w:t>е</w:t>
            </w:r>
            <w:r w:rsidRPr="00060ED7">
              <w:rPr>
                <w:b/>
              </w:rPr>
              <w:t>лам «Европе</w:t>
            </w:r>
            <w:r w:rsidRPr="00060ED7">
              <w:rPr>
                <w:b/>
              </w:rPr>
              <w:t>й</w:t>
            </w:r>
            <w:r w:rsidRPr="00060ED7">
              <w:rPr>
                <w:b/>
              </w:rPr>
              <w:t>ская Россия», «</w:t>
            </w:r>
            <w:r w:rsidRPr="00060ED7">
              <w:rPr>
                <w:b/>
                <w:lang w:eastAsia="en-US"/>
              </w:rPr>
              <w:t>Азиатская Россия» (Те</w:t>
            </w:r>
            <w:r w:rsidRPr="00060ED7">
              <w:rPr>
                <w:b/>
                <w:lang w:eastAsia="en-US"/>
              </w:rPr>
              <w:t>с</w:t>
            </w:r>
            <w:r w:rsidRPr="00060ED7">
              <w:rPr>
                <w:b/>
                <w:lang w:eastAsia="en-US"/>
              </w:rPr>
              <w:t>тирование).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Pr="001B1E79" w:rsidRDefault="00DA5F47" w:rsidP="00474593">
            <w:pPr>
              <w:jc w:val="both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/>
        </w:tc>
      </w:tr>
      <w:tr w:rsidR="00DA5F47" w:rsidRPr="004311E3" w:rsidTr="00F62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26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0B6B51" w:rsidRDefault="00DA5F47" w:rsidP="00474593">
            <w:pPr>
              <w:rPr>
                <w:b/>
              </w:rPr>
            </w:pPr>
            <w:r>
              <w:rPr>
                <w:rStyle w:val="Emphasis"/>
              </w:rPr>
              <w:t xml:space="preserve">                                                             </w:t>
            </w:r>
            <w:r w:rsidRPr="000B6B51">
              <w:rPr>
                <w:b/>
              </w:rPr>
              <w:t>Раздел 5.  Заключение</w:t>
            </w:r>
            <w:r>
              <w:rPr>
                <w:b/>
              </w:rPr>
              <w:t xml:space="preserve"> (6 ч)</w:t>
            </w:r>
          </w:p>
          <w:p w:rsidR="00DA5F47" w:rsidRPr="004311E3" w:rsidRDefault="00DA5F47" w:rsidP="0047459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</w:t>
            </w:r>
          </w:p>
        </w:tc>
      </w:tr>
      <w:tr w:rsidR="00DA5F47" w:rsidRPr="001B1E79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  <w:r>
              <w:t>31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>
            <w:r w:rsidRPr="00027C06">
              <w:t>Соседи России.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F620CA" w:rsidRDefault="00DA5F47" w:rsidP="00474593">
            <w:pPr>
              <w:rPr>
                <w:bCs/>
              </w:rPr>
            </w:pPr>
          </w:p>
        </w:tc>
      </w:tr>
      <w:tr w:rsidR="00DA5F47" w:rsidRPr="00D10F9E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  <w:r>
              <w:t>32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>
            <w:r>
              <w:t>Место России в мире.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/>
        </w:tc>
      </w:tr>
      <w:tr w:rsidR="00DA5F47" w:rsidRPr="00D10F9E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  <w:r>
              <w:t>33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962C63" w:rsidRDefault="00DA5F47" w:rsidP="00474593">
            <w:r>
              <w:rPr>
                <w:lang w:eastAsia="en-US"/>
              </w:rPr>
              <w:t xml:space="preserve">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rStyle w:val="Emphasis"/>
                <w:i w:val="0"/>
              </w:rPr>
              <w:t xml:space="preserve"> 16</w:t>
            </w:r>
            <w:r w:rsidRPr="00C31F80">
              <w:rPr>
                <w:rStyle w:val="Emphasis"/>
                <w:i w:val="0"/>
              </w:rPr>
              <w:t>.</w:t>
            </w:r>
            <w:r w:rsidRPr="001F3D6E">
              <w:t xml:space="preserve"> Анализ внешн</w:t>
            </w:r>
            <w:r w:rsidRPr="001F3D6E">
              <w:t>е</w:t>
            </w:r>
            <w:r w:rsidRPr="001F3D6E">
              <w:t>экономических связей России.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B6B51">
              <w:rPr>
                <w:rFonts w:ascii="Times New Roman" w:hAnsi="Times New Roman"/>
                <w:sz w:val="24"/>
                <w:szCs w:val="24"/>
              </w:rPr>
              <w:t>П/р</w:t>
            </w:r>
            <w:r w:rsidRPr="000B6B51">
              <w:rPr>
                <w:rFonts w:ascii="Times New Roman" w:hAnsi="Times New Roman"/>
                <w:iCs/>
                <w:sz w:val="24"/>
                <w:szCs w:val="24"/>
              </w:rPr>
              <w:t xml:space="preserve"> № 16 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/>
        </w:tc>
      </w:tr>
      <w:tr w:rsidR="00DA5F47" w:rsidRPr="00D10F9E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/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>
            <w:r>
              <w:t>33.</w:t>
            </w:r>
            <w:r w:rsidRPr="00027C06">
              <w:t>Сфера вли</w:t>
            </w:r>
            <w:r w:rsidRPr="00027C06">
              <w:t>я</w:t>
            </w:r>
            <w:r w:rsidRPr="00027C06">
              <w:t>ния России.</w:t>
            </w:r>
            <w:r>
              <w:t xml:space="preserve"> </w:t>
            </w:r>
          </w:p>
        </w:tc>
      </w:tr>
      <w:tr w:rsidR="00DA5F47" w:rsidRPr="00D10F9E" w:rsidTr="003D6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474593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E74DA1" w:rsidRDefault="00DA5F47" w:rsidP="00474593"/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474593">
            <w:r>
              <w:t>34. Соотнош</w:t>
            </w:r>
            <w:r>
              <w:t>е</w:t>
            </w:r>
            <w:r>
              <w:t>ние экспорта и импорта.</w:t>
            </w:r>
          </w:p>
        </w:tc>
      </w:tr>
      <w:tr w:rsidR="00DA5F47" w:rsidRPr="00D10F9E" w:rsidTr="001202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C66E6A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1B1E79" w:rsidRDefault="00DA5F47" w:rsidP="00C66E6A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DA5F47" w:rsidRPr="001B1E79" w:rsidRDefault="00DA5F47" w:rsidP="00C66E6A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DA5F47" w:rsidRPr="001B1E79" w:rsidRDefault="00DA5F47" w:rsidP="00C66E6A">
            <w:pPr>
              <w:ind w:left="113" w:right="113"/>
              <w:jc w:val="center"/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E74DA1" w:rsidRDefault="00DA5F47" w:rsidP="00C66E6A">
            <w:r>
              <w:t>Обобщение зн</w:t>
            </w:r>
            <w:r>
              <w:t>а</w:t>
            </w:r>
            <w:r>
              <w:t>ний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A5F47" w:rsidRDefault="00DA5F47" w:rsidP="00C66E6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A5F47" w:rsidRPr="00D10F9E" w:rsidRDefault="00DA5F47" w:rsidP="00C66E6A"/>
        </w:tc>
      </w:tr>
      <w:tr w:rsidR="00DA5F47" w:rsidRPr="00D10F9E" w:rsidTr="008607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A5F47" w:rsidRPr="007104D6" w:rsidRDefault="00DA5F47" w:rsidP="007104D6">
            <w:pPr>
              <w:rPr>
                <w:b/>
              </w:rPr>
            </w:pPr>
            <w:r w:rsidRPr="007104D6">
              <w:rPr>
                <w:b/>
              </w:rPr>
              <w:t>Итого: 68 часов.</w:t>
            </w:r>
          </w:p>
        </w:tc>
      </w:tr>
    </w:tbl>
    <w:p w:rsidR="00DA5F47" w:rsidRDefault="00DA5F47" w:rsidP="00374CC1">
      <w:pPr>
        <w:jc w:val="center"/>
        <w:rPr>
          <w:b/>
          <w:sz w:val="28"/>
          <w:szCs w:val="28"/>
          <w:u w:val="single"/>
        </w:rPr>
      </w:pPr>
    </w:p>
    <w:p w:rsidR="00DA5F47" w:rsidRPr="00EE4F8C" w:rsidRDefault="00DA5F47" w:rsidP="00374CC1">
      <w:pPr>
        <w:jc w:val="center"/>
        <w:rPr>
          <w:b/>
          <w:sz w:val="28"/>
          <w:szCs w:val="28"/>
          <w:u w:val="single"/>
        </w:rPr>
      </w:pPr>
    </w:p>
    <w:sectPr w:rsidR="00DA5F47" w:rsidRPr="00EE4F8C" w:rsidSect="005E598E">
      <w:footerReference w:type="default" r:id="rId8"/>
      <w:pgSz w:w="11906" w:h="16838"/>
      <w:pgMar w:top="1440" w:right="1080" w:bottom="1440" w:left="2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F47" w:rsidRDefault="00DA5F47" w:rsidP="00DF4C32">
      <w:r>
        <w:separator/>
      </w:r>
    </w:p>
  </w:endnote>
  <w:endnote w:type="continuationSeparator" w:id="0">
    <w:p w:rsidR="00DA5F47" w:rsidRDefault="00DA5F47" w:rsidP="00DF4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F47" w:rsidRDefault="00DA5F47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DA5F47" w:rsidRDefault="00DA5F47" w:rsidP="00DF4C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F47" w:rsidRDefault="00DA5F47" w:rsidP="00DF4C32">
      <w:r>
        <w:separator/>
      </w:r>
    </w:p>
  </w:footnote>
  <w:footnote w:type="continuationSeparator" w:id="0">
    <w:p w:rsidR="00DA5F47" w:rsidRDefault="00DA5F47" w:rsidP="00DF4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C3A"/>
    <w:rsid w:val="000017F4"/>
    <w:rsid w:val="00001D70"/>
    <w:rsid w:val="000078D5"/>
    <w:rsid w:val="0001638D"/>
    <w:rsid w:val="0002207D"/>
    <w:rsid w:val="000272BC"/>
    <w:rsid w:val="00027C06"/>
    <w:rsid w:val="00036209"/>
    <w:rsid w:val="00036875"/>
    <w:rsid w:val="00036D2B"/>
    <w:rsid w:val="00045A64"/>
    <w:rsid w:val="00047E2B"/>
    <w:rsid w:val="00050F60"/>
    <w:rsid w:val="000515E7"/>
    <w:rsid w:val="00060ED7"/>
    <w:rsid w:val="00063896"/>
    <w:rsid w:val="00072570"/>
    <w:rsid w:val="00080EA7"/>
    <w:rsid w:val="0009368D"/>
    <w:rsid w:val="00097ED0"/>
    <w:rsid w:val="000A0288"/>
    <w:rsid w:val="000A23E2"/>
    <w:rsid w:val="000A28EA"/>
    <w:rsid w:val="000B5C45"/>
    <w:rsid w:val="000B6B51"/>
    <w:rsid w:val="000C1010"/>
    <w:rsid w:val="000D2C3A"/>
    <w:rsid w:val="000F0B51"/>
    <w:rsid w:val="000F10F5"/>
    <w:rsid w:val="000F2C44"/>
    <w:rsid w:val="00110C29"/>
    <w:rsid w:val="00111B06"/>
    <w:rsid w:val="0012022C"/>
    <w:rsid w:val="00124DC2"/>
    <w:rsid w:val="001270C9"/>
    <w:rsid w:val="00130907"/>
    <w:rsid w:val="0014064D"/>
    <w:rsid w:val="00145059"/>
    <w:rsid w:val="001474F4"/>
    <w:rsid w:val="0016773B"/>
    <w:rsid w:val="00171D6F"/>
    <w:rsid w:val="0018320F"/>
    <w:rsid w:val="00183858"/>
    <w:rsid w:val="00184D36"/>
    <w:rsid w:val="00196D7D"/>
    <w:rsid w:val="001A797B"/>
    <w:rsid w:val="001B0C8D"/>
    <w:rsid w:val="001B1E79"/>
    <w:rsid w:val="001D4FA5"/>
    <w:rsid w:val="001E21C9"/>
    <w:rsid w:val="001E2591"/>
    <w:rsid w:val="001E4C6B"/>
    <w:rsid w:val="001E7405"/>
    <w:rsid w:val="001F21F5"/>
    <w:rsid w:val="001F3D6E"/>
    <w:rsid w:val="001F3ED7"/>
    <w:rsid w:val="00206866"/>
    <w:rsid w:val="00214D0E"/>
    <w:rsid w:val="00215485"/>
    <w:rsid w:val="00215858"/>
    <w:rsid w:val="00221110"/>
    <w:rsid w:val="00221205"/>
    <w:rsid w:val="0022214F"/>
    <w:rsid w:val="0023155F"/>
    <w:rsid w:val="00246126"/>
    <w:rsid w:val="00250269"/>
    <w:rsid w:val="002544D7"/>
    <w:rsid w:val="00263359"/>
    <w:rsid w:val="002665CC"/>
    <w:rsid w:val="00267991"/>
    <w:rsid w:val="00295E66"/>
    <w:rsid w:val="002A2359"/>
    <w:rsid w:val="002A681B"/>
    <w:rsid w:val="002A7507"/>
    <w:rsid w:val="002B05C5"/>
    <w:rsid w:val="002E2BB0"/>
    <w:rsid w:val="002F3A52"/>
    <w:rsid w:val="002F541F"/>
    <w:rsid w:val="00301225"/>
    <w:rsid w:val="00302BA8"/>
    <w:rsid w:val="00327E77"/>
    <w:rsid w:val="00344DE8"/>
    <w:rsid w:val="00374CC1"/>
    <w:rsid w:val="00377E62"/>
    <w:rsid w:val="00382B5D"/>
    <w:rsid w:val="00385371"/>
    <w:rsid w:val="00386C2C"/>
    <w:rsid w:val="00387B78"/>
    <w:rsid w:val="003A0365"/>
    <w:rsid w:val="003A39B4"/>
    <w:rsid w:val="003B0F4B"/>
    <w:rsid w:val="003C00D4"/>
    <w:rsid w:val="003C010E"/>
    <w:rsid w:val="003C4090"/>
    <w:rsid w:val="003C73BB"/>
    <w:rsid w:val="003C7EEB"/>
    <w:rsid w:val="003D036D"/>
    <w:rsid w:val="003D0D6C"/>
    <w:rsid w:val="003D2D36"/>
    <w:rsid w:val="003D39E4"/>
    <w:rsid w:val="003D4EA4"/>
    <w:rsid w:val="003D65AF"/>
    <w:rsid w:val="003F1E2F"/>
    <w:rsid w:val="003F7904"/>
    <w:rsid w:val="00402868"/>
    <w:rsid w:val="00404BD8"/>
    <w:rsid w:val="00406C5D"/>
    <w:rsid w:val="004074B2"/>
    <w:rsid w:val="004149E9"/>
    <w:rsid w:val="004311E3"/>
    <w:rsid w:val="00433190"/>
    <w:rsid w:val="00465BBB"/>
    <w:rsid w:val="00474593"/>
    <w:rsid w:val="00485A0F"/>
    <w:rsid w:val="00485E9F"/>
    <w:rsid w:val="0049211D"/>
    <w:rsid w:val="004B2B70"/>
    <w:rsid w:val="004C232B"/>
    <w:rsid w:val="004C4234"/>
    <w:rsid w:val="004C554E"/>
    <w:rsid w:val="004D0DC6"/>
    <w:rsid w:val="004E228B"/>
    <w:rsid w:val="004E54D3"/>
    <w:rsid w:val="004E6D98"/>
    <w:rsid w:val="004F3C1B"/>
    <w:rsid w:val="005004B6"/>
    <w:rsid w:val="00506447"/>
    <w:rsid w:val="0051148A"/>
    <w:rsid w:val="00516882"/>
    <w:rsid w:val="005328B8"/>
    <w:rsid w:val="005439CE"/>
    <w:rsid w:val="00563385"/>
    <w:rsid w:val="0056462B"/>
    <w:rsid w:val="00575FA5"/>
    <w:rsid w:val="005839EA"/>
    <w:rsid w:val="005A097C"/>
    <w:rsid w:val="005A1DFA"/>
    <w:rsid w:val="005A3DB9"/>
    <w:rsid w:val="005A43CB"/>
    <w:rsid w:val="005A59A3"/>
    <w:rsid w:val="005B0703"/>
    <w:rsid w:val="005C353D"/>
    <w:rsid w:val="005C6565"/>
    <w:rsid w:val="005D0271"/>
    <w:rsid w:val="005D0A75"/>
    <w:rsid w:val="005E3D38"/>
    <w:rsid w:val="005E3D50"/>
    <w:rsid w:val="005E4CBA"/>
    <w:rsid w:val="005E598E"/>
    <w:rsid w:val="005F0FCB"/>
    <w:rsid w:val="0060232A"/>
    <w:rsid w:val="00613BE5"/>
    <w:rsid w:val="00620FA5"/>
    <w:rsid w:val="006210F4"/>
    <w:rsid w:val="0064178B"/>
    <w:rsid w:val="00646E60"/>
    <w:rsid w:val="00647358"/>
    <w:rsid w:val="00652E35"/>
    <w:rsid w:val="00655022"/>
    <w:rsid w:val="00661893"/>
    <w:rsid w:val="00661A86"/>
    <w:rsid w:val="00681309"/>
    <w:rsid w:val="00684670"/>
    <w:rsid w:val="00687FBC"/>
    <w:rsid w:val="006A3F64"/>
    <w:rsid w:val="006A554B"/>
    <w:rsid w:val="006C1527"/>
    <w:rsid w:val="006C18BC"/>
    <w:rsid w:val="006C420D"/>
    <w:rsid w:val="006C45A0"/>
    <w:rsid w:val="006D1F51"/>
    <w:rsid w:val="006E22EF"/>
    <w:rsid w:val="006F4AC8"/>
    <w:rsid w:val="00702D11"/>
    <w:rsid w:val="0070672D"/>
    <w:rsid w:val="007104D6"/>
    <w:rsid w:val="00710D72"/>
    <w:rsid w:val="00713E79"/>
    <w:rsid w:val="007159D0"/>
    <w:rsid w:val="0071685B"/>
    <w:rsid w:val="0073151D"/>
    <w:rsid w:val="00743ABD"/>
    <w:rsid w:val="00753CA6"/>
    <w:rsid w:val="00754517"/>
    <w:rsid w:val="00781327"/>
    <w:rsid w:val="00786FDE"/>
    <w:rsid w:val="007922C2"/>
    <w:rsid w:val="00795273"/>
    <w:rsid w:val="00796FEA"/>
    <w:rsid w:val="007A16A4"/>
    <w:rsid w:val="007A6C34"/>
    <w:rsid w:val="007A6CBB"/>
    <w:rsid w:val="007B0378"/>
    <w:rsid w:val="007C2EA1"/>
    <w:rsid w:val="007C6FD6"/>
    <w:rsid w:val="007D6068"/>
    <w:rsid w:val="007E36FD"/>
    <w:rsid w:val="007E4A06"/>
    <w:rsid w:val="007F252D"/>
    <w:rsid w:val="00800D35"/>
    <w:rsid w:val="008255D1"/>
    <w:rsid w:val="00826421"/>
    <w:rsid w:val="008274A2"/>
    <w:rsid w:val="00827733"/>
    <w:rsid w:val="00860721"/>
    <w:rsid w:val="00877707"/>
    <w:rsid w:val="0088047B"/>
    <w:rsid w:val="008805EB"/>
    <w:rsid w:val="008846BE"/>
    <w:rsid w:val="008872A5"/>
    <w:rsid w:val="008A1E25"/>
    <w:rsid w:val="008B27C6"/>
    <w:rsid w:val="008B6EB3"/>
    <w:rsid w:val="008C2555"/>
    <w:rsid w:val="008C5EED"/>
    <w:rsid w:val="008D3853"/>
    <w:rsid w:val="008D4E3A"/>
    <w:rsid w:val="008E14CF"/>
    <w:rsid w:val="008E5165"/>
    <w:rsid w:val="008F249B"/>
    <w:rsid w:val="008F2C06"/>
    <w:rsid w:val="008F3F0B"/>
    <w:rsid w:val="00904C5F"/>
    <w:rsid w:val="00922DB6"/>
    <w:rsid w:val="00924CD3"/>
    <w:rsid w:val="00933534"/>
    <w:rsid w:val="00936D39"/>
    <w:rsid w:val="00952604"/>
    <w:rsid w:val="0095303E"/>
    <w:rsid w:val="0096032A"/>
    <w:rsid w:val="00962C63"/>
    <w:rsid w:val="00975B3B"/>
    <w:rsid w:val="009833F5"/>
    <w:rsid w:val="00990B11"/>
    <w:rsid w:val="00994438"/>
    <w:rsid w:val="00997275"/>
    <w:rsid w:val="009A161D"/>
    <w:rsid w:val="009B206D"/>
    <w:rsid w:val="009B3EBE"/>
    <w:rsid w:val="009B6798"/>
    <w:rsid w:val="009C3EE4"/>
    <w:rsid w:val="009C665D"/>
    <w:rsid w:val="009E72E0"/>
    <w:rsid w:val="009F7E00"/>
    <w:rsid w:val="00A05C16"/>
    <w:rsid w:val="00A16725"/>
    <w:rsid w:val="00A2244D"/>
    <w:rsid w:val="00A32F6D"/>
    <w:rsid w:val="00A44E90"/>
    <w:rsid w:val="00A50077"/>
    <w:rsid w:val="00A508DF"/>
    <w:rsid w:val="00A509DF"/>
    <w:rsid w:val="00A5632B"/>
    <w:rsid w:val="00A574BB"/>
    <w:rsid w:val="00A67008"/>
    <w:rsid w:val="00A72880"/>
    <w:rsid w:val="00A73BD8"/>
    <w:rsid w:val="00A805DE"/>
    <w:rsid w:val="00A834D6"/>
    <w:rsid w:val="00A83ED4"/>
    <w:rsid w:val="00AA533B"/>
    <w:rsid w:val="00AB3178"/>
    <w:rsid w:val="00AB64E3"/>
    <w:rsid w:val="00AB7ECC"/>
    <w:rsid w:val="00AC1F43"/>
    <w:rsid w:val="00AC54E6"/>
    <w:rsid w:val="00AC75B7"/>
    <w:rsid w:val="00AF65FF"/>
    <w:rsid w:val="00B15F0E"/>
    <w:rsid w:val="00B21A7B"/>
    <w:rsid w:val="00B26EB0"/>
    <w:rsid w:val="00B2740D"/>
    <w:rsid w:val="00B27653"/>
    <w:rsid w:val="00B411B8"/>
    <w:rsid w:val="00B50C43"/>
    <w:rsid w:val="00B5338A"/>
    <w:rsid w:val="00B5526D"/>
    <w:rsid w:val="00B6570A"/>
    <w:rsid w:val="00B75DC0"/>
    <w:rsid w:val="00B764C3"/>
    <w:rsid w:val="00B770DA"/>
    <w:rsid w:val="00B900DF"/>
    <w:rsid w:val="00B97D76"/>
    <w:rsid w:val="00BA5A4F"/>
    <w:rsid w:val="00BC4145"/>
    <w:rsid w:val="00BC5D33"/>
    <w:rsid w:val="00BC6036"/>
    <w:rsid w:val="00BD440E"/>
    <w:rsid w:val="00BD5E03"/>
    <w:rsid w:val="00BE5744"/>
    <w:rsid w:val="00BF6A72"/>
    <w:rsid w:val="00C204FD"/>
    <w:rsid w:val="00C314D9"/>
    <w:rsid w:val="00C31F80"/>
    <w:rsid w:val="00C360C6"/>
    <w:rsid w:val="00C42313"/>
    <w:rsid w:val="00C4569F"/>
    <w:rsid w:val="00C45899"/>
    <w:rsid w:val="00C45D4F"/>
    <w:rsid w:val="00C5411E"/>
    <w:rsid w:val="00C639F7"/>
    <w:rsid w:val="00C66E6A"/>
    <w:rsid w:val="00C70AEF"/>
    <w:rsid w:val="00C7722B"/>
    <w:rsid w:val="00C809CC"/>
    <w:rsid w:val="00C8488E"/>
    <w:rsid w:val="00C925B3"/>
    <w:rsid w:val="00C92CBA"/>
    <w:rsid w:val="00CB6C19"/>
    <w:rsid w:val="00CC06F1"/>
    <w:rsid w:val="00CD0C1E"/>
    <w:rsid w:val="00CD5C71"/>
    <w:rsid w:val="00CE0A7C"/>
    <w:rsid w:val="00CE190F"/>
    <w:rsid w:val="00CE65E3"/>
    <w:rsid w:val="00CE6B61"/>
    <w:rsid w:val="00CF3F2B"/>
    <w:rsid w:val="00CF75D5"/>
    <w:rsid w:val="00D10F9E"/>
    <w:rsid w:val="00D1409B"/>
    <w:rsid w:val="00D15B01"/>
    <w:rsid w:val="00D24AD5"/>
    <w:rsid w:val="00D31F61"/>
    <w:rsid w:val="00D37107"/>
    <w:rsid w:val="00D376E5"/>
    <w:rsid w:val="00D50C13"/>
    <w:rsid w:val="00D51D36"/>
    <w:rsid w:val="00D63DD4"/>
    <w:rsid w:val="00D648B6"/>
    <w:rsid w:val="00D64BC9"/>
    <w:rsid w:val="00D74412"/>
    <w:rsid w:val="00D77A55"/>
    <w:rsid w:val="00D8380F"/>
    <w:rsid w:val="00DA5F47"/>
    <w:rsid w:val="00DC4823"/>
    <w:rsid w:val="00DD1E82"/>
    <w:rsid w:val="00DE3BF3"/>
    <w:rsid w:val="00DE4B26"/>
    <w:rsid w:val="00DF06D3"/>
    <w:rsid w:val="00DF4C32"/>
    <w:rsid w:val="00DF6FB2"/>
    <w:rsid w:val="00E00E35"/>
    <w:rsid w:val="00E03DB8"/>
    <w:rsid w:val="00E208C8"/>
    <w:rsid w:val="00E222E0"/>
    <w:rsid w:val="00E23C61"/>
    <w:rsid w:val="00E27953"/>
    <w:rsid w:val="00E54309"/>
    <w:rsid w:val="00E56720"/>
    <w:rsid w:val="00E57F4D"/>
    <w:rsid w:val="00E62838"/>
    <w:rsid w:val="00E62A75"/>
    <w:rsid w:val="00E660FD"/>
    <w:rsid w:val="00E72215"/>
    <w:rsid w:val="00E74DA1"/>
    <w:rsid w:val="00E75C87"/>
    <w:rsid w:val="00E80AE3"/>
    <w:rsid w:val="00E83E4E"/>
    <w:rsid w:val="00E9270A"/>
    <w:rsid w:val="00E96CDB"/>
    <w:rsid w:val="00EA3D07"/>
    <w:rsid w:val="00EA3D26"/>
    <w:rsid w:val="00EB0B6D"/>
    <w:rsid w:val="00EB2DEB"/>
    <w:rsid w:val="00EB3C5A"/>
    <w:rsid w:val="00EB6D4F"/>
    <w:rsid w:val="00EC35E8"/>
    <w:rsid w:val="00EC5A67"/>
    <w:rsid w:val="00ED60C3"/>
    <w:rsid w:val="00ED690C"/>
    <w:rsid w:val="00EE1917"/>
    <w:rsid w:val="00EE2D39"/>
    <w:rsid w:val="00EE4958"/>
    <w:rsid w:val="00EE4F8C"/>
    <w:rsid w:val="00EF1481"/>
    <w:rsid w:val="00EF64BF"/>
    <w:rsid w:val="00F047A1"/>
    <w:rsid w:val="00F15538"/>
    <w:rsid w:val="00F25EC3"/>
    <w:rsid w:val="00F607F7"/>
    <w:rsid w:val="00F608CF"/>
    <w:rsid w:val="00F620CA"/>
    <w:rsid w:val="00F67F8C"/>
    <w:rsid w:val="00F730B8"/>
    <w:rsid w:val="00F75AA2"/>
    <w:rsid w:val="00F770E6"/>
    <w:rsid w:val="00F8236B"/>
    <w:rsid w:val="00F9187B"/>
    <w:rsid w:val="00F91E3E"/>
    <w:rsid w:val="00F92BC2"/>
    <w:rsid w:val="00F958AA"/>
    <w:rsid w:val="00FB4106"/>
    <w:rsid w:val="00FB4E96"/>
    <w:rsid w:val="00FD121C"/>
    <w:rsid w:val="00FD2DC4"/>
    <w:rsid w:val="00FD6A42"/>
    <w:rsid w:val="00FF4D69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C3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0D2C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0D2C3A"/>
    <w:rPr>
      <w:lang w:eastAsia="en-US"/>
    </w:rPr>
  </w:style>
  <w:style w:type="paragraph" w:styleId="ListParagraph">
    <w:name w:val="List Paragraph"/>
    <w:basedOn w:val="Normal"/>
    <w:uiPriority w:val="99"/>
    <w:qFormat/>
    <w:rsid w:val="00994438"/>
    <w:pPr>
      <w:suppressAutoHyphens/>
      <w:ind w:left="720"/>
    </w:pPr>
    <w:rPr>
      <w:rFonts w:cs="Calibri"/>
      <w:lang w:eastAsia="ar-SA"/>
    </w:rPr>
  </w:style>
  <w:style w:type="character" w:styleId="Emphasis">
    <w:name w:val="Emphasis"/>
    <w:basedOn w:val="DefaultParagraphFont"/>
    <w:uiPriority w:val="99"/>
    <w:qFormat/>
    <w:rsid w:val="00D15B01"/>
    <w:rPr>
      <w:rFonts w:cs="Times New Roman"/>
      <w:i/>
      <w:iCs/>
    </w:rPr>
  </w:style>
  <w:style w:type="paragraph" w:customStyle="1" w:styleId="zag3">
    <w:name w:val="zag_3"/>
    <w:basedOn w:val="Normal"/>
    <w:uiPriority w:val="99"/>
    <w:rsid w:val="00D15B0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15B01"/>
    <w:pPr>
      <w:spacing w:before="100" w:beforeAutospacing="1" w:after="100" w:afterAutospacing="1"/>
    </w:pPr>
  </w:style>
  <w:style w:type="paragraph" w:customStyle="1" w:styleId="zag2">
    <w:name w:val="zag_2"/>
    <w:basedOn w:val="Normal"/>
    <w:uiPriority w:val="99"/>
    <w:rsid w:val="00D15B0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EF64B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22DB6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22DB6"/>
    <w:rPr>
      <w:rFonts w:ascii="Calibri" w:hAnsi="Calibri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F0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0FCB"/>
    <w:rPr>
      <w:rFonts w:ascii="Tahoma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7C2EA1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25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2114</TotalTime>
  <Pages>15</Pages>
  <Words>3099</Words>
  <Characters>17667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4</cp:revision>
  <cp:lastPrinted>2018-09-27T20:13:00Z</cp:lastPrinted>
  <dcterms:created xsi:type="dcterms:W3CDTF">2017-05-08T11:48:00Z</dcterms:created>
  <dcterms:modified xsi:type="dcterms:W3CDTF">2018-10-24T11:57:00Z</dcterms:modified>
</cp:coreProperties>
</file>