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D0E" w:rsidRPr="00DB44A6" w:rsidRDefault="000C7D0E" w:rsidP="005B2869">
      <w:pPr>
        <w:ind w:left="-426"/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  <w:r w:rsidRPr="00DB44A6">
        <w:rPr>
          <w:rFonts w:ascii="Times New Roman" w:hAnsi="Times New Roman"/>
          <w:b/>
          <w:sz w:val="24"/>
          <w:szCs w:val="24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8pt;height:693pt">
            <v:imagedata r:id="rId7" o:title=""/>
          </v:shape>
        </w:pict>
      </w:r>
    </w:p>
    <w:p w:rsidR="000C7D0E" w:rsidRDefault="000C7D0E" w:rsidP="005B2869">
      <w:pPr>
        <w:ind w:left="-426"/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0C7D0E" w:rsidRDefault="000C7D0E" w:rsidP="005B2869">
      <w:pPr>
        <w:ind w:left="-426"/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0C7D0E" w:rsidRPr="00AF5918" w:rsidRDefault="000C7D0E" w:rsidP="005B2869">
      <w:pPr>
        <w:ind w:left="-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F5918">
        <w:rPr>
          <w:rFonts w:ascii="Times New Roman" w:hAnsi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0C7D0E" w:rsidRPr="00AF5918" w:rsidRDefault="000C7D0E" w:rsidP="005B2869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F5918">
        <w:rPr>
          <w:rFonts w:ascii="Times New Roman" w:hAnsi="Times New Roman"/>
          <w:b/>
          <w:sz w:val="24"/>
          <w:szCs w:val="24"/>
          <w:lang w:eastAsia="ru-RU"/>
        </w:rPr>
        <w:t xml:space="preserve">«СРЕДНЯЯ ШКОЛА № 16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ИМЕНИ ГЕРОЯ СОВЕТСКОГО СОЮЗА С.ИВАНОВА </w:t>
      </w:r>
      <w:r w:rsidRPr="00AF5918">
        <w:rPr>
          <w:rFonts w:ascii="Times New Roman" w:hAnsi="Times New Roman"/>
          <w:b/>
          <w:sz w:val="24"/>
          <w:szCs w:val="24"/>
          <w:lang w:eastAsia="ru-RU"/>
        </w:rPr>
        <w:t>ГОРОДА ЕВПАТОРИИ РЕСПУБЛИКИ КРЫМ»</w:t>
      </w:r>
    </w:p>
    <w:p w:rsidR="000C7D0E" w:rsidRPr="00AF5918" w:rsidRDefault="000C7D0E" w:rsidP="005B2869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F5918">
        <w:rPr>
          <w:rFonts w:ascii="Times New Roman" w:hAnsi="Times New Roman"/>
          <w:b/>
          <w:sz w:val="24"/>
          <w:szCs w:val="24"/>
          <w:lang w:eastAsia="ru-RU"/>
        </w:rPr>
        <w:t>( МБОУ «СШ №16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им.С.Иванова </w:t>
      </w:r>
      <w:r w:rsidRPr="00AF5918">
        <w:rPr>
          <w:rFonts w:ascii="Times New Roman" w:hAnsi="Times New Roman"/>
          <w:b/>
          <w:sz w:val="24"/>
          <w:szCs w:val="24"/>
          <w:lang w:eastAsia="ru-RU"/>
        </w:rPr>
        <w:t>» )</w:t>
      </w:r>
    </w:p>
    <w:p w:rsidR="000C7D0E" w:rsidRPr="00AF5918" w:rsidRDefault="000C7D0E" w:rsidP="005B2869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7D0E" w:rsidRPr="00AF5918" w:rsidRDefault="000C7D0E" w:rsidP="005B2869">
      <w:pPr>
        <w:rPr>
          <w:rFonts w:ascii="Times New Roman" w:hAnsi="Times New Roman"/>
          <w:b/>
          <w:sz w:val="24"/>
          <w:szCs w:val="24"/>
          <w:lang w:val="uk-UA" w:eastAsia="ru-RU"/>
        </w:rPr>
      </w:pPr>
      <w:r w:rsidRPr="00AF5918">
        <w:rPr>
          <w:rFonts w:ascii="Times New Roman" w:hAnsi="Times New Roman"/>
          <w:b/>
          <w:sz w:val="24"/>
          <w:szCs w:val="24"/>
          <w:lang w:eastAsia="ru-RU"/>
        </w:rPr>
        <w:t>РАССМОТРЕНО                             СОГЛАСОВАНО                           УТВЕРЖДЕНО</w:t>
      </w:r>
    </w:p>
    <w:p w:rsidR="000C7D0E" w:rsidRPr="00AF5918" w:rsidRDefault="000C7D0E" w:rsidP="005B2869">
      <w:pPr>
        <w:rPr>
          <w:rFonts w:ascii="Times New Roman" w:hAnsi="Times New Roman"/>
          <w:sz w:val="24"/>
          <w:szCs w:val="24"/>
          <w:lang w:eastAsia="ru-RU"/>
        </w:rPr>
      </w:pPr>
      <w:r w:rsidRPr="00AF5918">
        <w:rPr>
          <w:rFonts w:ascii="Times New Roman" w:hAnsi="Times New Roman"/>
          <w:sz w:val="24"/>
          <w:szCs w:val="24"/>
          <w:lang w:val="uk-UA" w:eastAsia="ru-RU"/>
        </w:rPr>
        <w:t>на заседании ШМО                           зам.директора по УВР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ab/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             Директор школы</w:t>
      </w:r>
    </w:p>
    <w:p w:rsidR="000C7D0E" w:rsidRPr="00AF5918" w:rsidRDefault="000C7D0E" w:rsidP="005B2869">
      <w:pPr>
        <w:rPr>
          <w:rFonts w:ascii="Times New Roman" w:hAnsi="Times New Roman"/>
          <w:sz w:val="24"/>
          <w:szCs w:val="24"/>
          <w:lang w:val="uk-UA" w:eastAsia="ru-RU"/>
        </w:rPr>
      </w:pPr>
      <w:r w:rsidRPr="00AF5918">
        <w:rPr>
          <w:rFonts w:ascii="Times New Roman" w:hAnsi="Times New Roman"/>
          <w:sz w:val="24"/>
          <w:szCs w:val="24"/>
          <w:lang w:val="uk-UA" w:eastAsia="ru-RU"/>
        </w:rPr>
        <w:t>от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 22.08.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>202</w:t>
      </w:r>
      <w:r>
        <w:rPr>
          <w:rFonts w:ascii="Times New Roman" w:hAnsi="Times New Roman"/>
          <w:sz w:val="24"/>
          <w:szCs w:val="24"/>
          <w:lang w:val="uk-UA" w:eastAsia="ru-RU"/>
        </w:rPr>
        <w:t>2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 xml:space="preserve"> г.         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_______  Т.В.Полищук                        ____О.А. Донцова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 xml:space="preserve">    протокол №1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  <w:r w:rsidRPr="00AF5918">
        <w:rPr>
          <w:rFonts w:ascii="Times New Roman" w:hAnsi="Times New Roman"/>
          <w:sz w:val="24"/>
          <w:szCs w:val="24"/>
          <w:lang w:eastAsia="ru-RU"/>
        </w:rPr>
        <w:t>от</w:t>
      </w:r>
      <w:r>
        <w:rPr>
          <w:rFonts w:ascii="Times New Roman" w:hAnsi="Times New Roman"/>
          <w:sz w:val="24"/>
          <w:szCs w:val="24"/>
          <w:lang w:eastAsia="ru-RU"/>
        </w:rPr>
        <w:t xml:space="preserve"> 23.08.</w:t>
      </w:r>
      <w:r w:rsidRPr="00AF5918">
        <w:rPr>
          <w:rFonts w:ascii="Times New Roman" w:hAnsi="Times New Roman"/>
          <w:sz w:val="24"/>
          <w:szCs w:val="24"/>
          <w:lang w:eastAsia="ru-RU"/>
        </w:rPr>
        <w:t>202</w:t>
      </w:r>
      <w:r>
        <w:rPr>
          <w:rFonts w:ascii="Times New Roman" w:hAnsi="Times New Roman"/>
          <w:sz w:val="24"/>
          <w:szCs w:val="24"/>
          <w:lang w:eastAsia="ru-RU"/>
        </w:rPr>
        <w:t>2 г.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Приказ №  </w:t>
      </w:r>
      <w:r>
        <w:rPr>
          <w:rFonts w:ascii="Times New Roman" w:hAnsi="Times New Roman"/>
          <w:sz w:val="24"/>
          <w:szCs w:val="24"/>
          <w:lang w:eastAsia="ru-RU"/>
        </w:rPr>
        <w:t>779/01-16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0C7D0E" w:rsidRPr="00AF5918" w:rsidRDefault="000C7D0E" w:rsidP="005B2869">
      <w:pPr>
        <w:rPr>
          <w:rFonts w:ascii="Times New Roman" w:hAnsi="Times New Roman"/>
          <w:sz w:val="24"/>
          <w:szCs w:val="24"/>
          <w:lang w:val="uk-UA" w:eastAsia="ru-RU"/>
        </w:rPr>
      </w:pPr>
      <w:r w:rsidRPr="00AF5918">
        <w:rPr>
          <w:rFonts w:ascii="Times New Roman" w:hAnsi="Times New Roman"/>
          <w:sz w:val="24"/>
          <w:szCs w:val="24"/>
          <w:lang w:val="uk-UA" w:eastAsia="ru-RU"/>
        </w:rPr>
        <w:t>Руководитель  ШМО</w:t>
      </w:r>
    </w:p>
    <w:p w:rsidR="000C7D0E" w:rsidRPr="00AF5918" w:rsidRDefault="000C7D0E" w:rsidP="005B2869">
      <w:pPr>
        <w:rPr>
          <w:rFonts w:ascii="Times New Roman" w:hAnsi="Times New Roman"/>
          <w:sz w:val="24"/>
          <w:szCs w:val="24"/>
          <w:lang w:val="uk-UA" w:eastAsia="ru-RU"/>
        </w:rPr>
      </w:pPr>
      <w:r w:rsidRPr="00AF5918">
        <w:rPr>
          <w:rFonts w:ascii="Times New Roman" w:hAnsi="Times New Roman"/>
          <w:sz w:val="24"/>
          <w:szCs w:val="24"/>
          <w:lang w:val="uk-UA" w:eastAsia="ru-RU"/>
        </w:rPr>
        <w:t>________Кравченко В.П.                                                                               от 31.08.202</w:t>
      </w:r>
      <w:r>
        <w:rPr>
          <w:rFonts w:ascii="Times New Roman" w:hAnsi="Times New Roman"/>
          <w:sz w:val="24"/>
          <w:szCs w:val="24"/>
          <w:lang w:val="uk-UA" w:eastAsia="ru-RU"/>
        </w:rPr>
        <w:t>2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 xml:space="preserve">г. </w:t>
      </w:r>
    </w:p>
    <w:p w:rsidR="000C7D0E" w:rsidRPr="00AF5918" w:rsidRDefault="000C7D0E" w:rsidP="005B2869">
      <w:pPr>
        <w:rPr>
          <w:rFonts w:ascii="Times New Roman" w:hAnsi="Times New Roman"/>
          <w:sz w:val="24"/>
          <w:szCs w:val="24"/>
          <w:lang w:val="uk-UA" w:eastAsia="ru-RU"/>
        </w:rPr>
      </w:pPr>
    </w:p>
    <w:p w:rsidR="000C7D0E" w:rsidRDefault="000C7D0E" w:rsidP="005B2869">
      <w:pPr>
        <w:ind w:firstLine="601"/>
        <w:rPr>
          <w:rFonts w:ascii="Times New Roman" w:hAnsi="Times New Roman"/>
          <w:sz w:val="28"/>
          <w:szCs w:val="28"/>
        </w:rPr>
      </w:pPr>
    </w:p>
    <w:p w:rsidR="000C7D0E" w:rsidRDefault="000C7D0E" w:rsidP="005B2869">
      <w:pPr>
        <w:ind w:firstLine="601"/>
        <w:rPr>
          <w:rFonts w:ascii="Times New Roman" w:hAnsi="Times New Roman"/>
          <w:sz w:val="28"/>
          <w:szCs w:val="28"/>
        </w:rPr>
      </w:pPr>
    </w:p>
    <w:p w:rsidR="000C7D0E" w:rsidRPr="00B66262" w:rsidRDefault="000C7D0E" w:rsidP="005B2869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РАБОЧАЯ ПРОГРАММА </w:t>
      </w:r>
    </w:p>
    <w:p w:rsidR="000C7D0E" w:rsidRPr="00B66262" w:rsidRDefault="000C7D0E" w:rsidP="005B2869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по русскому языку </w:t>
      </w:r>
    </w:p>
    <w:p w:rsidR="000C7D0E" w:rsidRPr="00B66262" w:rsidRDefault="000C7D0E" w:rsidP="005B2869">
      <w:pPr>
        <w:jc w:val="center"/>
        <w:textAlignment w:val="baseline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для 7-Г кла</w:t>
      </w: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сс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а</w:t>
      </w:r>
    </w:p>
    <w:p w:rsidR="000C7D0E" w:rsidRDefault="000C7D0E" w:rsidP="005B2869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на 202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2</w:t>
      </w: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 - 202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3</w:t>
      </w: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 учебный год </w:t>
      </w:r>
    </w:p>
    <w:p w:rsidR="000C7D0E" w:rsidRDefault="000C7D0E" w:rsidP="005B2869">
      <w:pPr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0C7D0E" w:rsidRPr="002F2105" w:rsidRDefault="000C7D0E" w:rsidP="005B2869">
      <w:pPr>
        <w:ind w:left="4956" w:firstLine="708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2F2105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Составитель программы: </w:t>
      </w:r>
    </w:p>
    <w:p w:rsidR="000C7D0E" w:rsidRPr="002F2105" w:rsidRDefault="000C7D0E" w:rsidP="005B2869">
      <w:pPr>
        <w:ind w:left="5664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Севостьянова Анна Сергеевна</w:t>
      </w:r>
      <w:r w:rsidRPr="002F2105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, учитель русского языка и литературы </w:t>
      </w:r>
    </w:p>
    <w:p w:rsidR="000C7D0E" w:rsidRPr="002F2105" w:rsidRDefault="000C7D0E" w:rsidP="005B2869">
      <w:pPr>
        <w:ind w:left="5664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первой</w:t>
      </w:r>
      <w:r w:rsidRPr="002F2105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2F2105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категории </w:t>
      </w:r>
    </w:p>
    <w:p w:rsidR="000C7D0E" w:rsidRPr="002F2105" w:rsidRDefault="000C7D0E" w:rsidP="005B2869">
      <w:pPr>
        <w:ind w:left="5664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</w:pPr>
      <w:r w:rsidRPr="002F2105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>____________________</w:t>
      </w:r>
    </w:p>
    <w:p w:rsidR="000C7D0E" w:rsidRPr="002F2105" w:rsidRDefault="000C7D0E" w:rsidP="005B2869">
      <w:pPr>
        <w:ind w:left="5664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2F2105">
        <w:rPr>
          <w:rFonts w:ascii="Times New Roman" w:hAnsi="Times New Roman"/>
          <w:b/>
          <w:sz w:val="28"/>
          <w:szCs w:val="28"/>
          <w:lang w:eastAsia="ru-RU"/>
        </w:rPr>
        <w:t xml:space="preserve">      </w:t>
      </w:r>
      <w:r w:rsidRPr="002F2105">
        <w:rPr>
          <w:rFonts w:ascii="Times New Roman" w:hAnsi="Times New Roman"/>
          <w:sz w:val="24"/>
          <w:szCs w:val="24"/>
          <w:lang w:eastAsia="ru-RU"/>
        </w:rPr>
        <w:t>(подпись учителя)</w:t>
      </w:r>
    </w:p>
    <w:p w:rsidR="000C7D0E" w:rsidRDefault="000C7D0E" w:rsidP="005B2869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0C7D0E" w:rsidRDefault="000C7D0E" w:rsidP="005B2869">
      <w:pPr>
        <w:ind w:firstLine="601"/>
        <w:jc w:val="center"/>
        <w:rPr>
          <w:rFonts w:ascii="Times New Roman" w:hAnsi="Times New Roman"/>
          <w:b/>
          <w:sz w:val="28"/>
          <w:szCs w:val="28"/>
        </w:rPr>
      </w:pPr>
    </w:p>
    <w:p w:rsidR="000C7D0E" w:rsidRDefault="000C7D0E" w:rsidP="005B2869">
      <w:pPr>
        <w:ind w:firstLine="601"/>
        <w:jc w:val="center"/>
        <w:rPr>
          <w:rFonts w:ascii="Times New Roman" w:hAnsi="Times New Roman"/>
          <w:b/>
          <w:sz w:val="28"/>
          <w:szCs w:val="28"/>
        </w:rPr>
      </w:pPr>
      <w:r w:rsidRPr="00803C22">
        <w:rPr>
          <w:rFonts w:ascii="Times New Roman" w:hAnsi="Times New Roman"/>
          <w:b/>
          <w:sz w:val="28"/>
          <w:szCs w:val="28"/>
        </w:rPr>
        <w:t>г.Евпатория, 202</w:t>
      </w:r>
      <w:r>
        <w:rPr>
          <w:rFonts w:ascii="Times New Roman" w:hAnsi="Times New Roman"/>
          <w:b/>
          <w:sz w:val="28"/>
          <w:szCs w:val="28"/>
        </w:rPr>
        <w:t>2</w:t>
      </w:r>
      <w:r w:rsidRPr="00803C22">
        <w:rPr>
          <w:rFonts w:ascii="Times New Roman" w:hAnsi="Times New Roman"/>
          <w:b/>
          <w:sz w:val="28"/>
          <w:szCs w:val="28"/>
        </w:rPr>
        <w:t>г.</w:t>
      </w:r>
    </w:p>
    <w:p w:rsidR="000C7D0E" w:rsidRPr="00375AA0" w:rsidRDefault="000C7D0E" w:rsidP="00792E11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sectPr w:rsidR="000C7D0E" w:rsidRPr="00375AA0" w:rsidSect="002E3675">
          <w:footerReference w:type="default" r:id="rId8"/>
          <w:pgSz w:w="11906" w:h="16838"/>
          <w:pgMar w:top="720" w:right="720" w:bottom="720" w:left="1134" w:header="709" w:footer="709" w:gutter="0"/>
          <w:cols w:space="708"/>
          <w:titlePg/>
          <w:docGrid w:linePitch="360"/>
        </w:sectPr>
      </w:pPr>
    </w:p>
    <w:p w:rsidR="000C7D0E" w:rsidRDefault="000C7D0E" w:rsidP="007A0888">
      <w:pPr>
        <w:tabs>
          <w:tab w:val="left" w:pos="7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Образовательный стандарт</w:t>
      </w:r>
      <w:r w:rsidRPr="008E50A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 1897, (с изменениями от 31.12.2015г. № 1577);</w:t>
      </w:r>
    </w:p>
    <w:p w:rsidR="000C7D0E" w:rsidRDefault="000C7D0E" w:rsidP="007A0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русскому языку для 7 класса составлена на основе авторской программы: </w:t>
      </w:r>
      <w:r>
        <w:rPr>
          <w:rFonts w:ascii="Times New Roman" w:hAnsi="Times New Roman" w:cs="Times New Roman"/>
          <w:sz w:val="24"/>
          <w:szCs w:val="24"/>
        </w:rPr>
        <w:t xml:space="preserve">Рыбченкова Л.М. </w:t>
      </w:r>
      <w:r w:rsidRPr="0026762B">
        <w:rPr>
          <w:rFonts w:ascii="Times New Roman" w:hAnsi="Times New Roman" w:cs="Times New Roman"/>
          <w:sz w:val="24"/>
          <w:szCs w:val="24"/>
        </w:rPr>
        <w:t xml:space="preserve">Русский язык. </w:t>
      </w:r>
      <w:r>
        <w:rPr>
          <w:rFonts w:ascii="Times New Roman" w:hAnsi="Times New Roman" w:cs="Times New Roman"/>
          <w:sz w:val="24"/>
          <w:szCs w:val="24"/>
        </w:rPr>
        <w:t xml:space="preserve">Рабочие программы. Предметная линия учебников Л.М. </w:t>
      </w:r>
      <w:r w:rsidRPr="008E50A1">
        <w:rPr>
          <w:rFonts w:ascii="Times New Roman" w:hAnsi="Times New Roman" w:cs="Times New Roman"/>
          <w:sz w:val="24"/>
          <w:szCs w:val="24"/>
          <w:lang w:eastAsia="ru-RU"/>
        </w:rPr>
        <w:t>Рыбченков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8E50A1">
        <w:rPr>
          <w:rFonts w:ascii="Times New Roman" w:hAnsi="Times New Roman" w:cs="Times New Roman"/>
          <w:sz w:val="24"/>
          <w:szCs w:val="24"/>
          <w:lang w:eastAsia="ru-RU"/>
        </w:rPr>
        <w:t>, О.М. Александров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8E50A1">
        <w:rPr>
          <w:rFonts w:ascii="Times New Roman" w:hAnsi="Times New Roman" w:cs="Times New Roman"/>
          <w:sz w:val="24"/>
          <w:szCs w:val="24"/>
          <w:lang w:eastAsia="ru-RU"/>
        </w:rPr>
        <w:t>, О.В. Загоровск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ой и других. 5 – 9 классы: пособие для учителей общеобразовательных учреждений / Л. М.Рыбченкова, О.М. Александрова. – 2-е изд. – М.: Просвещение, 2012. – 108 с. </w:t>
      </w:r>
      <w:r w:rsidRPr="008E50A1">
        <w:rPr>
          <w:rFonts w:ascii="Times New Roman" w:hAnsi="Times New Roman" w:cs="Times New Roman"/>
          <w:sz w:val="24"/>
          <w:szCs w:val="24"/>
          <w:lang w:eastAsia="ru-RU"/>
        </w:rPr>
        <w:t>, А.В. Глазков, А.Г. Л</w:t>
      </w:r>
      <w:r>
        <w:rPr>
          <w:rFonts w:ascii="Times New Roman" w:hAnsi="Times New Roman" w:cs="Times New Roman"/>
          <w:sz w:val="24"/>
          <w:szCs w:val="24"/>
          <w:lang w:eastAsia="ru-RU"/>
        </w:rPr>
        <w:t>исицын). - М.: Просвещение, 2012</w:t>
      </w:r>
      <w:r w:rsidRPr="008E50A1">
        <w:rPr>
          <w:rFonts w:ascii="Times New Roman" w:hAnsi="Times New Roman" w:cs="Times New Roman"/>
          <w:sz w:val="24"/>
          <w:szCs w:val="24"/>
          <w:lang w:eastAsia="ru-RU"/>
        </w:rPr>
        <w:t xml:space="preserve">г. </w:t>
      </w:r>
    </w:p>
    <w:p w:rsidR="000C7D0E" w:rsidRDefault="000C7D0E" w:rsidP="007A0888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4A1986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Учебник:</w:t>
      </w:r>
      <w:r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26762B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«Русский язык. 7 класс»</w:t>
      </w:r>
      <w:r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. Учебник для общеобразовательных организаций в 2-х частях</w:t>
      </w:r>
      <w:r w:rsidRPr="0026762B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 xml:space="preserve"> / Л.М. Рыбченкова, О.М. Александрова, О.В. Загоровская, А.Г. Нарушевич</w:t>
      </w:r>
      <w:r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. – М.: Просвещение</w:t>
      </w:r>
      <w:r w:rsidRPr="0026762B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, 2012.</w:t>
      </w:r>
    </w:p>
    <w:p w:rsidR="000C7D0E" w:rsidRDefault="000C7D0E" w:rsidP="00301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7D0E" w:rsidRDefault="000C7D0E" w:rsidP="003014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0B98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</w:t>
      </w:r>
      <w:r>
        <w:rPr>
          <w:rFonts w:ascii="Times New Roman" w:hAnsi="Times New Roman" w:cs="Times New Roman"/>
          <w:b/>
          <w:sz w:val="24"/>
          <w:szCs w:val="24"/>
        </w:rPr>
        <w:t xml:space="preserve">освоения </w:t>
      </w:r>
      <w:r w:rsidRPr="00610B98">
        <w:rPr>
          <w:rFonts w:ascii="Times New Roman" w:hAnsi="Times New Roman" w:cs="Times New Roman"/>
          <w:b/>
          <w:sz w:val="24"/>
          <w:szCs w:val="24"/>
        </w:rPr>
        <w:t>учебного предмета</w:t>
      </w:r>
    </w:p>
    <w:p w:rsidR="000C7D0E" w:rsidRPr="00610B98" w:rsidRDefault="000C7D0E" w:rsidP="00CA636E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7D0E" w:rsidRPr="00275A48" w:rsidRDefault="000C7D0E" w:rsidP="00CA636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5A48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275A48">
        <w:rPr>
          <w:rFonts w:ascii="Times New Roman" w:hAnsi="Times New Roman" w:cs="Times New Roman"/>
          <w:sz w:val="24"/>
          <w:szCs w:val="24"/>
        </w:rPr>
        <w:t xml:space="preserve"> освоения учениками основной школы программы по русскому языку являются:</w:t>
      </w:r>
    </w:p>
    <w:p w:rsidR="000C7D0E" w:rsidRPr="00DA651F" w:rsidRDefault="000C7D0E" w:rsidP="00CA636E">
      <w:pPr>
        <w:pStyle w:val="ListParagraph"/>
        <w:widowControl w:val="0"/>
        <w:numPr>
          <w:ilvl w:val="0"/>
          <w:numId w:val="4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5A48">
        <w:rPr>
          <w:rFonts w:ascii="Times New Roman" w:hAnsi="Times New Roman" w:cs="Times New Roman"/>
          <w:sz w:val="24"/>
          <w:szCs w:val="24"/>
        </w:rPr>
        <w:t>понимание</w:t>
      </w:r>
      <w:r w:rsidRPr="00DA651F">
        <w:rPr>
          <w:rFonts w:ascii="Times New Roman" w:hAnsi="Times New Roman" w:cs="Times New Roman"/>
          <w:sz w:val="24"/>
          <w:szCs w:val="24"/>
        </w:rPr>
        <w:t xml:space="preserve"> русского языка как одной из основных </w:t>
      </w:r>
      <w:r w:rsidRPr="00DA651F">
        <w:rPr>
          <w:rFonts w:ascii="Times New Roman" w:hAnsi="Times New Roman" w:cs="Times New Roman"/>
          <w:i/>
          <w:sz w:val="24"/>
          <w:szCs w:val="24"/>
        </w:rPr>
        <w:t>национально-культурных</w:t>
      </w:r>
      <w:r w:rsidRPr="00DA651F">
        <w:rPr>
          <w:rFonts w:ascii="Times New Roman" w:hAnsi="Times New Roman" w:cs="Times New Roman"/>
          <w:sz w:val="24"/>
          <w:szCs w:val="24"/>
        </w:rPr>
        <w:t xml:space="preserve"> ценностей русского народа;</w:t>
      </w:r>
    </w:p>
    <w:p w:rsidR="000C7D0E" w:rsidRPr="00DA651F" w:rsidRDefault="000C7D0E" w:rsidP="00CA636E">
      <w:pPr>
        <w:pStyle w:val="ListParagraph"/>
        <w:widowControl w:val="0"/>
        <w:numPr>
          <w:ilvl w:val="0"/>
          <w:numId w:val="4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51F">
        <w:rPr>
          <w:rFonts w:ascii="Times New Roman" w:hAnsi="Times New Roman" w:cs="Times New Roman"/>
          <w:sz w:val="24"/>
          <w:szCs w:val="24"/>
        </w:rPr>
        <w:t xml:space="preserve">осознание </w:t>
      </w:r>
      <w:r w:rsidRPr="00DA651F">
        <w:rPr>
          <w:rFonts w:ascii="Times New Roman" w:hAnsi="Times New Roman" w:cs="Times New Roman"/>
          <w:i/>
          <w:sz w:val="24"/>
          <w:szCs w:val="24"/>
        </w:rPr>
        <w:t>эстетической ценности</w:t>
      </w:r>
      <w:r w:rsidRPr="00DA651F">
        <w:rPr>
          <w:rFonts w:ascii="Times New Roman" w:hAnsi="Times New Roman" w:cs="Times New Roman"/>
          <w:sz w:val="24"/>
          <w:szCs w:val="24"/>
        </w:rPr>
        <w:t xml:space="preserve"> русского языка; уважительное отношение к родному языку, гордость за него;</w:t>
      </w:r>
    </w:p>
    <w:p w:rsidR="000C7D0E" w:rsidRPr="00DA651F" w:rsidRDefault="000C7D0E" w:rsidP="00CA636E">
      <w:pPr>
        <w:pStyle w:val="ListParagraph"/>
        <w:widowControl w:val="0"/>
        <w:numPr>
          <w:ilvl w:val="0"/>
          <w:numId w:val="4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651F">
        <w:rPr>
          <w:rFonts w:ascii="Times New Roman" w:hAnsi="Times New Roman" w:cs="Times New Roman"/>
          <w:sz w:val="24"/>
          <w:szCs w:val="24"/>
        </w:rPr>
        <w:t xml:space="preserve">достаточный объем словарного запаса и усвоенных грамматических средств для свободного выражения мыслей и чувств в процессе </w:t>
      </w:r>
      <w:r w:rsidRPr="00DA651F">
        <w:rPr>
          <w:rFonts w:ascii="Times New Roman" w:hAnsi="Times New Roman" w:cs="Times New Roman"/>
          <w:i/>
          <w:sz w:val="24"/>
          <w:szCs w:val="24"/>
        </w:rPr>
        <w:t>речевого общения</w:t>
      </w:r>
      <w:r w:rsidRPr="00DA65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7D0E" w:rsidRPr="00275A48" w:rsidRDefault="000C7D0E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5A48">
        <w:rPr>
          <w:rFonts w:ascii="Times New Roman" w:hAnsi="Times New Roman" w:cs="Times New Roman"/>
          <w:b/>
          <w:bCs/>
          <w:sz w:val="24"/>
          <w:szCs w:val="24"/>
        </w:rPr>
        <w:t>Метапредметными результатами</w:t>
      </w:r>
      <w:r w:rsidRPr="00275A48">
        <w:rPr>
          <w:rFonts w:ascii="Times New Roman" w:hAnsi="Times New Roman" w:cs="Times New Roman"/>
          <w:sz w:val="24"/>
          <w:szCs w:val="24"/>
        </w:rPr>
        <w:t xml:space="preserve"> освоения учениками основной школы программы по русскому языку являются:</w:t>
      </w:r>
    </w:p>
    <w:p w:rsidR="000C7D0E" w:rsidRPr="00275A48" w:rsidRDefault="000C7D0E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5A48">
        <w:rPr>
          <w:rFonts w:ascii="Times New Roman" w:hAnsi="Times New Roman" w:cs="Times New Roman"/>
          <w:sz w:val="24"/>
          <w:szCs w:val="24"/>
        </w:rPr>
        <w:t>1) владение всеми видами речевой деятельности:</w:t>
      </w:r>
    </w:p>
    <w:p w:rsidR="000C7D0E" w:rsidRDefault="000C7D0E" w:rsidP="00CA636E">
      <w:pPr>
        <w:pStyle w:val="ListParagraph"/>
        <w:numPr>
          <w:ilvl w:val="0"/>
          <w:numId w:val="19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адекватное понимание информации устного и письменного сообщения;</w:t>
      </w:r>
    </w:p>
    <w:p w:rsidR="000C7D0E" w:rsidRDefault="000C7D0E" w:rsidP="00CA636E">
      <w:pPr>
        <w:pStyle w:val="ListParagraph"/>
        <w:numPr>
          <w:ilvl w:val="0"/>
          <w:numId w:val="19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владение разными видами чтения;</w:t>
      </w:r>
    </w:p>
    <w:p w:rsidR="000C7D0E" w:rsidRDefault="000C7D0E" w:rsidP="00CA636E">
      <w:pPr>
        <w:pStyle w:val="ListParagraph"/>
        <w:numPr>
          <w:ilvl w:val="0"/>
          <w:numId w:val="19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</w:t>
      </w:r>
    </w:p>
    <w:p w:rsidR="000C7D0E" w:rsidRDefault="000C7D0E" w:rsidP="00CA636E">
      <w:pPr>
        <w:pStyle w:val="ListParagraph"/>
        <w:numPr>
          <w:ilvl w:val="0"/>
          <w:numId w:val="19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овладение приёмами отбора и систематизации материала на определённую тему; умение вести самостоятельный поиск информации, её анализ и отбор; способность к преобразованию, сохранению и передаче информации, полученной в результате чтения или аудирования, с помощью технических средств и информационных технологий;</w:t>
      </w:r>
    </w:p>
    <w:p w:rsidR="000C7D0E" w:rsidRDefault="000C7D0E" w:rsidP="00CA636E">
      <w:pPr>
        <w:pStyle w:val="ListParagraph"/>
        <w:numPr>
          <w:ilvl w:val="0"/>
          <w:numId w:val="19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0C7D0E" w:rsidRDefault="000C7D0E" w:rsidP="00CA636E">
      <w:pPr>
        <w:pStyle w:val="ListParagraph"/>
        <w:numPr>
          <w:ilvl w:val="0"/>
          <w:numId w:val="19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способность свободно, правильно излагать свои мысли в устной и письменной форме;</w:t>
      </w:r>
    </w:p>
    <w:p w:rsidR="000C7D0E" w:rsidRPr="00F500E4" w:rsidRDefault="000C7D0E" w:rsidP="00CA636E">
      <w:pPr>
        <w:pStyle w:val="ListParagraph"/>
        <w:numPr>
          <w:ilvl w:val="0"/>
          <w:numId w:val="19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00E4">
        <w:rPr>
          <w:rFonts w:ascii="Times New Roman" w:hAnsi="Times New Roman" w:cs="Times New Roman"/>
          <w:sz w:val="24"/>
          <w:szCs w:val="24"/>
        </w:rPr>
        <w:t>умение выступать перед аудиторией сверстников с небольшими сообщениями, докладом;</w:t>
      </w:r>
    </w:p>
    <w:p w:rsidR="000C7D0E" w:rsidRPr="00275A48" w:rsidRDefault="000C7D0E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5A48">
        <w:rPr>
          <w:rFonts w:ascii="Times New Roman" w:hAnsi="Times New Roman" w:cs="Times New Roman"/>
          <w:sz w:val="24"/>
          <w:szCs w:val="24"/>
        </w:rPr>
        <w:t>2)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межпредметном уровне (на уроках иностранного языка, литературы и др.);</w:t>
      </w:r>
    </w:p>
    <w:p w:rsidR="000C7D0E" w:rsidRPr="00275A48" w:rsidRDefault="000C7D0E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5A48">
        <w:rPr>
          <w:rFonts w:ascii="Times New Roman" w:hAnsi="Times New Roman" w:cs="Times New Roman"/>
          <w:sz w:val="24"/>
          <w:szCs w:val="24"/>
        </w:rPr>
        <w:t>3) коммуникативно-целесообразное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</w:t>
      </w:r>
      <w:r>
        <w:rPr>
          <w:rFonts w:ascii="Times New Roman" w:hAnsi="Times New Roman" w:cs="Times New Roman"/>
          <w:sz w:val="24"/>
          <w:szCs w:val="24"/>
        </w:rPr>
        <w:t>стного и межкультурного общения</w:t>
      </w:r>
    </w:p>
    <w:p w:rsidR="000C7D0E" w:rsidRPr="00F62890" w:rsidRDefault="000C7D0E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b/>
          <w:bCs/>
          <w:sz w:val="24"/>
          <w:szCs w:val="24"/>
        </w:rPr>
        <w:t>Предметными результатами</w:t>
      </w:r>
      <w:r w:rsidRPr="00F62890">
        <w:rPr>
          <w:rFonts w:ascii="Times New Roman" w:hAnsi="Times New Roman" w:cs="Times New Roman"/>
          <w:sz w:val="24"/>
          <w:szCs w:val="24"/>
        </w:rPr>
        <w:t xml:space="preserve"> освоения учениками программы по русскому языку являются:</w:t>
      </w:r>
    </w:p>
    <w:p w:rsidR="000C7D0E" w:rsidRDefault="000C7D0E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7D0E" w:rsidRPr="00F62890" w:rsidRDefault="000C7D0E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Речь и речевое общение.</w:t>
      </w:r>
    </w:p>
    <w:p w:rsidR="000C7D0E" w:rsidRPr="00F62890" w:rsidRDefault="000C7D0E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</w:t>
      </w:r>
      <w:r w:rsidRPr="00F62890">
        <w:rPr>
          <w:rFonts w:ascii="Times New Roman" w:hAnsi="Times New Roman" w:cs="Times New Roman"/>
          <w:sz w:val="24"/>
          <w:szCs w:val="24"/>
        </w:rPr>
        <w:t xml:space="preserve"> соблюдать нормы речевого поведения в типичных ситуациях общения.</w:t>
      </w:r>
    </w:p>
    <w:p w:rsidR="000C7D0E" w:rsidRPr="00F62890" w:rsidRDefault="000C7D0E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</w:t>
      </w:r>
      <w:r w:rsidRPr="00F62890">
        <w:rPr>
          <w:rFonts w:ascii="Times New Roman" w:hAnsi="Times New Roman" w:cs="Times New Roman"/>
          <w:i/>
          <w:iCs/>
          <w:sz w:val="24"/>
          <w:szCs w:val="24"/>
        </w:rPr>
        <w:t> получит возможность научиться </w:t>
      </w:r>
      <w:r w:rsidRPr="00F62890">
        <w:rPr>
          <w:rFonts w:ascii="Times New Roman" w:hAnsi="Times New Roman" w:cs="Times New Roman"/>
          <w:sz w:val="24"/>
          <w:szCs w:val="24"/>
        </w:rPr>
        <w:t>выступать перед аудиторией с небольшим докладом; публично представлять проект, реферат; публично защищать свою позицию.</w:t>
      </w:r>
    </w:p>
    <w:p w:rsidR="000C7D0E" w:rsidRPr="00F62890" w:rsidRDefault="000C7D0E" w:rsidP="00CA636E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Речевая деятельность.</w:t>
      </w:r>
    </w:p>
    <w:p w:rsidR="000C7D0E" w:rsidRPr="00F62890" w:rsidRDefault="000C7D0E" w:rsidP="00CA636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Аудирование</w:t>
      </w:r>
      <w:r w:rsidRPr="00F62890">
        <w:rPr>
          <w:rFonts w:ascii="Times New Roman" w:hAnsi="Times New Roman" w:cs="Times New Roman"/>
          <w:sz w:val="24"/>
          <w:szCs w:val="24"/>
        </w:rPr>
        <w:t>.</w:t>
      </w:r>
    </w:p>
    <w:p w:rsidR="000C7D0E" w:rsidRPr="00F62890" w:rsidRDefault="000C7D0E" w:rsidP="00CA636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C7D0E" w:rsidRPr="00F62890" w:rsidRDefault="000C7D0E" w:rsidP="00CA636E">
      <w:pPr>
        <w:numPr>
          <w:ilvl w:val="0"/>
          <w:numId w:val="9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понимать и формулировать в устной форме тему, коммуникативную задачу, основную мысль учебно-научного, публицистического, художественного аудиотекстов;</w:t>
      </w:r>
    </w:p>
    <w:p w:rsidR="000C7D0E" w:rsidRPr="00F62890" w:rsidRDefault="000C7D0E" w:rsidP="00CA636E">
      <w:pPr>
        <w:numPr>
          <w:ilvl w:val="0"/>
          <w:numId w:val="9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передавать содержание учебно-научного, публицистического, художественного аудиотекстов в форме ученического изложения (подробного).</w:t>
      </w:r>
    </w:p>
    <w:p w:rsidR="000C7D0E" w:rsidRDefault="000C7D0E" w:rsidP="00CA636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7D0E" w:rsidRPr="00F62890" w:rsidRDefault="000C7D0E" w:rsidP="00CA636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Чтение.</w:t>
      </w:r>
    </w:p>
    <w:p w:rsidR="000C7D0E" w:rsidRPr="00F62890" w:rsidRDefault="000C7D0E" w:rsidP="00CA636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C7D0E" w:rsidRPr="00F62890" w:rsidRDefault="000C7D0E" w:rsidP="00CA636E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(подробного), в форме плана (в устной и письменной форме);</w:t>
      </w:r>
    </w:p>
    <w:p w:rsidR="000C7D0E" w:rsidRPr="00F62890" w:rsidRDefault="000C7D0E" w:rsidP="00CA636E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</w:r>
    </w:p>
    <w:p w:rsidR="000C7D0E" w:rsidRPr="00F62890" w:rsidRDefault="000C7D0E" w:rsidP="00CA636E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передавать схематически представленную информацию в виде связного текста;</w:t>
      </w:r>
    </w:p>
    <w:p w:rsidR="000C7D0E" w:rsidRPr="00F62890" w:rsidRDefault="000C7D0E" w:rsidP="00CA636E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использовать приёмы работы с учебной книгой, справочниками и другими информационными источниками, включая СМИ и ресурсы Интернета;</w:t>
      </w:r>
    </w:p>
    <w:p w:rsidR="000C7D0E" w:rsidRPr="00F62890" w:rsidRDefault="000C7D0E" w:rsidP="00CA636E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отбирать и систематизировать материал на определённую тему, анализировать отобранную информацию и интерпретировать её в соответствии с поставленной коммуникативной задачей.</w:t>
      </w:r>
    </w:p>
    <w:p w:rsidR="000C7D0E" w:rsidRPr="00F62890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</w:t>
      </w:r>
      <w:r w:rsidRPr="00F62890">
        <w:rPr>
          <w:rFonts w:ascii="Times New Roman" w:hAnsi="Times New Roman" w:cs="Times New Roman"/>
          <w:sz w:val="24"/>
          <w:szCs w:val="24"/>
        </w:rPr>
        <w:t> </w:t>
      </w:r>
      <w:r w:rsidRPr="00F62890">
        <w:rPr>
          <w:rFonts w:ascii="Times New Roman" w:hAnsi="Times New Roman" w:cs="Times New Roman"/>
          <w:i/>
          <w:iCs/>
          <w:sz w:val="24"/>
          <w:szCs w:val="24"/>
        </w:rPr>
        <w:t>получит возможность научиться:</w:t>
      </w:r>
    </w:p>
    <w:p w:rsidR="000C7D0E" w:rsidRPr="00F62890" w:rsidRDefault="000C7D0E" w:rsidP="00CA636E">
      <w:pPr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понимать явную и скрытую (подтекстовую) информацию в прочитанных текстах разной функционально-стилевой и жанровой принадлежности;</w:t>
      </w:r>
    </w:p>
    <w:p w:rsidR="000C7D0E" w:rsidRPr="00F62890" w:rsidRDefault="000C7D0E" w:rsidP="00CA636E">
      <w:pPr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извлекать информацию по заданной проблеме из различных источников.</w:t>
      </w:r>
    </w:p>
    <w:p w:rsidR="000C7D0E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7D0E" w:rsidRPr="00F62890" w:rsidRDefault="000C7D0E" w:rsidP="00CA636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Говорение.</w:t>
      </w:r>
    </w:p>
    <w:p w:rsidR="000C7D0E" w:rsidRPr="00F62890" w:rsidRDefault="000C7D0E" w:rsidP="00CA636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C7D0E" w:rsidRPr="00F62890" w:rsidRDefault="000C7D0E" w:rsidP="00CA636E">
      <w:pPr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создавать устные монологические и диалогические высказывания на актуальные нравственно-этические, учебные темы разной коммуникативной направленности в соответствии с целями и ситуацией общения (сообщение);</w:t>
      </w:r>
    </w:p>
    <w:p w:rsidR="000C7D0E" w:rsidRPr="00F62890" w:rsidRDefault="000C7D0E" w:rsidP="00CA636E">
      <w:pPr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</w:r>
    </w:p>
    <w:p w:rsidR="000C7D0E" w:rsidRPr="00F62890" w:rsidRDefault="000C7D0E" w:rsidP="00CA636E">
      <w:pPr>
        <w:numPr>
          <w:ilvl w:val="0"/>
          <w:numId w:val="12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0C7D0E" w:rsidRPr="00F62890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 </w:t>
      </w:r>
      <w:r w:rsidRPr="00F62890">
        <w:rPr>
          <w:rFonts w:ascii="Times New Roman" w:hAnsi="Times New Roman" w:cs="Times New Roman"/>
          <w:i/>
          <w:iCs/>
          <w:sz w:val="24"/>
          <w:szCs w:val="24"/>
        </w:rPr>
        <w:t>получит возможность научиться:</w:t>
      </w:r>
    </w:p>
    <w:p w:rsidR="000C7D0E" w:rsidRPr="00F62890" w:rsidRDefault="000C7D0E" w:rsidP="00CA636E">
      <w:pPr>
        <w:numPr>
          <w:ilvl w:val="0"/>
          <w:numId w:val="13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0C7D0E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7D0E" w:rsidRPr="00F62890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Письмо.</w:t>
      </w:r>
    </w:p>
    <w:p w:rsidR="000C7D0E" w:rsidRPr="00F62890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C7D0E" w:rsidRPr="00F62890" w:rsidRDefault="000C7D0E" w:rsidP="00CA636E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создавать письменные монологические высказывания разной коммуникативной направленности с учётом целей и ситуации общения (ученическое сочинение на нравственно-этические темы);</w:t>
      </w:r>
    </w:p>
    <w:p w:rsidR="000C7D0E" w:rsidRPr="00F62890" w:rsidRDefault="000C7D0E" w:rsidP="00CA636E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излагать содержание прослушанного или прочитанного текста (подробно) в форме ученического изложения, а также плана;</w:t>
      </w:r>
    </w:p>
    <w:p w:rsidR="000C7D0E" w:rsidRPr="00F62890" w:rsidRDefault="000C7D0E" w:rsidP="00CA636E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0C7D0E" w:rsidRPr="00F62890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получит возможность</w:t>
      </w:r>
      <w:r w:rsidRPr="00F62890">
        <w:rPr>
          <w:rFonts w:ascii="Times New Roman" w:hAnsi="Times New Roman" w:cs="Times New Roman"/>
          <w:sz w:val="24"/>
          <w:szCs w:val="24"/>
        </w:rPr>
        <w:t xml:space="preserve"> научиться писать рефераты; составлять аннотации.</w:t>
      </w:r>
    </w:p>
    <w:p w:rsidR="000C7D0E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7D0E" w:rsidRPr="00F62890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Текст.</w:t>
      </w:r>
    </w:p>
    <w:p w:rsidR="000C7D0E" w:rsidRPr="00F62890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C7D0E" w:rsidRPr="00F62890" w:rsidRDefault="000C7D0E" w:rsidP="00CA636E">
      <w:pPr>
        <w:numPr>
          <w:ilvl w:val="0"/>
          <w:numId w:val="15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анализировать и характеризовать тексты различных типов речи с точки зрения смыслового содержания и структуры;</w:t>
      </w:r>
    </w:p>
    <w:p w:rsidR="000C7D0E" w:rsidRPr="00F62890" w:rsidRDefault="000C7D0E" w:rsidP="00CA636E">
      <w:pPr>
        <w:numPr>
          <w:ilvl w:val="0"/>
          <w:numId w:val="15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осуществлять информационную переработку текста, передавая его содержание в виде плана (простого, сложного);</w:t>
      </w:r>
    </w:p>
    <w:p w:rsidR="000C7D0E" w:rsidRPr="00F62890" w:rsidRDefault="000C7D0E" w:rsidP="00CA636E">
      <w:pPr>
        <w:numPr>
          <w:ilvl w:val="0"/>
          <w:numId w:val="15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создавать и редактировать собственные тексты различных типов речи, жанров с учётом требований к построению связного текста.</w:t>
      </w:r>
    </w:p>
    <w:p w:rsidR="000C7D0E" w:rsidRPr="00F62890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</w:t>
      </w:r>
      <w:r w:rsidRPr="00F62890">
        <w:rPr>
          <w:rFonts w:ascii="Times New Roman" w:hAnsi="Times New Roman" w:cs="Times New Roman"/>
          <w:sz w:val="24"/>
          <w:szCs w:val="24"/>
        </w:rPr>
        <w:t xml:space="preserve"> создавать в устной и письменной форме учебно-научные тексты (аннотация, реферат) с учётом внеязыковых требований, предъявляемых к ним, и в соответствии со спецификой употребления в них языковых средств.</w:t>
      </w:r>
    </w:p>
    <w:p w:rsidR="000C7D0E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7D0E" w:rsidRPr="00F62890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языка.</w:t>
      </w:r>
    </w:p>
    <w:p w:rsidR="000C7D0E" w:rsidRPr="00F62890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C7D0E" w:rsidRPr="00F62890" w:rsidRDefault="000C7D0E" w:rsidP="00CA636E">
      <w:pPr>
        <w:numPr>
          <w:ilvl w:val="0"/>
          <w:numId w:val="16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создавать устные и письменные высказывания разных типов речи (тексты повествовательного характера, рассуждение, описание);</w:t>
      </w:r>
    </w:p>
    <w:p w:rsidR="000C7D0E" w:rsidRPr="00F62890" w:rsidRDefault="000C7D0E" w:rsidP="00CA636E">
      <w:pPr>
        <w:numPr>
          <w:ilvl w:val="0"/>
          <w:numId w:val="16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0C7D0E" w:rsidRPr="00F62890" w:rsidRDefault="000C7D0E" w:rsidP="00CA636E">
      <w:pPr>
        <w:numPr>
          <w:ilvl w:val="0"/>
          <w:numId w:val="16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исправлять речевые недостатки, редактировать текст;</w:t>
      </w:r>
    </w:p>
    <w:p w:rsidR="000C7D0E" w:rsidRPr="00F62890" w:rsidRDefault="000C7D0E" w:rsidP="00CA636E">
      <w:pPr>
        <w:numPr>
          <w:ilvl w:val="0"/>
          <w:numId w:val="16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sz w:val="24"/>
          <w:szCs w:val="24"/>
        </w:rPr>
        <w:t>выступать перед аудиторией сверстников с небольшими информационными сообщениями, небольшим докладом на учебно-научную тему.</w:t>
      </w:r>
    </w:p>
    <w:p w:rsidR="000C7D0E" w:rsidRPr="00F62890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</w:t>
      </w:r>
      <w:r w:rsidRPr="00F62890">
        <w:rPr>
          <w:rFonts w:ascii="Times New Roman" w:hAnsi="Times New Roman" w:cs="Times New Roman"/>
          <w:sz w:val="24"/>
          <w:szCs w:val="24"/>
        </w:rPr>
        <w:t xml:space="preserve"> создавать бытовые рассказы, истории с учётом внеязыковых требований, предъявляемых к ним, и в соответствии со спецификой употребления языковых средств.</w:t>
      </w:r>
    </w:p>
    <w:p w:rsidR="000C7D0E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7D0E" w:rsidRPr="00F62890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890">
        <w:rPr>
          <w:rFonts w:ascii="Times New Roman" w:hAnsi="Times New Roman" w:cs="Times New Roman"/>
          <w:b/>
          <w:sz w:val="24"/>
          <w:szCs w:val="24"/>
        </w:rPr>
        <w:t>Общие сведения о языке.</w:t>
      </w:r>
    </w:p>
    <w:p w:rsidR="000C7D0E" w:rsidRPr="00F62890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научится</w:t>
      </w:r>
      <w:r w:rsidRPr="00F62890">
        <w:rPr>
          <w:rFonts w:ascii="Times New Roman" w:hAnsi="Times New Roman" w:cs="Times New Roman"/>
          <w:sz w:val="24"/>
          <w:szCs w:val="24"/>
        </w:rPr>
        <w:t xml:space="preserve"> оценивать использование основных изобразительных средств языка.</w:t>
      </w:r>
    </w:p>
    <w:p w:rsidR="000C7D0E" w:rsidRPr="00500275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890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</w:t>
      </w:r>
      <w:r w:rsidRPr="00F62890">
        <w:rPr>
          <w:rFonts w:ascii="Times New Roman" w:hAnsi="Times New Roman" w:cs="Times New Roman"/>
          <w:sz w:val="24"/>
          <w:szCs w:val="24"/>
        </w:rPr>
        <w:t xml:space="preserve"> характеризовать вклад выдающихся лингвистов в ра</w:t>
      </w:r>
      <w:r>
        <w:rPr>
          <w:rFonts w:ascii="Times New Roman" w:hAnsi="Times New Roman" w:cs="Times New Roman"/>
          <w:sz w:val="24"/>
          <w:szCs w:val="24"/>
        </w:rPr>
        <w:t>звитие русистики.</w:t>
      </w:r>
    </w:p>
    <w:p w:rsidR="000C7D0E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7D0E" w:rsidRPr="00500275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275">
        <w:rPr>
          <w:rFonts w:ascii="Times New Roman" w:hAnsi="Times New Roman" w:cs="Times New Roman"/>
          <w:b/>
          <w:sz w:val="24"/>
          <w:szCs w:val="24"/>
        </w:rPr>
        <w:t>Морфология.</w:t>
      </w:r>
    </w:p>
    <w:p w:rsidR="000C7D0E" w:rsidRPr="00500275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0275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C7D0E" w:rsidRPr="00500275" w:rsidRDefault="000C7D0E" w:rsidP="00CA636E">
      <w:pPr>
        <w:numPr>
          <w:ilvl w:val="0"/>
          <w:numId w:val="17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опознавать самостоятельные (знаменательные) части речи и их формы, служебные части речи;</w:t>
      </w:r>
    </w:p>
    <w:p w:rsidR="000C7D0E" w:rsidRPr="00500275" w:rsidRDefault="000C7D0E" w:rsidP="00CA636E">
      <w:pPr>
        <w:numPr>
          <w:ilvl w:val="0"/>
          <w:numId w:val="17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анализировать слово с точки зрения его принадлежности к той или иной части речи;</w:t>
      </w:r>
    </w:p>
    <w:p w:rsidR="000C7D0E" w:rsidRPr="00500275" w:rsidRDefault="000C7D0E" w:rsidP="00CA636E">
      <w:pPr>
        <w:numPr>
          <w:ilvl w:val="0"/>
          <w:numId w:val="17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употреблять формы слов различных частей речи в соответствии с нормами современного русского литературного языка;</w:t>
      </w:r>
    </w:p>
    <w:p w:rsidR="000C7D0E" w:rsidRPr="00500275" w:rsidRDefault="000C7D0E" w:rsidP="00CA636E">
      <w:pPr>
        <w:numPr>
          <w:ilvl w:val="0"/>
          <w:numId w:val="17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применять морфологические знания и умения в практике правописания, в различных видах анализа.</w:t>
      </w:r>
    </w:p>
    <w:p w:rsidR="000C7D0E" w:rsidRPr="00500275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</w:t>
      </w:r>
      <w:r w:rsidRPr="00500275">
        <w:rPr>
          <w:rFonts w:ascii="Times New Roman" w:hAnsi="Times New Roman" w:cs="Times New Roman"/>
          <w:sz w:val="24"/>
          <w:szCs w:val="24"/>
        </w:rPr>
        <w:t xml:space="preserve"> 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0C7D0E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7D0E" w:rsidRPr="00500275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275">
        <w:rPr>
          <w:rFonts w:ascii="Times New Roman" w:hAnsi="Times New Roman" w:cs="Times New Roman"/>
          <w:b/>
          <w:sz w:val="24"/>
          <w:szCs w:val="24"/>
        </w:rPr>
        <w:t>Язык и культура.</w:t>
      </w:r>
    </w:p>
    <w:p w:rsidR="000C7D0E" w:rsidRPr="00500275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0275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C7D0E" w:rsidRPr="00500275" w:rsidRDefault="000C7D0E" w:rsidP="00CA636E">
      <w:pPr>
        <w:numPr>
          <w:ilvl w:val="0"/>
          <w:numId w:val="18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приводить примеры, которые доказывают, что изучение языка позволяет лучше узнать историю и культуру страны;</w:t>
      </w:r>
    </w:p>
    <w:p w:rsidR="000C7D0E" w:rsidRPr="00500275" w:rsidRDefault="000C7D0E" w:rsidP="00CA636E">
      <w:pPr>
        <w:numPr>
          <w:ilvl w:val="0"/>
          <w:numId w:val="18"/>
        </w:numPr>
        <w:shd w:val="clear" w:color="auto" w:fill="FFFFFF"/>
        <w:tabs>
          <w:tab w:val="clear" w:pos="720"/>
          <w:tab w:val="num" w:pos="567"/>
        </w:tabs>
        <w:suppressAutoHyphens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sz w:val="24"/>
          <w:szCs w:val="24"/>
        </w:rPr>
        <w:t>уместно использовать правила русского речевого этикета в учебной деятельности и повседневной жизни.</w:t>
      </w:r>
    </w:p>
    <w:p w:rsidR="000C7D0E" w:rsidRPr="00500275" w:rsidRDefault="000C7D0E" w:rsidP="00CA636E">
      <w:pPr>
        <w:shd w:val="clear" w:color="auto" w:fill="FFFFFF"/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75">
        <w:rPr>
          <w:rFonts w:ascii="Times New Roman" w:hAnsi="Times New Roman" w:cs="Times New Roman"/>
          <w:i/>
          <w:sz w:val="24"/>
          <w:szCs w:val="24"/>
        </w:rPr>
        <w:t xml:space="preserve">Ученик получит возможность научиться </w:t>
      </w:r>
      <w:r w:rsidRPr="00500275">
        <w:rPr>
          <w:rFonts w:ascii="Times New Roman" w:hAnsi="Times New Roman" w:cs="Times New Roman"/>
          <w:sz w:val="24"/>
          <w:szCs w:val="24"/>
        </w:rPr>
        <w:t>характеризовать на отдельных примерах взаимосвязь языка, культуры и истории народа - носителя языка.</w:t>
      </w: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7D0E" w:rsidRDefault="000C7D0E">
      <w:pPr>
        <w:suppressAutoHyphens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C7D0E" w:rsidRDefault="000C7D0E" w:rsidP="00301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0C7D0E" w:rsidRPr="0026762B" w:rsidRDefault="000C7D0E" w:rsidP="00301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7D0E" w:rsidRDefault="000C7D0E" w:rsidP="002C72A6">
      <w:pPr>
        <w:pStyle w:val="c16"/>
        <w:numPr>
          <w:ilvl w:val="1"/>
          <w:numId w:val="12"/>
        </w:numPr>
        <w:shd w:val="clear" w:color="auto" w:fill="FFFFFF"/>
        <w:tabs>
          <w:tab w:val="left" w:pos="851"/>
        </w:tabs>
        <w:spacing w:before="0" w:after="0"/>
        <w:jc w:val="both"/>
        <w:rPr>
          <w:b/>
        </w:rPr>
      </w:pPr>
      <w:r>
        <w:rPr>
          <w:b/>
        </w:rPr>
        <w:t>Повторение изученного материала в 6 классе</w:t>
      </w:r>
      <w:r w:rsidRPr="009F3919">
        <w:rPr>
          <w:b/>
          <w:highlight w:val="yellow"/>
        </w:rPr>
        <w:t>. ()</w:t>
      </w:r>
    </w:p>
    <w:p w:rsidR="000C7D0E" w:rsidRDefault="000C7D0E" w:rsidP="002C72A6">
      <w:pPr>
        <w:pStyle w:val="c16"/>
        <w:shd w:val="clear" w:color="auto" w:fill="FFFFFF"/>
        <w:tabs>
          <w:tab w:val="left" w:pos="851"/>
        </w:tabs>
        <w:spacing w:before="0" w:after="0"/>
        <w:ind w:firstLine="993"/>
        <w:jc w:val="both"/>
        <w:rPr>
          <w:rStyle w:val="c12"/>
          <w:b/>
        </w:rPr>
      </w:pPr>
      <w:r w:rsidRPr="00424196">
        <w:rPr>
          <w:color w:val="000000"/>
        </w:rPr>
        <w:t>Совершенный и несовершенный вид глагола</w:t>
      </w:r>
      <w:r>
        <w:rPr>
          <w:color w:val="000000"/>
        </w:rPr>
        <w:t>.</w:t>
      </w:r>
      <w:r w:rsidRPr="00424196">
        <w:rPr>
          <w:color w:val="000000"/>
        </w:rPr>
        <w:t xml:space="preserve"> Наклонение глагола.</w:t>
      </w:r>
      <w:r w:rsidRPr="00424196">
        <w:t xml:space="preserve"> Морфологический разбор глагола</w:t>
      </w:r>
      <w:r>
        <w:t xml:space="preserve">. </w:t>
      </w:r>
      <w:r w:rsidRPr="00424196">
        <w:t>Правописание гласных в суффиксах глаголов</w:t>
      </w:r>
      <w:r>
        <w:t>.</w:t>
      </w:r>
      <w:r>
        <w:rPr>
          <w:lang w:eastAsia="en-US"/>
        </w:rPr>
        <w:t xml:space="preserve"> Морфемный и словообразовательный разборы слова. </w:t>
      </w:r>
      <w:r w:rsidRPr="00424196">
        <w:rPr>
          <w:iCs/>
          <w:color w:val="000000"/>
        </w:rPr>
        <w:t>Основные единицы синтаксиса</w:t>
      </w:r>
      <w:r>
        <w:rPr>
          <w:iCs/>
          <w:color w:val="000000"/>
        </w:rPr>
        <w:t xml:space="preserve">. </w:t>
      </w:r>
      <w:r w:rsidRPr="00424196">
        <w:rPr>
          <w:iCs/>
          <w:color w:val="000000"/>
        </w:rPr>
        <w:t>Простое предложение</w:t>
      </w:r>
      <w:r>
        <w:rPr>
          <w:iCs/>
          <w:color w:val="000000"/>
        </w:rPr>
        <w:t xml:space="preserve">. </w:t>
      </w:r>
      <w:r w:rsidRPr="00424196">
        <w:rPr>
          <w:iCs/>
          <w:color w:val="000000"/>
        </w:rPr>
        <w:t>Простое осложненное предложение</w:t>
      </w:r>
      <w:r>
        <w:rPr>
          <w:iCs/>
          <w:color w:val="000000"/>
        </w:rPr>
        <w:t xml:space="preserve">. </w:t>
      </w:r>
      <w:r>
        <w:rPr>
          <w:lang w:eastAsia="en-US"/>
        </w:rPr>
        <w:t xml:space="preserve">Морфологический разбор слова. </w:t>
      </w:r>
      <w:r>
        <w:rPr>
          <w:iCs/>
          <w:color w:val="000000"/>
        </w:rPr>
        <w:t xml:space="preserve">Сложное предложение. Пунктуация как система правил правописания. </w:t>
      </w:r>
      <w:r>
        <w:rPr>
          <w:lang w:eastAsia="en-US"/>
        </w:rPr>
        <w:t xml:space="preserve">Синтаксический разбор предложения. </w:t>
      </w:r>
    </w:p>
    <w:p w:rsidR="000C7D0E" w:rsidRPr="002C72A6" w:rsidRDefault="000C7D0E" w:rsidP="002C72A6">
      <w:pPr>
        <w:pStyle w:val="c16"/>
        <w:numPr>
          <w:ilvl w:val="1"/>
          <w:numId w:val="12"/>
        </w:numPr>
        <w:shd w:val="clear" w:color="auto" w:fill="FFFFFF"/>
        <w:tabs>
          <w:tab w:val="left" w:pos="851"/>
        </w:tabs>
        <w:spacing w:before="0" w:after="0"/>
        <w:jc w:val="both"/>
        <w:rPr>
          <w:rStyle w:val="c12"/>
          <w:b/>
        </w:rPr>
      </w:pPr>
      <w:r w:rsidRPr="002C72A6">
        <w:rPr>
          <w:rStyle w:val="c12"/>
          <w:b/>
        </w:rPr>
        <w:t>Введение (9 часов)</w:t>
      </w:r>
    </w:p>
    <w:p w:rsidR="000C7D0E" w:rsidRDefault="000C7D0E" w:rsidP="002C72A6">
      <w:pPr>
        <w:pStyle w:val="c16"/>
        <w:shd w:val="clear" w:color="auto" w:fill="FFFFFF"/>
        <w:tabs>
          <w:tab w:val="left" w:pos="851"/>
        </w:tabs>
        <w:spacing w:before="0" w:after="0"/>
        <w:ind w:firstLine="567"/>
        <w:jc w:val="both"/>
        <w:rPr>
          <w:rStyle w:val="c12"/>
        </w:rPr>
      </w:pPr>
      <w:r w:rsidRPr="0026762B">
        <w:rPr>
          <w:rStyle w:val="c12"/>
        </w:rPr>
        <w:t>Русский язык в современном мире.</w:t>
      </w:r>
      <w:r>
        <w:rPr>
          <w:rStyle w:val="c12"/>
        </w:rPr>
        <w:t xml:space="preserve"> </w:t>
      </w:r>
      <w:r w:rsidRPr="0026762B">
        <w:rPr>
          <w:rStyle w:val="c12"/>
        </w:rPr>
        <w:t>Речь. Речевое общение.</w:t>
      </w:r>
      <w:r>
        <w:rPr>
          <w:rStyle w:val="c12"/>
        </w:rPr>
        <w:t xml:space="preserve"> </w:t>
      </w:r>
      <w:r w:rsidRPr="0026762B">
        <w:rPr>
          <w:rStyle w:val="c12"/>
        </w:rPr>
        <w:t>Речевой этикет.</w:t>
      </w:r>
      <w:r>
        <w:rPr>
          <w:rStyle w:val="c12"/>
        </w:rPr>
        <w:t xml:space="preserve"> </w:t>
      </w:r>
      <w:r w:rsidRPr="0026762B">
        <w:rPr>
          <w:rStyle w:val="c12"/>
        </w:rPr>
        <w:t>Функциональные разновидности языка.</w:t>
      </w:r>
      <w:r>
        <w:rPr>
          <w:rStyle w:val="c12"/>
        </w:rPr>
        <w:t xml:space="preserve"> </w:t>
      </w:r>
      <w:r w:rsidRPr="0026762B">
        <w:rPr>
          <w:rStyle w:val="c12"/>
        </w:rPr>
        <w:t>Текст, его основная и дополнительная информация. Тезисы.</w:t>
      </w:r>
    </w:p>
    <w:p w:rsidR="000C7D0E" w:rsidRPr="002C72A6" w:rsidRDefault="000C7D0E" w:rsidP="002C72A6">
      <w:pPr>
        <w:pStyle w:val="c16"/>
        <w:numPr>
          <w:ilvl w:val="1"/>
          <w:numId w:val="12"/>
        </w:numPr>
        <w:shd w:val="clear" w:color="auto" w:fill="FFFFFF"/>
        <w:tabs>
          <w:tab w:val="left" w:pos="851"/>
        </w:tabs>
        <w:spacing w:before="0" w:after="0"/>
        <w:jc w:val="both"/>
        <w:rPr>
          <w:rStyle w:val="c12"/>
        </w:rPr>
      </w:pPr>
      <w:r>
        <w:rPr>
          <w:rStyle w:val="c12"/>
          <w:b/>
        </w:rPr>
        <w:t>Причастие (27 часов</w:t>
      </w:r>
      <w:r w:rsidRPr="0026762B">
        <w:rPr>
          <w:rStyle w:val="c12"/>
          <w:b/>
        </w:rPr>
        <w:t>)</w:t>
      </w:r>
    </w:p>
    <w:p w:rsidR="000C7D0E" w:rsidRDefault="000C7D0E" w:rsidP="00CA636E">
      <w:pPr>
        <w:pStyle w:val="c16"/>
        <w:shd w:val="clear" w:color="auto" w:fill="FFFFFF"/>
        <w:tabs>
          <w:tab w:val="left" w:pos="851"/>
        </w:tabs>
        <w:spacing w:before="0" w:after="0"/>
        <w:ind w:firstLine="567"/>
        <w:jc w:val="both"/>
      </w:pPr>
      <w:r w:rsidRPr="0026762B">
        <w:rPr>
          <w:rStyle w:val="c12"/>
        </w:rPr>
        <w:t>Система частей речи в русском</w:t>
      </w:r>
      <w:r>
        <w:rPr>
          <w:rStyle w:val="c12"/>
        </w:rPr>
        <w:t xml:space="preserve"> языке. Понятие о причастии. </w:t>
      </w:r>
      <w:r w:rsidRPr="0026762B">
        <w:rPr>
          <w:rStyle w:val="c12"/>
        </w:rPr>
        <w:t>Признаки глагола</w:t>
      </w:r>
      <w:r>
        <w:rPr>
          <w:rStyle w:val="c12"/>
        </w:rPr>
        <w:t xml:space="preserve"> и прилагательного у причастия. Причастный оборот. </w:t>
      </w:r>
      <w:r w:rsidRPr="0026762B">
        <w:t>Действительные и страдательные причастия</w:t>
      </w:r>
      <w:r>
        <w:t xml:space="preserve">. </w:t>
      </w:r>
      <w:r w:rsidRPr="0026762B">
        <w:t>Полные и краткие формы причастий.</w:t>
      </w:r>
      <w:r>
        <w:t xml:space="preserve"> </w:t>
      </w:r>
      <w:r w:rsidRPr="0026762B">
        <w:t>Причастия настоящего и прошедшего времени.</w:t>
      </w:r>
      <w:r>
        <w:t xml:space="preserve"> </w:t>
      </w:r>
      <w:r w:rsidRPr="0026762B">
        <w:t>Образование действительных причастий настоящего и прошедшего времени.</w:t>
      </w:r>
      <w:r>
        <w:t xml:space="preserve"> </w:t>
      </w:r>
    </w:p>
    <w:p w:rsidR="000C7D0E" w:rsidRDefault="000C7D0E" w:rsidP="002C72A6">
      <w:pPr>
        <w:pStyle w:val="c16"/>
        <w:shd w:val="clear" w:color="auto" w:fill="FFFFFF"/>
        <w:tabs>
          <w:tab w:val="left" w:pos="851"/>
        </w:tabs>
        <w:spacing w:before="0" w:after="0"/>
        <w:ind w:firstLine="567"/>
        <w:jc w:val="both"/>
      </w:pPr>
      <w:r w:rsidRPr="0026762B">
        <w:t>Образование страдательных причастий настоящего и прошедшего времени.</w:t>
      </w:r>
      <w:r>
        <w:t xml:space="preserve"> </w:t>
      </w:r>
      <w:r w:rsidRPr="0026762B">
        <w:t xml:space="preserve">Правописание гласных перед </w:t>
      </w:r>
      <w:r w:rsidRPr="0026762B">
        <w:rPr>
          <w:b/>
        </w:rPr>
        <w:t>Н</w:t>
      </w:r>
      <w:r w:rsidRPr="0026762B">
        <w:t xml:space="preserve"> и </w:t>
      </w:r>
      <w:r w:rsidRPr="0026762B">
        <w:rPr>
          <w:b/>
        </w:rPr>
        <w:t>НН</w:t>
      </w:r>
      <w:r w:rsidRPr="0026762B">
        <w:t xml:space="preserve"> в полных и кратких страдательных причастиях.</w:t>
      </w:r>
      <w:r>
        <w:t xml:space="preserve"> </w:t>
      </w:r>
      <w:r w:rsidRPr="0026762B">
        <w:t xml:space="preserve">Правописание </w:t>
      </w:r>
      <w:r w:rsidRPr="0026762B">
        <w:rPr>
          <w:b/>
        </w:rPr>
        <w:t>Н</w:t>
      </w:r>
      <w:r w:rsidRPr="0026762B">
        <w:t xml:space="preserve"> и </w:t>
      </w:r>
      <w:r w:rsidRPr="0026762B">
        <w:rPr>
          <w:b/>
        </w:rPr>
        <w:t>НН</w:t>
      </w:r>
      <w:r w:rsidRPr="0026762B">
        <w:t xml:space="preserve"> в полных страдательных причастиях и отглагольных прилагательных.</w:t>
      </w:r>
      <w:r>
        <w:t xml:space="preserve"> </w:t>
      </w:r>
      <w:r w:rsidRPr="0026762B">
        <w:t xml:space="preserve">Правописание </w:t>
      </w:r>
      <w:r w:rsidRPr="0026762B">
        <w:rPr>
          <w:b/>
        </w:rPr>
        <w:t>Н</w:t>
      </w:r>
      <w:r w:rsidRPr="0026762B">
        <w:t xml:space="preserve"> и </w:t>
      </w:r>
      <w:r w:rsidRPr="0026762B">
        <w:rPr>
          <w:b/>
        </w:rPr>
        <w:t>НН</w:t>
      </w:r>
      <w:r w:rsidRPr="0026762B">
        <w:t xml:space="preserve"> в кратких страдательных причастиях и кратких прилагательных.</w:t>
      </w:r>
      <w:r>
        <w:t xml:space="preserve"> </w:t>
      </w:r>
      <w:r w:rsidRPr="0026762B">
        <w:t>Морфологический разбор причастий.</w:t>
      </w:r>
      <w:r>
        <w:t xml:space="preserve"> </w:t>
      </w:r>
      <w:r w:rsidRPr="0026762B">
        <w:t xml:space="preserve">Правописание </w:t>
      </w:r>
      <w:r w:rsidRPr="0026762B">
        <w:rPr>
          <w:b/>
        </w:rPr>
        <w:t>НЕ</w:t>
      </w:r>
      <w:r w:rsidRPr="0026762B">
        <w:t xml:space="preserve"> с причастиями.</w:t>
      </w:r>
      <w:r>
        <w:t xml:space="preserve"> </w:t>
      </w:r>
      <w:r w:rsidRPr="0026762B">
        <w:t>Буквы</w:t>
      </w:r>
      <w:r>
        <w:t xml:space="preserve"> </w:t>
      </w:r>
      <w:r w:rsidRPr="0026762B">
        <w:rPr>
          <w:b/>
        </w:rPr>
        <w:t>Е</w:t>
      </w:r>
      <w:r w:rsidRPr="0026762B">
        <w:t xml:space="preserve"> и </w:t>
      </w:r>
      <w:r w:rsidRPr="0026762B">
        <w:rPr>
          <w:b/>
        </w:rPr>
        <w:t>Ё</w:t>
      </w:r>
      <w:r w:rsidRPr="0026762B">
        <w:t xml:space="preserve"> после шипящих в суффиксах страдательных причастий.</w:t>
      </w:r>
    </w:p>
    <w:p w:rsidR="000C7D0E" w:rsidRPr="002C72A6" w:rsidRDefault="000C7D0E" w:rsidP="002C72A6">
      <w:pPr>
        <w:pStyle w:val="c16"/>
        <w:numPr>
          <w:ilvl w:val="1"/>
          <w:numId w:val="12"/>
        </w:numPr>
        <w:shd w:val="clear" w:color="auto" w:fill="FFFFFF"/>
        <w:tabs>
          <w:tab w:val="left" w:pos="851"/>
        </w:tabs>
        <w:spacing w:before="0" w:after="0"/>
        <w:jc w:val="both"/>
      </w:pPr>
      <w:r>
        <w:rPr>
          <w:b/>
        </w:rPr>
        <w:t>Деепричастие (20</w:t>
      </w:r>
      <w:r w:rsidRPr="0026762B">
        <w:rPr>
          <w:b/>
        </w:rPr>
        <w:t xml:space="preserve"> часов)</w:t>
      </w:r>
    </w:p>
    <w:p w:rsidR="000C7D0E" w:rsidRDefault="000C7D0E" w:rsidP="002C72A6">
      <w:pPr>
        <w:pStyle w:val="c1"/>
        <w:shd w:val="clear" w:color="auto" w:fill="FFFFFF"/>
        <w:tabs>
          <w:tab w:val="left" w:pos="851"/>
        </w:tabs>
        <w:spacing w:before="0" w:after="0"/>
        <w:ind w:firstLine="567"/>
        <w:jc w:val="both"/>
      </w:pPr>
      <w:r w:rsidRPr="0026762B">
        <w:t>Понятие о дееприча</w:t>
      </w:r>
      <w:r>
        <w:t xml:space="preserve">стии. Деепричастие как часть речи. Деепричастный оборот. </w:t>
      </w:r>
      <w:r w:rsidRPr="0026762B">
        <w:t xml:space="preserve">Правописание </w:t>
      </w:r>
      <w:r w:rsidRPr="0026762B">
        <w:rPr>
          <w:b/>
        </w:rPr>
        <w:t>НЕ</w:t>
      </w:r>
      <w:r>
        <w:t xml:space="preserve"> с деепричастиями. </w:t>
      </w:r>
      <w:r w:rsidRPr="0026762B">
        <w:t>Деепричастия сове</w:t>
      </w:r>
      <w:r>
        <w:t xml:space="preserve">ршенного и несовершенного вида. </w:t>
      </w:r>
      <w:r w:rsidRPr="0026762B">
        <w:t>Морфологический разбор деепричастия.</w:t>
      </w:r>
    </w:p>
    <w:p w:rsidR="000C7D0E" w:rsidRPr="002C72A6" w:rsidRDefault="000C7D0E" w:rsidP="002C72A6">
      <w:pPr>
        <w:pStyle w:val="c1"/>
        <w:numPr>
          <w:ilvl w:val="1"/>
          <w:numId w:val="12"/>
        </w:numPr>
        <w:shd w:val="clear" w:color="auto" w:fill="FFFFFF"/>
        <w:tabs>
          <w:tab w:val="left" w:pos="851"/>
        </w:tabs>
        <w:spacing w:before="0" w:after="0"/>
        <w:jc w:val="both"/>
      </w:pPr>
      <w:r>
        <w:rPr>
          <w:b/>
        </w:rPr>
        <w:t>Наречие (25</w:t>
      </w:r>
      <w:r w:rsidRPr="0026762B">
        <w:rPr>
          <w:b/>
        </w:rPr>
        <w:t xml:space="preserve"> часа)</w:t>
      </w:r>
    </w:p>
    <w:p w:rsidR="000C7D0E" w:rsidRDefault="000C7D0E" w:rsidP="00CA636E">
      <w:pPr>
        <w:pStyle w:val="c1"/>
        <w:shd w:val="clear" w:color="auto" w:fill="FFFFFF"/>
        <w:tabs>
          <w:tab w:val="left" w:pos="851"/>
        </w:tabs>
        <w:spacing w:before="0" w:after="0"/>
        <w:ind w:firstLine="567"/>
        <w:jc w:val="both"/>
      </w:pPr>
      <w:r>
        <w:t xml:space="preserve">Наречие как часть речи. Разряды наречий по значению. Степени сравнения наречий. </w:t>
      </w:r>
      <w:r w:rsidRPr="0026762B">
        <w:t xml:space="preserve">Слитное и раздельное написание </w:t>
      </w:r>
      <w:r w:rsidRPr="0026762B">
        <w:rPr>
          <w:b/>
        </w:rPr>
        <w:t>НЕ</w:t>
      </w:r>
      <w:r w:rsidRPr="0026762B">
        <w:t xml:space="preserve"> с наречиями на </w:t>
      </w:r>
      <w:r w:rsidRPr="0026762B">
        <w:rPr>
          <w:b/>
          <w:i/>
          <w:iCs/>
        </w:rPr>
        <w:t>–</w:t>
      </w:r>
      <w:r w:rsidRPr="0026762B">
        <w:rPr>
          <w:b/>
          <w:iCs/>
        </w:rPr>
        <w:t>о (-е)</w:t>
      </w:r>
      <w:r w:rsidRPr="0026762B">
        <w:rPr>
          <w:iCs/>
        </w:rPr>
        <w:t>.</w:t>
      </w:r>
      <w:r>
        <w:t xml:space="preserve"> Морфологический разбор наречия. </w:t>
      </w:r>
      <w:r w:rsidRPr="0026762B">
        <w:t xml:space="preserve">Одна и две буквы </w:t>
      </w:r>
      <w:r w:rsidRPr="0026762B">
        <w:rPr>
          <w:b/>
        </w:rPr>
        <w:t>Н</w:t>
      </w:r>
      <w:r w:rsidRPr="0026762B">
        <w:t xml:space="preserve"> в наречиях на </w:t>
      </w:r>
      <w:r w:rsidRPr="0026762B">
        <w:rPr>
          <w:b/>
          <w:iCs/>
        </w:rPr>
        <w:t>–о (-е)</w:t>
      </w:r>
      <w:r>
        <w:t xml:space="preserve">. </w:t>
      </w:r>
    </w:p>
    <w:p w:rsidR="000C7D0E" w:rsidRDefault="000C7D0E" w:rsidP="002C72A6">
      <w:pPr>
        <w:pStyle w:val="c1"/>
        <w:shd w:val="clear" w:color="auto" w:fill="FFFFFF"/>
        <w:tabs>
          <w:tab w:val="left" w:pos="851"/>
        </w:tabs>
        <w:spacing w:before="0" w:after="0"/>
        <w:ind w:firstLine="567"/>
        <w:jc w:val="both"/>
      </w:pPr>
      <w:r w:rsidRPr="0026762B">
        <w:t xml:space="preserve">Буквы </w:t>
      </w:r>
      <w:r w:rsidRPr="0026762B">
        <w:rPr>
          <w:b/>
        </w:rPr>
        <w:t>о</w:t>
      </w:r>
      <w:r w:rsidRPr="0026762B">
        <w:t xml:space="preserve"> и </w:t>
      </w:r>
      <w:r w:rsidRPr="0026762B">
        <w:rPr>
          <w:b/>
        </w:rPr>
        <w:t>е</w:t>
      </w:r>
      <w:r>
        <w:rPr>
          <w:b/>
        </w:rPr>
        <w:t xml:space="preserve"> </w:t>
      </w:r>
      <w:r>
        <w:t xml:space="preserve">после шипящих на конце наречий. </w:t>
      </w:r>
      <w:r w:rsidRPr="0026762B">
        <w:t xml:space="preserve">Буквы </w:t>
      </w:r>
      <w:r w:rsidRPr="0026762B">
        <w:rPr>
          <w:b/>
        </w:rPr>
        <w:t>о</w:t>
      </w:r>
      <w:r w:rsidRPr="0026762B">
        <w:t xml:space="preserve"> и </w:t>
      </w:r>
      <w:r w:rsidRPr="0026762B">
        <w:rPr>
          <w:b/>
        </w:rPr>
        <w:t>а</w:t>
      </w:r>
      <w:r>
        <w:t xml:space="preserve"> на конце наречий. </w:t>
      </w:r>
      <w:r w:rsidRPr="0026762B">
        <w:t>Дефис между частями слова в наречиях.</w:t>
      </w:r>
      <w:r>
        <w:t xml:space="preserve"> </w:t>
      </w:r>
      <w:r w:rsidRPr="0026762B">
        <w:t>Слитное и раздельное написание наречий, образованных от существительных и количественных числительных.</w:t>
      </w:r>
      <w:r>
        <w:t xml:space="preserve"> </w:t>
      </w:r>
      <w:r w:rsidRPr="0026762B">
        <w:t xml:space="preserve">Мягкий знак </w:t>
      </w:r>
      <w:r>
        <w:t>после шипящих на конце наречий.</w:t>
      </w:r>
    </w:p>
    <w:p w:rsidR="000C7D0E" w:rsidRPr="002C72A6" w:rsidRDefault="000C7D0E" w:rsidP="002C72A6">
      <w:pPr>
        <w:pStyle w:val="c1"/>
        <w:numPr>
          <w:ilvl w:val="1"/>
          <w:numId w:val="12"/>
        </w:numPr>
        <w:shd w:val="clear" w:color="auto" w:fill="FFFFFF"/>
        <w:tabs>
          <w:tab w:val="left" w:pos="851"/>
        </w:tabs>
        <w:spacing w:before="0" w:after="0"/>
        <w:jc w:val="both"/>
      </w:pPr>
      <w:r>
        <w:rPr>
          <w:b/>
        </w:rPr>
        <w:t>Предлог (12</w:t>
      </w:r>
      <w:r w:rsidRPr="0026762B">
        <w:rPr>
          <w:b/>
        </w:rPr>
        <w:t xml:space="preserve"> часов)</w:t>
      </w:r>
    </w:p>
    <w:p w:rsidR="000C7D0E" w:rsidRDefault="000C7D0E" w:rsidP="002C72A6">
      <w:pPr>
        <w:pStyle w:val="c1"/>
        <w:shd w:val="clear" w:color="auto" w:fill="FFFFFF"/>
        <w:tabs>
          <w:tab w:val="left" w:pos="851"/>
        </w:tabs>
        <w:spacing w:before="0" w:after="0"/>
        <w:ind w:firstLine="567"/>
        <w:contextualSpacing/>
        <w:jc w:val="both"/>
      </w:pPr>
      <w:r>
        <w:t xml:space="preserve">Предлог как часть речи. </w:t>
      </w:r>
      <w:r w:rsidRPr="0026762B">
        <w:t>Предлог</w:t>
      </w:r>
      <w:r>
        <w:t xml:space="preserve">и производные и непроизводные.  Предлоги простые и составные. </w:t>
      </w:r>
      <w:r w:rsidRPr="0026762B">
        <w:t>Правописание пред</w:t>
      </w:r>
      <w:r>
        <w:t xml:space="preserve">логов. Употребление предлогов в речи.  </w:t>
      </w:r>
      <w:r w:rsidRPr="0026762B">
        <w:t xml:space="preserve">Морфологический разбор предлога. </w:t>
      </w:r>
    </w:p>
    <w:p w:rsidR="000C7D0E" w:rsidRPr="002C72A6" w:rsidRDefault="000C7D0E" w:rsidP="002C72A6">
      <w:pPr>
        <w:pStyle w:val="c1"/>
        <w:numPr>
          <w:ilvl w:val="1"/>
          <w:numId w:val="12"/>
        </w:numPr>
        <w:shd w:val="clear" w:color="auto" w:fill="FFFFFF"/>
        <w:tabs>
          <w:tab w:val="left" w:pos="851"/>
        </w:tabs>
        <w:spacing w:before="0" w:after="0"/>
        <w:contextualSpacing/>
        <w:jc w:val="both"/>
      </w:pPr>
      <w:r>
        <w:rPr>
          <w:b/>
        </w:rPr>
        <w:t>Союз (19</w:t>
      </w:r>
      <w:r w:rsidRPr="0026762B">
        <w:rPr>
          <w:b/>
        </w:rPr>
        <w:t xml:space="preserve"> часов)</w:t>
      </w:r>
    </w:p>
    <w:p w:rsidR="000C7D0E" w:rsidRDefault="000C7D0E" w:rsidP="002C72A6">
      <w:pPr>
        <w:pStyle w:val="c1"/>
        <w:shd w:val="clear" w:color="auto" w:fill="FFFFFF"/>
        <w:tabs>
          <w:tab w:val="left" w:pos="851"/>
        </w:tabs>
        <w:spacing w:after="0"/>
        <w:ind w:firstLine="567"/>
        <w:contextualSpacing/>
        <w:jc w:val="both"/>
      </w:pPr>
      <w:r>
        <w:t xml:space="preserve">Союз как часть речи.  Разряды союзов. Сочинительные союзы. Подчинительные союзы.  Правописание союзов.  Союзы и союзные слова. </w:t>
      </w:r>
      <w:r w:rsidRPr="0026762B">
        <w:t>Союзы в простых и сложных предложениях.</w:t>
      </w:r>
      <w:r>
        <w:t xml:space="preserve"> </w:t>
      </w:r>
      <w:r w:rsidRPr="0026762B">
        <w:t>Морфологический разбор союза.</w:t>
      </w:r>
    </w:p>
    <w:p w:rsidR="000C7D0E" w:rsidRPr="002C72A6" w:rsidRDefault="000C7D0E" w:rsidP="002C72A6">
      <w:pPr>
        <w:pStyle w:val="c1"/>
        <w:numPr>
          <w:ilvl w:val="1"/>
          <w:numId w:val="12"/>
        </w:numPr>
        <w:shd w:val="clear" w:color="auto" w:fill="FFFFFF"/>
        <w:tabs>
          <w:tab w:val="left" w:pos="851"/>
        </w:tabs>
        <w:spacing w:after="0"/>
        <w:contextualSpacing/>
        <w:jc w:val="both"/>
      </w:pPr>
      <w:r>
        <w:rPr>
          <w:b/>
        </w:rPr>
        <w:t>Частица (14</w:t>
      </w:r>
      <w:r w:rsidRPr="0026762B">
        <w:rPr>
          <w:b/>
        </w:rPr>
        <w:t xml:space="preserve"> часов)</w:t>
      </w:r>
    </w:p>
    <w:p w:rsidR="000C7D0E" w:rsidRDefault="000C7D0E" w:rsidP="002C72A6">
      <w:pPr>
        <w:pStyle w:val="c1"/>
        <w:shd w:val="clear" w:color="auto" w:fill="FFFFFF"/>
        <w:tabs>
          <w:tab w:val="left" w:pos="851"/>
        </w:tabs>
        <w:spacing w:before="0" w:after="0"/>
        <w:ind w:firstLine="567"/>
        <w:contextualSpacing/>
        <w:jc w:val="both"/>
        <w:rPr>
          <w:b/>
          <w:iCs/>
        </w:rPr>
      </w:pPr>
      <w:r>
        <w:t xml:space="preserve">Частица как часть речи.  Разряды частиц. Правописание частиц. </w:t>
      </w:r>
      <w:r w:rsidRPr="0026762B">
        <w:t xml:space="preserve">Правописание частицы </w:t>
      </w:r>
      <w:r w:rsidRPr="0026762B">
        <w:rPr>
          <w:b/>
          <w:iCs/>
        </w:rPr>
        <w:t>НЕ.</w:t>
      </w:r>
      <w:r>
        <w:rPr>
          <w:b/>
          <w:iCs/>
        </w:rPr>
        <w:t xml:space="preserve"> </w:t>
      </w:r>
      <w:r w:rsidRPr="0026762B">
        <w:t xml:space="preserve">Разграничение частиц </w:t>
      </w:r>
      <w:r w:rsidRPr="0026762B">
        <w:rPr>
          <w:b/>
          <w:iCs/>
        </w:rPr>
        <w:t>НЕ и</w:t>
      </w:r>
      <w:r w:rsidRPr="0026762B">
        <w:rPr>
          <w:iCs/>
        </w:rPr>
        <w:t xml:space="preserve"> </w:t>
      </w:r>
      <w:r w:rsidRPr="0026762B">
        <w:rPr>
          <w:b/>
          <w:iCs/>
        </w:rPr>
        <w:t>НИ.</w:t>
      </w:r>
    </w:p>
    <w:p w:rsidR="000C7D0E" w:rsidRPr="002C72A6" w:rsidRDefault="000C7D0E" w:rsidP="002C72A6">
      <w:pPr>
        <w:pStyle w:val="c1"/>
        <w:numPr>
          <w:ilvl w:val="1"/>
          <w:numId w:val="12"/>
        </w:numPr>
        <w:shd w:val="clear" w:color="auto" w:fill="FFFFFF"/>
        <w:tabs>
          <w:tab w:val="left" w:pos="851"/>
        </w:tabs>
        <w:spacing w:before="0" w:after="0"/>
        <w:contextualSpacing/>
        <w:jc w:val="both"/>
        <w:rPr>
          <w:b/>
          <w:iCs/>
        </w:rPr>
      </w:pPr>
      <w:r w:rsidRPr="00CA636E">
        <w:rPr>
          <w:b/>
        </w:rPr>
        <w:t>Междометие (4 часа)</w:t>
      </w:r>
    </w:p>
    <w:p w:rsidR="000C7D0E" w:rsidRDefault="000C7D0E" w:rsidP="002C72A6">
      <w:pPr>
        <w:pStyle w:val="c1"/>
        <w:shd w:val="clear" w:color="auto" w:fill="FFFFFF"/>
        <w:tabs>
          <w:tab w:val="left" w:pos="851"/>
        </w:tabs>
        <w:ind w:firstLine="567"/>
        <w:contextualSpacing/>
        <w:jc w:val="both"/>
      </w:pPr>
      <w:r w:rsidRPr="0026762B">
        <w:t>Междометие.</w:t>
      </w:r>
      <w:r>
        <w:t xml:space="preserve"> </w:t>
      </w:r>
      <w:r w:rsidRPr="00636D1B">
        <w:t>Междометие как особая часть речи.</w:t>
      </w:r>
      <w:r>
        <w:t xml:space="preserve"> </w:t>
      </w:r>
      <w:r w:rsidRPr="00636D1B">
        <w:t>Междометие и звукоподражательные слова.</w:t>
      </w:r>
      <w:r>
        <w:t xml:space="preserve"> </w:t>
      </w:r>
      <w:r w:rsidRPr="00636D1B">
        <w:t>Правописание междометий и звукоподражательных слов.</w:t>
      </w:r>
      <w:r>
        <w:t xml:space="preserve"> </w:t>
      </w:r>
      <w:r w:rsidRPr="00636D1B">
        <w:t>Знаки препинания при междометиях.</w:t>
      </w:r>
    </w:p>
    <w:p w:rsidR="000C7D0E" w:rsidRPr="002C72A6" w:rsidRDefault="000C7D0E" w:rsidP="002C72A6">
      <w:pPr>
        <w:pStyle w:val="c1"/>
        <w:numPr>
          <w:ilvl w:val="1"/>
          <w:numId w:val="12"/>
        </w:numPr>
        <w:shd w:val="clear" w:color="auto" w:fill="FFFFFF"/>
        <w:tabs>
          <w:tab w:val="left" w:pos="851"/>
        </w:tabs>
        <w:contextualSpacing/>
        <w:jc w:val="both"/>
      </w:pPr>
      <w:r w:rsidRPr="0026762B">
        <w:rPr>
          <w:b/>
        </w:rPr>
        <w:t>Повторен</w:t>
      </w:r>
      <w:r>
        <w:rPr>
          <w:b/>
        </w:rPr>
        <w:t>ие изученного в 7 классе (2 часа</w:t>
      </w:r>
      <w:r w:rsidRPr="0026762B">
        <w:rPr>
          <w:b/>
        </w:rPr>
        <w:t>).</w:t>
      </w:r>
    </w:p>
    <w:p w:rsidR="000C7D0E" w:rsidRPr="00792E11" w:rsidRDefault="000C7D0E" w:rsidP="00792E11">
      <w:pPr>
        <w:pStyle w:val="c1"/>
        <w:shd w:val="clear" w:color="auto" w:fill="FFFFFF"/>
        <w:tabs>
          <w:tab w:val="left" w:pos="851"/>
        </w:tabs>
        <w:ind w:firstLine="567"/>
        <w:contextualSpacing/>
        <w:jc w:val="both"/>
      </w:pPr>
      <w:r w:rsidRPr="00792E11">
        <w:t>Повторение изученного в 7 классе</w:t>
      </w:r>
      <w:r>
        <w:t>.</w:t>
      </w:r>
    </w:p>
    <w:p w:rsidR="000C7D0E" w:rsidRPr="00792E11" w:rsidRDefault="000C7D0E" w:rsidP="00CA636E">
      <w:pPr>
        <w:pStyle w:val="c1"/>
        <w:shd w:val="clear" w:color="auto" w:fill="FFFFFF"/>
        <w:tabs>
          <w:tab w:val="left" w:pos="851"/>
        </w:tabs>
        <w:ind w:firstLine="567"/>
        <w:contextualSpacing/>
        <w:jc w:val="both"/>
      </w:pPr>
    </w:p>
    <w:p w:rsidR="000C7D0E" w:rsidRPr="00792E11" w:rsidRDefault="000C7D0E" w:rsidP="00CA636E">
      <w:pPr>
        <w:pStyle w:val="c1"/>
        <w:shd w:val="clear" w:color="auto" w:fill="FFFFFF"/>
        <w:tabs>
          <w:tab w:val="left" w:pos="851"/>
        </w:tabs>
        <w:ind w:firstLine="567"/>
        <w:contextualSpacing/>
        <w:jc w:val="both"/>
      </w:pPr>
    </w:p>
    <w:p w:rsidR="000C7D0E" w:rsidRDefault="000C7D0E" w:rsidP="00301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7D0E" w:rsidRDefault="000C7D0E" w:rsidP="00301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0C7D0E" w:rsidRDefault="000C7D0E" w:rsidP="00301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7D0E" w:rsidRPr="0076549F" w:rsidRDefault="000C7D0E" w:rsidP="00301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3260"/>
        <w:gridCol w:w="1134"/>
        <w:gridCol w:w="709"/>
        <w:gridCol w:w="879"/>
        <w:gridCol w:w="851"/>
        <w:gridCol w:w="790"/>
        <w:gridCol w:w="1307"/>
      </w:tblGrid>
      <w:tr w:rsidR="000C7D0E" w:rsidRPr="003051D3" w:rsidTr="00F8296A">
        <w:trPr>
          <w:trHeight w:val="563"/>
        </w:trPr>
        <w:tc>
          <w:tcPr>
            <w:tcW w:w="851" w:type="dxa"/>
            <w:vMerge w:val="restart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3260" w:type="dxa"/>
            <w:vMerge w:val="restart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134" w:type="dxa"/>
            <w:vMerge w:val="restart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229" w:type="dxa"/>
            <w:gridSpan w:val="4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307" w:type="dxa"/>
            <w:vMerge w:val="restart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</w:tr>
      <w:tr w:rsidR="000C7D0E" w:rsidRPr="003051D3" w:rsidTr="00F8296A">
        <w:trPr>
          <w:cantSplit/>
          <w:trHeight w:val="1694"/>
        </w:trPr>
        <w:tc>
          <w:tcPr>
            <w:tcW w:w="851" w:type="dxa"/>
            <w:vMerge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0C7D0E" w:rsidRPr="00F8296A" w:rsidRDefault="000C7D0E" w:rsidP="00F829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сочинение</w:t>
            </w:r>
          </w:p>
        </w:tc>
        <w:tc>
          <w:tcPr>
            <w:tcW w:w="879" w:type="dxa"/>
            <w:textDirection w:val="btLr"/>
          </w:tcPr>
          <w:p w:rsidR="000C7D0E" w:rsidRPr="00F8296A" w:rsidRDefault="000C7D0E" w:rsidP="00F829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изложение</w:t>
            </w:r>
          </w:p>
        </w:tc>
        <w:tc>
          <w:tcPr>
            <w:tcW w:w="851" w:type="dxa"/>
            <w:textDirection w:val="btLr"/>
          </w:tcPr>
          <w:p w:rsidR="000C7D0E" w:rsidRPr="00F8296A" w:rsidRDefault="000C7D0E" w:rsidP="00F829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790" w:type="dxa"/>
            <w:textDirection w:val="btLr"/>
          </w:tcPr>
          <w:p w:rsidR="000C7D0E" w:rsidRPr="00F8296A" w:rsidRDefault="000C7D0E" w:rsidP="00F829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контрольная.работа</w:t>
            </w:r>
          </w:p>
        </w:tc>
        <w:tc>
          <w:tcPr>
            <w:tcW w:w="1307" w:type="dxa"/>
            <w:vMerge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D0E" w:rsidRPr="003051D3" w:rsidTr="00F8296A"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изученного материала в 6 классе.</w:t>
            </w:r>
          </w:p>
        </w:tc>
        <w:tc>
          <w:tcPr>
            <w:tcW w:w="1134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D0E" w:rsidRPr="003051D3" w:rsidTr="00F8296A"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C7D0E" w:rsidRPr="003051D3" w:rsidTr="00F8296A"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Причастие.</w:t>
            </w:r>
          </w:p>
        </w:tc>
        <w:tc>
          <w:tcPr>
            <w:tcW w:w="1134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C7D0E" w:rsidRPr="003051D3" w:rsidTr="00F8296A"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Деепричастие.</w:t>
            </w:r>
          </w:p>
        </w:tc>
        <w:tc>
          <w:tcPr>
            <w:tcW w:w="1134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C7D0E" w:rsidRPr="003051D3" w:rsidTr="00F8296A"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Наречие.</w:t>
            </w:r>
          </w:p>
        </w:tc>
        <w:tc>
          <w:tcPr>
            <w:tcW w:w="1134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C7D0E" w:rsidRPr="003051D3" w:rsidTr="00F8296A"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Предлог.</w:t>
            </w:r>
          </w:p>
        </w:tc>
        <w:tc>
          <w:tcPr>
            <w:tcW w:w="1134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C7D0E" w:rsidRPr="003051D3" w:rsidTr="00F8296A"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Союз.</w:t>
            </w:r>
          </w:p>
        </w:tc>
        <w:tc>
          <w:tcPr>
            <w:tcW w:w="1134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C7D0E" w:rsidRPr="003051D3" w:rsidTr="00F8296A"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Частица.</w:t>
            </w:r>
          </w:p>
        </w:tc>
        <w:tc>
          <w:tcPr>
            <w:tcW w:w="1134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C7D0E" w:rsidRPr="003051D3" w:rsidTr="00F8296A"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Междометие.</w:t>
            </w:r>
          </w:p>
        </w:tc>
        <w:tc>
          <w:tcPr>
            <w:tcW w:w="1134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D0E" w:rsidRPr="003051D3" w:rsidTr="00F8296A"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изученного</w:t>
            </w:r>
          </w:p>
        </w:tc>
        <w:tc>
          <w:tcPr>
            <w:tcW w:w="1134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7D0E" w:rsidRPr="003051D3" w:rsidTr="00F8296A">
        <w:trPr>
          <w:trHeight w:val="534"/>
        </w:trPr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9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790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7" w:type="dxa"/>
          </w:tcPr>
          <w:p w:rsidR="000C7D0E" w:rsidRPr="00F8296A" w:rsidRDefault="000C7D0E" w:rsidP="00F82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6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</w:tbl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 w:rsidP="00CA6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7D0E" w:rsidRDefault="000C7D0E">
      <w:pPr>
        <w:suppressAutoHyphens w:val="0"/>
        <w:rPr>
          <w:rFonts w:ascii="Times New Roman" w:hAnsi="Times New Roman" w:cs="Times New Roman"/>
          <w:b/>
          <w:sz w:val="24"/>
          <w:szCs w:val="24"/>
        </w:rPr>
      </w:pPr>
    </w:p>
    <w:p w:rsidR="000C7D0E" w:rsidRDefault="000C7D0E" w:rsidP="009926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D1B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C7D0E" w:rsidRPr="00FC1D01" w:rsidRDefault="000C7D0E" w:rsidP="009926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5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"/>
        <w:gridCol w:w="846"/>
        <w:gridCol w:w="849"/>
        <w:gridCol w:w="846"/>
        <w:gridCol w:w="939"/>
        <w:gridCol w:w="6466"/>
      </w:tblGrid>
      <w:tr w:rsidR="000C7D0E" w:rsidRPr="00636D1B" w:rsidTr="00CA636E">
        <w:trPr>
          <w:trHeight w:val="139"/>
        </w:trPr>
        <w:tc>
          <w:tcPr>
            <w:tcW w:w="1696" w:type="dxa"/>
            <w:gridSpan w:val="3"/>
          </w:tcPr>
          <w:p w:rsidR="000C7D0E" w:rsidRPr="00636D1B" w:rsidRDefault="000C7D0E" w:rsidP="00820E8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785" w:type="dxa"/>
            <w:gridSpan w:val="2"/>
          </w:tcPr>
          <w:p w:rsidR="000C7D0E" w:rsidRPr="00636D1B" w:rsidRDefault="000C7D0E" w:rsidP="00820E8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6470" w:type="dxa"/>
            <w:vMerge w:val="restart"/>
          </w:tcPr>
          <w:p w:rsidR="000C7D0E" w:rsidRPr="00636D1B" w:rsidRDefault="000C7D0E" w:rsidP="00820E8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</w:tr>
      <w:tr w:rsidR="000C7D0E" w:rsidRPr="00636D1B" w:rsidTr="00CA636E">
        <w:trPr>
          <w:trHeight w:val="139"/>
        </w:trPr>
        <w:tc>
          <w:tcPr>
            <w:tcW w:w="847" w:type="dxa"/>
            <w:gridSpan w:val="2"/>
          </w:tcPr>
          <w:p w:rsidR="000C7D0E" w:rsidRPr="00636D1B" w:rsidRDefault="000C7D0E" w:rsidP="00820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849" w:type="dxa"/>
          </w:tcPr>
          <w:p w:rsidR="000C7D0E" w:rsidRPr="00636D1B" w:rsidRDefault="000C7D0E" w:rsidP="00820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846" w:type="dxa"/>
          </w:tcPr>
          <w:p w:rsidR="000C7D0E" w:rsidRPr="00636D1B" w:rsidRDefault="000C7D0E" w:rsidP="00820E8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939" w:type="dxa"/>
          </w:tcPr>
          <w:p w:rsidR="000C7D0E" w:rsidRPr="00636D1B" w:rsidRDefault="000C7D0E" w:rsidP="00820E8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6470" w:type="dxa"/>
            <w:vMerge/>
          </w:tcPr>
          <w:p w:rsidR="000C7D0E" w:rsidRPr="00636D1B" w:rsidRDefault="000C7D0E" w:rsidP="00820E8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0C7D0E" w:rsidRPr="00636D1B" w:rsidTr="00595EFE">
        <w:trPr>
          <w:trHeight w:val="139"/>
        </w:trPr>
        <w:tc>
          <w:tcPr>
            <w:tcW w:w="9951" w:type="dxa"/>
            <w:gridSpan w:val="6"/>
          </w:tcPr>
          <w:p w:rsidR="000C7D0E" w:rsidRPr="00635E37" w:rsidRDefault="000C7D0E" w:rsidP="00635E37">
            <w:pPr>
              <w:pStyle w:val="ListParagraph"/>
              <w:numPr>
                <w:ilvl w:val="1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Повторение изученного материала в 6 классе </w:t>
            </w:r>
            <w:r w:rsidRPr="00635E3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 часа</w:t>
            </w:r>
            <w:r w:rsidRPr="00635E3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)</w:t>
            </w:r>
          </w:p>
        </w:tc>
      </w:tr>
      <w:tr w:rsidR="000C7D0E" w:rsidRPr="00636D1B" w:rsidTr="00CA636E">
        <w:trPr>
          <w:trHeight w:val="139"/>
        </w:trPr>
        <w:tc>
          <w:tcPr>
            <w:tcW w:w="847" w:type="dxa"/>
            <w:gridSpan w:val="2"/>
          </w:tcPr>
          <w:p w:rsidR="000C7D0E" w:rsidRPr="00595EFE" w:rsidRDefault="000C7D0E" w:rsidP="00820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5EF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" w:type="dxa"/>
          </w:tcPr>
          <w:p w:rsidR="000C7D0E" w:rsidRPr="00595EFE" w:rsidRDefault="000C7D0E" w:rsidP="00820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46" w:type="dxa"/>
          </w:tcPr>
          <w:p w:rsidR="000C7D0E" w:rsidRPr="00397A9A" w:rsidRDefault="000C7D0E" w:rsidP="00820E8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939" w:type="dxa"/>
          </w:tcPr>
          <w:p w:rsidR="000C7D0E" w:rsidRPr="00595EFE" w:rsidRDefault="000C7D0E" w:rsidP="00820E8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470" w:type="dxa"/>
          </w:tcPr>
          <w:p w:rsidR="000C7D0E" w:rsidRPr="00595EFE" w:rsidRDefault="000C7D0E" w:rsidP="009A09B4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4196">
              <w:rPr>
                <w:rFonts w:ascii="Times New Roman" w:hAnsi="Times New Roman"/>
                <w:color w:val="000000"/>
                <w:sz w:val="24"/>
                <w:szCs w:val="24"/>
              </w:rPr>
              <w:t>Совершенный и несовершенный вид глагола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4241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Наклонение глагола.</w:t>
            </w:r>
            <w:r w:rsidRPr="004241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Морфологический разбор глагола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0C7D0E" w:rsidRPr="00636D1B" w:rsidTr="00CA636E">
        <w:trPr>
          <w:trHeight w:val="139"/>
        </w:trPr>
        <w:tc>
          <w:tcPr>
            <w:tcW w:w="847" w:type="dxa"/>
            <w:gridSpan w:val="2"/>
          </w:tcPr>
          <w:p w:rsidR="000C7D0E" w:rsidRPr="00595EFE" w:rsidRDefault="000C7D0E" w:rsidP="00820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5EF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" w:type="dxa"/>
          </w:tcPr>
          <w:p w:rsidR="000C7D0E" w:rsidRPr="00595EFE" w:rsidRDefault="000C7D0E" w:rsidP="00820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46" w:type="dxa"/>
          </w:tcPr>
          <w:p w:rsidR="000C7D0E" w:rsidRPr="00595EFE" w:rsidRDefault="000C7D0E" w:rsidP="00820E8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02.09</w:t>
            </w:r>
          </w:p>
        </w:tc>
        <w:tc>
          <w:tcPr>
            <w:tcW w:w="939" w:type="dxa"/>
          </w:tcPr>
          <w:p w:rsidR="000C7D0E" w:rsidRPr="00595EFE" w:rsidRDefault="000C7D0E" w:rsidP="00820E8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470" w:type="dxa"/>
          </w:tcPr>
          <w:p w:rsidR="000C7D0E" w:rsidRPr="009A09B4" w:rsidRDefault="000C7D0E" w:rsidP="009A09B4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Морфологические признаки глагола. </w:t>
            </w:r>
            <w:r w:rsidRPr="00424196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гласных в суффиксах глаголов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Морфемный и словообразовательный разборы слова.</w:t>
            </w:r>
          </w:p>
        </w:tc>
      </w:tr>
      <w:tr w:rsidR="000C7D0E" w:rsidRPr="00636D1B" w:rsidTr="00CA636E">
        <w:trPr>
          <w:trHeight w:val="139"/>
        </w:trPr>
        <w:tc>
          <w:tcPr>
            <w:tcW w:w="847" w:type="dxa"/>
            <w:gridSpan w:val="2"/>
          </w:tcPr>
          <w:p w:rsidR="000C7D0E" w:rsidRPr="00595EFE" w:rsidRDefault="000C7D0E" w:rsidP="00820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5EF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" w:type="dxa"/>
          </w:tcPr>
          <w:p w:rsidR="000C7D0E" w:rsidRPr="00595EFE" w:rsidRDefault="000C7D0E" w:rsidP="00820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46" w:type="dxa"/>
          </w:tcPr>
          <w:p w:rsidR="000C7D0E" w:rsidRPr="00D9640E" w:rsidRDefault="000C7D0E" w:rsidP="00820E8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939" w:type="dxa"/>
          </w:tcPr>
          <w:p w:rsidR="000C7D0E" w:rsidRPr="00595EFE" w:rsidRDefault="000C7D0E" w:rsidP="00820E8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470" w:type="dxa"/>
          </w:tcPr>
          <w:p w:rsidR="000C7D0E" w:rsidRPr="00595EFE" w:rsidRDefault="000C7D0E" w:rsidP="009A09B4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419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Основные единицы синтаксиса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. </w:t>
            </w:r>
            <w:r w:rsidRPr="0042419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Простое предложение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. </w:t>
            </w:r>
            <w:r w:rsidRPr="0042419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Простое осложненное предложение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Морфологический разбор слова.</w:t>
            </w:r>
          </w:p>
        </w:tc>
      </w:tr>
      <w:tr w:rsidR="000C7D0E" w:rsidRPr="00636D1B" w:rsidTr="00CA636E">
        <w:trPr>
          <w:trHeight w:val="139"/>
        </w:trPr>
        <w:tc>
          <w:tcPr>
            <w:tcW w:w="847" w:type="dxa"/>
            <w:gridSpan w:val="2"/>
          </w:tcPr>
          <w:p w:rsidR="000C7D0E" w:rsidRPr="00595EFE" w:rsidRDefault="000C7D0E" w:rsidP="00820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5EF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" w:type="dxa"/>
          </w:tcPr>
          <w:p w:rsidR="000C7D0E" w:rsidRPr="00595EFE" w:rsidRDefault="000C7D0E" w:rsidP="00820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46" w:type="dxa"/>
          </w:tcPr>
          <w:p w:rsidR="000C7D0E" w:rsidRPr="00D9640E" w:rsidRDefault="000C7D0E" w:rsidP="00820E8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09</w:t>
            </w:r>
          </w:p>
        </w:tc>
        <w:tc>
          <w:tcPr>
            <w:tcW w:w="939" w:type="dxa"/>
          </w:tcPr>
          <w:p w:rsidR="000C7D0E" w:rsidRPr="00595EFE" w:rsidRDefault="000C7D0E" w:rsidP="00820E8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470" w:type="dxa"/>
          </w:tcPr>
          <w:p w:rsidR="000C7D0E" w:rsidRPr="00595EFE" w:rsidRDefault="000C7D0E" w:rsidP="009A09B4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Сложное предложение. Пунктуация как система правил правописания.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Синтаксический разбор предложения.</w:t>
            </w:r>
          </w:p>
        </w:tc>
      </w:tr>
      <w:tr w:rsidR="000C7D0E" w:rsidRPr="00636D1B" w:rsidTr="00CA636E">
        <w:trPr>
          <w:trHeight w:val="139"/>
        </w:trPr>
        <w:tc>
          <w:tcPr>
            <w:tcW w:w="9951" w:type="dxa"/>
            <w:gridSpan w:val="6"/>
          </w:tcPr>
          <w:p w:rsidR="000C7D0E" w:rsidRPr="00595EFE" w:rsidRDefault="000C7D0E" w:rsidP="00595EFE">
            <w:pPr>
              <w:pStyle w:val="ListParagraph"/>
              <w:numPr>
                <w:ilvl w:val="1"/>
                <w:numId w:val="12"/>
              </w:numPr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5E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(9 часов)   </w:t>
            </w:r>
          </w:p>
        </w:tc>
      </w:tr>
      <w:tr w:rsidR="000C7D0E" w:rsidRPr="00636D1B" w:rsidTr="00CA636E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в современном мире. </w:t>
            </w:r>
          </w:p>
        </w:tc>
      </w:tr>
      <w:tr w:rsidR="000C7D0E" w:rsidRPr="00636D1B" w:rsidTr="00CA636E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4E2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Речь. Речевое общение. </w:t>
            </w:r>
          </w:p>
        </w:tc>
      </w:tr>
      <w:tr w:rsidR="000C7D0E" w:rsidRPr="00636D1B" w:rsidTr="00CA636E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 w:rsidRPr="00636D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 Речевой этикет. </w:t>
            </w:r>
          </w:p>
        </w:tc>
      </w:tr>
      <w:tr w:rsidR="000C7D0E" w:rsidRPr="00636D1B" w:rsidTr="00CA636E">
        <w:trPr>
          <w:trHeight w:val="377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46" w:type="dxa"/>
          </w:tcPr>
          <w:p w:rsidR="000C7D0E" w:rsidRPr="00D9640E" w:rsidRDefault="000C7D0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 Подготовка к написанию сочинения-рассуждения на тему «Книга – наш друг и советчик».</w:t>
            </w:r>
          </w:p>
        </w:tc>
      </w:tr>
      <w:tr w:rsidR="000C7D0E" w:rsidRPr="00636D1B" w:rsidTr="00CA636E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Сочинение-рассуждение на тему «Книга – наш друг и советчик».</w:t>
            </w:r>
          </w:p>
        </w:tc>
      </w:tr>
      <w:tr w:rsidR="000C7D0E" w:rsidRPr="00636D1B" w:rsidTr="00CA636E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Функциональные разновидности языка. </w:t>
            </w:r>
          </w:p>
        </w:tc>
      </w:tr>
      <w:tr w:rsidR="000C7D0E" w:rsidRPr="00636D1B" w:rsidTr="00CA636E">
        <w:trPr>
          <w:trHeight w:val="613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Текст, его основная и дополнительная информация. Средства и способы связи предложений в тексте.</w:t>
            </w:r>
          </w:p>
        </w:tc>
      </w:tr>
      <w:tr w:rsidR="000C7D0E" w:rsidRPr="00636D1B" w:rsidTr="00CA636E">
        <w:trPr>
          <w:trHeight w:val="263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136D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Тезисы. Составление тезисов.</w:t>
            </w:r>
          </w:p>
        </w:tc>
      </w:tr>
      <w:tr w:rsidR="000C7D0E" w:rsidRPr="00636D1B" w:rsidTr="00CA636E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Система частей речи в русском языке. </w:t>
            </w:r>
          </w:p>
        </w:tc>
      </w:tr>
      <w:tr w:rsidR="000C7D0E" w:rsidRPr="00636D1B" w:rsidTr="00CA636E">
        <w:trPr>
          <w:trHeight w:val="139"/>
        </w:trPr>
        <w:tc>
          <w:tcPr>
            <w:tcW w:w="9951" w:type="dxa"/>
            <w:gridSpan w:val="6"/>
          </w:tcPr>
          <w:p w:rsidR="000C7D0E" w:rsidRPr="00636D1B" w:rsidRDefault="000C7D0E" w:rsidP="00595EFE">
            <w:pPr>
              <w:pStyle w:val="ListParagraph"/>
              <w:numPr>
                <w:ilvl w:val="1"/>
                <w:numId w:val="12"/>
              </w:numPr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Причастие (27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0C7D0E" w:rsidRPr="00636D1B" w:rsidTr="00635E37">
        <w:trPr>
          <w:trHeight w:val="329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причастии. </w:t>
            </w:r>
          </w:p>
        </w:tc>
      </w:tr>
      <w:tr w:rsidR="000C7D0E" w:rsidRPr="00636D1B" w:rsidTr="00635E37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097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Действительные и страдательные причастия. </w:t>
            </w:r>
          </w:p>
        </w:tc>
      </w:tr>
      <w:tr w:rsidR="000C7D0E" w:rsidRPr="00636D1B" w:rsidTr="00635E37">
        <w:trPr>
          <w:trHeight w:val="370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097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действительных и страдательных причастий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7D0E" w:rsidRPr="00636D1B" w:rsidTr="00635E37">
        <w:trPr>
          <w:trHeight w:val="350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Понятие о причастном обороте.</w:t>
            </w:r>
          </w:p>
        </w:tc>
      </w:tr>
      <w:tr w:rsidR="000C7D0E" w:rsidRPr="00636D1B" w:rsidTr="00635E37">
        <w:trPr>
          <w:trHeight w:val="390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Причастный оборот.</w:t>
            </w:r>
          </w:p>
        </w:tc>
      </w:tr>
      <w:tr w:rsidR="000C7D0E" w:rsidRPr="00636D1B" w:rsidTr="00635E37">
        <w:trPr>
          <w:trHeight w:val="330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Признаки глагола и прилагательного у причастия.</w:t>
            </w:r>
          </w:p>
        </w:tc>
      </w:tr>
      <w:tr w:rsidR="000C7D0E" w:rsidRPr="00636D1B" w:rsidTr="00635E37">
        <w:trPr>
          <w:trHeight w:val="350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5.  </w:t>
            </w:r>
            <w:r w:rsidRPr="00636D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Подготовка к написанию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сжатого изложения.</w:t>
            </w:r>
          </w:p>
        </w:tc>
      </w:tr>
      <w:tr w:rsidR="000C7D0E" w:rsidRPr="00636D1B" w:rsidTr="00635E37">
        <w:trPr>
          <w:trHeight w:val="370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Написание сжатого изложения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7D0E" w:rsidRPr="00636D1B" w:rsidTr="00635E37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A36A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Полные и краткие формы причастий. </w:t>
            </w:r>
          </w:p>
        </w:tc>
      </w:tr>
      <w:tr w:rsidR="000C7D0E" w:rsidRPr="00636D1B" w:rsidTr="00635E37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Полные и краткие формы причастий.</w:t>
            </w:r>
          </w:p>
        </w:tc>
      </w:tr>
      <w:tr w:rsidR="000C7D0E" w:rsidRPr="00636D1B" w:rsidTr="00635E37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Причастия настоящего и прошедшего времени. </w:t>
            </w:r>
          </w:p>
        </w:tc>
      </w:tr>
      <w:tr w:rsidR="000C7D0E" w:rsidRPr="00636D1B" w:rsidTr="00635E37">
        <w:trPr>
          <w:trHeight w:val="370"/>
        </w:trPr>
        <w:tc>
          <w:tcPr>
            <w:tcW w:w="847" w:type="dxa"/>
            <w:gridSpan w:val="2"/>
          </w:tcPr>
          <w:p w:rsidR="000C7D0E" w:rsidRPr="00CA636E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Образование действительных причастий настоящего и прошедшего времени.</w:t>
            </w:r>
          </w:p>
        </w:tc>
      </w:tr>
      <w:tr w:rsidR="000C7D0E" w:rsidRPr="00636D1B" w:rsidTr="00635E37">
        <w:trPr>
          <w:trHeight w:val="350"/>
        </w:trPr>
        <w:tc>
          <w:tcPr>
            <w:tcW w:w="847" w:type="dxa"/>
            <w:gridSpan w:val="2"/>
          </w:tcPr>
          <w:p w:rsidR="000C7D0E" w:rsidRPr="00CA636E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действительных причастий настоящего и прошедшего времени. </w:t>
            </w:r>
          </w:p>
        </w:tc>
      </w:tr>
      <w:tr w:rsidR="000C7D0E" w:rsidRPr="00636D1B" w:rsidTr="00635E37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страдательных причастий настоящего и прошедшего времени. </w:t>
            </w:r>
          </w:p>
        </w:tc>
      </w:tr>
      <w:tr w:rsidR="000C7D0E" w:rsidRPr="00636D1B" w:rsidTr="00635E37">
        <w:trPr>
          <w:trHeight w:val="329"/>
        </w:trPr>
        <w:tc>
          <w:tcPr>
            <w:tcW w:w="847" w:type="dxa"/>
            <w:gridSpan w:val="2"/>
          </w:tcPr>
          <w:p w:rsidR="000C7D0E" w:rsidRPr="00CA636E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перед Н и НН в полных и кратких страдательных причастиях.</w:t>
            </w:r>
          </w:p>
        </w:tc>
      </w:tr>
      <w:tr w:rsidR="000C7D0E" w:rsidRPr="00636D1B" w:rsidTr="00635E37">
        <w:trPr>
          <w:trHeight w:val="391"/>
        </w:trPr>
        <w:tc>
          <w:tcPr>
            <w:tcW w:w="847" w:type="dxa"/>
            <w:gridSpan w:val="2"/>
          </w:tcPr>
          <w:p w:rsidR="000C7D0E" w:rsidRPr="00CA636E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Н и НН в полных страдательных причастиях и отглагольных прилагательных.</w:t>
            </w:r>
          </w:p>
        </w:tc>
      </w:tr>
      <w:tr w:rsidR="000C7D0E" w:rsidRPr="00636D1B" w:rsidTr="00635E37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Н и НН в кратких страдательных причастиях и кратких прилагательных.</w:t>
            </w:r>
          </w:p>
        </w:tc>
      </w:tr>
      <w:tr w:rsidR="000C7D0E" w:rsidRPr="00636D1B" w:rsidTr="00635E37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8E5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B70279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Комплексная работа с текстом.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C7D0E" w:rsidRPr="00636D1B" w:rsidTr="00635E37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275A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9" w:type="dxa"/>
          </w:tcPr>
          <w:p w:rsidR="000C7D0E" w:rsidRPr="00636D1B" w:rsidRDefault="000C7D0E" w:rsidP="008E5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Комплексная работа с текстом.</w:t>
            </w:r>
          </w:p>
        </w:tc>
      </w:tr>
      <w:tr w:rsidR="000C7D0E" w:rsidRPr="00636D1B" w:rsidTr="00635E37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635E3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9" w:type="dxa"/>
          </w:tcPr>
          <w:p w:rsidR="000C7D0E" w:rsidRPr="00636D1B" w:rsidRDefault="000C7D0E" w:rsidP="00BC1D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B70279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причастий.</w:t>
            </w:r>
          </w:p>
        </w:tc>
      </w:tr>
      <w:tr w:rsidR="000C7D0E" w:rsidRPr="00636D1B" w:rsidTr="00635E37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939" w:type="dxa"/>
          </w:tcPr>
          <w:p w:rsidR="000C7D0E" w:rsidRPr="00636D1B" w:rsidRDefault="000C7D0E" w:rsidP="00BC1D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НЕ с причастиями.</w:t>
            </w:r>
          </w:p>
        </w:tc>
      </w:tr>
      <w:tr w:rsidR="000C7D0E" w:rsidRPr="00636D1B" w:rsidTr="00635E37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BC1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939" w:type="dxa"/>
          </w:tcPr>
          <w:p w:rsidR="000C7D0E" w:rsidRPr="00636D1B" w:rsidRDefault="000C7D0E" w:rsidP="00BC1D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НЕ с причастиями.</w:t>
            </w:r>
          </w:p>
        </w:tc>
      </w:tr>
      <w:tr w:rsidR="000C7D0E" w:rsidRPr="00636D1B" w:rsidTr="00635E37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9" w:type="dxa"/>
          </w:tcPr>
          <w:p w:rsidR="000C7D0E" w:rsidRPr="00636D1B" w:rsidRDefault="000C7D0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Буквы Е и Ё после шипящих в суффиксах страдательных причастий прошедшего времени.</w:t>
            </w:r>
          </w:p>
        </w:tc>
      </w:tr>
      <w:tr w:rsidR="000C7D0E" w:rsidRPr="00636D1B" w:rsidTr="00635E37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6" w:type="dxa"/>
          </w:tcPr>
          <w:p w:rsidR="000C7D0E" w:rsidRPr="00D9640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9" w:type="dxa"/>
          </w:tcPr>
          <w:p w:rsidR="000C7D0E" w:rsidRPr="00636D1B" w:rsidRDefault="000C7D0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Буквы Е и Ё после шипящих в суффиксах страдательных причастий прошедшего времени.</w:t>
            </w:r>
          </w:p>
        </w:tc>
      </w:tr>
      <w:tr w:rsidR="000C7D0E" w:rsidRPr="00636D1B" w:rsidTr="00635E37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9" w:type="dxa"/>
          </w:tcPr>
          <w:p w:rsidR="000C7D0E" w:rsidRPr="00636D1B" w:rsidRDefault="000C7D0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«Причастие».</w:t>
            </w:r>
          </w:p>
        </w:tc>
      </w:tr>
      <w:tr w:rsidR="000C7D0E" w:rsidRPr="00636D1B" w:rsidTr="00635E37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9" w:type="dxa"/>
          </w:tcPr>
          <w:p w:rsidR="000C7D0E" w:rsidRPr="00636D1B" w:rsidRDefault="000C7D0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B70279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№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с грамматическим заданием по теме «Причастие».</w:t>
            </w:r>
          </w:p>
        </w:tc>
      </w:tr>
      <w:tr w:rsidR="000C7D0E" w:rsidRPr="00636D1B" w:rsidTr="00635E37">
        <w:trPr>
          <w:trHeight w:val="139"/>
        </w:trPr>
        <w:tc>
          <w:tcPr>
            <w:tcW w:w="847" w:type="dxa"/>
            <w:gridSpan w:val="2"/>
          </w:tcPr>
          <w:p w:rsidR="000C7D0E" w:rsidRPr="00CA636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9" w:type="dxa"/>
          </w:tcPr>
          <w:p w:rsidR="000C7D0E" w:rsidRPr="00636D1B" w:rsidRDefault="000C7D0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B70279" w:rsidRDefault="000C7D0E" w:rsidP="002C339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контрольного диктанта </w:t>
            </w:r>
            <w:r w:rsidRPr="002C339F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7D0E" w:rsidRPr="00636D1B" w:rsidTr="00CA636E">
        <w:trPr>
          <w:gridBefore w:val="1"/>
          <w:trHeight w:val="139"/>
        </w:trPr>
        <w:tc>
          <w:tcPr>
            <w:tcW w:w="9951" w:type="dxa"/>
            <w:gridSpan w:val="5"/>
          </w:tcPr>
          <w:p w:rsidR="000C7D0E" w:rsidRPr="00636D1B" w:rsidRDefault="000C7D0E" w:rsidP="00595EFE">
            <w:pPr>
              <w:pStyle w:val="ListParagraph"/>
              <w:numPr>
                <w:ilvl w:val="1"/>
                <w:numId w:val="12"/>
              </w:numPr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Деепричастие (20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Pr="0076549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C7D0E" w:rsidRPr="00636D1B" w:rsidTr="00635E37">
        <w:trPr>
          <w:gridBefore w:val="1"/>
          <w:trHeight w:val="350"/>
        </w:trPr>
        <w:tc>
          <w:tcPr>
            <w:tcW w:w="847" w:type="dxa"/>
          </w:tcPr>
          <w:p w:rsidR="000C7D0E" w:rsidRPr="00CA636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136D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9" w:type="dxa"/>
          </w:tcPr>
          <w:p w:rsidR="000C7D0E" w:rsidRPr="00636D1B" w:rsidRDefault="000C7D0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деепричастии.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Деепричастие как часть речи.</w:t>
            </w:r>
          </w:p>
        </w:tc>
      </w:tr>
      <w:tr w:rsidR="000C7D0E" w:rsidRPr="00636D1B" w:rsidTr="00635E37">
        <w:trPr>
          <w:gridBefore w:val="1"/>
          <w:trHeight w:val="139"/>
        </w:trPr>
        <w:tc>
          <w:tcPr>
            <w:tcW w:w="847" w:type="dxa"/>
          </w:tcPr>
          <w:p w:rsidR="000C7D0E" w:rsidRPr="00CA636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9" w:type="dxa"/>
          </w:tcPr>
          <w:p w:rsidR="000C7D0E" w:rsidRPr="00636D1B" w:rsidRDefault="000C7D0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Деепричастный оборот.</w:t>
            </w:r>
          </w:p>
        </w:tc>
      </w:tr>
      <w:tr w:rsidR="000C7D0E" w:rsidRPr="00636D1B" w:rsidTr="00635E37">
        <w:trPr>
          <w:gridBefore w:val="1"/>
          <w:trHeight w:val="139"/>
        </w:trPr>
        <w:tc>
          <w:tcPr>
            <w:tcW w:w="847" w:type="dxa"/>
          </w:tcPr>
          <w:p w:rsidR="000C7D0E" w:rsidRPr="00CA636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B448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9" w:type="dxa"/>
          </w:tcPr>
          <w:p w:rsidR="000C7D0E" w:rsidRPr="00636D1B" w:rsidRDefault="000C7D0E" w:rsidP="00B448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CA636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Деепричастный оборот.</w:t>
            </w:r>
          </w:p>
        </w:tc>
      </w:tr>
      <w:tr w:rsidR="000C7D0E" w:rsidRPr="00636D1B" w:rsidTr="00635E37">
        <w:trPr>
          <w:gridBefore w:val="1"/>
          <w:trHeight w:val="350"/>
        </w:trPr>
        <w:tc>
          <w:tcPr>
            <w:tcW w:w="847" w:type="dxa"/>
          </w:tcPr>
          <w:p w:rsidR="000C7D0E" w:rsidRPr="00CA636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9" w:type="dxa"/>
          </w:tcPr>
          <w:p w:rsidR="000C7D0E" w:rsidRPr="00636D1B" w:rsidRDefault="000C7D0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73B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 9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 Тезисный план текста. </w:t>
            </w:r>
          </w:p>
        </w:tc>
      </w:tr>
      <w:tr w:rsidR="000C7D0E" w:rsidRPr="00636D1B" w:rsidTr="00635E37">
        <w:trPr>
          <w:gridBefore w:val="1"/>
          <w:trHeight w:val="370"/>
        </w:trPr>
        <w:tc>
          <w:tcPr>
            <w:tcW w:w="847" w:type="dxa"/>
          </w:tcPr>
          <w:p w:rsidR="000C7D0E" w:rsidRPr="00CA636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9" w:type="dxa"/>
          </w:tcPr>
          <w:p w:rsidR="000C7D0E" w:rsidRPr="00636D1B" w:rsidRDefault="000C7D0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73B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 10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Тезисный план текста.</w:t>
            </w:r>
          </w:p>
        </w:tc>
      </w:tr>
      <w:tr w:rsidR="000C7D0E" w:rsidRPr="00636D1B" w:rsidTr="00635E37">
        <w:trPr>
          <w:gridBefore w:val="1"/>
          <w:trHeight w:val="309"/>
        </w:trPr>
        <w:tc>
          <w:tcPr>
            <w:tcW w:w="847" w:type="dxa"/>
          </w:tcPr>
          <w:p w:rsidR="000C7D0E" w:rsidRPr="00CA636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9" w:type="dxa"/>
          </w:tcPr>
          <w:p w:rsidR="000C7D0E" w:rsidRPr="00636D1B" w:rsidRDefault="000C7D0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73B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 11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контрольному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изложению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7D0E" w:rsidRPr="00636D1B" w:rsidTr="00635E37">
        <w:trPr>
          <w:gridBefore w:val="1"/>
          <w:trHeight w:val="330"/>
        </w:trPr>
        <w:tc>
          <w:tcPr>
            <w:tcW w:w="847" w:type="dxa"/>
          </w:tcPr>
          <w:p w:rsidR="000C7D0E" w:rsidRPr="00CA636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9" w:type="dxa"/>
          </w:tcPr>
          <w:p w:rsidR="000C7D0E" w:rsidRPr="00636D1B" w:rsidRDefault="000C7D0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E73B77" w:rsidRDefault="000C7D0E" w:rsidP="00E73B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 12. Написание контрольного изложения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1.</w:t>
            </w:r>
          </w:p>
        </w:tc>
      </w:tr>
      <w:tr w:rsidR="000C7D0E" w:rsidRPr="00636D1B" w:rsidTr="00635E37">
        <w:trPr>
          <w:gridBefore w:val="1"/>
          <w:trHeight w:val="139"/>
        </w:trPr>
        <w:tc>
          <w:tcPr>
            <w:tcW w:w="847" w:type="dxa"/>
          </w:tcPr>
          <w:p w:rsidR="000C7D0E" w:rsidRPr="00CA636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939" w:type="dxa"/>
          </w:tcPr>
          <w:p w:rsidR="000C7D0E" w:rsidRPr="00636D1B" w:rsidRDefault="000C7D0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73B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НЕ с деепричастиями. </w:t>
            </w:r>
          </w:p>
        </w:tc>
      </w:tr>
      <w:tr w:rsidR="000C7D0E" w:rsidRPr="00636D1B" w:rsidTr="00635E37">
        <w:trPr>
          <w:gridBefore w:val="1"/>
          <w:trHeight w:val="139"/>
        </w:trPr>
        <w:tc>
          <w:tcPr>
            <w:tcW w:w="847" w:type="dxa"/>
          </w:tcPr>
          <w:p w:rsidR="000C7D0E" w:rsidRPr="00CA636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939" w:type="dxa"/>
          </w:tcPr>
          <w:p w:rsidR="000C7D0E" w:rsidRPr="00636D1B" w:rsidRDefault="000C7D0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73B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НЕ с деепричастиями.</w:t>
            </w:r>
          </w:p>
        </w:tc>
      </w:tr>
      <w:tr w:rsidR="000C7D0E" w:rsidRPr="00636D1B" w:rsidTr="00635E37">
        <w:trPr>
          <w:gridBefore w:val="1"/>
          <w:trHeight w:val="139"/>
        </w:trPr>
        <w:tc>
          <w:tcPr>
            <w:tcW w:w="847" w:type="dxa"/>
          </w:tcPr>
          <w:p w:rsidR="000C7D0E" w:rsidRPr="00CA636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9" w:type="dxa"/>
          </w:tcPr>
          <w:p w:rsidR="000C7D0E" w:rsidRPr="00636D1B" w:rsidRDefault="000C7D0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73B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Деепричастия совершенного и несовершенного вида. </w:t>
            </w:r>
          </w:p>
        </w:tc>
      </w:tr>
      <w:tr w:rsidR="000C7D0E" w:rsidRPr="00636D1B" w:rsidTr="00635E37">
        <w:trPr>
          <w:gridBefore w:val="1"/>
          <w:trHeight w:val="139"/>
        </w:trPr>
        <w:tc>
          <w:tcPr>
            <w:tcW w:w="847" w:type="dxa"/>
          </w:tcPr>
          <w:p w:rsidR="000C7D0E" w:rsidRPr="00CA636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9" w:type="dxa"/>
          </w:tcPr>
          <w:p w:rsidR="000C7D0E" w:rsidRPr="00636D1B" w:rsidRDefault="000C7D0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ind w:left="-52" w:right="-72" w:hanging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деепричастия. </w:t>
            </w:r>
          </w:p>
        </w:tc>
      </w:tr>
      <w:tr w:rsidR="000C7D0E" w:rsidRPr="00636D1B" w:rsidTr="00635E37">
        <w:trPr>
          <w:gridBefore w:val="1"/>
          <w:trHeight w:val="139"/>
        </w:trPr>
        <w:tc>
          <w:tcPr>
            <w:tcW w:w="847" w:type="dxa"/>
          </w:tcPr>
          <w:p w:rsidR="000C7D0E" w:rsidRPr="00CA636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9" w:type="dxa"/>
          </w:tcPr>
          <w:p w:rsidR="000C7D0E" w:rsidRPr="00636D1B" w:rsidRDefault="000C7D0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73B77">
            <w:pPr>
              <w:spacing w:after="0"/>
              <w:ind w:left="-52" w:right="-72" w:hanging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13.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контрольному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сочинению-описанию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картины Б. Кустодиева «Сирень».</w:t>
            </w:r>
          </w:p>
        </w:tc>
      </w:tr>
      <w:tr w:rsidR="000C7D0E" w:rsidRPr="00636D1B" w:rsidTr="00635E37">
        <w:trPr>
          <w:gridBefore w:val="1"/>
          <w:trHeight w:val="329"/>
        </w:trPr>
        <w:tc>
          <w:tcPr>
            <w:tcW w:w="847" w:type="dxa"/>
          </w:tcPr>
          <w:p w:rsidR="000C7D0E" w:rsidRPr="00CA636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73B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9" w:type="dxa"/>
          </w:tcPr>
          <w:p w:rsidR="000C7D0E" w:rsidRPr="00636D1B" w:rsidRDefault="000C7D0E" w:rsidP="00E73B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73B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 Написание контрольного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сочинени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1191F">
              <w:rPr>
                <w:rFonts w:ascii="Times New Roman" w:hAnsi="Times New Roman" w:cs="Times New Roman"/>
                <w:b/>
                <w:sz w:val="24"/>
                <w:szCs w:val="24"/>
              </w:rPr>
              <w:t>-описания № 1 картины Б. Кустодиева «Сирень».</w:t>
            </w:r>
          </w:p>
        </w:tc>
      </w:tr>
      <w:tr w:rsidR="000C7D0E" w:rsidRPr="00636D1B" w:rsidTr="00635E37">
        <w:trPr>
          <w:gridBefore w:val="1"/>
          <w:trHeight w:val="391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 Рассуждение и его виды. </w:t>
            </w:r>
          </w:p>
        </w:tc>
      </w:tr>
      <w:tr w:rsidR="000C7D0E" w:rsidRPr="00636D1B" w:rsidTr="00635E37">
        <w:trPr>
          <w:gridBefore w:val="1"/>
          <w:trHeight w:val="34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Рассуждение и его виды.</w:t>
            </w:r>
          </w:p>
        </w:tc>
      </w:tr>
      <w:tr w:rsidR="000C7D0E" w:rsidRPr="00636D1B" w:rsidTr="00635E37">
        <w:trPr>
          <w:gridBefore w:val="1"/>
          <w:trHeight w:val="371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17.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Подготовка к сочинению-рассуждению на морально-этическую тему.</w:t>
            </w:r>
          </w:p>
        </w:tc>
      </w:tr>
      <w:tr w:rsidR="000C7D0E" w:rsidRPr="00636D1B" w:rsidTr="00635E37">
        <w:trPr>
          <w:gridBefore w:val="1"/>
          <w:trHeight w:val="13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46" w:type="dxa"/>
          </w:tcPr>
          <w:p w:rsidR="000C7D0E" w:rsidRPr="00D9640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18.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Написание сочинения-рассуждения на морально-этическую тему.</w:t>
            </w:r>
          </w:p>
        </w:tc>
      </w:tr>
      <w:tr w:rsidR="000C7D0E" w:rsidRPr="00636D1B" w:rsidTr="00635E37">
        <w:trPr>
          <w:gridBefore w:val="1"/>
          <w:trHeight w:val="13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темы «Деепричастие». </w:t>
            </w:r>
          </w:p>
        </w:tc>
      </w:tr>
      <w:tr w:rsidR="000C7D0E" w:rsidRPr="00636D1B" w:rsidTr="00635E37">
        <w:trPr>
          <w:gridBefore w:val="1"/>
          <w:trHeight w:val="13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1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 теме «Деепричастие».</w:t>
            </w:r>
          </w:p>
        </w:tc>
      </w:tr>
      <w:tr w:rsidR="000C7D0E" w:rsidRPr="00636D1B" w:rsidTr="00635E37">
        <w:trPr>
          <w:gridBefore w:val="1"/>
          <w:trHeight w:val="13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</w:tr>
      <w:tr w:rsidR="000C7D0E" w:rsidRPr="00636D1B" w:rsidTr="00CA636E">
        <w:trPr>
          <w:gridBefore w:val="1"/>
          <w:trHeight w:val="139"/>
        </w:trPr>
        <w:tc>
          <w:tcPr>
            <w:tcW w:w="9951" w:type="dxa"/>
            <w:gridSpan w:val="5"/>
          </w:tcPr>
          <w:p w:rsidR="000C7D0E" w:rsidRPr="00636D1B" w:rsidRDefault="000C7D0E" w:rsidP="00595EFE">
            <w:pPr>
              <w:pStyle w:val="ListParagraph"/>
              <w:numPr>
                <w:ilvl w:val="1"/>
                <w:numId w:val="12"/>
              </w:numPr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Наречие (25 часов)</w:t>
            </w:r>
          </w:p>
        </w:tc>
      </w:tr>
      <w:tr w:rsidR="000C7D0E" w:rsidRPr="00636D1B" w:rsidTr="00635E37">
        <w:trPr>
          <w:gridBefore w:val="1"/>
          <w:trHeight w:val="13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Наречие как часть речи. </w:t>
            </w:r>
          </w:p>
        </w:tc>
      </w:tr>
      <w:tr w:rsidR="000C7D0E" w:rsidRPr="00636D1B" w:rsidTr="00635E37">
        <w:trPr>
          <w:gridBefore w:val="1"/>
          <w:trHeight w:val="13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Разряды наречий по значению. </w:t>
            </w:r>
          </w:p>
        </w:tc>
      </w:tr>
      <w:tr w:rsidR="000C7D0E" w:rsidRPr="00636D1B" w:rsidTr="00635E37">
        <w:trPr>
          <w:gridBefore w:val="1"/>
          <w:trHeight w:val="390"/>
        </w:trPr>
        <w:tc>
          <w:tcPr>
            <w:tcW w:w="847" w:type="dxa"/>
          </w:tcPr>
          <w:p w:rsidR="000C7D0E" w:rsidRPr="00CA636E" w:rsidRDefault="000C7D0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46" w:type="dxa"/>
          </w:tcPr>
          <w:p w:rsidR="000C7D0E" w:rsidRPr="00D9640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Степени сравнения наречий. </w:t>
            </w:r>
          </w:p>
        </w:tc>
      </w:tr>
      <w:tr w:rsidR="000C7D0E" w:rsidRPr="00636D1B" w:rsidTr="00635E37">
        <w:trPr>
          <w:gridBefore w:val="1"/>
          <w:trHeight w:val="330"/>
        </w:trPr>
        <w:tc>
          <w:tcPr>
            <w:tcW w:w="847" w:type="dxa"/>
          </w:tcPr>
          <w:p w:rsidR="000C7D0E" w:rsidRPr="00CA636E" w:rsidRDefault="000C7D0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Степени сравнения наречий.</w:t>
            </w:r>
          </w:p>
        </w:tc>
      </w:tr>
      <w:tr w:rsidR="000C7D0E" w:rsidRPr="00636D1B" w:rsidTr="00635E37">
        <w:trPr>
          <w:gridBefore w:val="1"/>
          <w:trHeight w:val="139"/>
        </w:trPr>
        <w:tc>
          <w:tcPr>
            <w:tcW w:w="847" w:type="dxa"/>
          </w:tcPr>
          <w:p w:rsidR="000C7D0E" w:rsidRPr="00CA636E" w:rsidRDefault="000C7D0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Слитное и раздельное написание НЕ с наречиями на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–о (е).</w:t>
            </w:r>
          </w:p>
        </w:tc>
      </w:tr>
      <w:tr w:rsidR="000C7D0E" w:rsidRPr="00636D1B" w:rsidTr="00635E37">
        <w:trPr>
          <w:gridBefore w:val="1"/>
          <w:trHeight w:val="139"/>
        </w:trPr>
        <w:tc>
          <w:tcPr>
            <w:tcW w:w="847" w:type="dxa"/>
          </w:tcPr>
          <w:p w:rsidR="000C7D0E" w:rsidRPr="00CA636E" w:rsidRDefault="000C7D0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наречия. </w:t>
            </w:r>
          </w:p>
        </w:tc>
      </w:tr>
      <w:tr w:rsidR="000C7D0E" w:rsidRPr="00636D1B" w:rsidTr="00635E37">
        <w:trPr>
          <w:gridBefore w:val="1"/>
          <w:trHeight w:val="139"/>
        </w:trPr>
        <w:tc>
          <w:tcPr>
            <w:tcW w:w="847" w:type="dxa"/>
          </w:tcPr>
          <w:p w:rsidR="000C7D0E" w:rsidRPr="00CA636E" w:rsidRDefault="000C7D0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Одна и две буквы Н в наречиях на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–о(е)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7D0E" w:rsidRPr="00636D1B" w:rsidTr="00635E37">
        <w:trPr>
          <w:gridBefore w:val="1"/>
          <w:trHeight w:val="417"/>
        </w:trPr>
        <w:tc>
          <w:tcPr>
            <w:tcW w:w="847" w:type="dxa"/>
          </w:tcPr>
          <w:p w:rsidR="000C7D0E" w:rsidRPr="00CA636E" w:rsidRDefault="000C7D0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Одна и две буквы Н в наречиях на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–о(е)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7D0E" w:rsidRPr="00636D1B" w:rsidTr="00635E37">
        <w:trPr>
          <w:gridBefore w:val="1"/>
          <w:trHeight w:val="317"/>
        </w:trPr>
        <w:tc>
          <w:tcPr>
            <w:tcW w:w="847" w:type="dxa"/>
          </w:tcPr>
          <w:p w:rsidR="000C7D0E" w:rsidRPr="00CA636E" w:rsidRDefault="000C7D0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Буквы о и е после шипящих на конце наречий.</w:t>
            </w:r>
          </w:p>
        </w:tc>
      </w:tr>
      <w:tr w:rsidR="000C7D0E" w:rsidRPr="00636D1B" w:rsidTr="00635E37">
        <w:trPr>
          <w:gridBefore w:val="1"/>
          <w:trHeight w:val="370"/>
        </w:trPr>
        <w:tc>
          <w:tcPr>
            <w:tcW w:w="847" w:type="dxa"/>
          </w:tcPr>
          <w:p w:rsidR="000C7D0E" w:rsidRPr="00CA636E" w:rsidRDefault="000C7D0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Буквы о и а на конце наречий.</w:t>
            </w:r>
          </w:p>
        </w:tc>
      </w:tr>
      <w:tr w:rsidR="000C7D0E" w:rsidRPr="00636D1B" w:rsidTr="00635E37">
        <w:trPr>
          <w:gridBefore w:val="1"/>
          <w:trHeight w:val="350"/>
        </w:trPr>
        <w:tc>
          <w:tcPr>
            <w:tcW w:w="847" w:type="dxa"/>
          </w:tcPr>
          <w:p w:rsidR="000C7D0E" w:rsidRPr="00CA636E" w:rsidRDefault="000C7D0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Комплексная работа над текстом.</w:t>
            </w:r>
          </w:p>
        </w:tc>
      </w:tr>
      <w:tr w:rsidR="000C7D0E" w:rsidRPr="00636D1B" w:rsidTr="00635E37">
        <w:trPr>
          <w:gridBefore w:val="1"/>
          <w:trHeight w:val="297"/>
        </w:trPr>
        <w:tc>
          <w:tcPr>
            <w:tcW w:w="847" w:type="dxa"/>
          </w:tcPr>
          <w:p w:rsidR="000C7D0E" w:rsidRPr="00CA636E" w:rsidRDefault="000C7D0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Комплексная работа над текстом.</w:t>
            </w:r>
          </w:p>
        </w:tc>
      </w:tr>
      <w:tr w:rsidR="000C7D0E" w:rsidRPr="00636D1B" w:rsidTr="00635E37">
        <w:trPr>
          <w:gridBefore w:val="1"/>
          <w:trHeight w:val="297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21.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 Подготовка к подробному изложению.</w:t>
            </w:r>
          </w:p>
        </w:tc>
      </w:tr>
      <w:tr w:rsidR="000C7D0E" w:rsidRPr="00636D1B" w:rsidTr="00635E37">
        <w:trPr>
          <w:gridBefore w:val="1"/>
          <w:trHeight w:val="317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22.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подробного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изложения.</w:t>
            </w:r>
          </w:p>
        </w:tc>
      </w:tr>
      <w:tr w:rsidR="000C7D0E" w:rsidRPr="00636D1B" w:rsidTr="00635E37">
        <w:trPr>
          <w:gridBefore w:val="1"/>
          <w:trHeight w:val="37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23.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написанию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контрольного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изложения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7D0E" w:rsidRPr="00636D1B" w:rsidTr="00635E37">
        <w:trPr>
          <w:gridBefore w:val="1"/>
          <w:trHeight w:val="35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 24. Написание контрольного изложения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  <w:tr w:rsidR="000C7D0E" w:rsidRPr="00636D1B" w:rsidTr="00635E37">
        <w:trPr>
          <w:gridBefore w:val="1"/>
          <w:trHeight w:val="34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Дефис между частями слова в наречиях.</w:t>
            </w:r>
          </w:p>
        </w:tc>
      </w:tr>
      <w:tr w:rsidR="000C7D0E" w:rsidRPr="00636D1B" w:rsidTr="00635E37">
        <w:trPr>
          <w:gridBefore w:val="1"/>
          <w:trHeight w:val="371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Дефис между частями слова в наречиях.</w:t>
            </w:r>
          </w:p>
        </w:tc>
      </w:tr>
      <w:tr w:rsidR="000C7D0E" w:rsidRPr="00636D1B" w:rsidTr="00635E37">
        <w:trPr>
          <w:gridBefore w:val="1"/>
          <w:trHeight w:val="297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наречий, образованных от существительных и количественных числительных.</w:t>
            </w:r>
          </w:p>
        </w:tc>
      </w:tr>
      <w:tr w:rsidR="000C7D0E" w:rsidRPr="00636D1B" w:rsidTr="00635E37">
        <w:trPr>
          <w:gridBefore w:val="1"/>
          <w:trHeight w:val="297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наречий, образованных от существительных и количественных числительных.</w:t>
            </w:r>
          </w:p>
        </w:tc>
      </w:tr>
      <w:tr w:rsidR="000C7D0E" w:rsidRPr="00636D1B" w:rsidTr="00635E37">
        <w:trPr>
          <w:gridBefore w:val="1"/>
          <w:trHeight w:val="32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Мягкий знак после шипящих на конце наречий.</w:t>
            </w:r>
          </w:p>
        </w:tc>
      </w:tr>
      <w:tr w:rsidR="000C7D0E" w:rsidRPr="00636D1B" w:rsidTr="00635E37">
        <w:trPr>
          <w:gridBefore w:val="1"/>
          <w:trHeight w:val="391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Мягкий знак после шипящих на конце наречий.</w:t>
            </w:r>
          </w:p>
        </w:tc>
      </w:tr>
      <w:tr w:rsidR="000C7D0E" w:rsidRPr="00636D1B" w:rsidTr="00635E37">
        <w:trPr>
          <w:gridBefore w:val="1"/>
          <w:trHeight w:val="297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темы «Наречие».</w:t>
            </w:r>
          </w:p>
        </w:tc>
      </w:tr>
      <w:tr w:rsidR="000C7D0E" w:rsidRPr="00636D1B" w:rsidTr="00635E37">
        <w:trPr>
          <w:gridBefore w:val="1"/>
          <w:trHeight w:val="613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№ 2 с грамматическим заданием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по теме «Наречие».</w:t>
            </w:r>
          </w:p>
        </w:tc>
      </w:tr>
      <w:tr w:rsidR="000C7D0E" w:rsidRPr="00636D1B" w:rsidTr="00635E37">
        <w:trPr>
          <w:gridBefore w:val="1"/>
          <w:trHeight w:val="297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D9640E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 №2.</w:t>
            </w:r>
          </w:p>
        </w:tc>
      </w:tr>
      <w:tr w:rsidR="000C7D0E" w:rsidRPr="00636D1B" w:rsidTr="00CA636E">
        <w:trPr>
          <w:gridBefore w:val="1"/>
          <w:trHeight w:val="297"/>
        </w:trPr>
        <w:tc>
          <w:tcPr>
            <w:tcW w:w="9951" w:type="dxa"/>
            <w:gridSpan w:val="5"/>
          </w:tcPr>
          <w:p w:rsidR="000C7D0E" w:rsidRPr="00595EFE" w:rsidRDefault="000C7D0E" w:rsidP="00595EFE">
            <w:pPr>
              <w:pStyle w:val="ListParagraph"/>
              <w:numPr>
                <w:ilvl w:val="1"/>
                <w:numId w:val="12"/>
              </w:numPr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5E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Предлог (12 часов)  </w:t>
            </w:r>
          </w:p>
        </w:tc>
      </w:tr>
      <w:tr w:rsidR="000C7D0E" w:rsidRPr="00636D1B" w:rsidTr="00635E37">
        <w:trPr>
          <w:gridBefore w:val="1"/>
          <w:trHeight w:val="297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Предлог как часть речи. </w:t>
            </w:r>
          </w:p>
        </w:tc>
      </w:tr>
      <w:tr w:rsidR="000C7D0E" w:rsidRPr="00636D1B" w:rsidTr="00635E37">
        <w:trPr>
          <w:gridBefore w:val="1"/>
          <w:trHeight w:val="34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Предлоги производные и непроизводные.</w:t>
            </w:r>
          </w:p>
        </w:tc>
      </w:tr>
      <w:tr w:rsidR="000C7D0E" w:rsidRPr="00636D1B" w:rsidTr="00635E37">
        <w:trPr>
          <w:gridBefore w:val="1"/>
          <w:trHeight w:val="371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производных и непроизводных союзов.</w:t>
            </w:r>
          </w:p>
        </w:tc>
      </w:tr>
      <w:tr w:rsidR="000C7D0E" w:rsidRPr="00636D1B" w:rsidTr="00635E37">
        <w:trPr>
          <w:gridBefore w:val="1"/>
          <w:trHeight w:val="39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25.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Подготовка к написанию сочинения на морально-этическую тему.</w:t>
            </w:r>
          </w:p>
        </w:tc>
      </w:tr>
      <w:tr w:rsidR="000C7D0E" w:rsidRPr="00636D1B" w:rsidTr="00635E37">
        <w:trPr>
          <w:gridBefore w:val="1"/>
          <w:trHeight w:val="33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26.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Написание сочинения на морально-этическую тему.</w:t>
            </w:r>
          </w:p>
        </w:tc>
      </w:tr>
      <w:tr w:rsidR="000C7D0E" w:rsidRPr="00636D1B" w:rsidTr="00635E37">
        <w:trPr>
          <w:gridBefore w:val="1"/>
          <w:trHeight w:val="297"/>
        </w:trPr>
        <w:tc>
          <w:tcPr>
            <w:tcW w:w="847" w:type="dxa"/>
          </w:tcPr>
          <w:p w:rsidR="000C7D0E" w:rsidRPr="00AD301C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Предлоги простые и составные. </w:t>
            </w:r>
          </w:p>
        </w:tc>
      </w:tr>
      <w:tr w:rsidR="000C7D0E" w:rsidRPr="00636D1B" w:rsidTr="00635E37">
        <w:trPr>
          <w:gridBefore w:val="1"/>
          <w:trHeight w:val="32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AD301C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предлогов. </w:t>
            </w:r>
          </w:p>
        </w:tc>
      </w:tr>
      <w:tr w:rsidR="000C7D0E" w:rsidRPr="00636D1B" w:rsidTr="00635E37">
        <w:trPr>
          <w:gridBefore w:val="1"/>
          <w:trHeight w:val="391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предлогов в речи. </w:t>
            </w:r>
          </w:p>
        </w:tc>
      </w:tr>
      <w:tr w:rsidR="000C7D0E" w:rsidRPr="00636D1B" w:rsidTr="00635E37">
        <w:trPr>
          <w:gridBefore w:val="1"/>
          <w:trHeight w:val="297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предлога. </w:t>
            </w:r>
          </w:p>
        </w:tc>
      </w:tr>
      <w:tr w:rsidR="000C7D0E" w:rsidRPr="00636D1B" w:rsidTr="00635E37">
        <w:trPr>
          <w:gridBefore w:val="1"/>
          <w:trHeight w:val="297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темы «Предлог». </w:t>
            </w:r>
          </w:p>
        </w:tc>
      </w:tr>
      <w:tr w:rsidR="000C7D0E" w:rsidRPr="00636D1B" w:rsidTr="00635E37">
        <w:trPr>
          <w:gridBefore w:val="1"/>
          <w:trHeight w:val="297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ind w:left="-66" w:right="-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по теме «Предлог». </w:t>
            </w:r>
          </w:p>
        </w:tc>
      </w:tr>
      <w:tr w:rsidR="000C7D0E" w:rsidRPr="00636D1B" w:rsidTr="00635E37">
        <w:trPr>
          <w:gridBefore w:val="1"/>
          <w:trHeight w:val="411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ind w:left="-66" w:right="-8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проверочной работы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7D0E" w:rsidRPr="00636D1B" w:rsidTr="00CA636E">
        <w:trPr>
          <w:gridBefore w:val="1"/>
          <w:trHeight w:val="223"/>
        </w:trPr>
        <w:tc>
          <w:tcPr>
            <w:tcW w:w="9951" w:type="dxa"/>
            <w:gridSpan w:val="5"/>
          </w:tcPr>
          <w:p w:rsidR="000C7D0E" w:rsidRPr="00636D1B" w:rsidRDefault="000C7D0E" w:rsidP="00595EFE">
            <w:pPr>
              <w:pStyle w:val="ListParagraph"/>
              <w:numPr>
                <w:ilvl w:val="1"/>
                <w:numId w:val="12"/>
              </w:numPr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Союз (19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0C7D0E" w:rsidRPr="00636D1B" w:rsidTr="00635E37">
        <w:trPr>
          <w:gridBefore w:val="1"/>
          <w:trHeight w:val="35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AD30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Союз как часть речи. </w:t>
            </w:r>
          </w:p>
        </w:tc>
      </w:tr>
      <w:tr w:rsidR="000C7D0E" w:rsidRPr="00636D1B" w:rsidTr="00635E37">
        <w:trPr>
          <w:gridBefore w:val="1"/>
          <w:trHeight w:val="350"/>
        </w:trPr>
        <w:tc>
          <w:tcPr>
            <w:tcW w:w="847" w:type="dxa"/>
          </w:tcPr>
          <w:p w:rsidR="000C7D0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Разряды союзов.</w:t>
            </w:r>
          </w:p>
        </w:tc>
      </w:tr>
      <w:tr w:rsidR="000C7D0E" w:rsidRPr="00636D1B" w:rsidTr="00635E37">
        <w:trPr>
          <w:gridBefore w:val="1"/>
          <w:trHeight w:val="411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Разряды союзов.</w:t>
            </w:r>
          </w:p>
        </w:tc>
      </w:tr>
      <w:tr w:rsidR="000C7D0E" w:rsidRPr="00636D1B" w:rsidTr="00635E37">
        <w:trPr>
          <w:gridBefore w:val="1"/>
          <w:trHeight w:val="35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сочинительных союзов. </w:t>
            </w:r>
          </w:p>
        </w:tc>
      </w:tr>
      <w:tr w:rsidR="000C7D0E" w:rsidRPr="00636D1B" w:rsidTr="00635E37">
        <w:trPr>
          <w:gridBefore w:val="1"/>
          <w:trHeight w:val="37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Сочинительные союзы.</w:t>
            </w:r>
          </w:p>
        </w:tc>
      </w:tr>
      <w:tr w:rsidR="000C7D0E" w:rsidRPr="00636D1B" w:rsidTr="00635E37">
        <w:trPr>
          <w:gridBefore w:val="1"/>
          <w:trHeight w:val="39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подчинительных союзов.</w:t>
            </w:r>
          </w:p>
        </w:tc>
      </w:tr>
      <w:tr w:rsidR="000C7D0E" w:rsidRPr="00636D1B" w:rsidTr="00635E37">
        <w:trPr>
          <w:gridBefore w:val="1"/>
          <w:trHeight w:val="33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Подчинительные союзы.</w:t>
            </w:r>
          </w:p>
        </w:tc>
      </w:tr>
      <w:tr w:rsidR="000C7D0E" w:rsidRPr="00636D1B" w:rsidTr="00635E37">
        <w:trPr>
          <w:gridBefore w:val="1"/>
          <w:trHeight w:val="329"/>
        </w:trPr>
        <w:tc>
          <w:tcPr>
            <w:tcW w:w="847" w:type="dxa"/>
          </w:tcPr>
          <w:p w:rsidR="000C7D0E" w:rsidRPr="00CA636E" w:rsidRDefault="000C7D0E" w:rsidP="00D141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5B30D5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союзов. </w:t>
            </w:r>
          </w:p>
        </w:tc>
      </w:tr>
      <w:tr w:rsidR="000C7D0E" w:rsidRPr="00636D1B" w:rsidTr="00635E37">
        <w:trPr>
          <w:gridBefore w:val="1"/>
          <w:trHeight w:val="726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27.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написанию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сочинению-рассуждению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№2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на тему «Хочу и надо в моей жизни».</w:t>
            </w:r>
          </w:p>
        </w:tc>
      </w:tr>
      <w:tr w:rsidR="000C7D0E" w:rsidRPr="00636D1B" w:rsidTr="00635E37">
        <w:trPr>
          <w:gridBefore w:val="1"/>
          <w:trHeight w:val="37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 28. Написание контрольного сочинения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2 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на тему «Хочу и надо в моей жизни».</w:t>
            </w:r>
          </w:p>
        </w:tc>
      </w:tr>
      <w:tr w:rsidR="000C7D0E" w:rsidRPr="00636D1B" w:rsidTr="00635E37">
        <w:trPr>
          <w:gridBefore w:val="1"/>
          <w:trHeight w:val="35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ошибками. </w:t>
            </w:r>
          </w:p>
        </w:tc>
      </w:tr>
      <w:tr w:rsidR="000C7D0E" w:rsidRPr="00636D1B" w:rsidTr="00635E37">
        <w:trPr>
          <w:gridBefore w:val="1"/>
          <w:trHeight w:val="32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Союзы и союзные слова. </w:t>
            </w:r>
          </w:p>
        </w:tc>
      </w:tr>
      <w:tr w:rsidR="000C7D0E" w:rsidRPr="00636D1B" w:rsidTr="00D14191">
        <w:trPr>
          <w:gridBefore w:val="1"/>
          <w:trHeight w:val="391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ind w:left="-52" w:right="-86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союзов и союзных слов.</w:t>
            </w:r>
          </w:p>
        </w:tc>
      </w:tr>
      <w:tr w:rsidR="000C7D0E" w:rsidRPr="00636D1B" w:rsidTr="00D14191">
        <w:trPr>
          <w:gridBefore w:val="1"/>
          <w:trHeight w:val="391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ind w:left="-52" w:right="-86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Союзы в простых и сложных предложениях. </w:t>
            </w:r>
          </w:p>
        </w:tc>
      </w:tr>
      <w:tr w:rsidR="000C7D0E" w:rsidRPr="00636D1B" w:rsidTr="00D14191">
        <w:trPr>
          <w:gridBefore w:val="1"/>
          <w:trHeight w:val="32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ind w:left="-52" w:right="-86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Союзы в простых и сложных предложениях.</w:t>
            </w:r>
          </w:p>
        </w:tc>
      </w:tr>
      <w:tr w:rsidR="000C7D0E" w:rsidRPr="00636D1B" w:rsidTr="00D14191">
        <w:trPr>
          <w:gridBefore w:val="1"/>
          <w:trHeight w:val="391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союза. </w:t>
            </w:r>
          </w:p>
        </w:tc>
      </w:tr>
      <w:tr w:rsidR="000C7D0E" w:rsidRPr="00636D1B" w:rsidTr="00D14191">
        <w:trPr>
          <w:gridBefore w:val="1"/>
          <w:trHeight w:val="297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темы «Союз». </w:t>
            </w:r>
          </w:p>
        </w:tc>
      </w:tr>
      <w:tr w:rsidR="000C7D0E" w:rsidRPr="00636D1B" w:rsidTr="00D14191">
        <w:trPr>
          <w:gridBefore w:val="1"/>
          <w:trHeight w:val="92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темы «Союз».</w:t>
            </w:r>
          </w:p>
        </w:tc>
      </w:tr>
      <w:tr w:rsidR="000C7D0E" w:rsidRPr="00636D1B" w:rsidTr="00D14191">
        <w:trPr>
          <w:gridBefore w:val="1"/>
          <w:trHeight w:val="35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 №3.</w:t>
            </w:r>
          </w:p>
        </w:tc>
      </w:tr>
      <w:tr w:rsidR="000C7D0E" w:rsidRPr="00636D1B" w:rsidTr="00CA636E">
        <w:trPr>
          <w:gridBefore w:val="1"/>
          <w:trHeight w:val="317"/>
        </w:trPr>
        <w:tc>
          <w:tcPr>
            <w:tcW w:w="9951" w:type="dxa"/>
            <w:gridSpan w:val="5"/>
          </w:tcPr>
          <w:p w:rsidR="000C7D0E" w:rsidRPr="00636D1B" w:rsidRDefault="000C7D0E" w:rsidP="00595EFE">
            <w:pPr>
              <w:pStyle w:val="ListParagraph"/>
              <w:numPr>
                <w:ilvl w:val="1"/>
                <w:numId w:val="12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Частица (14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0C7D0E" w:rsidRPr="00636D1B" w:rsidTr="00635E37">
        <w:trPr>
          <w:gridBefore w:val="1"/>
          <w:trHeight w:val="39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Частица как часть речи. Разряды частиц.</w:t>
            </w:r>
          </w:p>
        </w:tc>
      </w:tr>
      <w:tr w:rsidR="000C7D0E" w:rsidRPr="00636D1B" w:rsidTr="00635E37">
        <w:trPr>
          <w:gridBefore w:val="1"/>
          <w:trHeight w:val="32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Разряды частиц.</w:t>
            </w:r>
          </w:p>
        </w:tc>
      </w:tr>
      <w:tr w:rsidR="000C7D0E" w:rsidRPr="00636D1B" w:rsidTr="00635E37">
        <w:trPr>
          <w:gridBefore w:val="1"/>
          <w:trHeight w:val="391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частиц. </w:t>
            </w:r>
          </w:p>
        </w:tc>
      </w:tr>
      <w:tr w:rsidR="000C7D0E" w:rsidRPr="00636D1B" w:rsidTr="00635E37">
        <w:trPr>
          <w:gridBefore w:val="1"/>
          <w:trHeight w:val="32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частиц.</w:t>
            </w:r>
          </w:p>
        </w:tc>
      </w:tr>
      <w:tr w:rsidR="000C7D0E" w:rsidRPr="00636D1B" w:rsidTr="00635E37">
        <w:trPr>
          <w:gridBefore w:val="1"/>
          <w:trHeight w:val="37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частицы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C7D0E" w:rsidRPr="00636D1B" w:rsidTr="00635E37">
        <w:trPr>
          <w:gridBefore w:val="1"/>
          <w:trHeight w:val="371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частицы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7D0E" w:rsidRPr="00636D1B" w:rsidTr="00635E37">
        <w:trPr>
          <w:gridBefore w:val="1"/>
          <w:trHeight w:val="35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Разграничение частиц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ни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C7D0E" w:rsidRPr="00636D1B" w:rsidTr="00635E37">
        <w:trPr>
          <w:gridBefore w:val="1"/>
          <w:trHeight w:val="37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Разграничение частиц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36D1B">
              <w:rPr>
                <w:rFonts w:ascii="Times New Roman" w:hAnsi="Times New Roman" w:cs="Times New Roman"/>
                <w:i/>
                <w:sz w:val="24"/>
                <w:szCs w:val="24"/>
              </w:rPr>
              <w:t>ни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7D0E" w:rsidRPr="00636D1B" w:rsidTr="00635E37">
        <w:trPr>
          <w:gridBefore w:val="1"/>
          <w:trHeight w:val="37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ind w:left="-52" w:right="-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№ 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29.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Подготовка к сочинению на лингвистическую тему.</w:t>
            </w:r>
          </w:p>
        </w:tc>
      </w:tr>
      <w:tr w:rsidR="000C7D0E" w:rsidRPr="00636D1B" w:rsidTr="00635E37">
        <w:trPr>
          <w:gridBefore w:val="1"/>
          <w:trHeight w:val="35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ind w:left="-52" w:right="-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30. </w:t>
            </w: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Написание сочинения на лингвистическую тему.</w:t>
            </w:r>
          </w:p>
        </w:tc>
      </w:tr>
      <w:tr w:rsidR="000C7D0E" w:rsidRPr="00636D1B" w:rsidTr="00635E37">
        <w:trPr>
          <w:gridBefore w:val="1"/>
          <w:trHeight w:val="37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темы «Частицы». </w:t>
            </w:r>
          </w:p>
        </w:tc>
      </w:tr>
      <w:tr w:rsidR="000C7D0E" w:rsidRPr="00636D1B" w:rsidTr="00635E37">
        <w:trPr>
          <w:gridBefore w:val="1"/>
          <w:trHeight w:val="35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темы «Частицы».</w:t>
            </w:r>
          </w:p>
        </w:tc>
      </w:tr>
      <w:tr w:rsidR="000C7D0E" w:rsidRPr="00636D1B" w:rsidTr="00635E37">
        <w:trPr>
          <w:gridBefore w:val="1"/>
          <w:trHeight w:val="350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контрольная работа № 2. </w:t>
            </w:r>
          </w:p>
        </w:tc>
      </w:tr>
      <w:tr w:rsidR="000C7D0E" w:rsidRPr="00636D1B" w:rsidTr="00635E37">
        <w:trPr>
          <w:gridBefore w:val="1"/>
          <w:trHeight w:val="370"/>
        </w:trPr>
        <w:tc>
          <w:tcPr>
            <w:tcW w:w="847" w:type="dxa"/>
          </w:tcPr>
          <w:p w:rsidR="000C7D0E" w:rsidRPr="00CA636E" w:rsidRDefault="000C7D0E" w:rsidP="00AD30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итоговой контрольной работы №2.</w:t>
            </w:r>
          </w:p>
        </w:tc>
      </w:tr>
      <w:tr w:rsidR="000C7D0E" w:rsidRPr="00636D1B" w:rsidTr="00CA636E">
        <w:trPr>
          <w:gridBefore w:val="1"/>
          <w:trHeight w:val="297"/>
        </w:trPr>
        <w:tc>
          <w:tcPr>
            <w:tcW w:w="9951" w:type="dxa"/>
            <w:gridSpan w:val="5"/>
          </w:tcPr>
          <w:p w:rsidR="000C7D0E" w:rsidRPr="00636D1B" w:rsidRDefault="000C7D0E" w:rsidP="00595EFE">
            <w:pPr>
              <w:pStyle w:val="ListParagraph"/>
              <w:numPr>
                <w:ilvl w:val="1"/>
                <w:numId w:val="12"/>
              </w:numPr>
              <w:suppressAutoHyphens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Междометие (4 часа)</w:t>
            </w:r>
          </w:p>
        </w:tc>
      </w:tr>
      <w:tr w:rsidR="000C7D0E" w:rsidRPr="00636D1B" w:rsidTr="00635E37">
        <w:trPr>
          <w:gridBefore w:val="1"/>
          <w:trHeight w:val="34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D1419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 xml:space="preserve">Междометие как особая часть речи. </w:t>
            </w:r>
          </w:p>
        </w:tc>
      </w:tr>
      <w:tr w:rsidR="000C7D0E" w:rsidRPr="00636D1B" w:rsidTr="00635E37">
        <w:trPr>
          <w:gridBefore w:val="1"/>
          <w:trHeight w:val="34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D1419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Междометие и звукоподражательные слова.</w:t>
            </w:r>
          </w:p>
        </w:tc>
      </w:tr>
      <w:tr w:rsidR="000C7D0E" w:rsidRPr="00636D1B" w:rsidTr="00635E37">
        <w:trPr>
          <w:gridBefore w:val="1"/>
          <w:trHeight w:val="412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Правописание междометий и звукоподражательных слов.</w:t>
            </w:r>
          </w:p>
        </w:tc>
      </w:tr>
      <w:tr w:rsidR="000C7D0E" w:rsidRPr="00636D1B" w:rsidTr="00635E37">
        <w:trPr>
          <w:gridBefore w:val="1"/>
          <w:trHeight w:val="32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междометиях.</w:t>
            </w:r>
          </w:p>
        </w:tc>
      </w:tr>
      <w:tr w:rsidR="000C7D0E" w:rsidRPr="00636D1B" w:rsidTr="00CA636E">
        <w:trPr>
          <w:gridBefore w:val="1"/>
          <w:trHeight w:val="329"/>
        </w:trPr>
        <w:tc>
          <w:tcPr>
            <w:tcW w:w="9951" w:type="dxa"/>
            <w:gridSpan w:val="5"/>
          </w:tcPr>
          <w:p w:rsidR="000C7D0E" w:rsidRPr="00636D1B" w:rsidRDefault="000C7D0E" w:rsidP="00595EFE">
            <w:pPr>
              <w:pStyle w:val="ListParagraph"/>
              <w:numPr>
                <w:ilvl w:val="1"/>
                <w:numId w:val="12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изученного материала (2 часа)</w:t>
            </w:r>
          </w:p>
        </w:tc>
      </w:tr>
      <w:tr w:rsidR="000C7D0E" w:rsidRPr="00636D1B" w:rsidTr="00635E37">
        <w:trPr>
          <w:gridBefore w:val="1"/>
          <w:trHeight w:val="391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135.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Pr="00636D1B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 в 7 классе.</w:t>
            </w:r>
          </w:p>
        </w:tc>
      </w:tr>
      <w:tr w:rsidR="000C7D0E" w:rsidRPr="00636D1B" w:rsidTr="00635E37">
        <w:trPr>
          <w:gridBefore w:val="1"/>
          <w:trHeight w:val="329"/>
        </w:trPr>
        <w:tc>
          <w:tcPr>
            <w:tcW w:w="847" w:type="dxa"/>
          </w:tcPr>
          <w:p w:rsidR="000C7D0E" w:rsidRPr="00CA636E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6E">
              <w:rPr>
                <w:rFonts w:ascii="Times New Roman" w:hAnsi="Times New Roman" w:cs="Times New Roman"/>
                <w:sz w:val="24"/>
                <w:szCs w:val="24"/>
              </w:rPr>
              <w:t>136.</w:t>
            </w:r>
          </w:p>
        </w:tc>
        <w:tc>
          <w:tcPr>
            <w:tcW w:w="849" w:type="dxa"/>
          </w:tcPr>
          <w:p w:rsidR="000C7D0E" w:rsidRPr="00636D1B" w:rsidRDefault="000C7D0E" w:rsidP="00EA1A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dxa"/>
          </w:tcPr>
          <w:p w:rsidR="000C7D0E" w:rsidRDefault="000C7D0E" w:rsidP="00761D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939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0" w:type="dxa"/>
          </w:tcPr>
          <w:p w:rsidR="000C7D0E" w:rsidRPr="00636D1B" w:rsidRDefault="000C7D0E" w:rsidP="00EA1A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1B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 в 7 классе.</w:t>
            </w:r>
          </w:p>
        </w:tc>
      </w:tr>
    </w:tbl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D0E" w:rsidRDefault="000C7D0E" w:rsidP="008E50A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C7D0E" w:rsidSect="00820E8C"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D0E" w:rsidRDefault="000C7D0E" w:rsidP="009E7E37">
      <w:pPr>
        <w:spacing w:after="0" w:line="240" w:lineRule="auto"/>
      </w:pPr>
      <w:r>
        <w:separator/>
      </w:r>
    </w:p>
  </w:endnote>
  <w:endnote w:type="continuationSeparator" w:id="0">
    <w:p w:rsidR="000C7D0E" w:rsidRDefault="000C7D0E" w:rsidP="009E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erif">
    <w:altName w:val="MS Gothic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D0E" w:rsidRDefault="000C7D0E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0C7D0E" w:rsidRDefault="000C7D0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D0E" w:rsidRDefault="000C7D0E">
    <w:pPr>
      <w:pStyle w:val="Footer"/>
      <w:jc w:val="right"/>
    </w:pPr>
    <w:fldSimple w:instr="PAGE   \* MERGEFORMAT">
      <w:r>
        <w:rPr>
          <w:noProof/>
        </w:rPr>
        <w:t>14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D0E" w:rsidRDefault="000C7D0E" w:rsidP="009E7E37">
      <w:pPr>
        <w:spacing w:after="0" w:line="240" w:lineRule="auto"/>
      </w:pPr>
      <w:r>
        <w:separator/>
      </w:r>
    </w:p>
  </w:footnote>
  <w:footnote w:type="continuationSeparator" w:id="0">
    <w:p w:rsidR="000C7D0E" w:rsidRDefault="000C7D0E" w:rsidP="009E7E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A0D7E"/>
    <w:multiLevelType w:val="multilevel"/>
    <w:tmpl w:val="73D8B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91EDE"/>
    <w:multiLevelType w:val="hybridMultilevel"/>
    <w:tmpl w:val="7B96C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3713C"/>
    <w:multiLevelType w:val="multilevel"/>
    <w:tmpl w:val="CE2CE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254D24"/>
    <w:multiLevelType w:val="multilevel"/>
    <w:tmpl w:val="31CCA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562D2"/>
    <w:multiLevelType w:val="multilevel"/>
    <w:tmpl w:val="5C9C4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AB6688"/>
    <w:multiLevelType w:val="hybridMultilevel"/>
    <w:tmpl w:val="9B269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42317"/>
    <w:multiLevelType w:val="hybridMultilevel"/>
    <w:tmpl w:val="B474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BC00E86"/>
    <w:multiLevelType w:val="hybridMultilevel"/>
    <w:tmpl w:val="37BC6E5C"/>
    <w:lvl w:ilvl="0" w:tplc="6246B318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2E825A3A"/>
    <w:multiLevelType w:val="multilevel"/>
    <w:tmpl w:val="78CC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91110B"/>
    <w:multiLevelType w:val="multilevel"/>
    <w:tmpl w:val="02A4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821872"/>
    <w:multiLevelType w:val="hybridMultilevel"/>
    <w:tmpl w:val="E70424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5333BF"/>
    <w:multiLevelType w:val="hybridMultilevel"/>
    <w:tmpl w:val="2B584134"/>
    <w:lvl w:ilvl="0" w:tplc="5F56CAE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E1C4898"/>
    <w:multiLevelType w:val="hybridMultilevel"/>
    <w:tmpl w:val="E37EDD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3D141F0"/>
    <w:multiLevelType w:val="multilevel"/>
    <w:tmpl w:val="C7AA8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"/>
      <w:lvlJc w:val="left"/>
      <w:pPr>
        <w:ind w:left="1440" w:hanging="360"/>
      </w:pPr>
      <w:rPr>
        <w:rFonts w:eastAsia="Times New Roman" w:cs="Times New Roman" w:hint="default"/>
        <w:b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9419DD"/>
    <w:multiLevelType w:val="hybridMultilevel"/>
    <w:tmpl w:val="AEC0A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757B3D"/>
    <w:multiLevelType w:val="hybridMultilevel"/>
    <w:tmpl w:val="2B584134"/>
    <w:lvl w:ilvl="0" w:tplc="5F56CAE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CDE5797"/>
    <w:multiLevelType w:val="multilevel"/>
    <w:tmpl w:val="EF44B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50E61EF"/>
    <w:multiLevelType w:val="multilevel"/>
    <w:tmpl w:val="A3E2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2E5CB4"/>
    <w:multiLevelType w:val="multilevel"/>
    <w:tmpl w:val="48845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5"/>
  </w:num>
  <w:num w:numId="3">
    <w:abstractNumId w:val="11"/>
  </w:num>
  <w:num w:numId="4">
    <w:abstractNumId w:val="8"/>
  </w:num>
  <w:num w:numId="5">
    <w:abstractNumId w:val="13"/>
  </w:num>
  <w:num w:numId="6">
    <w:abstractNumId w:val="16"/>
  </w:num>
  <w:num w:numId="7">
    <w:abstractNumId w:val="6"/>
  </w:num>
  <w:num w:numId="8">
    <w:abstractNumId w:val="5"/>
  </w:num>
  <w:num w:numId="9">
    <w:abstractNumId w:val="2"/>
  </w:num>
  <w:num w:numId="10">
    <w:abstractNumId w:val="14"/>
  </w:num>
  <w:num w:numId="11">
    <w:abstractNumId w:val="9"/>
  </w:num>
  <w:num w:numId="12">
    <w:abstractNumId w:val="4"/>
  </w:num>
  <w:num w:numId="13">
    <w:abstractNumId w:val="10"/>
  </w:num>
  <w:num w:numId="14">
    <w:abstractNumId w:val="17"/>
  </w:num>
  <w:num w:numId="15">
    <w:abstractNumId w:val="0"/>
  </w:num>
  <w:num w:numId="16">
    <w:abstractNumId w:val="3"/>
  </w:num>
  <w:num w:numId="17">
    <w:abstractNumId w:val="20"/>
  </w:num>
  <w:num w:numId="18">
    <w:abstractNumId w:val="19"/>
  </w:num>
  <w:num w:numId="19">
    <w:abstractNumId w:val="1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8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7174"/>
    <w:rsid w:val="00023191"/>
    <w:rsid w:val="00034DC2"/>
    <w:rsid w:val="0004127D"/>
    <w:rsid w:val="00041366"/>
    <w:rsid w:val="000449C3"/>
    <w:rsid w:val="00050B49"/>
    <w:rsid w:val="00055B0E"/>
    <w:rsid w:val="00076638"/>
    <w:rsid w:val="000A2E4C"/>
    <w:rsid w:val="000C7D0E"/>
    <w:rsid w:val="000F11CB"/>
    <w:rsid w:val="000F5939"/>
    <w:rsid w:val="00104643"/>
    <w:rsid w:val="0011737D"/>
    <w:rsid w:val="00133169"/>
    <w:rsid w:val="0013500B"/>
    <w:rsid w:val="00136D04"/>
    <w:rsid w:val="00192A75"/>
    <w:rsid w:val="001A6274"/>
    <w:rsid w:val="001C5047"/>
    <w:rsid w:val="001D5E77"/>
    <w:rsid w:val="001E5C85"/>
    <w:rsid w:val="00205E32"/>
    <w:rsid w:val="00207DC5"/>
    <w:rsid w:val="00222B0D"/>
    <w:rsid w:val="00223815"/>
    <w:rsid w:val="00236439"/>
    <w:rsid w:val="00257B01"/>
    <w:rsid w:val="00266CB7"/>
    <w:rsid w:val="0026762B"/>
    <w:rsid w:val="00275A48"/>
    <w:rsid w:val="00281605"/>
    <w:rsid w:val="00281896"/>
    <w:rsid w:val="002A22C4"/>
    <w:rsid w:val="002A2611"/>
    <w:rsid w:val="002C339F"/>
    <w:rsid w:val="002C72A6"/>
    <w:rsid w:val="002E3318"/>
    <w:rsid w:val="002E3675"/>
    <w:rsid w:val="002F2105"/>
    <w:rsid w:val="002F7DA6"/>
    <w:rsid w:val="00300D99"/>
    <w:rsid w:val="00301446"/>
    <w:rsid w:val="003051D3"/>
    <w:rsid w:val="00307ADA"/>
    <w:rsid w:val="00311597"/>
    <w:rsid w:val="00312BE7"/>
    <w:rsid w:val="0032786B"/>
    <w:rsid w:val="00334129"/>
    <w:rsid w:val="003565A7"/>
    <w:rsid w:val="0036138B"/>
    <w:rsid w:val="00366022"/>
    <w:rsid w:val="0037466E"/>
    <w:rsid w:val="00375AA0"/>
    <w:rsid w:val="003961F8"/>
    <w:rsid w:val="00397A9A"/>
    <w:rsid w:val="003A3869"/>
    <w:rsid w:val="003B698C"/>
    <w:rsid w:val="003D7A9F"/>
    <w:rsid w:val="00424196"/>
    <w:rsid w:val="00424EE5"/>
    <w:rsid w:val="00432EE4"/>
    <w:rsid w:val="00440014"/>
    <w:rsid w:val="0045418F"/>
    <w:rsid w:val="004807BB"/>
    <w:rsid w:val="00486DD4"/>
    <w:rsid w:val="004977B3"/>
    <w:rsid w:val="004A1986"/>
    <w:rsid w:val="004A71B6"/>
    <w:rsid w:val="004B4454"/>
    <w:rsid w:val="004B5DEF"/>
    <w:rsid w:val="004E2F11"/>
    <w:rsid w:val="004F0E63"/>
    <w:rsid w:val="00500275"/>
    <w:rsid w:val="0050477C"/>
    <w:rsid w:val="00506816"/>
    <w:rsid w:val="00507174"/>
    <w:rsid w:val="00534E34"/>
    <w:rsid w:val="00560D39"/>
    <w:rsid w:val="00576605"/>
    <w:rsid w:val="00586DF9"/>
    <w:rsid w:val="00595EFE"/>
    <w:rsid w:val="005A05A7"/>
    <w:rsid w:val="005B2869"/>
    <w:rsid w:val="005B30D5"/>
    <w:rsid w:val="005B4466"/>
    <w:rsid w:val="005B616C"/>
    <w:rsid w:val="005C3EF4"/>
    <w:rsid w:val="005C4E9A"/>
    <w:rsid w:val="005F4BDD"/>
    <w:rsid w:val="005F578F"/>
    <w:rsid w:val="00605069"/>
    <w:rsid w:val="00610B98"/>
    <w:rsid w:val="00635E37"/>
    <w:rsid w:val="00636D1B"/>
    <w:rsid w:val="00667F84"/>
    <w:rsid w:val="00671C07"/>
    <w:rsid w:val="00674F9D"/>
    <w:rsid w:val="00675389"/>
    <w:rsid w:val="006B2C74"/>
    <w:rsid w:val="006B3584"/>
    <w:rsid w:val="006C7D60"/>
    <w:rsid w:val="006D4619"/>
    <w:rsid w:val="006F11C7"/>
    <w:rsid w:val="006F1E37"/>
    <w:rsid w:val="007138AB"/>
    <w:rsid w:val="00716C68"/>
    <w:rsid w:val="00725A88"/>
    <w:rsid w:val="00727B1F"/>
    <w:rsid w:val="00743384"/>
    <w:rsid w:val="0075039B"/>
    <w:rsid w:val="0075065C"/>
    <w:rsid w:val="0075695F"/>
    <w:rsid w:val="00761DC8"/>
    <w:rsid w:val="0076549F"/>
    <w:rsid w:val="00780CA3"/>
    <w:rsid w:val="0078186D"/>
    <w:rsid w:val="00786F8C"/>
    <w:rsid w:val="00792E11"/>
    <w:rsid w:val="0079716F"/>
    <w:rsid w:val="007A0888"/>
    <w:rsid w:val="007B19BF"/>
    <w:rsid w:val="007B4AB8"/>
    <w:rsid w:val="007D3808"/>
    <w:rsid w:val="007D7946"/>
    <w:rsid w:val="007D7D1C"/>
    <w:rsid w:val="007E2162"/>
    <w:rsid w:val="007F1DE0"/>
    <w:rsid w:val="007F6D31"/>
    <w:rsid w:val="00803C22"/>
    <w:rsid w:val="0081191F"/>
    <w:rsid w:val="00820E8C"/>
    <w:rsid w:val="00830DA1"/>
    <w:rsid w:val="008539C9"/>
    <w:rsid w:val="00890DC9"/>
    <w:rsid w:val="008A32C6"/>
    <w:rsid w:val="008D7DEB"/>
    <w:rsid w:val="008E20D5"/>
    <w:rsid w:val="008E50A1"/>
    <w:rsid w:val="008F1ED6"/>
    <w:rsid w:val="00923C1B"/>
    <w:rsid w:val="00926C23"/>
    <w:rsid w:val="00930F66"/>
    <w:rsid w:val="0093237D"/>
    <w:rsid w:val="00976989"/>
    <w:rsid w:val="00982C81"/>
    <w:rsid w:val="009926DD"/>
    <w:rsid w:val="009A09B4"/>
    <w:rsid w:val="009A6AB8"/>
    <w:rsid w:val="009A6F92"/>
    <w:rsid w:val="009C23FA"/>
    <w:rsid w:val="009D02A4"/>
    <w:rsid w:val="009E37E8"/>
    <w:rsid w:val="009E7E37"/>
    <w:rsid w:val="009F3919"/>
    <w:rsid w:val="00A1620D"/>
    <w:rsid w:val="00A2691E"/>
    <w:rsid w:val="00A26EF7"/>
    <w:rsid w:val="00A36AD4"/>
    <w:rsid w:val="00A607F1"/>
    <w:rsid w:val="00A762AE"/>
    <w:rsid w:val="00A80540"/>
    <w:rsid w:val="00AB2867"/>
    <w:rsid w:val="00AD301C"/>
    <w:rsid w:val="00AF128E"/>
    <w:rsid w:val="00AF5918"/>
    <w:rsid w:val="00B07DDF"/>
    <w:rsid w:val="00B16160"/>
    <w:rsid w:val="00B1735E"/>
    <w:rsid w:val="00B17FA3"/>
    <w:rsid w:val="00B23BBE"/>
    <w:rsid w:val="00B33788"/>
    <w:rsid w:val="00B44826"/>
    <w:rsid w:val="00B60330"/>
    <w:rsid w:val="00B643E7"/>
    <w:rsid w:val="00B66262"/>
    <w:rsid w:val="00B70279"/>
    <w:rsid w:val="00B77FA2"/>
    <w:rsid w:val="00B87CE9"/>
    <w:rsid w:val="00BA3386"/>
    <w:rsid w:val="00BC1D42"/>
    <w:rsid w:val="00BD700F"/>
    <w:rsid w:val="00BE6361"/>
    <w:rsid w:val="00BF34EC"/>
    <w:rsid w:val="00BF6110"/>
    <w:rsid w:val="00C07B32"/>
    <w:rsid w:val="00C26C12"/>
    <w:rsid w:val="00C3447F"/>
    <w:rsid w:val="00C36BDF"/>
    <w:rsid w:val="00C5095D"/>
    <w:rsid w:val="00C72615"/>
    <w:rsid w:val="00C854A7"/>
    <w:rsid w:val="00C931A7"/>
    <w:rsid w:val="00C93AEF"/>
    <w:rsid w:val="00CA636E"/>
    <w:rsid w:val="00CA64DC"/>
    <w:rsid w:val="00CA7AED"/>
    <w:rsid w:val="00CC0CA4"/>
    <w:rsid w:val="00CD2EE4"/>
    <w:rsid w:val="00CE42C4"/>
    <w:rsid w:val="00D067F5"/>
    <w:rsid w:val="00D07F45"/>
    <w:rsid w:val="00D14191"/>
    <w:rsid w:val="00D17904"/>
    <w:rsid w:val="00D26219"/>
    <w:rsid w:val="00D27485"/>
    <w:rsid w:val="00D347E3"/>
    <w:rsid w:val="00D46298"/>
    <w:rsid w:val="00D52133"/>
    <w:rsid w:val="00D53063"/>
    <w:rsid w:val="00D55786"/>
    <w:rsid w:val="00D642A0"/>
    <w:rsid w:val="00D90B6D"/>
    <w:rsid w:val="00D9640E"/>
    <w:rsid w:val="00DA3496"/>
    <w:rsid w:val="00DA651F"/>
    <w:rsid w:val="00DA74FF"/>
    <w:rsid w:val="00DB44A6"/>
    <w:rsid w:val="00DE7BD9"/>
    <w:rsid w:val="00DF0B6E"/>
    <w:rsid w:val="00E11E7A"/>
    <w:rsid w:val="00E31B86"/>
    <w:rsid w:val="00E672B0"/>
    <w:rsid w:val="00E73B77"/>
    <w:rsid w:val="00E82EAD"/>
    <w:rsid w:val="00E848E0"/>
    <w:rsid w:val="00E864FA"/>
    <w:rsid w:val="00E8701F"/>
    <w:rsid w:val="00EA0972"/>
    <w:rsid w:val="00EA1A66"/>
    <w:rsid w:val="00EB1152"/>
    <w:rsid w:val="00EC75F0"/>
    <w:rsid w:val="00F37C08"/>
    <w:rsid w:val="00F47934"/>
    <w:rsid w:val="00F500E4"/>
    <w:rsid w:val="00F62890"/>
    <w:rsid w:val="00F8296A"/>
    <w:rsid w:val="00F91597"/>
    <w:rsid w:val="00FC1D01"/>
    <w:rsid w:val="00FC327D"/>
    <w:rsid w:val="00FD34E0"/>
    <w:rsid w:val="00FE109D"/>
    <w:rsid w:val="00FF2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174"/>
    <w:pPr>
      <w:suppressAutoHyphens/>
      <w:spacing w:after="200" w:line="276" w:lineRule="auto"/>
    </w:pPr>
    <w:rPr>
      <w:rFonts w:eastAsia="Times New Roman" w:cs="Calibri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Абзац списка1"/>
    <w:basedOn w:val="Normal"/>
    <w:uiPriority w:val="99"/>
    <w:rsid w:val="00507174"/>
    <w:pPr>
      <w:widowControl w:val="0"/>
      <w:spacing w:after="0" w:line="240" w:lineRule="auto"/>
      <w:ind w:left="720"/>
    </w:pPr>
    <w:rPr>
      <w:rFonts w:ascii="Liberation Serif" w:eastAsia="Liberation Serif" w:hAnsi="Times New Roman" w:cs="DejaVu Sans"/>
      <w:kern w:val="2"/>
      <w:sz w:val="24"/>
      <w:szCs w:val="24"/>
      <w:lang w:eastAsia="hi-IN" w:bidi="hi-IN"/>
    </w:rPr>
  </w:style>
  <w:style w:type="paragraph" w:styleId="ListParagraph">
    <w:name w:val="List Paragraph"/>
    <w:basedOn w:val="Normal"/>
    <w:uiPriority w:val="99"/>
    <w:qFormat/>
    <w:rsid w:val="00507174"/>
    <w:pPr>
      <w:ind w:left="720"/>
      <w:contextualSpacing/>
    </w:pPr>
  </w:style>
  <w:style w:type="character" w:customStyle="1" w:styleId="c12">
    <w:name w:val="c12"/>
    <w:basedOn w:val="DefaultParagraphFont"/>
    <w:uiPriority w:val="99"/>
    <w:rsid w:val="00FF2CE9"/>
    <w:rPr>
      <w:rFonts w:cs="Times New Roman"/>
    </w:rPr>
  </w:style>
  <w:style w:type="paragraph" w:customStyle="1" w:styleId="c16">
    <w:name w:val="c16"/>
    <w:basedOn w:val="Normal"/>
    <w:uiPriority w:val="99"/>
    <w:rsid w:val="00FF2CE9"/>
    <w:pPr>
      <w:suppressAutoHyphens w:val="0"/>
      <w:spacing w:before="90" w:after="9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Normal"/>
    <w:uiPriority w:val="99"/>
    <w:rsid w:val="00FF2CE9"/>
    <w:pPr>
      <w:suppressAutoHyphens w:val="0"/>
      <w:spacing w:before="90" w:after="9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FF2CE9"/>
    <w:rPr>
      <w:lang w:eastAsia="en-US"/>
    </w:rPr>
  </w:style>
  <w:style w:type="table" w:styleId="TableGrid">
    <w:name w:val="Table Grid"/>
    <w:basedOn w:val="TableNormal"/>
    <w:uiPriority w:val="99"/>
    <w:rsid w:val="00D642A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1E5C85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9E7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E7E37"/>
    <w:rPr>
      <w:rFonts w:ascii="Calibri" w:hAnsi="Calibri" w:cs="Calibri"/>
      <w:lang w:eastAsia="ar-SA" w:bidi="ar-SA"/>
    </w:rPr>
  </w:style>
  <w:style w:type="paragraph" w:styleId="Footer">
    <w:name w:val="footer"/>
    <w:basedOn w:val="Normal"/>
    <w:link w:val="FooterChar"/>
    <w:uiPriority w:val="99"/>
    <w:rsid w:val="009E7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E7E37"/>
    <w:rPr>
      <w:rFonts w:ascii="Calibri" w:hAnsi="Calibri" w:cs="Calibri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9E7E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E7E37"/>
    <w:rPr>
      <w:rFonts w:ascii="Segoe UI" w:hAnsi="Segoe UI" w:cs="Segoe UI"/>
      <w:sz w:val="18"/>
      <w:szCs w:val="18"/>
      <w:lang w:eastAsia="ar-SA" w:bidi="ar-SA"/>
    </w:rPr>
  </w:style>
  <w:style w:type="character" w:customStyle="1" w:styleId="5">
    <w:name w:val="Основной текст (5)_"/>
    <w:link w:val="50"/>
    <w:uiPriority w:val="99"/>
    <w:locked/>
    <w:rsid w:val="009A09B4"/>
    <w:rPr>
      <w:rFonts w:eastAsia="Times New Roman"/>
      <w:spacing w:val="-10"/>
      <w:sz w:val="15"/>
      <w:shd w:val="clear" w:color="auto" w:fill="FFFFFF"/>
    </w:rPr>
  </w:style>
  <w:style w:type="paragraph" w:customStyle="1" w:styleId="50">
    <w:name w:val="Основной текст (5)"/>
    <w:basedOn w:val="Normal"/>
    <w:link w:val="5"/>
    <w:uiPriority w:val="99"/>
    <w:rsid w:val="009A09B4"/>
    <w:pPr>
      <w:shd w:val="clear" w:color="auto" w:fill="FFFFFF"/>
      <w:suppressAutoHyphens w:val="0"/>
      <w:spacing w:after="0" w:line="230" w:lineRule="exact"/>
    </w:pPr>
    <w:rPr>
      <w:rFonts w:cs="Times New Roman"/>
      <w:spacing w:val="-10"/>
      <w:sz w:val="15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1168</TotalTime>
  <Pages>14</Pages>
  <Words>3246</Words>
  <Characters>18507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АС</cp:lastModifiedBy>
  <cp:revision>48</cp:revision>
  <cp:lastPrinted>2022-09-29T12:18:00Z</cp:lastPrinted>
  <dcterms:created xsi:type="dcterms:W3CDTF">2019-08-06T15:25:00Z</dcterms:created>
  <dcterms:modified xsi:type="dcterms:W3CDTF">2022-09-30T12:14:00Z</dcterms:modified>
</cp:coreProperties>
</file>