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89C" w:rsidRPr="001A090C" w:rsidRDefault="0060789C" w:rsidP="006745E5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1A090C">
        <w:rPr>
          <w:rFonts w:ascii="Times New Roman" w:hAnsi="Times New Roman"/>
          <w:b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8pt;height:598.2pt">
            <v:imagedata r:id="rId7" o:title=""/>
          </v:shape>
        </w:pict>
      </w:r>
    </w:p>
    <w:p w:rsidR="0060789C" w:rsidRDefault="0060789C" w:rsidP="006745E5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60789C" w:rsidRDefault="0060789C" w:rsidP="006745E5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60789C" w:rsidRDefault="0060789C" w:rsidP="006745E5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60789C" w:rsidRDefault="0060789C" w:rsidP="006745E5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60789C" w:rsidRDefault="0060789C" w:rsidP="006745E5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60789C" w:rsidRPr="00AF5918" w:rsidRDefault="0060789C" w:rsidP="006745E5">
      <w:pPr>
        <w:ind w:left="-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60789C" w:rsidRPr="00AF5918" w:rsidRDefault="0060789C" w:rsidP="006745E5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 xml:space="preserve">«СРЕДНЯЯ ШКОЛА № 16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ИМЕНИ ГЕРОЯ СОВЕТСКОГО СОЮЗА 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ГОРОДА ЕВПАТОРИИ РЕСПУБЛИКИ КРЫМ»</w:t>
      </w:r>
    </w:p>
    <w:p w:rsidR="0060789C" w:rsidRPr="00AF5918" w:rsidRDefault="0060789C" w:rsidP="006745E5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( МБОУ «СШ №16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им.С.Иванова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» )</w:t>
      </w:r>
    </w:p>
    <w:p w:rsidR="0060789C" w:rsidRPr="00AF5918" w:rsidRDefault="0060789C" w:rsidP="006745E5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0789C" w:rsidRPr="00AF5918" w:rsidRDefault="0060789C" w:rsidP="006745E5">
      <w:pPr>
        <w:rPr>
          <w:rFonts w:ascii="Times New Roman" w:hAnsi="Times New Roman"/>
          <w:b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РАССМОТРЕНО                             СОГЛАСОВАНО                           УТВЕРЖДЕНО</w:t>
      </w:r>
    </w:p>
    <w:p w:rsidR="0060789C" w:rsidRPr="00AF5918" w:rsidRDefault="0060789C" w:rsidP="006745E5">
      <w:pPr>
        <w:rPr>
          <w:rFonts w:ascii="Times New Roman" w:hAnsi="Times New Roman"/>
          <w:sz w:val="24"/>
          <w:szCs w:val="24"/>
          <w:lang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на заседании ШМО                           зам.директора по УВР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ab/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Директор школы</w:t>
      </w:r>
    </w:p>
    <w:p w:rsidR="0060789C" w:rsidRPr="00AF5918" w:rsidRDefault="0060789C" w:rsidP="006745E5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от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22.08.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>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г.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_______  Т.В.Полищук                        ____О.А. Донцова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   протокол №1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>от</w:t>
      </w:r>
      <w:r>
        <w:rPr>
          <w:rFonts w:ascii="Times New Roman" w:hAnsi="Times New Roman"/>
          <w:sz w:val="24"/>
          <w:szCs w:val="24"/>
          <w:lang w:eastAsia="ru-RU"/>
        </w:rPr>
        <w:t xml:space="preserve"> 23.08.</w:t>
      </w:r>
      <w:r w:rsidRPr="00AF5918">
        <w:rPr>
          <w:rFonts w:ascii="Times New Roman" w:hAnsi="Times New Roman"/>
          <w:sz w:val="24"/>
          <w:szCs w:val="24"/>
          <w:lang w:eastAsia="ru-RU"/>
        </w:rPr>
        <w:t>202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г.</w:t>
      </w:r>
      <w:r w:rsidRPr="00AF5918">
        <w:rPr>
          <w:rFonts w:ascii="Times New Roman" w:hAnsi="Times New Roman"/>
          <w:sz w:val="24"/>
          <w:szCs w:val="24"/>
          <w:lang w:eastAsia="ru-RU"/>
        </w:rPr>
        <w:tab/>
      </w:r>
      <w:r w:rsidRPr="00AF5918">
        <w:rPr>
          <w:rFonts w:ascii="Times New Roman" w:hAnsi="Times New Roman"/>
          <w:sz w:val="24"/>
          <w:szCs w:val="24"/>
          <w:lang w:eastAsia="ru-RU"/>
        </w:rPr>
        <w:tab/>
        <w:t xml:space="preserve">Приказ №  </w:t>
      </w:r>
      <w:r>
        <w:rPr>
          <w:rFonts w:ascii="Times New Roman" w:hAnsi="Times New Roman"/>
          <w:sz w:val="24"/>
          <w:szCs w:val="24"/>
          <w:lang w:eastAsia="ru-RU"/>
        </w:rPr>
        <w:t>779/01-16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60789C" w:rsidRPr="00AF5918" w:rsidRDefault="0060789C" w:rsidP="006745E5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Руководитель  ШМО</w:t>
      </w:r>
    </w:p>
    <w:p w:rsidR="0060789C" w:rsidRPr="00AF5918" w:rsidRDefault="0060789C" w:rsidP="006745E5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________Кравченко В.П.                                                                               от 31.08.202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г. </w:t>
      </w:r>
    </w:p>
    <w:p w:rsidR="0060789C" w:rsidRPr="00AF5918" w:rsidRDefault="0060789C" w:rsidP="006745E5">
      <w:pPr>
        <w:rPr>
          <w:rFonts w:ascii="Times New Roman" w:hAnsi="Times New Roman"/>
          <w:sz w:val="24"/>
          <w:szCs w:val="24"/>
          <w:lang w:val="uk-UA" w:eastAsia="ru-RU"/>
        </w:rPr>
      </w:pPr>
    </w:p>
    <w:p w:rsidR="0060789C" w:rsidRDefault="0060789C" w:rsidP="006745E5">
      <w:pPr>
        <w:ind w:firstLine="601"/>
        <w:rPr>
          <w:rFonts w:ascii="Times New Roman" w:hAnsi="Times New Roman"/>
          <w:sz w:val="28"/>
          <w:szCs w:val="28"/>
        </w:rPr>
      </w:pPr>
    </w:p>
    <w:p w:rsidR="0060789C" w:rsidRDefault="0060789C" w:rsidP="006745E5">
      <w:pPr>
        <w:ind w:firstLine="601"/>
        <w:rPr>
          <w:rFonts w:ascii="Times New Roman" w:hAnsi="Times New Roman"/>
          <w:sz w:val="28"/>
          <w:szCs w:val="28"/>
        </w:rPr>
      </w:pPr>
    </w:p>
    <w:p w:rsidR="0060789C" w:rsidRPr="00B66262" w:rsidRDefault="0060789C" w:rsidP="006745E5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60789C" w:rsidRPr="00B66262" w:rsidRDefault="0060789C" w:rsidP="006745E5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по литературе</w:t>
      </w:r>
    </w:p>
    <w:p w:rsidR="0060789C" w:rsidRPr="00B66262" w:rsidRDefault="0060789C" w:rsidP="006745E5">
      <w:pPr>
        <w:jc w:val="center"/>
        <w:textAlignment w:val="baseline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для 7-Г кла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сс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а</w:t>
      </w:r>
    </w:p>
    <w:p w:rsidR="0060789C" w:rsidRDefault="0060789C" w:rsidP="006745E5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на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2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- 202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3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60789C" w:rsidRDefault="0060789C" w:rsidP="006745E5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60789C" w:rsidRDefault="0060789C" w:rsidP="006745E5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60789C" w:rsidRPr="002F2105" w:rsidRDefault="0060789C" w:rsidP="006745E5">
      <w:pPr>
        <w:ind w:left="4956" w:firstLine="708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60789C" w:rsidRPr="002F2105" w:rsidRDefault="0060789C" w:rsidP="006745E5">
      <w:pPr>
        <w:ind w:left="5664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Севостьянова Анна Сергеевна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, учитель русского языка и литературы </w:t>
      </w:r>
    </w:p>
    <w:p w:rsidR="0060789C" w:rsidRPr="002F2105" w:rsidRDefault="0060789C" w:rsidP="006745E5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первой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категории </w:t>
      </w:r>
    </w:p>
    <w:p w:rsidR="0060789C" w:rsidRPr="002F2105" w:rsidRDefault="0060789C" w:rsidP="006745E5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>____________________</w:t>
      </w:r>
    </w:p>
    <w:p w:rsidR="0060789C" w:rsidRPr="002F2105" w:rsidRDefault="0060789C" w:rsidP="006745E5">
      <w:pPr>
        <w:ind w:left="5664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2F2105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2F2105">
        <w:rPr>
          <w:rFonts w:ascii="Times New Roman" w:hAnsi="Times New Roman"/>
          <w:sz w:val="24"/>
          <w:szCs w:val="24"/>
          <w:lang w:eastAsia="ru-RU"/>
        </w:rPr>
        <w:t>(подпись учителя)</w:t>
      </w:r>
    </w:p>
    <w:p w:rsidR="0060789C" w:rsidRDefault="0060789C" w:rsidP="006745E5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60789C" w:rsidRDefault="0060789C" w:rsidP="006745E5">
      <w:pPr>
        <w:ind w:firstLine="601"/>
        <w:jc w:val="center"/>
        <w:rPr>
          <w:rFonts w:ascii="Times New Roman" w:hAnsi="Times New Roman"/>
          <w:b/>
          <w:sz w:val="28"/>
          <w:szCs w:val="28"/>
        </w:rPr>
      </w:pPr>
    </w:p>
    <w:p w:rsidR="0060789C" w:rsidRDefault="0060789C" w:rsidP="006745E5">
      <w:pPr>
        <w:ind w:firstLine="601"/>
        <w:jc w:val="center"/>
        <w:rPr>
          <w:rFonts w:ascii="Times New Roman" w:hAnsi="Times New Roman"/>
          <w:b/>
          <w:sz w:val="28"/>
          <w:szCs w:val="28"/>
        </w:rPr>
      </w:pPr>
      <w:r w:rsidRPr="00803C22">
        <w:rPr>
          <w:rFonts w:ascii="Times New Roman" w:hAnsi="Times New Roman"/>
          <w:b/>
          <w:sz w:val="28"/>
          <w:szCs w:val="28"/>
        </w:rPr>
        <w:t>г.Евпатория, 202</w:t>
      </w:r>
      <w:r>
        <w:rPr>
          <w:rFonts w:ascii="Times New Roman" w:hAnsi="Times New Roman"/>
          <w:b/>
          <w:sz w:val="28"/>
          <w:szCs w:val="28"/>
        </w:rPr>
        <w:t>2</w:t>
      </w:r>
      <w:r w:rsidRPr="00803C22">
        <w:rPr>
          <w:rFonts w:ascii="Times New Roman" w:hAnsi="Times New Roman"/>
          <w:b/>
          <w:sz w:val="28"/>
          <w:szCs w:val="28"/>
        </w:rPr>
        <w:t>г.</w:t>
      </w:r>
    </w:p>
    <w:p w:rsidR="0060789C" w:rsidRDefault="0060789C" w:rsidP="000D22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стандарт</w:t>
      </w:r>
      <w:r w:rsidRPr="00886EFC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 1897, (с изменениями от 31.12.2015 г. № 1577);</w:t>
      </w:r>
    </w:p>
    <w:p w:rsidR="0060789C" w:rsidRDefault="0060789C" w:rsidP="000D223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Рабочая программа по литературе для 7 класса составлена на основе авторской программы: </w:t>
      </w:r>
      <w:r w:rsidRPr="00653A9A">
        <w:rPr>
          <w:rFonts w:ascii="Times New Roman" w:hAnsi="Times New Roman"/>
          <w:sz w:val="24"/>
          <w:szCs w:val="24"/>
        </w:rPr>
        <w:t xml:space="preserve">программы по литературе для </w:t>
      </w:r>
      <w:r>
        <w:rPr>
          <w:rFonts w:ascii="Times New Roman" w:hAnsi="Times New Roman"/>
          <w:sz w:val="24"/>
          <w:szCs w:val="24"/>
        </w:rPr>
        <w:t xml:space="preserve">5—11 классов (базовый уровень): </w:t>
      </w:r>
      <w:r w:rsidRPr="00653A9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 w:rsidRPr="00653A9A">
        <w:rPr>
          <w:rFonts w:ascii="Times New Roman" w:hAnsi="Times New Roman"/>
          <w:sz w:val="24"/>
          <w:szCs w:val="24"/>
        </w:rPr>
        <w:t xml:space="preserve"> Я. Коровина, В. П. Журавлев, В, И. Коровин</w:t>
      </w:r>
      <w:r>
        <w:rPr>
          <w:rFonts w:ascii="Times New Roman" w:hAnsi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60789C" w:rsidRPr="000D2233" w:rsidRDefault="0060789C" w:rsidP="000D2233">
      <w:pPr>
        <w:spacing w:after="0"/>
        <w:ind w:firstLine="567"/>
        <w:jc w:val="both"/>
        <w:rPr>
          <w:rStyle w:val="c5"/>
          <w:rFonts w:ascii="Times New Roman" w:hAnsi="Times New Roman"/>
          <w:sz w:val="24"/>
          <w:szCs w:val="24"/>
        </w:rPr>
      </w:pPr>
      <w:r w:rsidRPr="00B96CB2">
        <w:rPr>
          <w:rFonts w:ascii="Times New Roman" w:hAnsi="Times New Roman"/>
          <w:b/>
          <w:sz w:val="24"/>
          <w:szCs w:val="24"/>
        </w:rPr>
        <w:t>Учебник:</w:t>
      </w:r>
      <w:r w:rsidRPr="00122AD1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Коровина В. Я., Журавлев В. П., </w:t>
      </w:r>
      <w:r w:rsidRPr="009F70FB"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Коровин В. И.</w:t>
      </w:r>
      <w:r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Литература: </w:t>
      </w:r>
      <w:r w:rsidRPr="00BF34EC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7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кл.: Учебник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60789C" w:rsidRDefault="0060789C" w:rsidP="006958C3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60789C" w:rsidRDefault="0060789C" w:rsidP="00EA0524">
      <w:pPr>
        <w:pStyle w:val="NormalWeb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красоту и выразительность речи,</w:t>
      </w:r>
      <w:r>
        <w:rPr>
          <w:color w:val="000000"/>
        </w:rPr>
        <w:t xml:space="preserve"> </w:t>
      </w:r>
      <w:r w:rsidRPr="00A1620D">
        <w:rPr>
          <w:color w:val="000000"/>
        </w:rPr>
        <w:t>стремиться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 чтении.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60789C" w:rsidRPr="00AF48B8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Метапредметными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60789C" w:rsidRPr="00F75FD6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решения учебной проблемы;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прогнозировать,</w:t>
      </w:r>
      <w:r>
        <w:rPr>
          <w:color w:val="000000"/>
        </w:rPr>
        <w:t xml:space="preserve"> </w:t>
      </w:r>
      <w:r w:rsidRPr="00A1620D">
        <w:rPr>
          <w:color w:val="000000"/>
        </w:rPr>
        <w:t>корректировать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свою деятельность;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60789C" w:rsidRPr="00AF48B8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60789C" w:rsidRPr="00F75FD6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все виды текстовой информации: фактуальную, подтекстовую, концептуальную; адекватно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на слух;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информацию, представленную в разных формах (сплошной текст; несплошной текст – иллюстрация, таблица, схема);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аудирования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словарями, справочниками;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анализ и синтез;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причинно-следственные связи;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рассуждения.</w:t>
      </w:r>
    </w:p>
    <w:p w:rsidR="0060789C" w:rsidRPr="00AF48B8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60789C" w:rsidRPr="00F75FD6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свою точку зрения;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задавать вопросы.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сформированность следующих умений:</w:t>
      </w:r>
    </w:p>
    <w:p w:rsidR="0060789C" w:rsidRPr="00125905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выразительно читать сказки и былины, соблюдая соответствующую интонацию «устного высказывания»;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пересказывать сказки, используя в своей речи художественные приёмы, характерные для народных сказок;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выявлять в сказках характерные художественные приемы и на этой основе определять жанровую разновидность сказки, отличать литературную сказку от фольклорной;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60789C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b/>
          <w:color w:val="000000"/>
        </w:rPr>
      </w:pPr>
    </w:p>
    <w:p w:rsidR="0060789C" w:rsidRPr="00125905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сочинять былину и/или придумывать сюжетные линии;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60789C" w:rsidRPr="00A1620D" w:rsidRDefault="0060789C" w:rsidP="00AF48B8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60789C" w:rsidRDefault="0060789C" w:rsidP="007E5B66">
      <w:pPr>
        <w:pStyle w:val="NormalWeb"/>
        <w:spacing w:before="0" w:beforeAutospacing="0" w:after="0" w:afterAutospacing="0"/>
        <w:ind w:firstLine="567"/>
        <w:jc w:val="both"/>
        <w:rPr>
          <w:b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  <w:r>
        <w:rPr>
          <w:b/>
        </w:rPr>
        <w:br w:type="page"/>
      </w:r>
    </w:p>
    <w:p w:rsidR="0060789C" w:rsidRDefault="0060789C" w:rsidP="000544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60789C" w:rsidRDefault="0060789C" w:rsidP="000544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789C" w:rsidRPr="00262944" w:rsidRDefault="0060789C" w:rsidP="00CE5A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1.Вв</w:t>
      </w:r>
      <w:r>
        <w:rPr>
          <w:rFonts w:ascii="Times New Roman" w:hAnsi="Times New Roman"/>
          <w:b/>
          <w:sz w:val="24"/>
          <w:szCs w:val="24"/>
        </w:rPr>
        <w:t>едение</w:t>
      </w:r>
      <w:r w:rsidRPr="00BF34EC">
        <w:rPr>
          <w:rFonts w:ascii="Times New Roman" w:hAnsi="Times New Roman"/>
          <w:sz w:val="24"/>
          <w:szCs w:val="24"/>
        </w:rPr>
        <w:t xml:space="preserve">. </w:t>
      </w:r>
      <w:r w:rsidRPr="00BF34EC">
        <w:rPr>
          <w:rFonts w:ascii="Times New Roman" w:hAnsi="Times New Roman"/>
          <w:b/>
          <w:sz w:val="24"/>
          <w:szCs w:val="24"/>
        </w:rPr>
        <w:t>(1 час)</w:t>
      </w:r>
    </w:p>
    <w:p w:rsidR="0060789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Изображение человека как важнейшая идейно-нравственная проблема литературы.</w:t>
      </w:r>
    </w:p>
    <w:p w:rsidR="0060789C" w:rsidRPr="00BF34E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Pr="00AF48B8" w:rsidRDefault="0060789C" w:rsidP="00CE5A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2.У</w:t>
      </w:r>
      <w:r>
        <w:rPr>
          <w:rFonts w:ascii="Times New Roman" w:hAnsi="Times New Roman"/>
          <w:b/>
          <w:sz w:val="24"/>
          <w:szCs w:val="24"/>
        </w:rPr>
        <w:t>стное народное творчество</w:t>
      </w:r>
      <w:r w:rsidRPr="00BF34E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F34EC">
        <w:rPr>
          <w:rFonts w:ascii="Times New Roman" w:hAnsi="Times New Roman"/>
          <w:b/>
          <w:sz w:val="24"/>
          <w:szCs w:val="24"/>
        </w:rPr>
        <w:t>(6 часов)</w:t>
      </w:r>
    </w:p>
    <w:p w:rsidR="0060789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 xml:space="preserve"> Предания как поэтическая автобиография народа. Исторические события в преданиях «Воцарение Ивана Грозного», «Сороки-ведьмы», «Петр и плотник». Пословицы и поговорки.</w:t>
      </w:r>
    </w:p>
    <w:p w:rsidR="0060789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 xml:space="preserve">Понятие о былине. «Вольга и Микула Селянинович». </w:t>
      </w:r>
    </w:p>
    <w:p w:rsidR="0060789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Воплощение в былине нравственных критериев русского народа. Микула – носитель лучших</w:t>
      </w:r>
      <w:r>
        <w:rPr>
          <w:rFonts w:ascii="Times New Roman" w:hAnsi="Times New Roman"/>
          <w:sz w:val="24"/>
          <w:szCs w:val="24"/>
        </w:rPr>
        <w:t xml:space="preserve"> человеческих качеств. </w:t>
      </w:r>
    </w:p>
    <w:p w:rsidR="0060789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Киевский</w:t>
      </w:r>
      <w:r w:rsidRPr="00BF34EC">
        <w:rPr>
          <w:rFonts w:ascii="Times New Roman" w:hAnsi="Times New Roman"/>
          <w:sz w:val="24"/>
          <w:szCs w:val="24"/>
        </w:rPr>
        <w:t xml:space="preserve"> цикл былин. «Садко». «Илья Муромец и Соловей – Разбойник». Героический эпос в мировой культуре. Карело-финский мифологический эпос «Калевала». </w:t>
      </w:r>
    </w:p>
    <w:p w:rsidR="0060789C" w:rsidRPr="00BF34E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Pr="00AF48B8" w:rsidRDefault="0060789C" w:rsidP="00CE5A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AF48B8">
        <w:rPr>
          <w:rFonts w:ascii="Times New Roman" w:hAnsi="Times New Roman"/>
          <w:b/>
          <w:sz w:val="24"/>
          <w:szCs w:val="24"/>
        </w:rPr>
        <w:t>Из древнерусской литературы</w:t>
      </w:r>
      <w:r>
        <w:rPr>
          <w:rFonts w:ascii="Times New Roman" w:hAnsi="Times New Roman"/>
          <w:b/>
          <w:sz w:val="24"/>
          <w:szCs w:val="24"/>
        </w:rPr>
        <w:t>. (2 часа)</w:t>
      </w:r>
    </w:p>
    <w:p w:rsidR="0060789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Понятие о древнерусской литературе. Жанры древнерусской литературы.</w:t>
      </w:r>
      <w:r>
        <w:rPr>
          <w:rFonts w:ascii="Times New Roman" w:hAnsi="Times New Roman"/>
          <w:sz w:val="24"/>
          <w:szCs w:val="24"/>
        </w:rPr>
        <w:t xml:space="preserve"> «Поучение» Владимира Мономаха.</w:t>
      </w:r>
    </w:p>
    <w:p w:rsidR="0060789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 xml:space="preserve">Нравственные заветы Древней Руси. Гимн любви и верности в </w:t>
      </w:r>
      <w:r w:rsidRPr="00BF34EC">
        <w:rPr>
          <w:rFonts w:ascii="Times New Roman" w:hAnsi="Times New Roman"/>
          <w:bCs/>
          <w:sz w:val="24"/>
          <w:szCs w:val="24"/>
        </w:rPr>
        <w:t>«Повести о Петре и Февронии Муромских»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bCs/>
          <w:sz w:val="24"/>
          <w:szCs w:val="24"/>
        </w:rPr>
        <w:t>Фольклорные мотивы.</w:t>
      </w:r>
    </w:p>
    <w:p w:rsidR="0060789C" w:rsidRPr="00BF34EC" w:rsidRDefault="0060789C" w:rsidP="00BF34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Pr="00CE5AE4" w:rsidRDefault="0060789C" w:rsidP="00CE5AE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48B8">
        <w:rPr>
          <w:rFonts w:ascii="Times New Roman" w:hAnsi="Times New Roman"/>
          <w:b/>
          <w:sz w:val="24"/>
          <w:szCs w:val="24"/>
        </w:rPr>
        <w:t xml:space="preserve">Из русской литературы </w:t>
      </w:r>
      <w:r w:rsidRPr="00AF48B8">
        <w:rPr>
          <w:rFonts w:ascii="Times New Roman" w:hAnsi="Times New Roman"/>
          <w:b/>
          <w:bCs/>
          <w:sz w:val="24"/>
          <w:szCs w:val="24"/>
          <w:lang w:val="en-US"/>
        </w:rPr>
        <w:t>XVIII</w:t>
      </w:r>
      <w:r w:rsidRPr="00AF48B8">
        <w:rPr>
          <w:rFonts w:ascii="Times New Roman" w:hAnsi="Times New Roman"/>
          <w:b/>
          <w:bCs/>
          <w:sz w:val="24"/>
          <w:szCs w:val="24"/>
        </w:rPr>
        <w:t xml:space="preserve"> века.</w:t>
      </w:r>
      <w:r>
        <w:rPr>
          <w:rFonts w:ascii="Times New Roman" w:hAnsi="Times New Roman"/>
          <w:b/>
          <w:sz w:val="24"/>
          <w:szCs w:val="24"/>
        </w:rPr>
        <w:t xml:space="preserve"> (2 часа)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Михаил Васильевич Ломоносов. Личность и судьба гениального человека. Литературное творчество М.В.Ломоносова. Слово о поэте и</w:t>
      </w:r>
      <w:r>
        <w:rPr>
          <w:rFonts w:ascii="Times New Roman" w:hAnsi="Times New Roman"/>
          <w:sz w:val="24"/>
          <w:szCs w:val="24"/>
        </w:rPr>
        <w:t xml:space="preserve"> ученом. Теория «трёх штилей».  «К статуе Петра Великого», «</w:t>
      </w:r>
      <w:r w:rsidRPr="00BF34EC">
        <w:rPr>
          <w:rFonts w:ascii="Times New Roman" w:hAnsi="Times New Roman"/>
          <w:sz w:val="24"/>
          <w:szCs w:val="24"/>
        </w:rPr>
        <w:t xml:space="preserve">Ода на день восшествия на Всероссийский престол ея Величества государыни императрицы Елисаветы Петровны 1747 года. </w:t>
      </w:r>
      <w:r w:rsidRPr="00BF34EC">
        <w:rPr>
          <w:rFonts w:ascii="Times New Roman" w:hAnsi="Times New Roman"/>
          <w:b/>
          <w:sz w:val="24"/>
          <w:szCs w:val="24"/>
        </w:rPr>
        <w:t>Теория</w:t>
      </w:r>
      <w:r w:rsidRPr="00BF34EC">
        <w:rPr>
          <w:rFonts w:ascii="Times New Roman" w:hAnsi="Times New Roman"/>
          <w:sz w:val="24"/>
          <w:szCs w:val="24"/>
        </w:rPr>
        <w:t xml:space="preserve">. Ода.  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F34EC">
        <w:rPr>
          <w:rFonts w:ascii="Times New Roman" w:hAnsi="Times New Roman"/>
          <w:bCs/>
          <w:sz w:val="24"/>
          <w:szCs w:val="24"/>
        </w:rPr>
        <w:t>Гавриил Романович Державин – поэт и гражданин.  Краткий рассказ о поэте. Своеобразие поэзииГ. Р. Державина. Новаторство в стихотворческой деятельности.  «Река времен в  своем стремленьи…», «На птичку…», «Признание».</w:t>
      </w:r>
    </w:p>
    <w:p w:rsidR="0060789C" w:rsidRPr="00BF34E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Pr="00CE5AE4" w:rsidRDefault="0060789C" w:rsidP="00CE5AE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48B8">
        <w:rPr>
          <w:rFonts w:ascii="Times New Roman" w:hAnsi="Times New Roman"/>
          <w:b/>
          <w:sz w:val="24"/>
          <w:szCs w:val="24"/>
        </w:rPr>
        <w:t xml:space="preserve">Из русской литературы </w:t>
      </w:r>
      <w:r w:rsidRPr="00AF48B8">
        <w:rPr>
          <w:rFonts w:ascii="Times New Roman" w:hAnsi="Times New Roman"/>
          <w:b/>
          <w:sz w:val="24"/>
          <w:szCs w:val="24"/>
          <w:lang w:val="en-US"/>
        </w:rPr>
        <w:t>XIX</w:t>
      </w:r>
      <w:r w:rsidRPr="00AF48B8">
        <w:rPr>
          <w:rFonts w:ascii="Times New Roman" w:hAnsi="Times New Roman"/>
          <w:b/>
          <w:sz w:val="24"/>
          <w:szCs w:val="24"/>
        </w:rPr>
        <w:t xml:space="preserve"> века. (26 </w:t>
      </w:r>
      <w:r>
        <w:rPr>
          <w:rFonts w:ascii="Times New Roman" w:hAnsi="Times New Roman"/>
          <w:b/>
          <w:sz w:val="24"/>
          <w:szCs w:val="24"/>
        </w:rPr>
        <w:t>часов)</w:t>
      </w:r>
    </w:p>
    <w:p w:rsidR="0060789C" w:rsidRDefault="0060789C" w:rsidP="00AF48B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А.С.</w:t>
      </w:r>
      <w:r w:rsidRPr="00BF34EC">
        <w:rPr>
          <w:rFonts w:ascii="Times New Roman" w:hAnsi="Times New Roman"/>
          <w:b/>
          <w:sz w:val="24"/>
          <w:szCs w:val="24"/>
        </w:rPr>
        <w:t xml:space="preserve"> Пушкин.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F34EC">
        <w:rPr>
          <w:rFonts w:ascii="Times New Roman" w:hAnsi="Times New Roman"/>
          <w:bCs/>
          <w:sz w:val="24"/>
          <w:szCs w:val="24"/>
        </w:rPr>
        <w:t>Краткий рассказ о писателе. История в произведениях. Поэма «Полтава».</w:t>
      </w:r>
      <w:r w:rsidRPr="00BF34EC">
        <w:rPr>
          <w:rFonts w:ascii="Times New Roman" w:hAnsi="Times New Roman"/>
          <w:sz w:val="24"/>
          <w:szCs w:val="24"/>
        </w:rPr>
        <w:t xml:space="preserve">  «Медный всадник». Историческая основа поэмы «Медный всадник».  «Песнь </w:t>
      </w:r>
      <w:r>
        <w:rPr>
          <w:rFonts w:ascii="Times New Roman" w:hAnsi="Times New Roman"/>
          <w:sz w:val="24"/>
          <w:szCs w:val="24"/>
        </w:rPr>
        <w:t>о вещем Олеге». Интерес Пушкина</w:t>
      </w:r>
      <w:r w:rsidRPr="00BF34EC">
        <w:rPr>
          <w:rFonts w:ascii="Times New Roman" w:hAnsi="Times New Roman"/>
          <w:sz w:val="24"/>
          <w:szCs w:val="24"/>
        </w:rPr>
        <w:t xml:space="preserve"> к истории России. Летописный источник «Песни о вещем Олеге». Особенности композиции. Своеобразие языка. Основная мысль стихотворения А.С.Пушкин «Борис Годунов»: сцена вЧудовом монастыре.  </w:t>
      </w:r>
      <w:r w:rsidRPr="00BF34EC">
        <w:rPr>
          <w:rFonts w:ascii="Times New Roman" w:hAnsi="Times New Roman"/>
          <w:bCs/>
          <w:sz w:val="24"/>
          <w:szCs w:val="24"/>
        </w:rPr>
        <w:t>«Станционный смотритель» - повесть о «маленьком» человеке.</w:t>
      </w:r>
      <w:r w:rsidRPr="00BF34EC">
        <w:rPr>
          <w:rFonts w:ascii="Times New Roman" w:hAnsi="Times New Roman"/>
          <w:sz w:val="24"/>
          <w:szCs w:val="24"/>
        </w:rPr>
        <w:t xml:space="preserve"> «Повести Белкина». Жанровое своеобразие.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М.Ю.Лермонтов.</w:t>
      </w:r>
      <w:r w:rsidRPr="002235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bCs/>
          <w:sz w:val="24"/>
          <w:szCs w:val="24"/>
        </w:rPr>
        <w:t>. «Песня про царя Ивана Васильевича, молодого опричника и удалого купца Калашникова». Поэма об исторической прошлой Руси.</w:t>
      </w:r>
      <w:r w:rsidRPr="00BF34EC">
        <w:rPr>
          <w:rFonts w:ascii="Times New Roman" w:hAnsi="Times New Roman"/>
          <w:sz w:val="24"/>
          <w:szCs w:val="24"/>
        </w:rPr>
        <w:t xml:space="preserve"> Картины быта </w:t>
      </w:r>
      <w:r w:rsidRPr="00BF34EC">
        <w:rPr>
          <w:rFonts w:ascii="Times New Roman" w:hAnsi="Times New Roman"/>
          <w:sz w:val="24"/>
          <w:szCs w:val="24"/>
          <w:lang w:val="en-US"/>
        </w:rPr>
        <w:t>XVI</w:t>
      </w:r>
      <w:r w:rsidRPr="00BF34EC">
        <w:rPr>
          <w:rFonts w:ascii="Times New Roman" w:hAnsi="Times New Roman"/>
          <w:sz w:val="24"/>
          <w:szCs w:val="24"/>
        </w:rPr>
        <w:t xml:space="preserve"> века, их значение для понимания характеров и идеи поэмы.  Нравственный поединок Калашникова с Кирибеевичем и Иваном Грозным. Защита человеческого достоинства и нравственных идеалов. Особенности сюжета поэмы. Авторское отношение к изображаемому. Язык и стих. Стихотворения М.</w:t>
      </w:r>
      <w:r>
        <w:rPr>
          <w:rFonts w:ascii="Times New Roman" w:hAnsi="Times New Roman"/>
          <w:sz w:val="24"/>
          <w:szCs w:val="24"/>
        </w:rPr>
        <w:t>Ю.Лермонтова: «Когда волнуется желтеющая нива…», «Молитва»,</w:t>
      </w:r>
      <w:r w:rsidRPr="00BF34EC">
        <w:rPr>
          <w:rFonts w:ascii="Times New Roman" w:hAnsi="Times New Roman"/>
          <w:sz w:val="24"/>
          <w:szCs w:val="24"/>
        </w:rPr>
        <w:t xml:space="preserve"> «Ангел». Проблема гармонии человека и природы.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Н.В.</w:t>
      </w:r>
      <w:r w:rsidRPr="00BF34EC">
        <w:rPr>
          <w:rFonts w:ascii="Times New Roman" w:hAnsi="Times New Roman"/>
          <w:b/>
          <w:sz w:val="24"/>
          <w:szCs w:val="24"/>
        </w:rPr>
        <w:t xml:space="preserve"> Гоголь.</w:t>
      </w:r>
      <w:r w:rsidRPr="00BF34EC">
        <w:rPr>
          <w:rFonts w:ascii="Times New Roman" w:hAnsi="Times New Roman"/>
          <w:bCs/>
          <w:sz w:val="24"/>
          <w:szCs w:val="24"/>
        </w:rPr>
        <w:t xml:space="preserve"> Краткий рассказ о писателе. Тарас Бульба. </w:t>
      </w:r>
      <w:r w:rsidRPr="00BF34EC">
        <w:rPr>
          <w:rFonts w:ascii="Times New Roman" w:hAnsi="Times New Roman"/>
          <w:sz w:val="24"/>
          <w:szCs w:val="24"/>
        </w:rPr>
        <w:t xml:space="preserve">История создания повести. Художественные </w:t>
      </w:r>
      <w:r w:rsidRPr="00BF34EC">
        <w:rPr>
          <w:rFonts w:ascii="Times New Roman" w:hAnsi="Times New Roman"/>
          <w:bCs/>
          <w:sz w:val="24"/>
          <w:szCs w:val="24"/>
        </w:rPr>
        <w:t>Эпоха и герои. Историческая основа повести.</w:t>
      </w:r>
      <w:r w:rsidRPr="00BF34EC">
        <w:rPr>
          <w:rFonts w:ascii="Times New Roman" w:hAnsi="Times New Roman"/>
          <w:sz w:val="24"/>
          <w:szCs w:val="24"/>
        </w:rPr>
        <w:t xml:space="preserve"> Товарищество и братство в повести Н.В.Гоголя «Тарас Бульба» Нравственный облик Тараса Бульбы и его товарищей-запорожцев: героизм, самоотверженность, верность боевому товариществу и подвигам во имя родной земли. Художественные особенности повести.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И.С.Тургенев.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bCs/>
          <w:sz w:val="24"/>
          <w:szCs w:val="24"/>
        </w:rPr>
        <w:t>.</w:t>
      </w:r>
      <w:r w:rsidRPr="00BF34EC">
        <w:rPr>
          <w:rFonts w:ascii="Times New Roman" w:hAnsi="Times New Roman"/>
          <w:sz w:val="24"/>
          <w:szCs w:val="24"/>
        </w:rPr>
        <w:t xml:space="preserve"> «Бирюк» как произведение о бесправных и обездоленных. Лесник и его дочь. Нравственные проблемы рассказа. Герои рассказа И.С. Тургенева «Бежин луг». Стихотворения в прозе «Русский язык», «Близнецы», «Два богача». Авторские критерии нравственности в стихотворениях в прозе.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Н.А.Некрасов.</w:t>
      </w:r>
      <w:r w:rsidRPr="002235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поэта</w:t>
      </w:r>
      <w:r w:rsidRPr="00BF34EC">
        <w:rPr>
          <w:rFonts w:ascii="Times New Roman" w:hAnsi="Times New Roman"/>
          <w:sz w:val="24"/>
          <w:szCs w:val="24"/>
        </w:rPr>
        <w:t xml:space="preserve">. Поэма «Русские женщины»: «Княгиня Трубецкая». Историческая основа поэмы. Величие духа русской женщины. Стихотворения Н.А.Некрасова «Размышления у парадного подъезда», «Вчерашний день часу в шестом…». 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А.К.Толстой.</w:t>
      </w:r>
      <w:r w:rsidRPr="00BF34EC">
        <w:rPr>
          <w:rFonts w:ascii="Times New Roman" w:hAnsi="Times New Roman"/>
          <w:sz w:val="24"/>
          <w:szCs w:val="24"/>
        </w:rPr>
        <w:t xml:space="preserve"> «Василий Шибанов», «Князь Михайло Репнин». Правда и вымысел. Конфликт </w:t>
      </w:r>
      <w:r w:rsidRPr="00BF34EC">
        <w:rPr>
          <w:rFonts w:ascii="Times New Roman" w:hAnsi="Times New Roman"/>
          <w:b/>
          <w:sz w:val="24"/>
          <w:szCs w:val="24"/>
        </w:rPr>
        <w:t xml:space="preserve">«рыцарства» и самовластья. 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М.Е.Салтыков - Щедрин.</w:t>
      </w:r>
      <w:r w:rsidRPr="002235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sz w:val="24"/>
          <w:szCs w:val="24"/>
        </w:rPr>
        <w:t>. «Сказки для детей изрядного возраста». «Повесть о том, как один мужик двух генералов прокормил». Сатирическое изображение нравственных пороков общества. Смысл противопоставления генералов и мужика. Нравственное превосходство человека из народа и авторское осуждение его покорности.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Л.Н.Толстой.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sz w:val="24"/>
          <w:szCs w:val="24"/>
        </w:rPr>
        <w:t>«Детство» (главы). Автобиографический характер повести. Сложность взаимоотношений детей и взрослых.Главный герой повести. Его чувства, поступки и духовный мир.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А.П.Чехов.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sz w:val="24"/>
          <w:szCs w:val="24"/>
        </w:rPr>
        <w:t>«Хамелеон». Живая картина нравов. Осмеяние душевных пороков. Смысл названия рассказа Средства создания комического в рассказе «Хамелеон». Два лица России в рассказе А.П.Чехова «Злоумышленник». Смех и слезы в рассказе А.П.Чехова «Размазня».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Стихотворения о родной природе.</w:t>
      </w:r>
      <w:r w:rsidRPr="00BF34EC">
        <w:rPr>
          <w:rFonts w:ascii="Times New Roman" w:hAnsi="Times New Roman"/>
          <w:sz w:val="24"/>
          <w:szCs w:val="24"/>
        </w:rPr>
        <w:t xml:space="preserve"> В.А.Жуковский «Приход весны». А.К.Толстой «Край ты мой, родимый край…», «Благовест». И.А.Бунин «Родина».</w:t>
      </w:r>
    </w:p>
    <w:p w:rsidR="0060789C" w:rsidRPr="00BF34E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Pr="00CE5AE4" w:rsidRDefault="0060789C" w:rsidP="00CE5AE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2D2C">
        <w:rPr>
          <w:rFonts w:ascii="Times New Roman" w:hAnsi="Times New Roman"/>
          <w:b/>
          <w:sz w:val="24"/>
          <w:szCs w:val="24"/>
        </w:rPr>
        <w:t xml:space="preserve">Из русской литературы </w:t>
      </w:r>
      <w:r w:rsidRPr="00AE2D2C">
        <w:rPr>
          <w:rFonts w:ascii="Times New Roman" w:hAnsi="Times New Roman"/>
          <w:b/>
          <w:sz w:val="24"/>
          <w:szCs w:val="24"/>
          <w:lang w:val="en-US"/>
        </w:rPr>
        <w:t>XX</w:t>
      </w:r>
      <w:r w:rsidRPr="00AE2D2C">
        <w:rPr>
          <w:rFonts w:ascii="Times New Roman" w:hAnsi="Times New Roman"/>
          <w:b/>
          <w:sz w:val="24"/>
          <w:szCs w:val="24"/>
        </w:rPr>
        <w:t xml:space="preserve"> века. (24 часа)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И.А.Бунин.</w:t>
      </w:r>
      <w:r w:rsidRPr="005E21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>
        <w:rPr>
          <w:rFonts w:ascii="Times New Roman" w:hAnsi="Times New Roman"/>
          <w:bCs/>
          <w:sz w:val="24"/>
          <w:szCs w:val="24"/>
        </w:rPr>
        <w:t>.</w:t>
      </w:r>
      <w:r w:rsidRPr="00BF34EC">
        <w:rPr>
          <w:rFonts w:ascii="Times New Roman" w:hAnsi="Times New Roman"/>
          <w:sz w:val="24"/>
          <w:szCs w:val="24"/>
        </w:rPr>
        <w:t xml:space="preserve"> «Цифры». Сложность взаимопонимания детей и взрослых. Авторское решение этой проблемы. «Лапти». Нравственный смысл рассказа.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М.Горький.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sz w:val="24"/>
          <w:szCs w:val="24"/>
        </w:rPr>
        <w:t>«Детство». Автобиографический характер повести. Изображение «свинцовых мерзостей жизни». Изображение быта и</w:t>
      </w:r>
      <w:r>
        <w:rPr>
          <w:rFonts w:ascii="Times New Roman" w:hAnsi="Times New Roman"/>
          <w:sz w:val="24"/>
          <w:szCs w:val="24"/>
        </w:rPr>
        <w:t xml:space="preserve"> характеров. «Легенда о Данко» </w:t>
      </w:r>
      <w:r w:rsidRPr="00BF34EC">
        <w:rPr>
          <w:rFonts w:ascii="Times New Roman" w:hAnsi="Times New Roman"/>
          <w:sz w:val="24"/>
          <w:szCs w:val="24"/>
        </w:rPr>
        <w:t>из рассказа «Старуха Изергиль». Романтический характер легенды.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Л.Н.Андреев.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sz w:val="24"/>
          <w:szCs w:val="24"/>
        </w:rPr>
        <w:t>«Кусака». Гуманистический пафос произведения.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В.В.Маяковский.</w:t>
      </w:r>
      <w:r w:rsidRPr="00BF34EC">
        <w:rPr>
          <w:rFonts w:ascii="Times New Roman" w:hAnsi="Times New Roman"/>
          <w:sz w:val="24"/>
          <w:szCs w:val="24"/>
        </w:rPr>
        <w:t xml:space="preserve"> Слово о поэте.  «Необычайное приключение…». Юмор автора. Роль фантастических картин. Своеобразие художественной формы стихотворения. Стихотворение «Необычайное приключение, бывшее с Владимиром Маяковским летом на даче». Стихотворение В.В.Маяковского «Хорошее отношение к лошадям». Два взгляда на мир. Сложность и тонкость внутреннего мира лирического героя.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А.П.Платонов.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sz w:val="24"/>
          <w:szCs w:val="24"/>
        </w:rPr>
        <w:t xml:space="preserve">«Юшка». Друзья и враги главного героя. Его непохожесть на окружающих людей. 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Б.Л.Пастернак</w:t>
      </w:r>
      <w:r w:rsidRPr="00BF34EC">
        <w:rPr>
          <w:rFonts w:ascii="Times New Roman" w:hAnsi="Times New Roman"/>
          <w:sz w:val="24"/>
          <w:szCs w:val="24"/>
        </w:rPr>
        <w:t xml:space="preserve"> «Никого не будет в доме…», «Июль». Своеобразие картин природы в лирике Пастернака. 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А.Т.Твардовский</w:t>
      </w:r>
      <w:r w:rsidRPr="00BF34EC">
        <w:rPr>
          <w:rFonts w:ascii="Times New Roman" w:hAnsi="Times New Roman"/>
          <w:sz w:val="24"/>
          <w:szCs w:val="24"/>
        </w:rPr>
        <w:t xml:space="preserve"> «Снега потемнеют синие…», «Июль – макушка лета…», «На дне моей жизни…». Философские проблемы в лирике Твардовского.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34EC">
        <w:rPr>
          <w:rFonts w:ascii="Times New Roman" w:hAnsi="Times New Roman"/>
          <w:sz w:val="24"/>
          <w:szCs w:val="24"/>
        </w:rPr>
        <w:t>Трудности и радости грозных лет войны в стихотворениях А.Ахматовой, К.Симонова, А.Твардовского, А.Суркова, Н.Тихонова.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Ф.Абрамов.</w:t>
      </w:r>
      <w:r w:rsidRPr="00BF34EC">
        <w:rPr>
          <w:rFonts w:ascii="Times New Roman" w:hAnsi="Times New Roman"/>
          <w:sz w:val="24"/>
          <w:szCs w:val="24"/>
        </w:rPr>
        <w:t xml:space="preserve"> «О чем плачут лошади».  Эстетические и нравственные проблемы рассказа Ф.Абрамова «О чем плачут лошади».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Е.И.Носов.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sz w:val="24"/>
          <w:szCs w:val="24"/>
        </w:rPr>
        <w:t>«Кукла». Нравственные проблемы рассказа. «Живое пламя».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Ю.П.Казаков.</w:t>
      </w:r>
      <w:r w:rsidRPr="00BF34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/>
          <w:sz w:val="24"/>
          <w:szCs w:val="24"/>
        </w:rPr>
        <w:t xml:space="preserve">«Тихое утро». Герои рассказа и их поступки. 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Д.С.Лихачев.</w:t>
      </w:r>
      <w:r w:rsidRPr="00BF34EC">
        <w:rPr>
          <w:rFonts w:ascii="Times New Roman" w:hAnsi="Times New Roman"/>
          <w:sz w:val="24"/>
          <w:szCs w:val="24"/>
        </w:rPr>
        <w:t xml:space="preserve"> Слово о писателе, ученом, гражданине. «Земля родная» (главы из книги) как духовное напутствие молодежи.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b/>
          <w:sz w:val="24"/>
          <w:szCs w:val="24"/>
        </w:rPr>
        <w:t>М.М.Зощенко.</w:t>
      </w:r>
      <w:r w:rsidRPr="002235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/>
          <w:sz w:val="24"/>
          <w:szCs w:val="24"/>
        </w:rPr>
        <w:t>. «Беда.». Смешное и грустное в рассказе.</w:t>
      </w:r>
    </w:p>
    <w:p w:rsidR="0060789C" w:rsidRPr="00BF34E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Стихотворения о родной природе. В.Я.Брюсов «Первый снег», Ф.Соло-губ «Забелелся туман за рекой…». С.А.Есенин «Топи да болота…». Н.А.Заболоцкий «Я воспитан природой суровой…». Н.М.Рубцов «Тихая моя Родина».</w:t>
      </w:r>
    </w:p>
    <w:p w:rsidR="0060789C" w:rsidRPr="00BF34E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И.А.Гофф «Русское поле». Б.Ш.Окуджава «По Смоленской дороге». А.Н.Вертинский «Доченьки».</w:t>
      </w:r>
    </w:p>
    <w:p w:rsidR="0060789C" w:rsidRDefault="0060789C" w:rsidP="000544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789C" w:rsidRPr="00CE5AE4" w:rsidRDefault="0060789C" w:rsidP="00CE5AE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2D2C">
        <w:rPr>
          <w:rFonts w:ascii="Times New Roman" w:hAnsi="Times New Roman"/>
          <w:b/>
          <w:sz w:val="24"/>
          <w:szCs w:val="24"/>
        </w:rPr>
        <w:t>Из литературы народов России (2 часа)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Расул Гамзатов «Земля как будто стала шире…», из цикла «Восьмистишия». Размышления поэта об истоках и основах жизни.</w:t>
      </w:r>
    </w:p>
    <w:p w:rsidR="0060789C" w:rsidRPr="00BF34E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Pr="00CE5AE4" w:rsidRDefault="0060789C" w:rsidP="00CE5AE4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E2D2C">
        <w:rPr>
          <w:rFonts w:ascii="Times New Roman" w:hAnsi="Times New Roman"/>
          <w:b/>
          <w:sz w:val="24"/>
          <w:szCs w:val="24"/>
        </w:rPr>
        <w:t>Зарубежная литература (5 часов)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Р.Бёрнс</w:t>
      </w:r>
      <w:r w:rsidRPr="002235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Жизнь и творчество поэта.</w:t>
      </w:r>
      <w:r w:rsidRPr="00BF34EC">
        <w:rPr>
          <w:rFonts w:ascii="Times New Roman" w:hAnsi="Times New Roman"/>
          <w:sz w:val="24"/>
          <w:szCs w:val="24"/>
        </w:rPr>
        <w:t xml:space="preserve"> «Честная бедность». Представления поэта о справедливости и честности.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Дж.Г.Байрон. «Ты кончил жизни путь, герой…».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Японские трехстишия (хокку). Особенности жанра.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О.Генри. «Дары волхвов». Нравственные проблемы в произведениях зарубежной литературе.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34EC">
        <w:rPr>
          <w:rFonts w:ascii="Times New Roman" w:hAnsi="Times New Roman"/>
          <w:sz w:val="24"/>
          <w:szCs w:val="24"/>
        </w:rPr>
        <w:t>Р.Д. Брэдбери. «Каникулы» - Фантастический рассказ-предупреждение. Мечта о победе добра.</w:t>
      </w: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Pr="00BF34EC" w:rsidRDefault="0060789C" w:rsidP="000544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789C" w:rsidRDefault="0060789C" w:rsidP="00BF34EC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1620D">
        <w:rPr>
          <w:rFonts w:ascii="Times New Roman" w:hAnsi="Times New Roman"/>
          <w:b/>
          <w:sz w:val="24"/>
          <w:szCs w:val="24"/>
          <w:lang w:eastAsia="ru-RU"/>
        </w:rPr>
        <w:t>ПРОИЗВЕДЕНИЯ ДЛЯ ЗАУЧИВАНИЯ НАИЗУСТЬ</w:t>
      </w:r>
    </w:p>
    <w:p w:rsidR="0060789C" w:rsidRPr="00A1620D" w:rsidRDefault="0060789C" w:rsidP="00BF34E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0789C" w:rsidRPr="00506B8F" w:rsidRDefault="0060789C" w:rsidP="00506B8F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Былины:</w:t>
      </w:r>
      <w:r>
        <w:rPr>
          <w:rFonts w:ascii="Times New Roman" w:hAnsi="Times New Roman"/>
          <w:sz w:val="24"/>
          <w:szCs w:val="24"/>
          <w:lang w:eastAsia="ru-RU"/>
        </w:rPr>
        <w:t xml:space="preserve"> «Вольга и Микула Селянинович», </w:t>
      </w:r>
      <w:r w:rsidRPr="00506B8F">
        <w:rPr>
          <w:rFonts w:ascii="Times New Roman" w:hAnsi="Times New Roman"/>
          <w:sz w:val="24"/>
          <w:szCs w:val="24"/>
          <w:lang w:eastAsia="ru-RU"/>
        </w:rPr>
        <w:t>«Садко» (отрывок по выбору учащихся).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М. В. Ломоносов. Ода на день восшествия на Всероссийский престол ея Величества государыни Императрицы Елисаветы Петровны 1747 года (отрывок).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48B8">
        <w:rPr>
          <w:rFonts w:ascii="Times New Roman" w:hAnsi="Times New Roman"/>
          <w:sz w:val="24"/>
          <w:szCs w:val="24"/>
          <w:lang w:eastAsia="ru-RU"/>
        </w:rPr>
        <w:t xml:space="preserve">А. С. Пушкин «Медный всадник» (отрывок). </w:t>
      </w:r>
    </w:p>
    <w:p w:rsidR="0060789C" w:rsidRPr="00AF48B8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48B8">
        <w:rPr>
          <w:rFonts w:ascii="Times New Roman" w:hAnsi="Times New Roman"/>
          <w:sz w:val="24"/>
          <w:szCs w:val="24"/>
          <w:lang w:eastAsia="ru-RU"/>
        </w:rPr>
        <w:t>А. С. Пушкин «Песнь о вещем Олеге»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 xml:space="preserve">М. Ю.Лермонтов «Песня про царя Ивана Васильевича, молодого опричника и удалого купца Калашникова» (фрагмент по выбору). </w:t>
      </w:r>
    </w:p>
    <w:p w:rsidR="0060789C" w:rsidRDefault="0060789C" w:rsidP="00506B8F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М. Ю.Лермонтов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17780">
        <w:rPr>
          <w:rFonts w:ascii="Times New Roman" w:hAnsi="Times New Roman"/>
          <w:sz w:val="24"/>
          <w:szCs w:val="24"/>
          <w:lang w:eastAsia="ru-RU"/>
        </w:rPr>
        <w:t>«Когда волнуется желтеющая нива...».</w:t>
      </w:r>
    </w:p>
    <w:p w:rsidR="0060789C" w:rsidRDefault="0060789C" w:rsidP="00506B8F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М. Ю.Лермонтов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17780">
        <w:rPr>
          <w:rFonts w:ascii="Times New Roman" w:hAnsi="Times New Roman"/>
          <w:sz w:val="24"/>
          <w:szCs w:val="24"/>
          <w:lang w:eastAsia="ru-RU"/>
        </w:rPr>
        <w:t>«Ангел»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48B8">
        <w:rPr>
          <w:rFonts w:ascii="Times New Roman" w:hAnsi="Times New Roman"/>
          <w:sz w:val="24"/>
          <w:szCs w:val="24"/>
          <w:lang w:eastAsia="ru-RU"/>
        </w:rPr>
        <w:t>Н. В. Гоголь «Тарас Бульба» (речь о товариществе).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48B8">
        <w:rPr>
          <w:rFonts w:ascii="Times New Roman" w:hAnsi="Times New Roman"/>
          <w:sz w:val="24"/>
          <w:szCs w:val="24"/>
          <w:lang w:eastAsia="ru-RU"/>
        </w:rPr>
        <w:t>И. С. Тургенев «Русский язык».</w:t>
      </w:r>
    </w:p>
    <w:p w:rsidR="0060789C" w:rsidRPr="00AF48B8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48B8">
        <w:rPr>
          <w:rFonts w:ascii="Times New Roman" w:hAnsi="Times New Roman"/>
          <w:sz w:val="24"/>
          <w:szCs w:val="24"/>
          <w:lang w:eastAsia="ru-RU"/>
        </w:rPr>
        <w:t>Н. А. Некрасов «Русские женщины» (отрывок по выбору учащихся).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В. А. Жуковский «Приход весны», А. К. Толстой. «Край ты мой, родимый край...» или «Благовест», И. А. Бунин «Родина» (на выбор).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В. В. Маяковский «Необычайное приключение, бывшее с Владимиром Маяковским летом на даче», «Хорошее отношение к лошадям» (на выбор).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По теме «</w:t>
      </w:r>
      <w:r>
        <w:rPr>
          <w:rFonts w:ascii="Times New Roman" w:hAnsi="Times New Roman"/>
          <w:sz w:val="24"/>
          <w:szCs w:val="24"/>
          <w:lang w:eastAsia="ru-RU"/>
        </w:rPr>
        <w:t>Великая Отечественная война»: 1-</w:t>
      </w:r>
      <w:r w:rsidRPr="00617780">
        <w:rPr>
          <w:rFonts w:ascii="Times New Roman" w:hAnsi="Times New Roman"/>
          <w:sz w:val="24"/>
          <w:szCs w:val="24"/>
          <w:lang w:eastAsia="ru-RU"/>
        </w:rPr>
        <w:t>2 ст</w:t>
      </w:r>
      <w:r>
        <w:rPr>
          <w:rFonts w:ascii="Times New Roman" w:hAnsi="Times New Roman"/>
          <w:sz w:val="24"/>
          <w:szCs w:val="24"/>
          <w:lang w:eastAsia="ru-RU"/>
        </w:rPr>
        <w:t xml:space="preserve">ихотворения по выбору учащихся </w:t>
      </w:r>
      <w:r w:rsidRPr="00617780">
        <w:rPr>
          <w:rFonts w:ascii="Times New Roman" w:hAnsi="Times New Roman"/>
          <w:sz w:val="24"/>
          <w:szCs w:val="24"/>
          <w:lang w:eastAsia="ru-RU"/>
        </w:rPr>
        <w:t>(К.М.Симонов. «Ты помнишь, Алеша, дороги Смоленщины...», Е. М. Винокуров. Москвичи).</w:t>
      </w:r>
    </w:p>
    <w:p w:rsidR="0060789C" w:rsidRDefault="0060789C" w:rsidP="00091FB6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17780">
        <w:rPr>
          <w:rFonts w:ascii="Times New Roman" w:hAnsi="Times New Roman"/>
          <w:sz w:val="24"/>
          <w:szCs w:val="24"/>
          <w:lang w:eastAsia="ru-RU"/>
        </w:rPr>
        <w:t>С.А.Есенин. «Топи да болота...», Н.А.Заболоцкий. «Я воспитан природой суровой...», Н. М. Рубцов. «Тихая моя родина...» (на выбор).</w:t>
      </w:r>
    </w:p>
    <w:p w:rsidR="0060789C" w:rsidRDefault="0060789C" w:rsidP="00AF48B8">
      <w:pPr>
        <w:pStyle w:val="ListParagraph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1FB6">
        <w:rPr>
          <w:rFonts w:ascii="Times New Roman" w:hAnsi="Times New Roman"/>
          <w:sz w:val="24"/>
          <w:szCs w:val="24"/>
          <w:lang w:eastAsia="ru-RU"/>
        </w:rPr>
        <w:t>А. Т. Твардовский. «Снега потемнеют синие...».</w:t>
      </w:r>
    </w:p>
    <w:p w:rsidR="0060789C" w:rsidRDefault="0060789C" w:rsidP="00AE2D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0789C" w:rsidRDefault="0060789C" w:rsidP="00AE2D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0789C" w:rsidRDefault="0060789C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60789C" w:rsidRDefault="0060789C" w:rsidP="00BF34EC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3D86">
        <w:rPr>
          <w:rFonts w:ascii="Times New Roman" w:hAnsi="Times New Roman"/>
          <w:b/>
          <w:sz w:val="24"/>
          <w:szCs w:val="24"/>
        </w:rPr>
        <w:t>Тематическ</w:t>
      </w:r>
      <w:r>
        <w:rPr>
          <w:rFonts w:ascii="Times New Roman" w:hAnsi="Times New Roman"/>
          <w:b/>
          <w:sz w:val="24"/>
          <w:szCs w:val="24"/>
        </w:rPr>
        <w:t>ое</w:t>
      </w:r>
      <w:r w:rsidRPr="00173D86">
        <w:rPr>
          <w:rFonts w:ascii="Times New Roman" w:hAnsi="Times New Roman"/>
          <w:b/>
          <w:sz w:val="24"/>
          <w:szCs w:val="24"/>
        </w:rPr>
        <w:t xml:space="preserve"> план</w:t>
      </w:r>
      <w:r>
        <w:rPr>
          <w:rFonts w:ascii="Times New Roman" w:hAnsi="Times New Roman"/>
          <w:b/>
          <w:sz w:val="24"/>
          <w:szCs w:val="24"/>
        </w:rPr>
        <w:t>ирование</w:t>
      </w:r>
    </w:p>
    <w:p w:rsidR="0060789C" w:rsidRPr="00173D86" w:rsidRDefault="0060789C" w:rsidP="00BF34EC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30" w:type="dxa"/>
        <w:tblInd w:w="-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9"/>
        <w:gridCol w:w="3297"/>
        <w:gridCol w:w="876"/>
        <w:gridCol w:w="733"/>
        <w:gridCol w:w="1026"/>
        <w:gridCol w:w="780"/>
        <w:gridCol w:w="852"/>
        <w:gridCol w:w="729"/>
        <w:gridCol w:w="888"/>
      </w:tblGrid>
      <w:tr w:rsidR="0060789C" w:rsidRPr="008019C0" w:rsidTr="00072D04">
        <w:trPr>
          <w:trHeight w:val="591"/>
        </w:trPr>
        <w:tc>
          <w:tcPr>
            <w:tcW w:w="966" w:type="dxa"/>
            <w:vMerge w:val="restart"/>
          </w:tcPr>
          <w:p w:rsidR="0060789C" w:rsidRPr="008019C0" w:rsidRDefault="0060789C" w:rsidP="00865632">
            <w:pPr>
              <w:spacing w:after="0" w:line="240" w:lineRule="auto"/>
              <w:ind w:left="-98" w:firstLine="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339" w:type="dxa"/>
            <w:vMerge w:val="restart"/>
          </w:tcPr>
          <w:p w:rsidR="0060789C" w:rsidRPr="008019C0" w:rsidRDefault="0060789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77" w:type="dxa"/>
            <w:vMerge w:val="restart"/>
          </w:tcPr>
          <w:p w:rsidR="0060789C" w:rsidRPr="008019C0" w:rsidRDefault="0060789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4" w:type="dxa"/>
            <w:gridSpan w:val="3"/>
          </w:tcPr>
          <w:p w:rsidR="0060789C" w:rsidRPr="008019C0" w:rsidRDefault="0060789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861" w:type="dxa"/>
            <w:vMerge w:val="restart"/>
            <w:textDirection w:val="btLr"/>
          </w:tcPr>
          <w:p w:rsidR="0060789C" w:rsidRPr="008019C0" w:rsidRDefault="0060789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Развитие  речи</w:t>
            </w:r>
          </w:p>
        </w:tc>
        <w:tc>
          <w:tcPr>
            <w:tcW w:w="735" w:type="dxa"/>
            <w:vMerge w:val="restart"/>
            <w:textDirection w:val="btLr"/>
          </w:tcPr>
          <w:p w:rsidR="0060789C" w:rsidRPr="008019C0" w:rsidRDefault="0060789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Внеклассное  чтение</w:t>
            </w:r>
          </w:p>
        </w:tc>
        <w:tc>
          <w:tcPr>
            <w:tcW w:w="898" w:type="dxa"/>
            <w:vMerge w:val="restart"/>
            <w:textDirection w:val="btLr"/>
          </w:tcPr>
          <w:p w:rsidR="0060789C" w:rsidRPr="008019C0" w:rsidRDefault="0060789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60789C" w:rsidRPr="008019C0" w:rsidTr="00FD3F37">
        <w:trPr>
          <w:cantSplit/>
          <w:trHeight w:val="1781"/>
        </w:trPr>
        <w:tc>
          <w:tcPr>
            <w:tcW w:w="966" w:type="dxa"/>
            <w:vMerge/>
            <w:vAlign w:val="center"/>
          </w:tcPr>
          <w:p w:rsidR="0060789C" w:rsidRPr="008019C0" w:rsidRDefault="0060789C" w:rsidP="0086563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  <w:vMerge/>
            <w:vAlign w:val="center"/>
          </w:tcPr>
          <w:p w:rsidR="0060789C" w:rsidRPr="008019C0" w:rsidRDefault="0060789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  <w:vAlign w:val="center"/>
          </w:tcPr>
          <w:p w:rsidR="0060789C" w:rsidRPr="008019C0" w:rsidRDefault="0060789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extDirection w:val="btLr"/>
          </w:tcPr>
          <w:p w:rsidR="0060789C" w:rsidRPr="008019C0" w:rsidRDefault="0060789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1036" w:type="dxa"/>
            <w:textDirection w:val="btLr"/>
          </w:tcPr>
          <w:p w:rsidR="0060789C" w:rsidRPr="008019C0" w:rsidRDefault="0060789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783" w:type="dxa"/>
            <w:textDirection w:val="btLr"/>
          </w:tcPr>
          <w:p w:rsidR="0060789C" w:rsidRPr="008019C0" w:rsidRDefault="0060789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861" w:type="dxa"/>
            <w:vMerge/>
            <w:vAlign w:val="center"/>
          </w:tcPr>
          <w:p w:rsidR="0060789C" w:rsidRPr="008019C0" w:rsidRDefault="0060789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vMerge/>
            <w:vAlign w:val="center"/>
          </w:tcPr>
          <w:p w:rsidR="0060789C" w:rsidRPr="008019C0" w:rsidRDefault="0060789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60789C" w:rsidRPr="008019C0" w:rsidRDefault="0060789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072D04">
        <w:trPr>
          <w:trHeight w:val="326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Введение. 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0789C" w:rsidRPr="008019C0" w:rsidTr="00072D04">
        <w:trPr>
          <w:trHeight w:val="335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789C" w:rsidRPr="008019C0" w:rsidTr="00072D04">
        <w:trPr>
          <w:trHeight w:val="335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0789C" w:rsidRPr="008019C0" w:rsidTr="00072D04">
        <w:trPr>
          <w:trHeight w:val="326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литературы Х</w:t>
            </w:r>
            <w:r w:rsidRPr="008019C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 века 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0789C" w:rsidRPr="008019C0" w:rsidTr="00072D04">
        <w:trPr>
          <w:trHeight w:val="335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литературы Х</w:t>
            </w:r>
            <w:r w:rsidRPr="008019C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Х века  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0789C" w:rsidRPr="008019C0" w:rsidTr="00072D04">
        <w:trPr>
          <w:trHeight w:val="93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Из литературы ХХ века  </w:t>
            </w:r>
          </w:p>
        </w:tc>
        <w:tc>
          <w:tcPr>
            <w:tcW w:w="877" w:type="dxa"/>
          </w:tcPr>
          <w:p w:rsidR="0060789C" w:rsidRPr="008019C0" w:rsidRDefault="0060789C" w:rsidP="006F04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0789C" w:rsidRPr="008019C0" w:rsidTr="00072D04">
        <w:trPr>
          <w:trHeight w:val="93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литературы народов России.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60789C" w:rsidRPr="008019C0" w:rsidRDefault="0060789C" w:rsidP="006048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0789C" w:rsidRPr="008019C0" w:rsidTr="00072D04">
        <w:trPr>
          <w:trHeight w:val="47"/>
        </w:trPr>
        <w:tc>
          <w:tcPr>
            <w:tcW w:w="966" w:type="dxa"/>
          </w:tcPr>
          <w:p w:rsidR="0060789C" w:rsidRPr="008019C0" w:rsidRDefault="0060789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0789C" w:rsidRPr="008019C0" w:rsidTr="00072D04">
        <w:trPr>
          <w:trHeight w:val="47"/>
        </w:trPr>
        <w:tc>
          <w:tcPr>
            <w:tcW w:w="966" w:type="dxa"/>
          </w:tcPr>
          <w:p w:rsidR="0060789C" w:rsidRPr="008019C0" w:rsidRDefault="0060789C" w:rsidP="009E16F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</w:tcPr>
          <w:p w:rsidR="0060789C" w:rsidRPr="008019C0" w:rsidRDefault="0060789C" w:rsidP="009E16F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77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83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35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60789C" w:rsidRPr="008019C0" w:rsidRDefault="0060789C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60789C" w:rsidRPr="00262944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0789C" w:rsidRDefault="0060789C" w:rsidP="0065702D">
      <w:pPr>
        <w:jc w:val="center"/>
        <w:rPr>
          <w:rFonts w:ascii="Times New Roman" w:hAnsi="Times New Roman"/>
          <w:b/>
          <w:sz w:val="24"/>
          <w:szCs w:val="24"/>
        </w:rPr>
      </w:pPr>
      <w:r w:rsidRPr="00122AD1">
        <w:rPr>
          <w:rFonts w:ascii="Times New Roman" w:hAnsi="Times New Roman"/>
          <w:b/>
          <w:sz w:val="24"/>
          <w:szCs w:val="24"/>
        </w:rPr>
        <w:t>Календарно-тематическое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22AD1">
        <w:rPr>
          <w:rFonts w:ascii="Times New Roman" w:hAnsi="Times New Roman"/>
          <w:b/>
          <w:sz w:val="24"/>
          <w:szCs w:val="24"/>
        </w:rPr>
        <w:t>планирование</w:t>
      </w:r>
    </w:p>
    <w:tbl>
      <w:tblPr>
        <w:tblW w:w="11169" w:type="dxa"/>
        <w:tblInd w:w="-1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8"/>
        <w:gridCol w:w="709"/>
        <w:gridCol w:w="851"/>
        <w:gridCol w:w="850"/>
        <w:gridCol w:w="5245"/>
        <w:gridCol w:w="2806"/>
      </w:tblGrid>
      <w:tr w:rsidR="0060789C" w:rsidRPr="008019C0" w:rsidTr="008019C0">
        <w:trPr>
          <w:trHeight w:val="291"/>
        </w:trPr>
        <w:tc>
          <w:tcPr>
            <w:tcW w:w="1417" w:type="dxa"/>
            <w:gridSpan w:val="2"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1" w:type="dxa"/>
            <w:gridSpan w:val="2"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245" w:type="dxa"/>
            <w:vMerge w:val="restart"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806" w:type="dxa"/>
            <w:vMerge w:val="restart"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60789C" w:rsidRPr="008019C0" w:rsidTr="008019C0">
        <w:trPr>
          <w:trHeight w:val="263"/>
        </w:trPr>
        <w:tc>
          <w:tcPr>
            <w:tcW w:w="708" w:type="dxa"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245" w:type="dxa"/>
            <w:vMerge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06" w:type="dxa"/>
            <w:vMerge/>
          </w:tcPr>
          <w:p w:rsidR="0060789C" w:rsidRPr="008019C0" w:rsidRDefault="0060789C" w:rsidP="008019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Введение  (1 час).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Изображение человека как важнейшая идейно-нравственная проблема литературы.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Устное народное творчество (6 часов).   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91" w:right="-10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Предания как поэтическая автобиография народа. Исторические события в преданиях «Воцарение Ивана Грозного», «Сороки-ведьмы», «Петр и плотник».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7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Былины. «Вольга и Микула Селянинович». Образ главного героя как отражение нравственных идеалов русского народа.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ind w:left="-41" w:hanging="1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Народные былины «Вольга и Микула Се-лянинович»,«Садко» (отрывок по выбору).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7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«Русские богатыри как выражение национального представления о героях». Былины «Илья Муромец и Соловей – Разбойник», «Садко».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91" w:right="-86" w:firstLine="28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Пословицы и поговорки.</w:t>
            </w:r>
          </w:p>
          <w:p w:rsidR="0060789C" w:rsidRPr="008019C0" w:rsidRDefault="0060789C" w:rsidP="008019C0">
            <w:pPr>
              <w:spacing w:line="240" w:lineRule="auto"/>
              <w:ind w:left="-91" w:right="-86" w:firstLine="28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Р.р. № 1.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Устное сочинение по пословице.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91" w:right="-72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>«Калевала». Карело-финский мифологический эпос.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Обобщающее тестирование по теме «Устное народное творчества».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Из древнерусской литературы (2 часа).   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86" w:hanging="2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«Поучение» Владимира Мономаха (отрывок). </w:t>
            </w:r>
          </w:p>
          <w:p w:rsidR="0060789C" w:rsidRPr="008019C0" w:rsidRDefault="0060789C" w:rsidP="008019C0">
            <w:pPr>
              <w:spacing w:line="240" w:lineRule="auto"/>
              <w:ind w:left="-63" w:right="-86" w:hanging="28"/>
              <w:contextualSpacing/>
              <w:jc w:val="both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Р.р. № 2.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Нравственные заветы Древней Руси.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49" w:right="-104" w:hanging="14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Cs/>
                <w:sz w:val="24"/>
                <w:szCs w:val="24"/>
              </w:rPr>
              <w:t>«Повесть о Петре и Февронии Муромских» -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гимн любви и верности</w:t>
            </w:r>
            <w:r w:rsidRPr="008019C0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Из русской литературы </w:t>
            </w:r>
            <w:r w:rsidRPr="008019C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8019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века (2 часа).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91" w:right="-85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М.В.Ломоносов.  Личность и судьба гениального человека. Литературное творчество.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 w:line="240" w:lineRule="auto"/>
              <w:ind w:left="-55" w:right="-98" w:hanging="2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М.В. Ломоносов «Ода на день восшествия на Всероссийский престол ея Величества госу-дарыни Императрицы Елисаветы Петровны 1747 года» (отрывок по выбору).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91" w:right="-99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Г.Р.Державин </w:t>
            </w:r>
            <w:r w:rsidRPr="008019C0">
              <w:rPr>
                <w:rFonts w:ascii="Times New Roman" w:hAnsi="Times New Roman"/>
                <w:bCs/>
                <w:sz w:val="24"/>
                <w:szCs w:val="24"/>
              </w:rPr>
              <w:t xml:space="preserve">– поэт и гражданин.  Своеобразие поэзии Г. Р. Державина.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Из русской литературы </w:t>
            </w:r>
            <w:r w:rsidRPr="008019C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</w:t>
            </w:r>
            <w:r w:rsidRPr="008019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 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века (</w:t>
            </w:r>
            <w:r w:rsidRPr="008019C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26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 часов).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71" w:hanging="2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А.С.Пушкин.«Песнь о вещем Олеге» и ее летописный источник. Тема судьбы в балладе.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А.С. Пушкин «Песнь о вещем Олеге».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85" w:hanging="28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История России в поэмах А.С. Пушкина («Полтава», «Медный всадник»).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А.С. Пушкин «Медный всадник» (отрывок).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49" w:right="-8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А.С.Пушкин – драматург. Трагедия «Борис Годунов»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91" w:right="-85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Проза А.С.Пушкина. «Станционный смотритель» - </w:t>
            </w:r>
            <w:r w:rsidRPr="008019C0">
              <w:rPr>
                <w:rFonts w:ascii="Times New Roman" w:hAnsi="Times New Roman"/>
                <w:bCs/>
                <w:sz w:val="24"/>
                <w:szCs w:val="24"/>
              </w:rPr>
              <w:t>повесть о «маленьком» человеке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019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Образ Самсона Вырина.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91" w:right="-8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Р. р. № 3.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Образ Дуни в повести «Станционный смотритель».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right="-7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Вн. чт. № 1.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>М.Ю.Лермонтов. Душа и лира поэта.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49" w:right="-85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М.Ю.Лермонтов. «Песня про царя Ивана Васильевича, молодого опричника и удалого купца Калашникова» - поэма об историческом прошлом России.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М.Ю. Лермонтов «Когда волнуется желтеющая нива...», «Ангел».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85" w:hanging="2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Нравственный поединок Калашникова с Кирибеевичем и Иваном Грозным. Нравственные идеалы.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tabs>
                <w:tab w:val="left" w:pos="2451"/>
              </w:tabs>
              <w:spacing w:after="0" w:line="240" w:lineRule="auto"/>
              <w:ind w:left="-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М.Ю. Лермонтов «Песня про царя Ивана Васильевича, молодого опричника и удалого купца Калашникова» (фрагмент по выбору). 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Н.В.Гоголь. «Тарас Бульба». Историческая и фольклорная основа повести.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Р. р. № 4.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 Тарас Бульба и его сыновья. Остап и Андрий – сопоставительная характеристика героев.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right="-82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Запорожская Сечь, её нравы и обычаи. Героизм, самоотверженность, верность боевому товари-ществу 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Н.В. Гоголь «Тарас Бульба» </w:t>
            </w:r>
          </w:p>
          <w:p w:rsidR="0060789C" w:rsidRPr="008019C0" w:rsidRDefault="0060789C" w:rsidP="008019C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(речь о товариществе).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right="-8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Р. р. №  5.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>Подготовка к написанию контрольного сочинения №1 по повести «Тарас Бульба».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Р.р. № 6. Написание контрольного сочинения №1 по повести Н.В.Гоголя «Тарас Бульба». 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9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И.С.Тургенев. Цикл рассказов «Записки охотника» и их гуманистический пафос. «Бирюк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- произведение о бесправных и обездоленных.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77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И.С.Тургенев. Стихотворения в прозе. </w:t>
            </w:r>
          </w:p>
          <w:p w:rsidR="0060789C" w:rsidRPr="008019C0" w:rsidRDefault="0060789C" w:rsidP="008019C0">
            <w:pPr>
              <w:spacing w:line="240" w:lineRule="auto"/>
              <w:ind w:left="-77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Р.р. № 7.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Подготовка к контрольному домашнему сочинению № 1 о русском языке.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И.С. Тургенев «Русский язык».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54" w:firstLine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Н.А.Некрасов. Поэма «Русские женщины»: «Княгиня Трубецкая». Величие духа русской женщины.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Н.А. Некрасов «Русские женщины» </w:t>
            </w:r>
          </w:p>
          <w:p w:rsidR="0060789C" w:rsidRPr="008019C0" w:rsidRDefault="0060789C" w:rsidP="008019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(отрывок по выбору).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77" w:right="-68" w:firstLine="1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«Размышления у парадного подъезда». Боль поэта за судьбу народа.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49" w:right="-8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А.К. Толстой. Исторические баллады «Василий Шибанов», «Князь Михайло Репнин».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М.Е. Салтыков-Щедрин. «Повесть о том, как один мужик двух генералов прокормил». Страшная сила сатиры.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Вн. чт. № 2.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>М.Е.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>Салтыков-Щедрин «Дикий помещик». Обличение нравственных пороков общества.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8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Л.Н.Толстой. «Детство» (главы). Сложность взаимоотношений детей и взрослых.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Глава «Наталья Саввишна». Мастерство писателя в раскрытии духовного роста.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А.П.Чехов. «Хамелеон». Живая картина нравов. Осмеяние душевных пороков. Смысл названия рассказа.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27F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autoSpaceDE w:val="0"/>
              <w:autoSpaceDN w:val="0"/>
              <w:adjustRightInd w:val="0"/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Р.р. № 8.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Письменное высказывание на морально- этическую тему. Два лица России в рассказе А.П.Чехова «Злоумышленник».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27F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Стихи русских поэтов 19 века о родной природе.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 w:line="240" w:lineRule="auto"/>
              <w:ind w:left="-83" w:right="-5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В. А. Жуковский «При-ход весны», </w:t>
            </w:r>
          </w:p>
          <w:p w:rsidR="0060789C" w:rsidRPr="008019C0" w:rsidRDefault="0060789C" w:rsidP="008019C0">
            <w:pPr>
              <w:spacing w:after="0" w:line="240" w:lineRule="auto"/>
              <w:ind w:left="-83" w:right="-5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А. К. Толстой «Край ты мой, родимый край...» или «Благовест», </w:t>
            </w:r>
          </w:p>
          <w:p w:rsidR="0060789C" w:rsidRPr="008019C0" w:rsidRDefault="0060789C" w:rsidP="008019C0">
            <w:pPr>
              <w:spacing w:after="0" w:line="240" w:lineRule="auto"/>
              <w:ind w:left="-83" w:right="-5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И.А. Бунин «Родина» (на выбор).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27F">
              <w:rPr>
                <w:rFonts w:ascii="Times New Roman" w:hAnsi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</w:t>
            </w:r>
            <w:r w:rsidRPr="008019C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 русской литературе </w:t>
            </w:r>
            <w:r w:rsidRPr="008019C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XIX</w:t>
            </w: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русской литературы 20 века (</w:t>
            </w:r>
            <w:r w:rsidRPr="008019C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24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 часа).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27F">
              <w:rPr>
                <w:rFonts w:ascii="Times New Roman" w:hAnsi="Times New Roman"/>
                <w:sz w:val="24"/>
                <w:szCs w:val="24"/>
              </w:rPr>
              <w:t>24.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68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И.А.Бунин. Рассказ «Цифры». Сложность взаимопонимания детей и взрослых. 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Вн. чт. № 3.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>И.А.Бунин. «Лапти». Нравственный смысл рассказа.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М.Горький. «Детство». Автобиографический характер повести.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>Анализ эпизода «пожар» из повести М.Горького «Детство».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Р.р. №  9. Подготовка к написанию контрольного классного сочинения №2 по повести М. Горького «Детство».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EE627F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Р.р. № 10. Написание контрольного классного сочинения №2 по повести М. Горького «Детство».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68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 «Легенда о Данко» из рассказа «Старуха Изер-гиль». Романтический характер легенды.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49" w:right="-54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>Л.Н.Андреев. «Кусака». Гуманистический пафос произведения.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82" w:hanging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В.В.Маяковский. «Необычайное приключение…».  Роль поэзии в жизни человека и общества.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В. Маяковский «Хорошее отношение к лоша-дям». Два взгляда на мир.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 w:line="240" w:lineRule="auto"/>
              <w:ind w:left="-83" w:right="-56" w:hanging="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В. Маяковский «Необычайное приклю-чение, бывшее с Влади-миром Маяковским летом на даче», </w:t>
            </w:r>
          </w:p>
          <w:p w:rsidR="0060789C" w:rsidRPr="008019C0" w:rsidRDefault="0060789C" w:rsidP="008019C0">
            <w:pPr>
              <w:spacing w:after="0" w:line="240" w:lineRule="auto"/>
              <w:ind w:left="-83" w:right="-56" w:hanging="1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«Хорошее отношение к лошадям» (на выбор).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А. П. Платонов. «Юшка».  Призыв к состраданию и уважению к человеку.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07.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Р.р. № 11. 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Подготовка к написанию контрольного домашнего сочинения №2 «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>Внешняя и внутренняя красота человека»  (по рассказу А.П.Платонова «Юшка».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Вн. чт. № 4</w:t>
            </w:r>
            <w:r w:rsidRPr="008019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А. П. Платонов. «В прекрасном и яростном мире».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 w:line="240" w:lineRule="auto"/>
              <w:ind w:left="-83" w:right="-7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Б. Л. Пастернак «Никого не будет в доме…», «Июль». Своеобразие картин природы в лирике Пастернака.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А. Т. Твардовский Философские проблемы в лирике А. Т. Твардовского. Пейзажная лирика.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А.Т. Твардовский «Снега потемнеют синие...».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28.</w:t>
            </w: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>Час мужества (интервью с поэтом – участником Великой Отечественной войны).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ind w:left="-56" w:right="-98" w:hanging="2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1—2 стихотворения по выбору учащихся </w:t>
            </w:r>
          </w:p>
          <w:p w:rsidR="0060789C" w:rsidRPr="008019C0" w:rsidRDefault="0060789C" w:rsidP="008019C0">
            <w:pPr>
              <w:spacing w:after="0"/>
              <w:ind w:left="-56" w:right="-98" w:hanging="2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(К.М.Симонов</w:t>
            </w:r>
          </w:p>
          <w:p w:rsidR="0060789C" w:rsidRPr="008019C0" w:rsidRDefault="0060789C" w:rsidP="008019C0">
            <w:pPr>
              <w:spacing w:after="0"/>
              <w:ind w:left="-56" w:right="-98" w:hanging="2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«Ты помнишь, Алеша,  дороги Смоленщины...», Е. М. Винокуров «Москвичи»).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Ф. Абрамов и его рассказ «О чем плачут лошади». </w:t>
            </w:r>
          </w:p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Р.р. № 12</w:t>
            </w:r>
            <w:r w:rsidRPr="008019C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.</w:t>
            </w:r>
            <w:r w:rsidRPr="008019C0">
              <w:rPr>
                <w:rFonts w:ascii="Times New Roman" w:hAnsi="Times New Roman"/>
                <w:sz w:val="24"/>
                <w:szCs w:val="24"/>
                <w:lang w:val="uk-UA"/>
              </w:rPr>
              <w:t>Устный ответ на проблемный вопрос.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77" w:right="-54" w:hanging="2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Е. И. Носов. Рассказ «Кукла». Нравственная проблематика рассказа.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105" w:right="-5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Е. И. Носов. «Живое пламя». </w:t>
            </w: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>Осознание огромной роли прекрасного в душе человека, в окружающей природе. Взаимосвязь природы и человека.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Ю.П.Казаков. «Тихое утро». Герои рассказа и их поступки.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Д.С.Лихачев. «Земля родная» (главы из книги) как духовное напутствие молодежи.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18.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Смех М.М.Зощенко (по рассказу «Беда»).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25.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54" w:hanging="14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«Тихая моя Родина…». Стихотворения о родной природе. Анализ стихотворения. </w:t>
            </w:r>
            <w:r w:rsidRPr="008019C0">
              <w:rPr>
                <w:rFonts w:ascii="Times New Roman" w:hAnsi="Times New Roman"/>
                <w:sz w:val="24"/>
                <w:szCs w:val="24"/>
              </w:rPr>
              <w:t>Устный рассказ о своём крае.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 w:line="240" w:lineRule="auto"/>
              <w:ind w:left="-83" w:right="-7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С.А.Есенин. «Топи да болота...», </w:t>
            </w:r>
          </w:p>
          <w:p w:rsidR="0060789C" w:rsidRPr="008019C0" w:rsidRDefault="0060789C" w:rsidP="008019C0">
            <w:pPr>
              <w:spacing w:after="0" w:line="240" w:lineRule="auto"/>
              <w:ind w:left="-83" w:right="-7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Н.А.Заболоцкий </w:t>
            </w:r>
          </w:p>
          <w:p w:rsidR="0060789C" w:rsidRPr="008019C0" w:rsidRDefault="0060789C" w:rsidP="008019C0">
            <w:pPr>
              <w:spacing w:after="0" w:line="240" w:lineRule="auto"/>
              <w:ind w:left="-83" w:right="-7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«Я воспитан природой суровой...»,</w:t>
            </w:r>
          </w:p>
          <w:p w:rsidR="0060789C" w:rsidRPr="008019C0" w:rsidRDefault="0060789C" w:rsidP="008019C0">
            <w:pPr>
              <w:spacing w:after="0" w:line="240" w:lineRule="auto"/>
              <w:ind w:right="-7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 М. Рубцов «Тихая моя родина...» </w:t>
            </w:r>
          </w:p>
          <w:p w:rsidR="0060789C" w:rsidRPr="008019C0" w:rsidRDefault="0060789C" w:rsidP="008019C0">
            <w:pPr>
              <w:spacing w:after="0" w:line="240" w:lineRule="auto"/>
              <w:ind w:right="-7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19C0">
              <w:rPr>
                <w:rFonts w:ascii="Times New Roman" w:hAnsi="Times New Roman"/>
                <w:sz w:val="24"/>
                <w:szCs w:val="24"/>
                <w:lang w:eastAsia="ru-RU"/>
              </w:rPr>
              <w:t>(на выбор).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Песни на стихи русских поэтов XX века.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литературы народов России (2 часа).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77" w:right="-68" w:firstLine="1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 xml:space="preserve">Расул Гамзатов «Опять за спиной родная земля», «О моей Родине», «Я вновь пришел сюда…». Особенности художественной образности дагестанского поэта.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05.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контрольная работа №1 по русской литературе </w:t>
            </w:r>
            <w:r w:rsidRPr="008019C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8019C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 веков. 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11169" w:type="dxa"/>
            <w:gridSpan w:val="6"/>
          </w:tcPr>
          <w:p w:rsidR="0060789C" w:rsidRPr="008019C0" w:rsidRDefault="0060789C" w:rsidP="008019C0">
            <w:pPr>
              <w:pStyle w:val="ListParagraph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>Из зарубежной литературы (5</w:t>
            </w:r>
            <w:r w:rsidRPr="008019C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8019C0">
              <w:rPr>
                <w:rFonts w:ascii="Times New Roman" w:hAnsi="Times New Roman"/>
                <w:b/>
                <w:sz w:val="24"/>
                <w:szCs w:val="24"/>
              </w:rPr>
              <w:t xml:space="preserve">часов). </w:t>
            </w: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77" w:right="-8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Р.Бёрнс. «Честная бедность». Представления поэта о справедливости и честности.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77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Дж.Г.Байрон - «властитель дум» целого поколения. Японские трехстишия (хокку). Написание хокку.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19.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63" w:right="-8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О.Генри. «Дары волхвов». Преданность и жертвенность во имя любви.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ind w:left="-49" w:right="-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Р.Д.Брэдбери. «Каникулы» - Мечта о победе добра.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789C" w:rsidRPr="008019C0" w:rsidTr="008019C0">
        <w:tc>
          <w:tcPr>
            <w:tcW w:w="708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709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0789C" w:rsidRPr="003A3FD9" w:rsidRDefault="0060789C" w:rsidP="008019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FD9"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  <w:tc>
          <w:tcPr>
            <w:tcW w:w="850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0789C" w:rsidRPr="008019C0" w:rsidRDefault="0060789C" w:rsidP="008019C0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9C0">
              <w:rPr>
                <w:rFonts w:ascii="Times New Roman" w:hAnsi="Times New Roman"/>
                <w:sz w:val="24"/>
                <w:szCs w:val="24"/>
              </w:rPr>
              <w:t>Повторение и обобщение изученного.</w:t>
            </w:r>
          </w:p>
        </w:tc>
        <w:tc>
          <w:tcPr>
            <w:tcW w:w="2806" w:type="dxa"/>
          </w:tcPr>
          <w:p w:rsidR="0060789C" w:rsidRPr="008019C0" w:rsidRDefault="0060789C" w:rsidP="008019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0789C" w:rsidRDefault="0060789C" w:rsidP="00375A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60789C" w:rsidSect="007E5B66">
      <w:footerReference w:type="default" r:id="rId8"/>
      <w:pgSz w:w="11906" w:h="16838"/>
      <w:pgMar w:top="1134" w:right="850" w:bottom="1134" w:left="1701" w:header="709" w:footer="404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89C" w:rsidRDefault="0060789C" w:rsidP="00E0007A">
      <w:pPr>
        <w:spacing w:after="0" w:line="240" w:lineRule="auto"/>
      </w:pPr>
      <w:r>
        <w:separator/>
      </w:r>
    </w:p>
  </w:endnote>
  <w:endnote w:type="continuationSeparator" w:id="0">
    <w:p w:rsidR="0060789C" w:rsidRDefault="0060789C" w:rsidP="00E0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89C" w:rsidRDefault="0060789C">
    <w:pPr>
      <w:pStyle w:val="Footer"/>
      <w:jc w:val="right"/>
    </w:pPr>
    <w:fldSimple w:instr="PAGE   \* MERGEFORMAT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89C" w:rsidRDefault="0060789C" w:rsidP="00E0007A">
      <w:pPr>
        <w:spacing w:after="0" w:line="240" w:lineRule="auto"/>
      </w:pPr>
      <w:r>
        <w:separator/>
      </w:r>
    </w:p>
  </w:footnote>
  <w:footnote w:type="continuationSeparator" w:id="0">
    <w:p w:rsidR="0060789C" w:rsidRDefault="0060789C" w:rsidP="00E00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5019B"/>
    <w:multiLevelType w:val="hybridMultilevel"/>
    <w:tmpl w:val="2A36A52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563C12"/>
    <w:multiLevelType w:val="multilevel"/>
    <w:tmpl w:val="775ED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4EC"/>
    <w:rsid w:val="00016602"/>
    <w:rsid w:val="0002048D"/>
    <w:rsid w:val="00040547"/>
    <w:rsid w:val="00043A04"/>
    <w:rsid w:val="000544D9"/>
    <w:rsid w:val="00055B96"/>
    <w:rsid w:val="00064805"/>
    <w:rsid w:val="00067622"/>
    <w:rsid w:val="00072D04"/>
    <w:rsid w:val="00091FB6"/>
    <w:rsid w:val="00095D35"/>
    <w:rsid w:val="000A1B52"/>
    <w:rsid w:val="000A51CF"/>
    <w:rsid w:val="000C5C91"/>
    <w:rsid w:val="000C6DDC"/>
    <w:rsid w:val="000D2233"/>
    <w:rsid w:val="000E5E10"/>
    <w:rsid w:val="000E74B7"/>
    <w:rsid w:val="00111793"/>
    <w:rsid w:val="00122AD1"/>
    <w:rsid w:val="00125905"/>
    <w:rsid w:val="00137DAD"/>
    <w:rsid w:val="00141F3A"/>
    <w:rsid w:val="001675FA"/>
    <w:rsid w:val="00173D86"/>
    <w:rsid w:val="001A090C"/>
    <w:rsid w:val="001A581A"/>
    <w:rsid w:val="001B4056"/>
    <w:rsid w:val="001B415B"/>
    <w:rsid w:val="001C435D"/>
    <w:rsid w:val="001D0D1D"/>
    <w:rsid w:val="001E4C7B"/>
    <w:rsid w:val="001F4AEF"/>
    <w:rsid w:val="001F5E3C"/>
    <w:rsid w:val="00213897"/>
    <w:rsid w:val="00223501"/>
    <w:rsid w:val="002310BB"/>
    <w:rsid w:val="00262944"/>
    <w:rsid w:val="0027023D"/>
    <w:rsid w:val="0027091A"/>
    <w:rsid w:val="0028036D"/>
    <w:rsid w:val="00291CCE"/>
    <w:rsid w:val="0029332D"/>
    <w:rsid w:val="002D5541"/>
    <w:rsid w:val="002F2105"/>
    <w:rsid w:val="00306258"/>
    <w:rsid w:val="003235AC"/>
    <w:rsid w:val="00330CE8"/>
    <w:rsid w:val="00353470"/>
    <w:rsid w:val="00372421"/>
    <w:rsid w:val="00375AA0"/>
    <w:rsid w:val="003810C3"/>
    <w:rsid w:val="003A3FD9"/>
    <w:rsid w:val="003D2722"/>
    <w:rsid w:val="003D3229"/>
    <w:rsid w:val="003E1AD3"/>
    <w:rsid w:val="003E3B53"/>
    <w:rsid w:val="00433CA8"/>
    <w:rsid w:val="0045418F"/>
    <w:rsid w:val="004709F3"/>
    <w:rsid w:val="00482093"/>
    <w:rsid w:val="00487220"/>
    <w:rsid w:val="004F7DDD"/>
    <w:rsid w:val="0050477C"/>
    <w:rsid w:val="00505362"/>
    <w:rsid w:val="00506B8F"/>
    <w:rsid w:val="00507CCA"/>
    <w:rsid w:val="00535CAA"/>
    <w:rsid w:val="0054580B"/>
    <w:rsid w:val="005549CE"/>
    <w:rsid w:val="005646B5"/>
    <w:rsid w:val="00575D61"/>
    <w:rsid w:val="00585629"/>
    <w:rsid w:val="00585941"/>
    <w:rsid w:val="005901BE"/>
    <w:rsid w:val="005B7221"/>
    <w:rsid w:val="005B73E1"/>
    <w:rsid w:val="005D4BBC"/>
    <w:rsid w:val="005E2141"/>
    <w:rsid w:val="005E26E3"/>
    <w:rsid w:val="005F67FE"/>
    <w:rsid w:val="00604886"/>
    <w:rsid w:val="0060789C"/>
    <w:rsid w:val="00617780"/>
    <w:rsid w:val="0062208C"/>
    <w:rsid w:val="00653A9A"/>
    <w:rsid w:val="0065702D"/>
    <w:rsid w:val="006745E5"/>
    <w:rsid w:val="006958C3"/>
    <w:rsid w:val="006B2C11"/>
    <w:rsid w:val="006D366E"/>
    <w:rsid w:val="006E2139"/>
    <w:rsid w:val="006E237F"/>
    <w:rsid w:val="006F046B"/>
    <w:rsid w:val="006F6EB8"/>
    <w:rsid w:val="00706049"/>
    <w:rsid w:val="00727F07"/>
    <w:rsid w:val="00736F8F"/>
    <w:rsid w:val="00751E30"/>
    <w:rsid w:val="00756211"/>
    <w:rsid w:val="00782578"/>
    <w:rsid w:val="00790BFF"/>
    <w:rsid w:val="007A09DC"/>
    <w:rsid w:val="007B0CE4"/>
    <w:rsid w:val="007E5B66"/>
    <w:rsid w:val="007F0A8B"/>
    <w:rsid w:val="008019C0"/>
    <w:rsid w:val="008022EE"/>
    <w:rsid w:val="00803C22"/>
    <w:rsid w:val="0080684F"/>
    <w:rsid w:val="008160F6"/>
    <w:rsid w:val="00816F05"/>
    <w:rsid w:val="0084565A"/>
    <w:rsid w:val="00857E68"/>
    <w:rsid w:val="00862E8F"/>
    <w:rsid w:val="00865632"/>
    <w:rsid w:val="008771ED"/>
    <w:rsid w:val="00886EFC"/>
    <w:rsid w:val="00897013"/>
    <w:rsid w:val="008A375A"/>
    <w:rsid w:val="008A7FF6"/>
    <w:rsid w:val="008C7091"/>
    <w:rsid w:val="008C7B5E"/>
    <w:rsid w:val="008E354B"/>
    <w:rsid w:val="008E642A"/>
    <w:rsid w:val="0090280B"/>
    <w:rsid w:val="009106E6"/>
    <w:rsid w:val="009303B4"/>
    <w:rsid w:val="00967F10"/>
    <w:rsid w:val="009B0E60"/>
    <w:rsid w:val="009E16F2"/>
    <w:rsid w:val="009F70FB"/>
    <w:rsid w:val="00A1620D"/>
    <w:rsid w:val="00A35304"/>
    <w:rsid w:val="00AC6B08"/>
    <w:rsid w:val="00AD129C"/>
    <w:rsid w:val="00AE2D2C"/>
    <w:rsid w:val="00AF48B8"/>
    <w:rsid w:val="00AF5918"/>
    <w:rsid w:val="00B20264"/>
    <w:rsid w:val="00B256B8"/>
    <w:rsid w:val="00B57A07"/>
    <w:rsid w:val="00B62AF4"/>
    <w:rsid w:val="00B66262"/>
    <w:rsid w:val="00B84519"/>
    <w:rsid w:val="00B86780"/>
    <w:rsid w:val="00B96CB2"/>
    <w:rsid w:val="00BA21C8"/>
    <w:rsid w:val="00BB48DC"/>
    <w:rsid w:val="00BD1631"/>
    <w:rsid w:val="00BD6D27"/>
    <w:rsid w:val="00BE087A"/>
    <w:rsid w:val="00BF34EC"/>
    <w:rsid w:val="00C0753C"/>
    <w:rsid w:val="00C07EE6"/>
    <w:rsid w:val="00C42AD0"/>
    <w:rsid w:val="00C505A7"/>
    <w:rsid w:val="00C608F8"/>
    <w:rsid w:val="00C93AEF"/>
    <w:rsid w:val="00CA207A"/>
    <w:rsid w:val="00CE5AE4"/>
    <w:rsid w:val="00D00B7E"/>
    <w:rsid w:val="00D01426"/>
    <w:rsid w:val="00D01FE6"/>
    <w:rsid w:val="00D222D5"/>
    <w:rsid w:val="00D23042"/>
    <w:rsid w:val="00D2646B"/>
    <w:rsid w:val="00D50EB6"/>
    <w:rsid w:val="00D5630A"/>
    <w:rsid w:val="00D57C25"/>
    <w:rsid w:val="00D74140"/>
    <w:rsid w:val="00D85C1A"/>
    <w:rsid w:val="00DA218A"/>
    <w:rsid w:val="00DC79C8"/>
    <w:rsid w:val="00DD642E"/>
    <w:rsid w:val="00E0007A"/>
    <w:rsid w:val="00E0032B"/>
    <w:rsid w:val="00E0732E"/>
    <w:rsid w:val="00E24C89"/>
    <w:rsid w:val="00E41B11"/>
    <w:rsid w:val="00E658C6"/>
    <w:rsid w:val="00E673EB"/>
    <w:rsid w:val="00E92D58"/>
    <w:rsid w:val="00EA0524"/>
    <w:rsid w:val="00EB3F01"/>
    <w:rsid w:val="00EC5454"/>
    <w:rsid w:val="00ED6F94"/>
    <w:rsid w:val="00ED79C5"/>
    <w:rsid w:val="00EE627F"/>
    <w:rsid w:val="00F01290"/>
    <w:rsid w:val="00F155E1"/>
    <w:rsid w:val="00F37CB5"/>
    <w:rsid w:val="00F531C7"/>
    <w:rsid w:val="00F557B8"/>
    <w:rsid w:val="00F70FF9"/>
    <w:rsid w:val="00F75FD6"/>
    <w:rsid w:val="00F800C2"/>
    <w:rsid w:val="00F87388"/>
    <w:rsid w:val="00FA4E89"/>
    <w:rsid w:val="00FB24BD"/>
    <w:rsid w:val="00FD3F37"/>
    <w:rsid w:val="00FD4184"/>
    <w:rsid w:val="00FE4A6F"/>
    <w:rsid w:val="00FF1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4E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F34EC"/>
    <w:pPr>
      <w:ind w:left="720"/>
      <w:contextualSpacing/>
    </w:pPr>
  </w:style>
  <w:style w:type="paragraph" w:customStyle="1" w:styleId="1">
    <w:name w:val="Абзац списка1"/>
    <w:basedOn w:val="Normal"/>
    <w:uiPriority w:val="99"/>
    <w:rsid w:val="00BF34EC"/>
    <w:pPr>
      <w:spacing w:line="256" w:lineRule="auto"/>
      <w:ind w:left="720"/>
      <w:contextualSpacing/>
    </w:pPr>
    <w:rPr>
      <w:rFonts w:eastAsia="Times New Roman"/>
    </w:rPr>
  </w:style>
  <w:style w:type="character" w:styleId="Strong">
    <w:name w:val="Strong"/>
    <w:basedOn w:val="DefaultParagraphFont"/>
    <w:uiPriority w:val="99"/>
    <w:qFormat/>
    <w:rsid w:val="00BF34EC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BF3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3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F3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34EC"/>
    <w:rPr>
      <w:rFonts w:cs="Times New Roman"/>
    </w:rPr>
  </w:style>
  <w:style w:type="character" w:customStyle="1" w:styleId="BalloonTextChar">
    <w:name w:val="Balloon Text Char"/>
    <w:uiPriority w:val="99"/>
    <w:semiHidden/>
    <w:locked/>
    <w:rsid w:val="00BF34EC"/>
    <w:rPr>
      <w:rFonts w:ascii="Segoe UI" w:hAnsi="Segoe UI"/>
      <w:sz w:val="18"/>
    </w:rPr>
  </w:style>
  <w:style w:type="paragraph" w:styleId="BalloonText">
    <w:name w:val="Balloon Text"/>
    <w:basedOn w:val="Normal"/>
    <w:link w:val="BalloonTextChar1"/>
    <w:uiPriority w:val="99"/>
    <w:semiHidden/>
    <w:rsid w:val="00BF34EC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372421"/>
    <w:rPr>
      <w:rFonts w:ascii="Times New Roman" w:hAnsi="Times New Roman" w:cs="Times New Roman"/>
      <w:sz w:val="2"/>
      <w:lang w:eastAsia="en-US"/>
    </w:rPr>
  </w:style>
  <w:style w:type="paragraph" w:customStyle="1" w:styleId="2">
    <w:name w:val="Абзац списка2"/>
    <w:basedOn w:val="Normal"/>
    <w:uiPriority w:val="99"/>
    <w:rsid w:val="00BF34EC"/>
    <w:pPr>
      <w:spacing w:after="200" w:line="276" w:lineRule="auto"/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rsid w:val="00BF3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BF34EC"/>
    <w:rPr>
      <w:rFonts w:cs="Times New Roman"/>
    </w:rPr>
  </w:style>
  <w:style w:type="paragraph" w:customStyle="1" w:styleId="c13">
    <w:name w:val="c13"/>
    <w:basedOn w:val="Normal"/>
    <w:uiPriority w:val="99"/>
    <w:rsid w:val="00BF3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BF34EC"/>
    <w:rPr>
      <w:rFonts w:cs="Times New Roman"/>
    </w:rPr>
  </w:style>
  <w:style w:type="character" w:customStyle="1" w:styleId="c5">
    <w:name w:val="c5"/>
    <w:basedOn w:val="DefaultParagraphFont"/>
    <w:uiPriority w:val="99"/>
    <w:rsid w:val="00BF34EC"/>
    <w:rPr>
      <w:rFonts w:cs="Times New Roman"/>
    </w:rPr>
  </w:style>
  <w:style w:type="character" w:customStyle="1" w:styleId="c3">
    <w:name w:val="c3"/>
    <w:basedOn w:val="DefaultParagraphFont"/>
    <w:uiPriority w:val="99"/>
    <w:rsid w:val="00BF34EC"/>
    <w:rPr>
      <w:rFonts w:cs="Times New Roman"/>
    </w:rPr>
  </w:style>
  <w:style w:type="table" w:styleId="TableGrid">
    <w:name w:val="Table Grid"/>
    <w:basedOn w:val="TableNormal"/>
    <w:uiPriority w:val="99"/>
    <w:rsid w:val="00375AA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4003</TotalTime>
  <Pages>14</Pages>
  <Words>3968</Words>
  <Characters>22619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АС</cp:lastModifiedBy>
  <cp:revision>19</cp:revision>
  <cp:lastPrinted>2022-09-29T12:24:00Z</cp:lastPrinted>
  <dcterms:created xsi:type="dcterms:W3CDTF">2019-09-08T17:33:00Z</dcterms:created>
  <dcterms:modified xsi:type="dcterms:W3CDTF">2022-09-30T12:07:00Z</dcterms:modified>
</cp:coreProperties>
</file>