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0D4" w:rsidRPr="007B71E3" w:rsidRDefault="003D50D4" w:rsidP="00E0352B">
      <w:pPr>
        <w:ind w:left="-426"/>
        <w:jc w:val="center"/>
        <w:rPr>
          <w:b/>
          <w:lang w:val="en-US"/>
        </w:rPr>
      </w:pPr>
      <w:r w:rsidRPr="007B71E3">
        <w:rPr>
          <w:b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4pt;height:702.6pt">
            <v:imagedata r:id="rId7" o:title=""/>
          </v:shape>
        </w:pict>
      </w:r>
    </w:p>
    <w:p w:rsidR="003D50D4" w:rsidRDefault="003D50D4" w:rsidP="00E0352B">
      <w:pPr>
        <w:ind w:left="-426"/>
        <w:jc w:val="center"/>
        <w:rPr>
          <w:b/>
          <w:lang w:val="en-US"/>
        </w:rPr>
      </w:pPr>
    </w:p>
    <w:p w:rsidR="003D50D4" w:rsidRDefault="003D50D4" w:rsidP="00E0352B">
      <w:pPr>
        <w:ind w:left="-426"/>
        <w:jc w:val="center"/>
        <w:rPr>
          <w:b/>
          <w:lang w:val="en-US"/>
        </w:rPr>
      </w:pPr>
    </w:p>
    <w:p w:rsidR="003D50D4" w:rsidRPr="00AF5918" w:rsidRDefault="003D50D4" w:rsidP="00E0352B">
      <w:pPr>
        <w:ind w:left="-426"/>
        <w:jc w:val="center"/>
        <w:rPr>
          <w:b/>
        </w:rPr>
      </w:pPr>
      <w:r w:rsidRPr="00AF5918">
        <w:rPr>
          <w:b/>
        </w:rPr>
        <w:t>МУНИЦИПАЛЬНОЕ БЮДЖЕТНОЕ ОБЩЕОБРАЗОВАТЕЛЬНОЕ УЧРЕЖДЕНИЕ</w:t>
      </w:r>
    </w:p>
    <w:p w:rsidR="003D50D4" w:rsidRPr="00AF5918" w:rsidRDefault="003D50D4" w:rsidP="00E0352B">
      <w:pPr>
        <w:jc w:val="center"/>
        <w:rPr>
          <w:b/>
        </w:rPr>
      </w:pPr>
      <w:r w:rsidRPr="00AF5918">
        <w:rPr>
          <w:b/>
        </w:rPr>
        <w:t xml:space="preserve">«СРЕДНЯЯ ШКОЛА № 16 </w:t>
      </w:r>
      <w:r>
        <w:rPr>
          <w:b/>
        </w:rPr>
        <w:t xml:space="preserve">ИМЕНИ ГЕРОЯ СОВЕТСКОГО СОЮЗА С.ИВАНОВА </w:t>
      </w:r>
      <w:r w:rsidRPr="00AF5918">
        <w:rPr>
          <w:b/>
        </w:rPr>
        <w:t>ГОРОДА ЕВПАТОРИИ РЕСПУБЛИКИ КРЫМ»</w:t>
      </w:r>
    </w:p>
    <w:p w:rsidR="003D50D4" w:rsidRPr="00AF5918" w:rsidRDefault="003D50D4" w:rsidP="00E0352B">
      <w:pPr>
        <w:jc w:val="center"/>
        <w:rPr>
          <w:b/>
        </w:rPr>
      </w:pPr>
      <w:r w:rsidRPr="00AF5918">
        <w:rPr>
          <w:b/>
        </w:rPr>
        <w:t>( МБОУ «СШ №16</w:t>
      </w:r>
      <w:r>
        <w:rPr>
          <w:b/>
        </w:rPr>
        <w:t xml:space="preserve"> им.С.Иванова </w:t>
      </w:r>
      <w:r w:rsidRPr="00AF5918">
        <w:rPr>
          <w:b/>
        </w:rPr>
        <w:t>» )</w:t>
      </w:r>
    </w:p>
    <w:p w:rsidR="003D50D4" w:rsidRPr="00AF5918" w:rsidRDefault="003D50D4" w:rsidP="00E0352B">
      <w:pPr>
        <w:jc w:val="center"/>
        <w:rPr>
          <w:b/>
        </w:rPr>
      </w:pPr>
    </w:p>
    <w:p w:rsidR="003D50D4" w:rsidRPr="00AF5918" w:rsidRDefault="003D50D4" w:rsidP="00E0352B">
      <w:pPr>
        <w:rPr>
          <w:b/>
          <w:lang w:val="uk-UA"/>
        </w:rPr>
      </w:pPr>
      <w:r w:rsidRPr="00AF5918">
        <w:rPr>
          <w:b/>
        </w:rPr>
        <w:t>РАССМОТРЕНО                             СОГЛАСОВАНО                           УТВЕРЖДЕНО</w:t>
      </w:r>
    </w:p>
    <w:p w:rsidR="003D50D4" w:rsidRPr="00AF5918" w:rsidRDefault="003D50D4" w:rsidP="00E0352B">
      <w:r w:rsidRPr="00AF5918">
        <w:rPr>
          <w:lang w:val="uk-UA"/>
        </w:rPr>
        <w:t>на заседании ШМО                           зам.директора по УВР</w:t>
      </w:r>
      <w:r w:rsidRPr="00AF5918">
        <w:rPr>
          <w:lang w:val="uk-UA"/>
        </w:rPr>
        <w:tab/>
      </w:r>
      <w:r w:rsidRPr="00AF5918">
        <w:t xml:space="preserve">              Директор школы</w:t>
      </w:r>
    </w:p>
    <w:p w:rsidR="003D50D4" w:rsidRPr="00AF5918" w:rsidRDefault="003D50D4" w:rsidP="00E0352B">
      <w:pPr>
        <w:rPr>
          <w:lang w:val="uk-UA"/>
        </w:rPr>
      </w:pPr>
      <w:r w:rsidRPr="00AF5918">
        <w:rPr>
          <w:lang w:val="uk-UA"/>
        </w:rPr>
        <w:t>от</w:t>
      </w:r>
      <w:r>
        <w:rPr>
          <w:lang w:val="uk-UA"/>
        </w:rPr>
        <w:t xml:space="preserve">  22.08.</w:t>
      </w:r>
      <w:r w:rsidRPr="00AF5918">
        <w:rPr>
          <w:lang w:val="uk-UA"/>
        </w:rPr>
        <w:t>202</w:t>
      </w:r>
      <w:r>
        <w:rPr>
          <w:lang w:val="uk-UA"/>
        </w:rPr>
        <w:t>2</w:t>
      </w:r>
      <w:r w:rsidRPr="00AF5918">
        <w:rPr>
          <w:lang w:val="uk-UA"/>
        </w:rPr>
        <w:t xml:space="preserve"> г.         </w:t>
      </w:r>
      <w:r w:rsidRPr="00AF5918">
        <w:t xml:space="preserve">              </w:t>
      </w:r>
      <w:r>
        <w:t xml:space="preserve">   </w:t>
      </w:r>
      <w:r w:rsidRPr="00AF5918">
        <w:t xml:space="preserve"> _______  Т.В.Полищук                        ____О.А. Донцова</w:t>
      </w:r>
      <w:r w:rsidRPr="00AF5918">
        <w:rPr>
          <w:lang w:val="uk-UA"/>
        </w:rPr>
        <w:t xml:space="preserve">    протокол №1</w:t>
      </w:r>
      <w:r w:rsidRPr="00AF5918">
        <w:t xml:space="preserve">                                       </w:t>
      </w:r>
      <w:r>
        <w:t xml:space="preserve">               </w:t>
      </w:r>
      <w:r w:rsidRPr="00AF5918">
        <w:t>от</w:t>
      </w:r>
      <w:r>
        <w:t xml:space="preserve"> 23.08.</w:t>
      </w:r>
      <w:r w:rsidRPr="00AF5918">
        <w:t>202</w:t>
      </w:r>
      <w:r>
        <w:t>2</w:t>
      </w:r>
      <w:r w:rsidRPr="00AF5918">
        <w:t xml:space="preserve"> г.</w:t>
      </w:r>
      <w:r w:rsidRPr="00AF5918">
        <w:tab/>
      </w:r>
      <w:r w:rsidRPr="00AF5918">
        <w:tab/>
        <w:t xml:space="preserve">           </w:t>
      </w:r>
      <w:r>
        <w:t xml:space="preserve">              </w:t>
      </w:r>
      <w:r w:rsidRPr="00AF5918">
        <w:t xml:space="preserve">Приказ №  </w:t>
      </w:r>
      <w:r>
        <w:t>779/01-16</w:t>
      </w:r>
      <w:r w:rsidRPr="00AF5918">
        <w:t xml:space="preserve">                                                                                                                                                                                </w:t>
      </w:r>
    </w:p>
    <w:p w:rsidR="003D50D4" w:rsidRPr="00AF5918" w:rsidRDefault="003D50D4" w:rsidP="00E0352B">
      <w:pPr>
        <w:rPr>
          <w:lang w:val="uk-UA"/>
        </w:rPr>
      </w:pPr>
      <w:r w:rsidRPr="00AF5918">
        <w:rPr>
          <w:lang w:val="uk-UA"/>
        </w:rPr>
        <w:t>Руководитель  ШМО</w:t>
      </w:r>
    </w:p>
    <w:p w:rsidR="003D50D4" w:rsidRPr="00AF5918" w:rsidRDefault="003D50D4" w:rsidP="00E0352B">
      <w:pPr>
        <w:rPr>
          <w:lang w:val="uk-UA"/>
        </w:rPr>
      </w:pPr>
      <w:r w:rsidRPr="00AF5918">
        <w:rPr>
          <w:lang w:val="uk-UA"/>
        </w:rPr>
        <w:t>________Кравченко В.П.                                                                               от 31.08.202</w:t>
      </w:r>
      <w:r>
        <w:rPr>
          <w:lang w:val="uk-UA"/>
        </w:rPr>
        <w:t>2</w:t>
      </w:r>
      <w:r w:rsidRPr="00AF5918">
        <w:rPr>
          <w:lang w:val="uk-UA"/>
        </w:rPr>
        <w:t xml:space="preserve">г. </w:t>
      </w:r>
    </w:p>
    <w:p w:rsidR="003D50D4" w:rsidRPr="00AF5918" w:rsidRDefault="003D50D4" w:rsidP="00E0352B">
      <w:pPr>
        <w:rPr>
          <w:lang w:val="uk-UA"/>
        </w:rPr>
      </w:pPr>
    </w:p>
    <w:p w:rsidR="003D50D4" w:rsidRDefault="003D50D4" w:rsidP="00E0352B">
      <w:pPr>
        <w:ind w:firstLine="601"/>
        <w:rPr>
          <w:sz w:val="28"/>
          <w:szCs w:val="28"/>
        </w:rPr>
      </w:pPr>
    </w:p>
    <w:p w:rsidR="003D50D4" w:rsidRDefault="003D50D4" w:rsidP="00E0352B">
      <w:pPr>
        <w:ind w:firstLine="601"/>
        <w:rPr>
          <w:sz w:val="28"/>
          <w:szCs w:val="28"/>
        </w:rPr>
      </w:pPr>
    </w:p>
    <w:p w:rsidR="003D50D4" w:rsidRPr="00B66262" w:rsidRDefault="003D50D4" w:rsidP="00E0352B">
      <w:pPr>
        <w:jc w:val="center"/>
        <w:textAlignment w:val="baseline"/>
        <w:rPr>
          <w:b/>
          <w:bCs/>
          <w:color w:val="000000"/>
          <w:kern w:val="24"/>
          <w:sz w:val="32"/>
          <w:szCs w:val="32"/>
        </w:rPr>
      </w:pPr>
      <w:r w:rsidRPr="00B66262">
        <w:rPr>
          <w:b/>
          <w:bCs/>
          <w:color w:val="000000"/>
          <w:kern w:val="24"/>
          <w:sz w:val="32"/>
          <w:szCs w:val="32"/>
        </w:rPr>
        <w:t xml:space="preserve">РАБОЧАЯ ПРОГРАММА </w:t>
      </w:r>
    </w:p>
    <w:p w:rsidR="003D50D4" w:rsidRPr="00B66262" w:rsidRDefault="003D50D4" w:rsidP="00E0352B">
      <w:pPr>
        <w:jc w:val="center"/>
        <w:textAlignment w:val="baseline"/>
        <w:rPr>
          <w:b/>
          <w:bCs/>
          <w:color w:val="000000"/>
          <w:kern w:val="24"/>
          <w:sz w:val="32"/>
          <w:szCs w:val="32"/>
        </w:rPr>
      </w:pPr>
      <w:r>
        <w:rPr>
          <w:b/>
          <w:bCs/>
          <w:color w:val="000000"/>
          <w:kern w:val="24"/>
          <w:sz w:val="32"/>
          <w:szCs w:val="32"/>
        </w:rPr>
        <w:t>по родной литературе (русской)</w:t>
      </w:r>
    </w:p>
    <w:p w:rsidR="003D50D4" w:rsidRPr="00B66262" w:rsidRDefault="003D50D4" w:rsidP="00E0352B">
      <w:pPr>
        <w:jc w:val="center"/>
        <w:textAlignment w:val="baseline"/>
        <w:rPr>
          <w:sz w:val="32"/>
          <w:szCs w:val="32"/>
        </w:rPr>
      </w:pPr>
      <w:r>
        <w:rPr>
          <w:b/>
          <w:bCs/>
          <w:color w:val="000000"/>
          <w:kern w:val="24"/>
          <w:sz w:val="32"/>
          <w:szCs w:val="32"/>
        </w:rPr>
        <w:t>для 8-Б, К кла</w:t>
      </w:r>
      <w:r w:rsidRPr="00B66262">
        <w:rPr>
          <w:b/>
          <w:bCs/>
          <w:color w:val="000000"/>
          <w:kern w:val="24"/>
          <w:sz w:val="32"/>
          <w:szCs w:val="32"/>
        </w:rPr>
        <w:t>сс</w:t>
      </w:r>
      <w:r>
        <w:rPr>
          <w:b/>
          <w:bCs/>
          <w:color w:val="000000"/>
          <w:kern w:val="24"/>
          <w:sz w:val="32"/>
          <w:szCs w:val="32"/>
        </w:rPr>
        <w:t>ов</w:t>
      </w:r>
    </w:p>
    <w:p w:rsidR="003D50D4" w:rsidRDefault="003D50D4" w:rsidP="00E0352B">
      <w:pPr>
        <w:jc w:val="center"/>
        <w:textAlignment w:val="baseline"/>
        <w:rPr>
          <w:b/>
          <w:bCs/>
          <w:color w:val="000000"/>
          <w:kern w:val="24"/>
          <w:sz w:val="32"/>
          <w:szCs w:val="32"/>
        </w:rPr>
      </w:pPr>
      <w:r w:rsidRPr="00B66262">
        <w:rPr>
          <w:b/>
          <w:bCs/>
          <w:color w:val="000000"/>
          <w:kern w:val="24"/>
          <w:sz w:val="32"/>
          <w:szCs w:val="32"/>
        </w:rPr>
        <w:t>на 202</w:t>
      </w:r>
      <w:r>
        <w:rPr>
          <w:b/>
          <w:bCs/>
          <w:color w:val="000000"/>
          <w:kern w:val="24"/>
          <w:sz w:val="32"/>
          <w:szCs w:val="32"/>
        </w:rPr>
        <w:t>2</w:t>
      </w:r>
      <w:r w:rsidRPr="00B66262">
        <w:rPr>
          <w:b/>
          <w:bCs/>
          <w:color w:val="000000"/>
          <w:kern w:val="24"/>
          <w:sz w:val="32"/>
          <w:szCs w:val="32"/>
        </w:rPr>
        <w:t xml:space="preserve"> - 202</w:t>
      </w:r>
      <w:r>
        <w:rPr>
          <w:b/>
          <w:bCs/>
          <w:color w:val="000000"/>
          <w:kern w:val="24"/>
          <w:sz w:val="32"/>
          <w:szCs w:val="32"/>
        </w:rPr>
        <w:t>3</w:t>
      </w:r>
      <w:r w:rsidRPr="00B66262">
        <w:rPr>
          <w:b/>
          <w:bCs/>
          <w:color w:val="000000"/>
          <w:kern w:val="24"/>
          <w:sz w:val="32"/>
          <w:szCs w:val="32"/>
        </w:rPr>
        <w:t xml:space="preserve"> учебный год </w:t>
      </w:r>
    </w:p>
    <w:p w:rsidR="003D50D4" w:rsidRDefault="003D50D4" w:rsidP="00E0352B">
      <w:pPr>
        <w:jc w:val="center"/>
        <w:textAlignment w:val="baseline"/>
        <w:rPr>
          <w:b/>
          <w:bCs/>
          <w:color w:val="000000"/>
          <w:kern w:val="24"/>
          <w:sz w:val="32"/>
          <w:szCs w:val="32"/>
        </w:rPr>
      </w:pPr>
    </w:p>
    <w:p w:rsidR="003D50D4" w:rsidRDefault="003D50D4" w:rsidP="00E0352B">
      <w:pPr>
        <w:jc w:val="center"/>
        <w:textAlignment w:val="baseline"/>
        <w:rPr>
          <w:b/>
          <w:bCs/>
          <w:color w:val="000000"/>
          <w:kern w:val="24"/>
          <w:sz w:val="32"/>
          <w:szCs w:val="32"/>
        </w:rPr>
      </w:pPr>
    </w:p>
    <w:p w:rsidR="003D50D4" w:rsidRDefault="003D50D4" w:rsidP="00E0352B">
      <w:pPr>
        <w:jc w:val="center"/>
        <w:textAlignment w:val="baseline"/>
        <w:rPr>
          <w:b/>
          <w:bCs/>
          <w:color w:val="000000"/>
          <w:kern w:val="24"/>
          <w:sz w:val="32"/>
          <w:szCs w:val="32"/>
        </w:rPr>
      </w:pPr>
    </w:p>
    <w:p w:rsidR="003D50D4" w:rsidRDefault="003D50D4" w:rsidP="00E0352B">
      <w:pPr>
        <w:jc w:val="center"/>
        <w:textAlignment w:val="baseline"/>
        <w:rPr>
          <w:b/>
          <w:bCs/>
          <w:color w:val="000000"/>
          <w:kern w:val="24"/>
          <w:sz w:val="32"/>
          <w:szCs w:val="32"/>
        </w:rPr>
      </w:pPr>
    </w:p>
    <w:p w:rsidR="003D50D4" w:rsidRDefault="003D50D4" w:rsidP="00E0352B">
      <w:pPr>
        <w:textAlignment w:val="baseline"/>
        <w:rPr>
          <w:b/>
          <w:bCs/>
          <w:color w:val="000000"/>
          <w:kern w:val="24"/>
          <w:sz w:val="32"/>
          <w:szCs w:val="32"/>
        </w:rPr>
      </w:pPr>
    </w:p>
    <w:p w:rsidR="003D50D4" w:rsidRDefault="003D50D4" w:rsidP="00E0352B">
      <w:pPr>
        <w:jc w:val="center"/>
        <w:textAlignment w:val="baseline"/>
        <w:rPr>
          <w:b/>
          <w:bCs/>
          <w:color w:val="000000"/>
          <w:kern w:val="24"/>
          <w:sz w:val="32"/>
          <w:szCs w:val="32"/>
        </w:rPr>
      </w:pPr>
    </w:p>
    <w:p w:rsidR="003D50D4" w:rsidRPr="002F2105" w:rsidRDefault="003D50D4" w:rsidP="00E0352B">
      <w:pPr>
        <w:ind w:left="4956" w:firstLine="708"/>
        <w:textAlignment w:val="baseline"/>
        <w:rPr>
          <w:b/>
          <w:sz w:val="28"/>
          <w:szCs w:val="28"/>
        </w:rPr>
      </w:pPr>
      <w:r w:rsidRPr="002F2105">
        <w:rPr>
          <w:b/>
          <w:color w:val="000000"/>
          <w:kern w:val="24"/>
          <w:sz w:val="28"/>
          <w:szCs w:val="28"/>
        </w:rPr>
        <w:t xml:space="preserve">Составитель программы: </w:t>
      </w:r>
    </w:p>
    <w:p w:rsidR="003D50D4" w:rsidRPr="002F2105" w:rsidRDefault="003D50D4" w:rsidP="00E0352B">
      <w:pPr>
        <w:ind w:left="5664"/>
        <w:textAlignment w:val="baseline"/>
        <w:rPr>
          <w:b/>
          <w:bCs/>
          <w:color w:val="000000"/>
          <w:kern w:val="24"/>
          <w:sz w:val="28"/>
          <w:szCs w:val="28"/>
        </w:rPr>
      </w:pPr>
      <w:r>
        <w:rPr>
          <w:b/>
          <w:bCs/>
          <w:color w:val="000000"/>
          <w:kern w:val="24"/>
          <w:sz w:val="28"/>
          <w:szCs w:val="28"/>
        </w:rPr>
        <w:t>Севостьянова Анна Сергеевна</w:t>
      </w:r>
      <w:r w:rsidRPr="002F2105">
        <w:rPr>
          <w:b/>
          <w:bCs/>
          <w:color w:val="000000"/>
          <w:kern w:val="24"/>
          <w:sz w:val="28"/>
          <w:szCs w:val="28"/>
        </w:rPr>
        <w:t xml:space="preserve">, учитель русского языка и литературы </w:t>
      </w:r>
    </w:p>
    <w:p w:rsidR="003D50D4" w:rsidRPr="002F2105" w:rsidRDefault="003D50D4" w:rsidP="00E0352B">
      <w:pPr>
        <w:ind w:left="5664"/>
        <w:textAlignment w:val="baseline"/>
        <w:rPr>
          <w:b/>
          <w:color w:val="000000"/>
          <w:kern w:val="24"/>
          <w:sz w:val="28"/>
          <w:szCs w:val="28"/>
        </w:rPr>
      </w:pPr>
      <w:r>
        <w:rPr>
          <w:b/>
          <w:bCs/>
          <w:color w:val="000000"/>
          <w:kern w:val="24"/>
          <w:sz w:val="28"/>
          <w:szCs w:val="28"/>
        </w:rPr>
        <w:t>первой</w:t>
      </w:r>
      <w:r w:rsidRPr="002F2105">
        <w:rPr>
          <w:b/>
          <w:bCs/>
          <w:color w:val="000000"/>
          <w:kern w:val="24"/>
          <w:sz w:val="28"/>
          <w:szCs w:val="28"/>
        </w:rPr>
        <w:t xml:space="preserve"> </w:t>
      </w:r>
      <w:r w:rsidRPr="002F2105">
        <w:rPr>
          <w:b/>
          <w:color w:val="000000"/>
          <w:kern w:val="24"/>
          <w:sz w:val="28"/>
          <w:szCs w:val="28"/>
        </w:rPr>
        <w:t xml:space="preserve">категории </w:t>
      </w:r>
    </w:p>
    <w:p w:rsidR="003D50D4" w:rsidRPr="002F2105" w:rsidRDefault="003D50D4" w:rsidP="00E0352B">
      <w:pPr>
        <w:ind w:left="5664"/>
        <w:textAlignment w:val="baseline"/>
        <w:rPr>
          <w:b/>
          <w:color w:val="000000"/>
          <w:kern w:val="24"/>
          <w:sz w:val="28"/>
          <w:szCs w:val="28"/>
        </w:rPr>
      </w:pPr>
      <w:r w:rsidRPr="002F2105">
        <w:rPr>
          <w:b/>
          <w:color w:val="000000"/>
          <w:kern w:val="24"/>
          <w:sz w:val="28"/>
          <w:szCs w:val="28"/>
        </w:rPr>
        <w:t>____________________</w:t>
      </w:r>
    </w:p>
    <w:p w:rsidR="003D50D4" w:rsidRPr="002F2105" w:rsidRDefault="003D50D4" w:rsidP="00E0352B">
      <w:pPr>
        <w:ind w:left="5664"/>
        <w:textAlignment w:val="baseline"/>
      </w:pPr>
      <w:r w:rsidRPr="002F2105">
        <w:rPr>
          <w:b/>
          <w:sz w:val="28"/>
          <w:szCs w:val="28"/>
        </w:rPr>
        <w:t xml:space="preserve">      </w:t>
      </w:r>
      <w:r w:rsidRPr="002F2105">
        <w:t>(подпись учителя)</w:t>
      </w:r>
    </w:p>
    <w:p w:rsidR="003D50D4" w:rsidRDefault="003D50D4" w:rsidP="00E0352B">
      <w:pPr>
        <w:jc w:val="center"/>
        <w:textAlignment w:val="baseline"/>
        <w:rPr>
          <w:b/>
          <w:bCs/>
          <w:color w:val="000000"/>
          <w:kern w:val="24"/>
          <w:sz w:val="32"/>
          <w:szCs w:val="32"/>
        </w:rPr>
      </w:pPr>
    </w:p>
    <w:p w:rsidR="003D50D4" w:rsidRDefault="003D50D4" w:rsidP="00E0352B">
      <w:pPr>
        <w:jc w:val="center"/>
        <w:textAlignment w:val="baseline"/>
        <w:rPr>
          <w:b/>
          <w:bCs/>
          <w:color w:val="000000"/>
          <w:kern w:val="24"/>
          <w:sz w:val="32"/>
          <w:szCs w:val="32"/>
        </w:rPr>
      </w:pPr>
    </w:p>
    <w:p w:rsidR="003D50D4" w:rsidRDefault="003D50D4" w:rsidP="00E0352B">
      <w:pPr>
        <w:jc w:val="center"/>
        <w:textAlignment w:val="baseline"/>
        <w:rPr>
          <w:b/>
          <w:bCs/>
          <w:color w:val="000000"/>
          <w:kern w:val="24"/>
          <w:sz w:val="32"/>
          <w:szCs w:val="32"/>
        </w:rPr>
      </w:pPr>
    </w:p>
    <w:p w:rsidR="003D50D4" w:rsidRDefault="003D50D4" w:rsidP="00E0352B">
      <w:pPr>
        <w:jc w:val="center"/>
        <w:textAlignment w:val="baseline"/>
        <w:rPr>
          <w:b/>
          <w:bCs/>
          <w:color w:val="000000"/>
          <w:kern w:val="24"/>
          <w:sz w:val="32"/>
          <w:szCs w:val="32"/>
        </w:rPr>
      </w:pPr>
    </w:p>
    <w:p w:rsidR="003D50D4" w:rsidRDefault="003D50D4" w:rsidP="00E0352B">
      <w:pPr>
        <w:jc w:val="center"/>
        <w:textAlignment w:val="baseline"/>
        <w:rPr>
          <w:b/>
          <w:bCs/>
          <w:color w:val="000000"/>
          <w:kern w:val="24"/>
          <w:sz w:val="32"/>
          <w:szCs w:val="32"/>
        </w:rPr>
      </w:pPr>
    </w:p>
    <w:p w:rsidR="003D50D4" w:rsidRDefault="003D50D4" w:rsidP="00E0352B">
      <w:pPr>
        <w:rPr>
          <w:sz w:val="28"/>
          <w:szCs w:val="28"/>
        </w:rPr>
      </w:pPr>
    </w:p>
    <w:p w:rsidR="003D50D4" w:rsidRDefault="003D50D4" w:rsidP="00E0352B">
      <w:pPr>
        <w:ind w:firstLine="601"/>
        <w:jc w:val="center"/>
        <w:rPr>
          <w:b/>
          <w:sz w:val="28"/>
          <w:szCs w:val="28"/>
        </w:rPr>
      </w:pPr>
    </w:p>
    <w:p w:rsidR="003D50D4" w:rsidRDefault="003D50D4" w:rsidP="00E0352B">
      <w:pPr>
        <w:ind w:firstLine="601"/>
        <w:jc w:val="center"/>
        <w:rPr>
          <w:b/>
          <w:sz w:val="28"/>
          <w:szCs w:val="28"/>
        </w:rPr>
      </w:pPr>
    </w:p>
    <w:p w:rsidR="003D50D4" w:rsidRDefault="003D50D4" w:rsidP="00E0352B">
      <w:pPr>
        <w:ind w:firstLine="601"/>
        <w:jc w:val="center"/>
        <w:rPr>
          <w:b/>
          <w:sz w:val="28"/>
          <w:szCs w:val="28"/>
        </w:rPr>
      </w:pPr>
    </w:p>
    <w:p w:rsidR="003D50D4" w:rsidRDefault="003D50D4" w:rsidP="00E0352B">
      <w:pPr>
        <w:ind w:firstLine="601"/>
        <w:jc w:val="center"/>
        <w:rPr>
          <w:b/>
          <w:sz w:val="28"/>
          <w:szCs w:val="28"/>
        </w:rPr>
      </w:pPr>
    </w:p>
    <w:p w:rsidR="003D50D4" w:rsidRDefault="003D50D4" w:rsidP="00E0352B">
      <w:pPr>
        <w:ind w:firstLine="601"/>
        <w:jc w:val="center"/>
        <w:rPr>
          <w:b/>
          <w:sz w:val="28"/>
          <w:szCs w:val="28"/>
        </w:rPr>
      </w:pPr>
    </w:p>
    <w:p w:rsidR="003D50D4" w:rsidRDefault="003D50D4" w:rsidP="00E0352B">
      <w:pPr>
        <w:ind w:firstLine="601"/>
        <w:jc w:val="center"/>
        <w:rPr>
          <w:b/>
          <w:sz w:val="28"/>
          <w:szCs w:val="28"/>
        </w:rPr>
      </w:pPr>
    </w:p>
    <w:p w:rsidR="003D50D4" w:rsidRDefault="003D50D4" w:rsidP="00E0352B">
      <w:pPr>
        <w:ind w:firstLine="601"/>
        <w:jc w:val="center"/>
        <w:rPr>
          <w:b/>
          <w:sz w:val="28"/>
          <w:szCs w:val="28"/>
        </w:rPr>
      </w:pPr>
    </w:p>
    <w:p w:rsidR="003D50D4" w:rsidRDefault="003D50D4" w:rsidP="00E0352B">
      <w:pPr>
        <w:ind w:firstLine="601"/>
        <w:jc w:val="center"/>
        <w:rPr>
          <w:b/>
          <w:sz w:val="28"/>
          <w:szCs w:val="28"/>
        </w:rPr>
      </w:pPr>
      <w:r w:rsidRPr="00803C22">
        <w:rPr>
          <w:b/>
          <w:sz w:val="28"/>
          <w:szCs w:val="28"/>
        </w:rPr>
        <w:t>г.Евпатория, 202</w:t>
      </w:r>
      <w:r>
        <w:rPr>
          <w:b/>
          <w:sz w:val="28"/>
          <w:szCs w:val="28"/>
        </w:rPr>
        <w:t>2</w:t>
      </w:r>
      <w:r w:rsidRPr="00803C22">
        <w:rPr>
          <w:b/>
          <w:sz w:val="28"/>
          <w:szCs w:val="28"/>
        </w:rPr>
        <w:t>г.</w:t>
      </w:r>
    </w:p>
    <w:p w:rsidR="003D50D4" w:rsidRDefault="003D50D4" w:rsidP="002A6C39">
      <w:pPr>
        <w:rPr>
          <w:b/>
          <w:bCs/>
          <w:color w:val="000000"/>
          <w:kern w:val="24"/>
          <w:sz w:val="28"/>
          <w:szCs w:val="28"/>
        </w:rPr>
        <w:sectPr w:rsidR="003D50D4">
          <w:pgSz w:w="11906" w:h="16838"/>
          <w:pgMar w:top="851" w:right="851" w:bottom="851" w:left="851" w:header="709" w:footer="709" w:gutter="0"/>
          <w:cols w:space="720"/>
        </w:sectPr>
      </w:pPr>
    </w:p>
    <w:p w:rsidR="003D50D4" w:rsidRPr="002A6C39" w:rsidRDefault="003D50D4" w:rsidP="00D9185A">
      <w:pPr>
        <w:suppressAutoHyphens/>
        <w:ind w:firstLine="567"/>
        <w:jc w:val="both"/>
      </w:pPr>
      <w:r w:rsidRPr="002A6C39">
        <w:rPr>
          <w:b/>
        </w:rPr>
        <w:t>Образовательный стандарт:</w:t>
      </w:r>
      <w:r w:rsidRPr="002A6C39">
        <w:t xml:space="preserve"> Федеральный государственный образовательный стандарт основного общего образования, утвержденный приказом Минобразования РФ от 17.12.2010 № 1897 (с изменениями от 31.12.2015 г. № 1577);</w:t>
      </w:r>
    </w:p>
    <w:p w:rsidR="003D50D4" w:rsidRPr="002A6C39" w:rsidRDefault="003D50D4" w:rsidP="0055570E">
      <w:pPr>
        <w:suppressAutoHyphens/>
        <w:ind w:firstLine="567"/>
        <w:jc w:val="both"/>
      </w:pPr>
      <w:r w:rsidRPr="002A6C39">
        <w:rPr>
          <w:b/>
        </w:rPr>
        <w:t xml:space="preserve">Рабочая программа по родной литературе (русской) </w:t>
      </w:r>
      <w:r w:rsidRPr="002A6C39">
        <w:t xml:space="preserve">составлена на основе Примерной программы по учебному предмету «Родная литература (русская) для образовательных организаций, реализующих Программы основного общего образования. (Одобрена решением федерального учебно-методического решением федерального учебно-методического (протокол от 17 сентября </w:t>
      </w:r>
      <w:smartTag w:uri="urn:schemas-microsoft-com:office:smarttags" w:element="metricconverter">
        <w:smartTagPr>
          <w:attr w:name="ProductID" w:val="2020 г"/>
        </w:smartTagPr>
        <w:r w:rsidRPr="002A6C39">
          <w:t>2020 г</w:t>
        </w:r>
      </w:smartTag>
      <w:r w:rsidRPr="002A6C39">
        <w:t>. № 3/20)).</w:t>
      </w:r>
    </w:p>
    <w:p w:rsidR="003D50D4" w:rsidRPr="002A6C39" w:rsidRDefault="003D50D4" w:rsidP="0055570E">
      <w:pPr>
        <w:suppressAutoHyphens/>
        <w:ind w:firstLine="567"/>
        <w:jc w:val="both"/>
      </w:pPr>
      <w:r w:rsidRPr="002A6C39">
        <w:rPr>
          <w:b/>
          <w:bCs/>
        </w:rPr>
        <w:t xml:space="preserve">Разработчики: Н. В. Беляева, </w:t>
      </w:r>
      <w:r w:rsidRPr="002A6C39">
        <w:t xml:space="preserve">доктор педагогических наук, ведущий научный сотрудник ФГБНУ «Институт стратегии развития образования РАО»; </w:t>
      </w:r>
      <w:r w:rsidRPr="002A6C39">
        <w:rPr>
          <w:b/>
          <w:bCs/>
        </w:rPr>
        <w:t xml:space="preserve">М. А. Аристова, </w:t>
      </w:r>
      <w:r w:rsidRPr="002A6C39">
        <w:t xml:space="preserve">кандидат педагогических наук, старший научный сотрудник ФГБНУ «Институт стратегии развития образования РАО»; </w:t>
      </w:r>
      <w:r w:rsidRPr="002A6C39">
        <w:rPr>
          <w:b/>
          <w:bCs/>
        </w:rPr>
        <w:t xml:space="preserve">Ж.Н. Критарова, </w:t>
      </w:r>
      <w:r w:rsidRPr="002A6C39">
        <w:t xml:space="preserve">кандидат педагогических наук, старший научный сотрудник ФГБНУ «Институт стратегии развития образования РАО». Москва, 2020. </w:t>
      </w:r>
    </w:p>
    <w:p w:rsidR="003D50D4" w:rsidRPr="002A6C39" w:rsidRDefault="003D50D4" w:rsidP="009A49B7">
      <w:pPr>
        <w:pStyle w:val="Default"/>
      </w:pPr>
    </w:p>
    <w:p w:rsidR="003D50D4" w:rsidRPr="002A6C39" w:rsidRDefault="003D50D4" w:rsidP="009A49B7">
      <w:pPr>
        <w:pStyle w:val="Default"/>
      </w:pPr>
    </w:p>
    <w:p w:rsidR="003D50D4" w:rsidRPr="002A6C39" w:rsidRDefault="003D50D4" w:rsidP="00F356F5">
      <w:pPr>
        <w:pStyle w:val="Default"/>
        <w:jc w:val="center"/>
        <w:rPr>
          <w:b/>
        </w:rPr>
      </w:pPr>
      <w:r w:rsidRPr="002A6C39">
        <w:rPr>
          <w:b/>
        </w:rPr>
        <w:t>ПЛАНИРУЕМЫЕ РЕЗУЛЬТАТЫ ОСВОЕНИЯ УЧЕБНОГО ПРЕДМЕТА «РОДНАЯ ЛИТЕРАТУРА (РУССКАЯ)»</w:t>
      </w:r>
    </w:p>
    <w:p w:rsidR="003D50D4" w:rsidRPr="002A6C39" w:rsidRDefault="003D50D4" w:rsidP="00F356F5">
      <w:pPr>
        <w:pStyle w:val="Default"/>
        <w:jc w:val="center"/>
        <w:rPr>
          <w:b/>
        </w:rPr>
      </w:pPr>
    </w:p>
    <w:p w:rsidR="003D50D4" w:rsidRPr="002A6C39" w:rsidRDefault="003D50D4" w:rsidP="004C1C51">
      <w:pPr>
        <w:pStyle w:val="Default"/>
        <w:tabs>
          <w:tab w:val="left" w:pos="851"/>
        </w:tabs>
        <w:ind w:firstLine="567"/>
        <w:jc w:val="both"/>
      </w:pPr>
      <w:r w:rsidRPr="002A6C39">
        <w:rPr>
          <w:b/>
          <w:bCs/>
        </w:rPr>
        <w:t>Личностные результаты освоения примерной программы по учебному предмету «Родная литература (русская)» должны отражать</w:t>
      </w:r>
      <w:r w:rsidRPr="002A6C39">
        <w:t xml:space="preserve">: </w:t>
      </w:r>
    </w:p>
    <w:p w:rsidR="003D50D4" w:rsidRPr="002A6C39" w:rsidRDefault="003D50D4" w:rsidP="004C1C51">
      <w:pPr>
        <w:pStyle w:val="Default"/>
        <w:numPr>
          <w:ilvl w:val="0"/>
          <w:numId w:val="25"/>
        </w:numPr>
        <w:tabs>
          <w:tab w:val="left" w:pos="851"/>
        </w:tabs>
        <w:ind w:left="0" w:firstLine="567"/>
        <w:jc w:val="both"/>
      </w:pPr>
      <w:r w:rsidRPr="002A6C39">
        <w:t xml:space="preserve">осознание обучающимися российской гражданской идентичности, своей этнической принадлежности; проявление патриотизма, уважения к Отечеству, прошлому и настоящему многонационального народа России; чувство ответственности и долга перед Родиной; понимание гуманистических, демократических и традиционных ценностей многонационального российского общества; </w:t>
      </w:r>
    </w:p>
    <w:p w:rsidR="003D50D4" w:rsidRPr="002A6C39" w:rsidRDefault="003D50D4" w:rsidP="004C1C51">
      <w:pPr>
        <w:pStyle w:val="Default"/>
        <w:numPr>
          <w:ilvl w:val="0"/>
          <w:numId w:val="25"/>
        </w:numPr>
        <w:tabs>
          <w:tab w:val="left" w:pos="851"/>
        </w:tabs>
        <w:ind w:left="0" w:firstLine="567"/>
        <w:jc w:val="both"/>
      </w:pPr>
      <w:r w:rsidRPr="002A6C39">
        <w:t>способность и готовность обучающихся к саморазвитию и самообразованию на основе мотивации к обучению и познанию, уважительное отношение к труду;</w:t>
      </w:r>
    </w:p>
    <w:p w:rsidR="003D50D4" w:rsidRPr="002A6C39" w:rsidRDefault="003D50D4" w:rsidP="004C1C51">
      <w:pPr>
        <w:pStyle w:val="Default"/>
        <w:numPr>
          <w:ilvl w:val="0"/>
          <w:numId w:val="25"/>
        </w:numPr>
        <w:tabs>
          <w:tab w:val="left" w:pos="851"/>
        </w:tabs>
        <w:ind w:left="0" w:firstLine="567"/>
        <w:jc w:val="both"/>
      </w:pPr>
      <w:r w:rsidRPr="002A6C39">
        <w:t xml:space="preserve"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 </w:t>
      </w:r>
    </w:p>
    <w:p w:rsidR="003D50D4" w:rsidRPr="002A6C39" w:rsidRDefault="003D50D4" w:rsidP="004C1C51">
      <w:pPr>
        <w:pStyle w:val="Default"/>
        <w:numPr>
          <w:ilvl w:val="0"/>
          <w:numId w:val="25"/>
        </w:numPr>
        <w:tabs>
          <w:tab w:val="left" w:pos="851"/>
        </w:tabs>
        <w:ind w:left="0" w:firstLine="567"/>
        <w:jc w:val="both"/>
      </w:pPr>
      <w:r w:rsidRPr="002A6C39">
        <w:t xml:space="preserve">осознанное, уважительное и доброжелательное отношение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</w:t>
      </w:r>
    </w:p>
    <w:p w:rsidR="003D50D4" w:rsidRPr="002A6C39" w:rsidRDefault="003D50D4" w:rsidP="004C1C51">
      <w:pPr>
        <w:pStyle w:val="Default"/>
        <w:numPr>
          <w:ilvl w:val="0"/>
          <w:numId w:val="25"/>
        </w:numPr>
        <w:tabs>
          <w:tab w:val="left" w:pos="851"/>
        </w:tabs>
        <w:ind w:left="0" w:firstLine="567"/>
        <w:jc w:val="both"/>
      </w:pPr>
      <w:r w:rsidRPr="002A6C39">
        <w:t xml:space="preserve">развитие эстетического сознания через освоение художественного наследия народов России и мира творческой деятельности эстетического характера; осознание значимости художественной культуры народов России и стран мира; </w:t>
      </w:r>
    </w:p>
    <w:p w:rsidR="003D50D4" w:rsidRPr="002A6C39" w:rsidRDefault="003D50D4" w:rsidP="004C1C51">
      <w:pPr>
        <w:pStyle w:val="Default"/>
        <w:numPr>
          <w:ilvl w:val="0"/>
          <w:numId w:val="25"/>
        </w:numPr>
        <w:tabs>
          <w:tab w:val="left" w:pos="851"/>
        </w:tabs>
        <w:ind w:left="0" w:firstLine="567"/>
        <w:jc w:val="both"/>
      </w:pPr>
      <w:r w:rsidRPr="002A6C39">
        <w:t xml:space="preserve">способность и готовность вести диалог с другими людьми и достигать в нем взаимопонимания; готовность к совместной деятельности, активное участие в коллективных учебно-исследовательских, проектных и других творческих работах; </w:t>
      </w:r>
    </w:p>
    <w:p w:rsidR="003D50D4" w:rsidRPr="002A6C39" w:rsidRDefault="003D50D4" w:rsidP="004C1C51">
      <w:pPr>
        <w:pStyle w:val="Default"/>
        <w:numPr>
          <w:ilvl w:val="0"/>
          <w:numId w:val="25"/>
        </w:numPr>
        <w:tabs>
          <w:tab w:val="left" w:pos="851"/>
        </w:tabs>
        <w:ind w:left="0" w:firstLine="567"/>
        <w:jc w:val="both"/>
      </w:pPr>
      <w:r w:rsidRPr="002A6C39">
        <w:t xml:space="preserve">неприятие любых нарушений социальных (в том числе моральных и правовых) норм; ориентация на моральные ценности и нормы в ситуациях нравственного выбора; оценочное отношение к своему поведению и поступкам, а также к поведению и поступкам других. </w:t>
      </w:r>
    </w:p>
    <w:p w:rsidR="003D50D4" w:rsidRPr="002A6C39" w:rsidRDefault="003D50D4" w:rsidP="004C1C51">
      <w:pPr>
        <w:pStyle w:val="Default"/>
        <w:tabs>
          <w:tab w:val="left" w:pos="851"/>
        </w:tabs>
        <w:ind w:firstLine="567"/>
      </w:pPr>
    </w:p>
    <w:p w:rsidR="003D50D4" w:rsidRPr="002A6C39" w:rsidRDefault="003D50D4" w:rsidP="004C1C51">
      <w:pPr>
        <w:pStyle w:val="Default"/>
        <w:tabs>
          <w:tab w:val="left" w:pos="851"/>
        </w:tabs>
        <w:ind w:firstLine="567"/>
        <w:jc w:val="both"/>
      </w:pPr>
      <w:r w:rsidRPr="002A6C39">
        <w:rPr>
          <w:b/>
          <w:bCs/>
        </w:rPr>
        <w:t xml:space="preserve">Метапредметные результаты освоения примерной программы по учебному предмету «Родная литература (русская)» должны отражать </w:t>
      </w:r>
      <w:r w:rsidRPr="002A6C39">
        <w:t>сформированность универсальных учебных действий: регулятивных, познавательных, коммуникативных.</w:t>
      </w:r>
    </w:p>
    <w:p w:rsidR="003D50D4" w:rsidRPr="002A6C39" w:rsidRDefault="003D50D4" w:rsidP="004C1C51">
      <w:pPr>
        <w:pStyle w:val="Default"/>
        <w:tabs>
          <w:tab w:val="left" w:pos="851"/>
        </w:tabs>
        <w:ind w:firstLine="567"/>
        <w:contextualSpacing/>
        <w:jc w:val="both"/>
      </w:pPr>
      <w:r w:rsidRPr="002A6C39">
        <w:rPr>
          <w:b/>
          <w:bCs/>
        </w:rPr>
        <w:t xml:space="preserve">Регулятивные УУД: </w:t>
      </w:r>
    </w:p>
    <w:p w:rsidR="003D50D4" w:rsidRPr="002A6C39" w:rsidRDefault="003D50D4" w:rsidP="004C1C51">
      <w:pPr>
        <w:pStyle w:val="Default"/>
        <w:numPr>
          <w:ilvl w:val="0"/>
          <w:numId w:val="26"/>
        </w:numPr>
        <w:tabs>
          <w:tab w:val="left" w:pos="851"/>
        </w:tabs>
        <w:ind w:left="0" w:firstLine="567"/>
        <w:contextualSpacing/>
        <w:jc w:val="both"/>
      </w:pPr>
      <w:r w:rsidRPr="002A6C39">
        <w:t xml:space="preserve">умение самостоятельно определять цели своего обучения, ставить и формулировать для себя новые задачи в учебе и познавательной деятельности,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</w:r>
    </w:p>
    <w:p w:rsidR="003D50D4" w:rsidRPr="002A6C39" w:rsidRDefault="003D50D4" w:rsidP="004C1C51">
      <w:pPr>
        <w:pStyle w:val="Default"/>
        <w:numPr>
          <w:ilvl w:val="0"/>
          <w:numId w:val="26"/>
        </w:numPr>
        <w:tabs>
          <w:tab w:val="left" w:pos="851"/>
        </w:tabs>
        <w:ind w:left="0" w:firstLine="567"/>
        <w:contextualSpacing/>
        <w:jc w:val="both"/>
      </w:pPr>
      <w:r w:rsidRPr="002A6C39"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оценивать правильность выполнения учебной задачи, собственные возможности ее решения; </w:t>
      </w:r>
    </w:p>
    <w:p w:rsidR="003D50D4" w:rsidRPr="002A6C39" w:rsidRDefault="003D50D4" w:rsidP="004C1C51">
      <w:pPr>
        <w:pStyle w:val="Default"/>
        <w:numPr>
          <w:ilvl w:val="0"/>
          <w:numId w:val="26"/>
        </w:numPr>
        <w:tabs>
          <w:tab w:val="left" w:pos="851"/>
        </w:tabs>
        <w:ind w:left="0" w:firstLine="567"/>
        <w:contextualSpacing/>
        <w:jc w:val="both"/>
      </w:pPr>
      <w:r w:rsidRPr="002A6C39">
        <w:t xml:space="preserve">владение основами самоконтроля, самооценки, принятия решений и осуществления осознанного выбора в учебной и познавательной деятельности. </w:t>
      </w:r>
    </w:p>
    <w:p w:rsidR="003D50D4" w:rsidRPr="002A6C39" w:rsidRDefault="003D50D4" w:rsidP="004C1C51">
      <w:pPr>
        <w:pStyle w:val="Default"/>
        <w:tabs>
          <w:tab w:val="left" w:pos="851"/>
        </w:tabs>
        <w:ind w:firstLine="567"/>
        <w:contextualSpacing/>
        <w:jc w:val="both"/>
        <w:rPr>
          <w:b/>
          <w:bCs/>
        </w:rPr>
      </w:pPr>
      <w:r w:rsidRPr="002A6C39">
        <w:rPr>
          <w:b/>
          <w:bCs/>
        </w:rPr>
        <w:t>Познавательные УУД:</w:t>
      </w:r>
    </w:p>
    <w:p w:rsidR="003D50D4" w:rsidRPr="002A6C39" w:rsidRDefault="003D50D4" w:rsidP="004C1C51">
      <w:pPr>
        <w:pStyle w:val="ListParagraph"/>
        <w:numPr>
          <w:ilvl w:val="0"/>
          <w:numId w:val="26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color w:val="000000"/>
          <w:lang w:eastAsia="en-US"/>
        </w:rPr>
      </w:pPr>
      <w:r w:rsidRPr="002A6C39">
        <w:rPr>
          <w:color w:val="000000"/>
          <w:lang w:eastAsia="en-US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 </w:t>
      </w:r>
    </w:p>
    <w:p w:rsidR="003D50D4" w:rsidRPr="002A6C39" w:rsidRDefault="003D50D4" w:rsidP="004C1C51">
      <w:pPr>
        <w:pStyle w:val="ListParagraph"/>
        <w:numPr>
          <w:ilvl w:val="0"/>
          <w:numId w:val="26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color w:val="000000"/>
          <w:lang w:eastAsia="en-US"/>
        </w:rPr>
      </w:pPr>
      <w:r w:rsidRPr="002A6C39">
        <w:rPr>
          <w:color w:val="000000"/>
          <w:lang w:eastAsia="en-US"/>
        </w:rPr>
        <w:t xml:space="preserve">умение создавать, применять и преобразовывать знаки и символы, модели и схемы для решения учебных и познавательных задач; </w:t>
      </w:r>
    </w:p>
    <w:p w:rsidR="003D50D4" w:rsidRPr="002A6C39" w:rsidRDefault="003D50D4" w:rsidP="004C1C51">
      <w:pPr>
        <w:pStyle w:val="ListParagraph"/>
        <w:numPr>
          <w:ilvl w:val="0"/>
          <w:numId w:val="26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color w:val="000000"/>
          <w:lang w:eastAsia="en-US"/>
        </w:rPr>
      </w:pPr>
      <w:r w:rsidRPr="002A6C39">
        <w:rPr>
          <w:color w:val="000000"/>
          <w:lang w:eastAsia="en-US"/>
        </w:rPr>
        <w:t xml:space="preserve">навыки смыслового чтения. </w:t>
      </w:r>
    </w:p>
    <w:p w:rsidR="003D50D4" w:rsidRPr="002A6C39" w:rsidRDefault="003D50D4" w:rsidP="004C1C51">
      <w:pPr>
        <w:tabs>
          <w:tab w:val="left" w:pos="851"/>
        </w:tabs>
        <w:autoSpaceDE w:val="0"/>
        <w:autoSpaceDN w:val="0"/>
        <w:adjustRightInd w:val="0"/>
        <w:ind w:firstLine="567"/>
        <w:contextualSpacing/>
        <w:jc w:val="both"/>
        <w:rPr>
          <w:color w:val="000000"/>
          <w:lang w:eastAsia="en-US"/>
        </w:rPr>
      </w:pPr>
      <w:r w:rsidRPr="002A6C39">
        <w:rPr>
          <w:b/>
          <w:bCs/>
          <w:color w:val="000000"/>
          <w:lang w:eastAsia="en-US"/>
        </w:rPr>
        <w:t xml:space="preserve">Коммуникативные УУД </w:t>
      </w:r>
    </w:p>
    <w:p w:rsidR="003D50D4" w:rsidRPr="002A6C39" w:rsidRDefault="003D50D4" w:rsidP="004C1C51">
      <w:pPr>
        <w:pStyle w:val="ListParagraph"/>
        <w:numPr>
          <w:ilvl w:val="0"/>
          <w:numId w:val="26"/>
        </w:numPr>
        <w:tabs>
          <w:tab w:val="left" w:pos="567"/>
          <w:tab w:val="left" w:pos="851"/>
        </w:tabs>
        <w:autoSpaceDE w:val="0"/>
        <w:autoSpaceDN w:val="0"/>
        <w:adjustRightInd w:val="0"/>
        <w:ind w:left="0" w:firstLine="567"/>
        <w:jc w:val="both"/>
        <w:rPr>
          <w:color w:val="000000"/>
          <w:lang w:eastAsia="en-US"/>
        </w:rPr>
      </w:pPr>
      <w:r w:rsidRPr="002A6C39">
        <w:rPr>
          <w:color w:val="000000"/>
          <w:lang w:eastAsia="en-US"/>
        </w:rPr>
        <w:t xml:space="preserve"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 </w:t>
      </w:r>
    </w:p>
    <w:p w:rsidR="003D50D4" w:rsidRPr="002A6C39" w:rsidRDefault="003D50D4" w:rsidP="004C1C51">
      <w:pPr>
        <w:pStyle w:val="ListParagraph"/>
        <w:numPr>
          <w:ilvl w:val="0"/>
          <w:numId w:val="26"/>
        </w:numPr>
        <w:tabs>
          <w:tab w:val="left" w:pos="567"/>
          <w:tab w:val="left" w:pos="851"/>
        </w:tabs>
        <w:autoSpaceDE w:val="0"/>
        <w:autoSpaceDN w:val="0"/>
        <w:adjustRightInd w:val="0"/>
        <w:ind w:left="0" w:firstLine="567"/>
        <w:jc w:val="both"/>
        <w:rPr>
          <w:color w:val="000000"/>
          <w:lang w:eastAsia="en-US"/>
        </w:rPr>
      </w:pPr>
      <w:r w:rsidRPr="002A6C39">
        <w:rPr>
          <w:color w:val="000000"/>
          <w:lang w:eastAsia="en-US"/>
        </w:rPr>
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потребностей; владеть устной и письменной речью, монологической контекстной речью; </w:t>
      </w:r>
    </w:p>
    <w:p w:rsidR="003D50D4" w:rsidRPr="002A6C39" w:rsidRDefault="003D50D4" w:rsidP="004C1C51">
      <w:pPr>
        <w:pStyle w:val="ListParagraph"/>
        <w:numPr>
          <w:ilvl w:val="0"/>
          <w:numId w:val="26"/>
        </w:numPr>
        <w:tabs>
          <w:tab w:val="left" w:pos="567"/>
          <w:tab w:val="left" w:pos="851"/>
        </w:tabs>
        <w:autoSpaceDE w:val="0"/>
        <w:autoSpaceDN w:val="0"/>
        <w:adjustRightInd w:val="0"/>
        <w:ind w:left="0" w:firstLine="567"/>
        <w:jc w:val="both"/>
        <w:rPr>
          <w:color w:val="000000"/>
          <w:lang w:eastAsia="en-US"/>
        </w:rPr>
      </w:pPr>
      <w:r w:rsidRPr="002A6C39">
        <w:rPr>
          <w:color w:val="000000"/>
          <w:lang w:eastAsia="en-US"/>
        </w:rPr>
        <w:t xml:space="preserve">формирование и развитие компетентности в области использования информационно-коммуникационных технологий; развитие мотивации к овладению культурой активного пользования словарями и другими поисковыми системами. </w:t>
      </w:r>
    </w:p>
    <w:p w:rsidR="003D50D4" w:rsidRPr="002A6C39" w:rsidRDefault="003D50D4" w:rsidP="004C1C51">
      <w:pPr>
        <w:pStyle w:val="ListParagraph"/>
        <w:tabs>
          <w:tab w:val="left" w:pos="567"/>
          <w:tab w:val="left" w:pos="851"/>
        </w:tabs>
        <w:autoSpaceDE w:val="0"/>
        <w:autoSpaceDN w:val="0"/>
        <w:adjustRightInd w:val="0"/>
        <w:ind w:left="0" w:firstLine="567"/>
        <w:jc w:val="both"/>
        <w:rPr>
          <w:color w:val="000000"/>
          <w:lang w:eastAsia="en-US"/>
        </w:rPr>
      </w:pPr>
    </w:p>
    <w:p w:rsidR="003D50D4" w:rsidRPr="002A6C39" w:rsidRDefault="003D50D4" w:rsidP="004C1C51">
      <w:pPr>
        <w:pStyle w:val="Default"/>
        <w:tabs>
          <w:tab w:val="left" w:pos="851"/>
        </w:tabs>
        <w:ind w:firstLine="567"/>
        <w:contextualSpacing/>
        <w:jc w:val="both"/>
      </w:pPr>
      <w:r w:rsidRPr="002A6C39">
        <w:rPr>
          <w:b/>
          <w:bCs/>
        </w:rPr>
        <w:t>Предметные результаты освоения примерной программы по учебному предмету «Родная литература (русская)» должны отражать:</w:t>
      </w:r>
    </w:p>
    <w:p w:rsidR="003D50D4" w:rsidRPr="002A6C39" w:rsidRDefault="003D50D4" w:rsidP="004C1C51">
      <w:pPr>
        <w:pStyle w:val="Default"/>
        <w:numPr>
          <w:ilvl w:val="0"/>
          <w:numId w:val="26"/>
        </w:numPr>
        <w:tabs>
          <w:tab w:val="left" w:pos="851"/>
        </w:tabs>
        <w:ind w:left="0" w:firstLine="567"/>
        <w:contextualSpacing/>
        <w:jc w:val="both"/>
      </w:pPr>
      <w:r w:rsidRPr="002A6C39">
        <w:t>понимание значимости родной русской литературы для вхождения в культурно-языковое пространство своего народа; осознание коммуникативно-эстетических возможностей родного русского языка на основе изучения выдающихся произведений родной русской литературы;</w:t>
      </w:r>
    </w:p>
    <w:p w:rsidR="003D50D4" w:rsidRPr="002A6C39" w:rsidRDefault="003D50D4" w:rsidP="004C1C51">
      <w:pPr>
        <w:pStyle w:val="Default"/>
        <w:numPr>
          <w:ilvl w:val="0"/>
          <w:numId w:val="26"/>
        </w:numPr>
        <w:tabs>
          <w:tab w:val="left" w:pos="851"/>
        </w:tabs>
        <w:ind w:left="0" w:firstLine="567"/>
        <w:contextualSpacing/>
        <w:jc w:val="both"/>
      </w:pPr>
      <w:r w:rsidRPr="002A6C39">
        <w:t xml:space="preserve">проявление ценностного отношения к родной русской литературе как хранительнице культуры русского народа, ответственности за сохранение национальной культуры, приобщение к литературному наследию русского народа в контексте единого исторического и культурного пространства России, диалога культур всех народов Российской Федерации и мира; </w:t>
      </w:r>
    </w:p>
    <w:p w:rsidR="003D50D4" w:rsidRPr="002A6C39" w:rsidRDefault="003D50D4" w:rsidP="004C1C51">
      <w:pPr>
        <w:pStyle w:val="Default"/>
        <w:numPr>
          <w:ilvl w:val="0"/>
          <w:numId w:val="26"/>
        </w:numPr>
        <w:tabs>
          <w:tab w:val="left" w:pos="851"/>
        </w:tabs>
        <w:ind w:left="0" w:firstLine="567"/>
        <w:contextualSpacing/>
        <w:jc w:val="both"/>
      </w:pPr>
      <w:r w:rsidRPr="002A6C39">
        <w:t xml:space="preserve">понимание наиболее ярко воплотивших национальную специфику русской литературы и культуры произведений русских писателей, в том числе современных авторов, продолжающих в своём творчестве национальные традиции русской литературы; </w:t>
      </w:r>
    </w:p>
    <w:p w:rsidR="003D50D4" w:rsidRPr="002A6C39" w:rsidRDefault="003D50D4" w:rsidP="004C1C51">
      <w:pPr>
        <w:pStyle w:val="Default"/>
        <w:numPr>
          <w:ilvl w:val="0"/>
          <w:numId w:val="26"/>
        </w:numPr>
        <w:tabs>
          <w:tab w:val="left" w:pos="851"/>
        </w:tabs>
        <w:ind w:left="0" w:firstLine="567"/>
        <w:contextualSpacing/>
        <w:jc w:val="both"/>
      </w:pPr>
      <w:r w:rsidRPr="002A6C39">
        <w:t xml:space="preserve">осмысление ключевых для национального сознания культурных и нравственных смыслов, проявляющихся в русском культурном пространстве и на основе многоаспектного диалога с культурами народов России и мира; </w:t>
      </w:r>
    </w:p>
    <w:p w:rsidR="003D50D4" w:rsidRPr="002A6C39" w:rsidRDefault="003D50D4" w:rsidP="004C1C51">
      <w:pPr>
        <w:pStyle w:val="Default"/>
        <w:numPr>
          <w:ilvl w:val="0"/>
          <w:numId w:val="26"/>
        </w:numPr>
        <w:tabs>
          <w:tab w:val="left" w:pos="851"/>
        </w:tabs>
        <w:ind w:left="0" w:firstLine="567"/>
        <w:contextualSpacing/>
        <w:jc w:val="both"/>
      </w:pPr>
      <w:r w:rsidRPr="002A6C39">
        <w:t xml:space="preserve">развитие представлений о богатстве русской литературы и культуры в контексте культур народов России и всего человечества; понимание их сходства и различий с русскими традициями и укладом; развитие способности понимать литературные художественные произведения, отражающие разные этнокультурные традиции; </w:t>
      </w:r>
    </w:p>
    <w:p w:rsidR="003D50D4" w:rsidRPr="002A6C39" w:rsidRDefault="003D50D4" w:rsidP="004C1C51">
      <w:pPr>
        <w:pStyle w:val="Default"/>
        <w:numPr>
          <w:ilvl w:val="0"/>
          <w:numId w:val="26"/>
        </w:numPr>
        <w:tabs>
          <w:tab w:val="left" w:pos="851"/>
        </w:tabs>
        <w:ind w:left="0" w:firstLine="567"/>
        <w:contextualSpacing/>
        <w:jc w:val="both"/>
      </w:pPr>
      <w:r w:rsidRPr="002A6C39">
        <w:t xml:space="preserve">овладение различными способами постижения смыслов, заложенных в произведениях родной русской литературы, и создание собственных текстов, содержащих суждения и оценки по поводу прочитанного; </w:t>
      </w:r>
    </w:p>
    <w:p w:rsidR="003D50D4" w:rsidRPr="002A6C39" w:rsidRDefault="003D50D4" w:rsidP="004C1C51">
      <w:pPr>
        <w:pStyle w:val="Default"/>
        <w:numPr>
          <w:ilvl w:val="0"/>
          <w:numId w:val="26"/>
        </w:numPr>
        <w:tabs>
          <w:tab w:val="left" w:pos="851"/>
        </w:tabs>
        <w:ind w:left="0" w:firstLine="567"/>
        <w:contextualSpacing/>
        <w:jc w:val="both"/>
      </w:pPr>
      <w:r w:rsidRPr="002A6C39">
        <w:t xml:space="preserve">применение опыта общения с произведениями родной русской литературы в повседневной жизни и проектной учебной деятельности, в речевом самосовершенствовании; умение формировать и обогащать собственный круг чтения; </w:t>
      </w:r>
    </w:p>
    <w:p w:rsidR="003D50D4" w:rsidRPr="002A6C39" w:rsidRDefault="003D50D4" w:rsidP="004C1C51">
      <w:pPr>
        <w:pStyle w:val="Default"/>
        <w:numPr>
          <w:ilvl w:val="0"/>
          <w:numId w:val="26"/>
        </w:numPr>
        <w:tabs>
          <w:tab w:val="left" w:pos="851"/>
        </w:tabs>
        <w:ind w:left="0" w:firstLine="567"/>
        <w:contextualSpacing/>
        <w:jc w:val="both"/>
      </w:pPr>
      <w:r w:rsidRPr="002A6C39">
        <w:t xml:space="preserve">накопление опыта планирования собственного досугового чтения произведений родной русской литературы, определения и обоснования своих читательских предпочтений; формирование потребности в систематическом чтении как средстве познания мира и себя в этом мире, гармонизации отношений человека и общества. </w:t>
      </w:r>
    </w:p>
    <w:p w:rsidR="003D50D4" w:rsidRPr="002A6C39" w:rsidRDefault="003D50D4" w:rsidP="004C1C51">
      <w:pPr>
        <w:pStyle w:val="Default"/>
        <w:tabs>
          <w:tab w:val="left" w:pos="851"/>
        </w:tabs>
        <w:ind w:firstLine="567"/>
        <w:contextualSpacing/>
        <w:jc w:val="both"/>
      </w:pPr>
    </w:p>
    <w:p w:rsidR="003D50D4" w:rsidRPr="002A6C39" w:rsidRDefault="003D50D4" w:rsidP="004C1C51">
      <w:pPr>
        <w:pStyle w:val="Default"/>
        <w:tabs>
          <w:tab w:val="left" w:pos="851"/>
        </w:tabs>
        <w:ind w:firstLine="567"/>
        <w:contextualSpacing/>
        <w:jc w:val="both"/>
      </w:pPr>
      <w:r w:rsidRPr="002A6C39">
        <w:rPr>
          <w:b/>
          <w:bCs/>
          <w:iCs/>
        </w:rPr>
        <w:t>Предметные результаты освоения примерной программы по учебному предмету «Родная литература (русская)» в 8 классе</w:t>
      </w:r>
    </w:p>
    <w:p w:rsidR="003D50D4" w:rsidRPr="002A6C39" w:rsidRDefault="003D50D4" w:rsidP="004C1C51">
      <w:pPr>
        <w:pStyle w:val="Default"/>
        <w:numPr>
          <w:ilvl w:val="0"/>
          <w:numId w:val="26"/>
        </w:numPr>
        <w:tabs>
          <w:tab w:val="left" w:pos="851"/>
        </w:tabs>
        <w:ind w:left="0" w:firstLine="567"/>
        <w:contextualSpacing/>
        <w:jc w:val="both"/>
      </w:pPr>
      <w:r w:rsidRPr="002A6C39">
        <w:t xml:space="preserve">развитие умения 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народа; осмысление ключевых для русского национального сознания культурных и нравственных смыслов в произведениях о Золотом кольце России и великой русской реке Волге; </w:t>
      </w:r>
    </w:p>
    <w:p w:rsidR="003D50D4" w:rsidRPr="002A6C39" w:rsidRDefault="003D50D4" w:rsidP="004C1C51">
      <w:pPr>
        <w:pStyle w:val="Default"/>
        <w:numPr>
          <w:ilvl w:val="0"/>
          <w:numId w:val="26"/>
        </w:numPr>
        <w:tabs>
          <w:tab w:val="left" w:pos="851"/>
        </w:tabs>
        <w:ind w:left="0" w:firstLine="567"/>
        <w:contextualSpacing/>
        <w:jc w:val="both"/>
      </w:pPr>
      <w:r w:rsidRPr="002A6C39">
        <w:t xml:space="preserve">развитие представлений о богатстве русской литературы и культуры в контексте культур народов России; русские национальные традиции в произведениях о православном праздновании Троицы и о родстве душ русских людей; </w:t>
      </w:r>
    </w:p>
    <w:p w:rsidR="003D50D4" w:rsidRPr="002A6C39" w:rsidRDefault="003D50D4" w:rsidP="004C1C51">
      <w:pPr>
        <w:pStyle w:val="Default"/>
        <w:numPr>
          <w:ilvl w:val="0"/>
          <w:numId w:val="26"/>
        </w:numPr>
        <w:tabs>
          <w:tab w:val="left" w:pos="851"/>
        </w:tabs>
        <w:ind w:left="0" w:firstLine="567"/>
        <w:contextualSpacing/>
        <w:jc w:val="both"/>
      </w:pPr>
      <w:r w:rsidRPr="002A6C39">
        <w:t xml:space="preserve">развитие представлений о русском национальном характере в произведениях о войне; о русском человеке как хранителе национального сознания; трудной поре взросления; о языке русской поэзии; </w:t>
      </w:r>
    </w:p>
    <w:p w:rsidR="003D50D4" w:rsidRPr="002A6C39" w:rsidRDefault="003D50D4" w:rsidP="004C1C51">
      <w:pPr>
        <w:pStyle w:val="Default"/>
        <w:numPr>
          <w:ilvl w:val="0"/>
          <w:numId w:val="26"/>
        </w:numPr>
        <w:tabs>
          <w:tab w:val="left" w:pos="851"/>
        </w:tabs>
        <w:ind w:left="0" w:firstLine="567"/>
        <w:contextualSpacing/>
        <w:jc w:val="both"/>
      </w:pPr>
      <w:r w:rsidRPr="002A6C39">
        <w:t xml:space="preserve">развитие умений давать смысловой и идейно-эстетический анализ фольклорного и литературного текста самостоятельно и воспринимать художественный текст как послание автора читателю, современнику и потомку; создавать развернутые историко-культурные комментарии и собственные тексты интерпретирующего характера в формате анализа эпизода, ответа на проблемный вопрос; самостоятельно сопоставлять произведения словесного искусства с произведениями других искусств; самостоятельно отбирать произведения для внеклассного чтения; развитие умений самостоятельной проектно-исследовательской деятельности и оформления ее результатов, навыков работы с разными источниками информации и овладения основными способами её обработки и презентации. </w:t>
      </w:r>
    </w:p>
    <w:p w:rsidR="003D50D4" w:rsidRDefault="003D50D4" w:rsidP="004C1C51">
      <w:pPr>
        <w:pStyle w:val="ListParagraph"/>
        <w:tabs>
          <w:tab w:val="left" w:pos="851"/>
        </w:tabs>
        <w:autoSpaceDE w:val="0"/>
        <w:autoSpaceDN w:val="0"/>
        <w:adjustRightInd w:val="0"/>
        <w:ind w:left="0" w:firstLine="567"/>
        <w:rPr>
          <w:color w:val="000000"/>
          <w:lang w:eastAsia="en-US"/>
        </w:rPr>
      </w:pPr>
    </w:p>
    <w:p w:rsidR="003D50D4" w:rsidRPr="002A6C39" w:rsidRDefault="003D50D4" w:rsidP="004C1C51">
      <w:pPr>
        <w:pStyle w:val="ListParagraph"/>
        <w:tabs>
          <w:tab w:val="left" w:pos="851"/>
        </w:tabs>
        <w:autoSpaceDE w:val="0"/>
        <w:autoSpaceDN w:val="0"/>
        <w:adjustRightInd w:val="0"/>
        <w:ind w:left="0" w:firstLine="567"/>
        <w:rPr>
          <w:color w:val="000000"/>
          <w:lang w:eastAsia="en-US"/>
        </w:rPr>
      </w:pPr>
    </w:p>
    <w:p w:rsidR="003D50D4" w:rsidRDefault="003D50D4" w:rsidP="00CA000C">
      <w:pPr>
        <w:jc w:val="center"/>
        <w:rPr>
          <w:b/>
        </w:rPr>
      </w:pPr>
      <w:r>
        <w:rPr>
          <w:b/>
        </w:rPr>
        <w:t>СОДЕРЖАНИЕ УЧЕБНОГО ПРЕДМЕТА</w:t>
      </w:r>
    </w:p>
    <w:p w:rsidR="003D50D4" w:rsidRDefault="003D50D4" w:rsidP="00CA000C">
      <w:pPr>
        <w:jc w:val="center"/>
        <w:rPr>
          <w:b/>
          <w:bCs/>
        </w:rPr>
      </w:pPr>
      <w:r w:rsidRPr="002A6C39">
        <w:rPr>
          <w:b/>
        </w:rPr>
        <w:t>«РОДНАЯ ЛИТЕРАТУРА (РУССКАЯ)»,</w:t>
      </w:r>
      <w:r w:rsidRPr="002A6C39">
        <w:t xml:space="preserve"> </w:t>
      </w:r>
      <w:r w:rsidRPr="002A6C39">
        <w:rPr>
          <w:b/>
          <w:bCs/>
        </w:rPr>
        <w:t>8 КЛАСС</w:t>
      </w:r>
    </w:p>
    <w:p w:rsidR="003D50D4" w:rsidRPr="002A6C39" w:rsidRDefault="003D50D4" w:rsidP="00CA000C">
      <w:pPr>
        <w:jc w:val="center"/>
      </w:pPr>
    </w:p>
    <w:p w:rsidR="003D50D4" w:rsidRPr="002A6C39" w:rsidRDefault="003D50D4" w:rsidP="00A3146C">
      <w:pPr>
        <w:pStyle w:val="Default"/>
        <w:ind w:firstLine="567"/>
      </w:pPr>
      <w:r w:rsidRPr="002A6C39">
        <w:rPr>
          <w:b/>
          <w:bCs/>
        </w:rPr>
        <w:t>РАЗДЕЛ 1. РОССИЯ – РОДИНА МОЯ (7ч.)</w:t>
      </w:r>
    </w:p>
    <w:p w:rsidR="003D50D4" w:rsidRPr="002A6C39" w:rsidRDefault="003D50D4" w:rsidP="004C1C51">
      <w:pPr>
        <w:pStyle w:val="Default"/>
        <w:ind w:firstLine="567"/>
        <w:jc w:val="both"/>
        <w:rPr>
          <w:i/>
        </w:rPr>
      </w:pPr>
      <w:r w:rsidRPr="002A6C39">
        <w:rPr>
          <w:b/>
          <w:bCs/>
          <w:i/>
        </w:rPr>
        <w:t xml:space="preserve">Преданья старины глубокой (2ч.) </w:t>
      </w:r>
    </w:p>
    <w:p w:rsidR="003D50D4" w:rsidRPr="002A6C39" w:rsidRDefault="003D50D4" w:rsidP="004C1C51">
      <w:pPr>
        <w:pStyle w:val="Default"/>
        <w:ind w:firstLine="567"/>
        <w:jc w:val="both"/>
      </w:pPr>
      <w:r w:rsidRPr="002A6C39">
        <w:t xml:space="preserve">Легендарный герой земли русской Иван Сусанин. </w:t>
      </w:r>
      <w:r w:rsidRPr="002A6C39">
        <w:rPr>
          <w:b/>
          <w:bCs/>
        </w:rPr>
        <w:t xml:space="preserve">С. Н. Марков. </w:t>
      </w:r>
      <w:r w:rsidRPr="002A6C39">
        <w:t xml:space="preserve">«Сусанин». </w:t>
      </w:r>
    </w:p>
    <w:p w:rsidR="003D50D4" w:rsidRPr="002A6C39" w:rsidRDefault="003D50D4" w:rsidP="004C1C51">
      <w:pPr>
        <w:pStyle w:val="Default"/>
        <w:ind w:firstLine="567"/>
        <w:jc w:val="both"/>
      </w:pPr>
      <w:r w:rsidRPr="002A6C39">
        <w:rPr>
          <w:b/>
          <w:bCs/>
        </w:rPr>
        <w:t xml:space="preserve">О. А. Ильина. </w:t>
      </w:r>
      <w:r w:rsidRPr="002A6C39">
        <w:t xml:space="preserve">«Во время грозного и злого поединка…».  </w:t>
      </w:r>
      <w:r w:rsidRPr="002A6C39">
        <w:rPr>
          <w:b/>
          <w:bCs/>
        </w:rPr>
        <w:t xml:space="preserve">П. Н. Полевой. </w:t>
      </w:r>
      <w:r w:rsidRPr="002A6C39">
        <w:t xml:space="preserve">«Избранник Божий» (главы из романа). </w:t>
      </w:r>
    </w:p>
    <w:p w:rsidR="003D50D4" w:rsidRPr="002A6C39" w:rsidRDefault="003D50D4" w:rsidP="004C1C51">
      <w:pPr>
        <w:pStyle w:val="Default"/>
        <w:ind w:firstLine="567"/>
        <w:jc w:val="both"/>
        <w:rPr>
          <w:i/>
        </w:rPr>
      </w:pPr>
      <w:r w:rsidRPr="002A6C39">
        <w:rPr>
          <w:b/>
          <w:bCs/>
          <w:i/>
        </w:rPr>
        <w:t xml:space="preserve">Города земли русской (2ч.) </w:t>
      </w:r>
    </w:p>
    <w:p w:rsidR="003D50D4" w:rsidRPr="002A6C39" w:rsidRDefault="003D50D4" w:rsidP="004C1C51">
      <w:pPr>
        <w:ind w:firstLine="567"/>
        <w:jc w:val="both"/>
      </w:pPr>
      <w:r w:rsidRPr="002A6C39">
        <w:t xml:space="preserve">По Золотому кольцу. </w:t>
      </w:r>
      <w:r w:rsidRPr="002A6C39">
        <w:rPr>
          <w:b/>
          <w:bCs/>
        </w:rPr>
        <w:t xml:space="preserve">Ф. К. Сологуб. </w:t>
      </w:r>
      <w:r w:rsidRPr="002A6C39">
        <w:t xml:space="preserve">«Сквозь туман едва заметный…» </w:t>
      </w:r>
    </w:p>
    <w:p w:rsidR="003D50D4" w:rsidRPr="002A6C39" w:rsidRDefault="003D50D4" w:rsidP="004C1C51">
      <w:pPr>
        <w:pStyle w:val="Default"/>
        <w:ind w:firstLine="567"/>
        <w:jc w:val="both"/>
      </w:pPr>
      <w:r w:rsidRPr="002A6C39">
        <w:rPr>
          <w:b/>
          <w:bCs/>
        </w:rPr>
        <w:t xml:space="preserve">М.А. Кузмин. </w:t>
      </w:r>
      <w:r w:rsidRPr="002A6C39">
        <w:t xml:space="preserve">«Я знаю вас не понаслышке…». </w:t>
      </w:r>
      <w:r w:rsidRPr="002A6C39">
        <w:rPr>
          <w:b/>
          <w:bCs/>
        </w:rPr>
        <w:t xml:space="preserve">И. И. Кобзев. </w:t>
      </w:r>
      <w:r w:rsidRPr="002A6C39">
        <w:t xml:space="preserve">«Поездка в Суздаль». </w:t>
      </w:r>
      <w:r w:rsidRPr="002A6C39">
        <w:rPr>
          <w:b/>
          <w:bCs/>
        </w:rPr>
        <w:t xml:space="preserve">В. А. Степанов. </w:t>
      </w:r>
      <w:r w:rsidRPr="002A6C39">
        <w:t xml:space="preserve">«Золотое кольцо». </w:t>
      </w:r>
    </w:p>
    <w:p w:rsidR="003D50D4" w:rsidRPr="002A6C39" w:rsidRDefault="003D50D4" w:rsidP="004C1C51">
      <w:pPr>
        <w:pStyle w:val="Default"/>
        <w:ind w:firstLine="567"/>
        <w:jc w:val="both"/>
        <w:rPr>
          <w:i/>
        </w:rPr>
      </w:pPr>
      <w:r w:rsidRPr="002A6C39">
        <w:rPr>
          <w:b/>
          <w:bCs/>
          <w:i/>
        </w:rPr>
        <w:t xml:space="preserve">Родные просторы (3ч.) </w:t>
      </w:r>
    </w:p>
    <w:p w:rsidR="003D50D4" w:rsidRDefault="003D50D4" w:rsidP="004C1C51">
      <w:pPr>
        <w:pStyle w:val="Default"/>
        <w:ind w:firstLine="567"/>
        <w:jc w:val="both"/>
      </w:pPr>
      <w:r w:rsidRPr="002A6C39">
        <w:t xml:space="preserve">Волга – русская река. «Уж ты, Волга-река, Волга-матушка!..» (русская народная песня). </w:t>
      </w:r>
    </w:p>
    <w:p w:rsidR="003D50D4" w:rsidRDefault="003D50D4" w:rsidP="004C1C51">
      <w:pPr>
        <w:pStyle w:val="Default"/>
        <w:ind w:firstLine="567"/>
        <w:jc w:val="both"/>
      </w:pPr>
      <w:r w:rsidRPr="002A6C39">
        <w:rPr>
          <w:b/>
          <w:bCs/>
        </w:rPr>
        <w:t xml:space="preserve">Н. А. Некрасов. </w:t>
      </w:r>
      <w:r w:rsidRPr="002A6C39">
        <w:t xml:space="preserve">«Люблю я краткой той поры…» (из поэмы «Горе старого Наума»). </w:t>
      </w:r>
    </w:p>
    <w:p w:rsidR="003D50D4" w:rsidRDefault="003D50D4" w:rsidP="004C1C51">
      <w:pPr>
        <w:pStyle w:val="Default"/>
        <w:ind w:firstLine="567"/>
        <w:jc w:val="both"/>
      </w:pPr>
      <w:r w:rsidRPr="002A6C39">
        <w:rPr>
          <w:b/>
          <w:bCs/>
        </w:rPr>
        <w:t xml:space="preserve">В. С. Высоцкий. </w:t>
      </w:r>
      <w:r w:rsidRPr="002A6C39">
        <w:t xml:space="preserve">«Песня о Волге». </w:t>
      </w:r>
    </w:p>
    <w:p w:rsidR="003D50D4" w:rsidRPr="002A6C39" w:rsidRDefault="003D50D4" w:rsidP="004C1C51">
      <w:pPr>
        <w:pStyle w:val="Default"/>
        <w:ind w:firstLine="567"/>
        <w:jc w:val="both"/>
      </w:pPr>
      <w:r w:rsidRPr="002A6C39">
        <w:rPr>
          <w:b/>
          <w:bCs/>
        </w:rPr>
        <w:t xml:space="preserve">В. В. Розанов. </w:t>
      </w:r>
      <w:r w:rsidRPr="002A6C39">
        <w:t xml:space="preserve">«Русский Нил» (фрагмент). </w:t>
      </w:r>
    </w:p>
    <w:p w:rsidR="003D50D4" w:rsidRPr="002A6C39" w:rsidRDefault="003D50D4" w:rsidP="004C1C51">
      <w:pPr>
        <w:pStyle w:val="Default"/>
        <w:ind w:firstLine="567"/>
        <w:jc w:val="both"/>
      </w:pPr>
      <w:r w:rsidRPr="002A6C39">
        <w:rPr>
          <w:b/>
          <w:bCs/>
        </w:rPr>
        <w:t>РАЗДЕЛ 2. РУССКИЕ ТРАДИЦИИ (4ч.)</w:t>
      </w:r>
    </w:p>
    <w:p w:rsidR="003D50D4" w:rsidRPr="002A6C39" w:rsidRDefault="003D50D4" w:rsidP="004C1C51">
      <w:pPr>
        <w:pStyle w:val="Default"/>
        <w:ind w:firstLine="567"/>
        <w:jc w:val="both"/>
        <w:rPr>
          <w:i/>
        </w:rPr>
      </w:pPr>
      <w:r w:rsidRPr="002A6C39">
        <w:rPr>
          <w:b/>
          <w:bCs/>
          <w:i/>
        </w:rPr>
        <w:t xml:space="preserve">Праздники русского мира (2ч.) </w:t>
      </w:r>
    </w:p>
    <w:p w:rsidR="003D50D4" w:rsidRDefault="003D50D4" w:rsidP="004C1C51">
      <w:pPr>
        <w:pStyle w:val="Default"/>
        <w:ind w:firstLine="567"/>
        <w:jc w:val="both"/>
      </w:pPr>
      <w:r w:rsidRPr="002A6C39">
        <w:t xml:space="preserve">Троица. </w:t>
      </w:r>
      <w:r w:rsidRPr="002A6C39">
        <w:rPr>
          <w:b/>
          <w:bCs/>
        </w:rPr>
        <w:t xml:space="preserve">И. А. Бунин. </w:t>
      </w:r>
      <w:r w:rsidRPr="002A6C39">
        <w:t xml:space="preserve">«Троица». </w:t>
      </w:r>
    </w:p>
    <w:p w:rsidR="003D50D4" w:rsidRDefault="003D50D4" w:rsidP="004C1C51">
      <w:pPr>
        <w:pStyle w:val="Default"/>
        <w:ind w:firstLine="567"/>
        <w:jc w:val="both"/>
      </w:pPr>
      <w:r w:rsidRPr="002A6C39">
        <w:rPr>
          <w:b/>
          <w:bCs/>
        </w:rPr>
        <w:t xml:space="preserve">С. А. Есенин. </w:t>
      </w:r>
      <w:r w:rsidRPr="002A6C39">
        <w:t>«Троицыно утро, утренний канон…»</w:t>
      </w:r>
      <w:r>
        <w:t>.</w:t>
      </w:r>
      <w:r w:rsidRPr="002A6C39">
        <w:t xml:space="preserve"> </w:t>
      </w:r>
    </w:p>
    <w:p w:rsidR="003D50D4" w:rsidRPr="002A6C39" w:rsidRDefault="003D50D4" w:rsidP="004C1C51">
      <w:pPr>
        <w:pStyle w:val="Default"/>
        <w:ind w:firstLine="567"/>
        <w:jc w:val="both"/>
      </w:pPr>
      <w:r w:rsidRPr="002A6C39">
        <w:rPr>
          <w:b/>
          <w:bCs/>
        </w:rPr>
        <w:t xml:space="preserve">Н. И. Рыленков. </w:t>
      </w:r>
      <w:r w:rsidRPr="002A6C39">
        <w:t>«Возможно ль высказать без слов…»</w:t>
      </w:r>
      <w:r>
        <w:t>.</w:t>
      </w:r>
      <w:r w:rsidRPr="002A6C39">
        <w:t xml:space="preserve"> </w:t>
      </w:r>
    </w:p>
    <w:p w:rsidR="003D50D4" w:rsidRPr="002A6C39" w:rsidRDefault="003D50D4" w:rsidP="004C1C51">
      <w:pPr>
        <w:pStyle w:val="Default"/>
        <w:ind w:firstLine="567"/>
        <w:jc w:val="both"/>
      </w:pPr>
      <w:r w:rsidRPr="002A6C39">
        <w:rPr>
          <w:b/>
          <w:bCs/>
        </w:rPr>
        <w:t xml:space="preserve">И. А. Новиков. </w:t>
      </w:r>
      <w:r w:rsidRPr="002A6C39">
        <w:t>«Троицкая кукушка».</w:t>
      </w:r>
    </w:p>
    <w:p w:rsidR="003D50D4" w:rsidRPr="002A6C39" w:rsidRDefault="003D50D4" w:rsidP="004C1C51">
      <w:pPr>
        <w:pStyle w:val="Default"/>
        <w:ind w:firstLine="567"/>
        <w:jc w:val="both"/>
        <w:rPr>
          <w:i/>
        </w:rPr>
      </w:pPr>
      <w:r w:rsidRPr="002A6C39">
        <w:rPr>
          <w:b/>
          <w:bCs/>
          <w:i/>
        </w:rPr>
        <w:t xml:space="preserve">Тепло родного дома (2ч.) </w:t>
      </w:r>
    </w:p>
    <w:p w:rsidR="003D50D4" w:rsidRPr="002A6C39" w:rsidRDefault="003D50D4" w:rsidP="004C1C51">
      <w:pPr>
        <w:pStyle w:val="Default"/>
        <w:ind w:firstLine="567"/>
        <w:jc w:val="both"/>
      </w:pPr>
      <w:r w:rsidRPr="002A6C39">
        <w:t xml:space="preserve">Родство душ. </w:t>
      </w:r>
      <w:r w:rsidRPr="002A6C39">
        <w:rPr>
          <w:b/>
          <w:bCs/>
        </w:rPr>
        <w:t xml:space="preserve">Ф. А. Абрамов. </w:t>
      </w:r>
      <w:r w:rsidRPr="002A6C39">
        <w:t xml:space="preserve">«Валенки». </w:t>
      </w:r>
      <w:r w:rsidRPr="002A6C39">
        <w:rPr>
          <w:b/>
          <w:bCs/>
        </w:rPr>
        <w:t xml:space="preserve">Т. В. Михеева. </w:t>
      </w:r>
      <w:r w:rsidRPr="002A6C39">
        <w:t xml:space="preserve">«Не предавай меня!» (главы из повести). </w:t>
      </w:r>
      <w:r w:rsidRPr="002A6C39">
        <w:rPr>
          <w:b/>
          <w:bCs/>
        </w:rPr>
        <w:t xml:space="preserve">А. В. Жвалевский, Е. Б. Пастернак. </w:t>
      </w:r>
      <w:r w:rsidRPr="002A6C39">
        <w:t xml:space="preserve">«Радость жизни». </w:t>
      </w:r>
    </w:p>
    <w:p w:rsidR="003D50D4" w:rsidRPr="002A6C39" w:rsidRDefault="003D50D4" w:rsidP="004C1C51">
      <w:pPr>
        <w:pStyle w:val="Default"/>
        <w:ind w:firstLine="567"/>
        <w:jc w:val="both"/>
      </w:pPr>
      <w:r w:rsidRPr="002A6C39">
        <w:rPr>
          <w:b/>
          <w:bCs/>
        </w:rPr>
        <w:t>РАЗДЕЛ 3. РУССКИЙ ХАРАКТЕР – РУССКАЯ ДУША (6ч.)</w:t>
      </w:r>
    </w:p>
    <w:p w:rsidR="003D50D4" w:rsidRPr="002A6C39" w:rsidRDefault="003D50D4" w:rsidP="004C1C51">
      <w:pPr>
        <w:pStyle w:val="Default"/>
        <w:ind w:firstLine="567"/>
        <w:jc w:val="both"/>
        <w:rPr>
          <w:i/>
        </w:rPr>
      </w:pPr>
      <w:r w:rsidRPr="002A6C39">
        <w:rPr>
          <w:b/>
          <w:bCs/>
          <w:i/>
        </w:rPr>
        <w:t xml:space="preserve">Не до ордена – была бы Родина (1ч.) </w:t>
      </w:r>
    </w:p>
    <w:p w:rsidR="003D50D4" w:rsidRPr="002A6C39" w:rsidRDefault="003D50D4" w:rsidP="004C1C51">
      <w:pPr>
        <w:pStyle w:val="Default"/>
        <w:ind w:firstLine="567"/>
        <w:jc w:val="both"/>
      </w:pPr>
      <w:r w:rsidRPr="002A6C39">
        <w:t xml:space="preserve">Дети на войне. </w:t>
      </w:r>
      <w:r w:rsidRPr="002A6C39">
        <w:rPr>
          <w:b/>
          <w:bCs/>
        </w:rPr>
        <w:t xml:space="preserve">Э. Н. Веркин. </w:t>
      </w:r>
      <w:r w:rsidRPr="002A6C39">
        <w:t xml:space="preserve">«Облачный полк» (главы). </w:t>
      </w:r>
    </w:p>
    <w:p w:rsidR="003D50D4" w:rsidRPr="002A6C39" w:rsidRDefault="003D50D4" w:rsidP="004C1C51">
      <w:pPr>
        <w:pStyle w:val="Default"/>
        <w:ind w:firstLine="567"/>
        <w:jc w:val="both"/>
        <w:rPr>
          <w:i/>
        </w:rPr>
      </w:pPr>
      <w:r w:rsidRPr="002A6C39">
        <w:rPr>
          <w:b/>
          <w:bCs/>
          <w:i/>
        </w:rPr>
        <w:t xml:space="preserve">Загадки русской души (1ч.) </w:t>
      </w:r>
    </w:p>
    <w:p w:rsidR="003D50D4" w:rsidRDefault="003D50D4" w:rsidP="004C1C51">
      <w:pPr>
        <w:pStyle w:val="Default"/>
        <w:ind w:firstLine="567"/>
        <w:jc w:val="both"/>
      </w:pPr>
      <w:r w:rsidRPr="002A6C39">
        <w:t xml:space="preserve">Сеятель твой и хранитель. </w:t>
      </w:r>
      <w:r w:rsidRPr="002A6C39">
        <w:rPr>
          <w:b/>
          <w:bCs/>
        </w:rPr>
        <w:t xml:space="preserve">И. С. Тургенев. </w:t>
      </w:r>
      <w:r w:rsidRPr="002A6C39">
        <w:t xml:space="preserve">«Сфинкс». </w:t>
      </w:r>
    </w:p>
    <w:p w:rsidR="003D50D4" w:rsidRPr="002A6C39" w:rsidRDefault="003D50D4" w:rsidP="004C1C51">
      <w:pPr>
        <w:pStyle w:val="Default"/>
        <w:ind w:firstLine="567"/>
        <w:jc w:val="both"/>
      </w:pPr>
      <w:r w:rsidRPr="002A6C39">
        <w:rPr>
          <w:b/>
          <w:bCs/>
        </w:rPr>
        <w:t xml:space="preserve">Ф. М. Достоевский. </w:t>
      </w:r>
      <w:r w:rsidRPr="002A6C39">
        <w:t xml:space="preserve">«Мужик Марей». </w:t>
      </w:r>
    </w:p>
    <w:p w:rsidR="003D50D4" w:rsidRPr="002A6C39" w:rsidRDefault="003D50D4" w:rsidP="004C1C51">
      <w:pPr>
        <w:ind w:firstLine="567"/>
        <w:jc w:val="both"/>
        <w:rPr>
          <w:b/>
          <w:bCs/>
          <w:i/>
        </w:rPr>
      </w:pPr>
      <w:r w:rsidRPr="002A6C39">
        <w:rPr>
          <w:b/>
          <w:bCs/>
          <w:i/>
        </w:rPr>
        <w:t>О ваших ровесниках (2ч.)</w:t>
      </w:r>
    </w:p>
    <w:p w:rsidR="003D50D4" w:rsidRPr="002A6C39" w:rsidRDefault="003D50D4" w:rsidP="004C1C51">
      <w:pPr>
        <w:pStyle w:val="Default"/>
        <w:ind w:firstLine="567"/>
        <w:jc w:val="both"/>
      </w:pPr>
      <w:r w:rsidRPr="002A6C39">
        <w:t xml:space="preserve">Пора взросления. </w:t>
      </w:r>
      <w:r w:rsidRPr="002A6C39">
        <w:rPr>
          <w:b/>
          <w:bCs/>
        </w:rPr>
        <w:t xml:space="preserve">Б. Л. Васильев. </w:t>
      </w:r>
      <w:r w:rsidRPr="002A6C39">
        <w:t xml:space="preserve">«Завтра была война» (главы). </w:t>
      </w:r>
    </w:p>
    <w:p w:rsidR="003D50D4" w:rsidRPr="002A6C39" w:rsidRDefault="003D50D4" w:rsidP="004C1C51">
      <w:pPr>
        <w:pStyle w:val="Default"/>
        <w:ind w:firstLine="567"/>
        <w:jc w:val="both"/>
      </w:pPr>
      <w:r w:rsidRPr="002A6C39">
        <w:rPr>
          <w:b/>
          <w:bCs/>
        </w:rPr>
        <w:t xml:space="preserve">Г. Н. Щербакова. </w:t>
      </w:r>
      <w:r w:rsidRPr="002A6C39">
        <w:t xml:space="preserve">«Вам и не снилось» (главы) </w:t>
      </w:r>
    </w:p>
    <w:p w:rsidR="003D50D4" w:rsidRPr="002A6C39" w:rsidRDefault="003D50D4" w:rsidP="004C1C51">
      <w:pPr>
        <w:pStyle w:val="Default"/>
        <w:ind w:firstLine="567"/>
        <w:jc w:val="both"/>
        <w:rPr>
          <w:i/>
        </w:rPr>
      </w:pPr>
      <w:r w:rsidRPr="002A6C39">
        <w:rPr>
          <w:b/>
          <w:bCs/>
          <w:i/>
        </w:rPr>
        <w:t xml:space="preserve">Лишь слову жизнь дана (2ч.) </w:t>
      </w:r>
    </w:p>
    <w:p w:rsidR="003D50D4" w:rsidRPr="002A6C39" w:rsidRDefault="003D50D4" w:rsidP="004C1C51">
      <w:pPr>
        <w:pStyle w:val="Default"/>
        <w:ind w:firstLine="567"/>
        <w:jc w:val="both"/>
      </w:pPr>
      <w:r w:rsidRPr="002A6C39">
        <w:rPr>
          <w:bCs/>
        </w:rPr>
        <w:t xml:space="preserve">Язык поэзии. </w:t>
      </w:r>
      <w:r w:rsidRPr="002A6C39">
        <w:rPr>
          <w:b/>
          <w:bCs/>
        </w:rPr>
        <w:t xml:space="preserve">Дон Аминадо. </w:t>
      </w:r>
      <w:r w:rsidRPr="002A6C39">
        <w:t xml:space="preserve">«Наука стихосложения». </w:t>
      </w:r>
      <w:r w:rsidRPr="002A6C39">
        <w:rPr>
          <w:b/>
          <w:bCs/>
        </w:rPr>
        <w:t>И. Ф. Анненский. «</w:t>
      </w:r>
      <w:r w:rsidRPr="002A6C39">
        <w:t xml:space="preserve">Третий мучительный сонет». </w:t>
      </w:r>
    </w:p>
    <w:p w:rsidR="003D50D4" w:rsidRDefault="003D50D4" w:rsidP="004C1C51">
      <w:pPr>
        <w:ind w:firstLine="567"/>
        <w:jc w:val="both"/>
        <w:rPr>
          <w:b/>
          <w:bCs/>
          <w:i/>
          <w:iCs/>
        </w:rPr>
      </w:pPr>
    </w:p>
    <w:p w:rsidR="003D50D4" w:rsidRDefault="003D50D4" w:rsidP="0099111B"/>
    <w:p w:rsidR="003D50D4" w:rsidRPr="002A6C39" w:rsidRDefault="003D50D4" w:rsidP="0099111B"/>
    <w:p w:rsidR="003D50D4" w:rsidRPr="002A6C39" w:rsidRDefault="003D50D4" w:rsidP="00CA000C">
      <w:pPr>
        <w:jc w:val="center"/>
        <w:rPr>
          <w:b/>
        </w:rPr>
      </w:pPr>
      <w:r w:rsidRPr="002A6C39">
        <w:rPr>
          <w:b/>
        </w:rPr>
        <w:t>Т</w:t>
      </w:r>
      <w:r>
        <w:rPr>
          <w:b/>
        </w:rPr>
        <w:t>ематическое планирование</w:t>
      </w:r>
    </w:p>
    <w:p w:rsidR="003D50D4" w:rsidRPr="002A6C39" w:rsidRDefault="003D50D4" w:rsidP="00CA000C">
      <w:pPr>
        <w:jc w:val="center"/>
        <w:rPr>
          <w:b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93"/>
        <w:gridCol w:w="5103"/>
        <w:gridCol w:w="1843"/>
        <w:gridCol w:w="1984"/>
      </w:tblGrid>
      <w:tr w:rsidR="003D50D4" w:rsidRPr="002A6C39" w:rsidTr="004C1C51">
        <w:trPr>
          <w:trHeight w:val="625"/>
        </w:trPr>
        <w:tc>
          <w:tcPr>
            <w:tcW w:w="993" w:type="dxa"/>
          </w:tcPr>
          <w:p w:rsidR="003D50D4" w:rsidRPr="002A6C39" w:rsidRDefault="003D50D4" w:rsidP="00F356F5">
            <w:pPr>
              <w:jc w:val="center"/>
              <w:rPr>
                <w:b/>
              </w:rPr>
            </w:pPr>
            <w:r w:rsidRPr="002A6C39">
              <w:rPr>
                <w:b/>
              </w:rPr>
              <w:t>№ п/п</w:t>
            </w:r>
          </w:p>
        </w:tc>
        <w:tc>
          <w:tcPr>
            <w:tcW w:w="5103" w:type="dxa"/>
          </w:tcPr>
          <w:p w:rsidR="003D50D4" w:rsidRPr="002A6C39" w:rsidRDefault="003D50D4" w:rsidP="00F356F5">
            <w:pPr>
              <w:jc w:val="center"/>
              <w:rPr>
                <w:b/>
              </w:rPr>
            </w:pPr>
            <w:r w:rsidRPr="002A6C39">
              <w:rPr>
                <w:b/>
              </w:rPr>
              <w:t>Разделы программы</w:t>
            </w:r>
          </w:p>
        </w:tc>
        <w:tc>
          <w:tcPr>
            <w:tcW w:w="1843" w:type="dxa"/>
          </w:tcPr>
          <w:p w:rsidR="003D50D4" w:rsidRPr="002A6C39" w:rsidRDefault="003D50D4" w:rsidP="004C1C51">
            <w:pPr>
              <w:jc w:val="center"/>
              <w:rPr>
                <w:b/>
              </w:rPr>
            </w:pPr>
            <w:r w:rsidRPr="002A6C39">
              <w:rPr>
                <w:b/>
              </w:rPr>
              <w:t>Кол</w:t>
            </w:r>
            <w:r>
              <w:rPr>
                <w:b/>
              </w:rPr>
              <w:t>-</w:t>
            </w:r>
            <w:r w:rsidRPr="002A6C39">
              <w:rPr>
                <w:b/>
              </w:rPr>
              <w:t>во часов</w:t>
            </w:r>
          </w:p>
        </w:tc>
        <w:tc>
          <w:tcPr>
            <w:tcW w:w="1984" w:type="dxa"/>
          </w:tcPr>
          <w:p w:rsidR="003D50D4" w:rsidRDefault="003D50D4" w:rsidP="00117880">
            <w:pPr>
              <w:jc w:val="center"/>
              <w:rPr>
                <w:b/>
              </w:rPr>
            </w:pPr>
            <w:r w:rsidRPr="002A6C39">
              <w:rPr>
                <w:b/>
              </w:rPr>
              <w:t>Проверочная</w:t>
            </w:r>
          </w:p>
          <w:p w:rsidR="003D50D4" w:rsidRPr="002A6C39" w:rsidRDefault="003D50D4" w:rsidP="00117880">
            <w:pPr>
              <w:jc w:val="center"/>
              <w:rPr>
                <w:b/>
              </w:rPr>
            </w:pPr>
            <w:r w:rsidRPr="002A6C39">
              <w:rPr>
                <w:b/>
              </w:rPr>
              <w:t xml:space="preserve">(творческая) работа </w:t>
            </w:r>
          </w:p>
        </w:tc>
      </w:tr>
      <w:tr w:rsidR="003D50D4" w:rsidRPr="002A6C39" w:rsidTr="004C1C51">
        <w:trPr>
          <w:trHeight w:val="243"/>
        </w:trPr>
        <w:tc>
          <w:tcPr>
            <w:tcW w:w="6096" w:type="dxa"/>
            <w:gridSpan w:val="2"/>
          </w:tcPr>
          <w:p w:rsidR="003D50D4" w:rsidRPr="002A6C39" w:rsidRDefault="003D50D4" w:rsidP="003B52E4">
            <w:pPr>
              <w:widowControl w:val="0"/>
              <w:suppressAutoHyphens/>
              <w:jc w:val="center"/>
              <w:rPr>
                <w:b/>
              </w:rPr>
            </w:pPr>
            <w:r w:rsidRPr="002A6C39">
              <w:rPr>
                <w:b/>
              </w:rPr>
              <w:t xml:space="preserve">1. </w:t>
            </w:r>
            <w:r w:rsidRPr="002A6C39">
              <w:rPr>
                <w:b/>
                <w:bCs/>
              </w:rPr>
              <w:t>РОССИЯ — РОДИНА МОЯ</w:t>
            </w:r>
          </w:p>
        </w:tc>
        <w:tc>
          <w:tcPr>
            <w:tcW w:w="1843" w:type="dxa"/>
          </w:tcPr>
          <w:p w:rsidR="003D50D4" w:rsidRPr="002A6C39" w:rsidRDefault="003D50D4" w:rsidP="00F356F5">
            <w:pPr>
              <w:jc w:val="center"/>
              <w:rPr>
                <w:b/>
              </w:rPr>
            </w:pPr>
            <w:r w:rsidRPr="002A6C39">
              <w:rPr>
                <w:b/>
              </w:rPr>
              <w:t>7</w:t>
            </w:r>
          </w:p>
        </w:tc>
        <w:tc>
          <w:tcPr>
            <w:tcW w:w="1984" w:type="dxa"/>
          </w:tcPr>
          <w:p w:rsidR="003D50D4" w:rsidRPr="002A6C39" w:rsidRDefault="003D50D4" w:rsidP="00F356F5">
            <w:pPr>
              <w:jc w:val="center"/>
            </w:pPr>
          </w:p>
        </w:tc>
      </w:tr>
      <w:tr w:rsidR="003D50D4" w:rsidRPr="002A6C39" w:rsidTr="004C1C51">
        <w:trPr>
          <w:trHeight w:val="243"/>
        </w:trPr>
        <w:tc>
          <w:tcPr>
            <w:tcW w:w="993" w:type="dxa"/>
          </w:tcPr>
          <w:p w:rsidR="003D50D4" w:rsidRPr="002A6C39" w:rsidRDefault="003D50D4" w:rsidP="003B52E4">
            <w:pPr>
              <w:widowControl w:val="0"/>
              <w:suppressAutoHyphens/>
              <w:jc w:val="center"/>
              <w:rPr>
                <w:i/>
              </w:rPr>
            </w:pPr>
            <w:r w:rsidRPr="002A6C39">
              <w:rPr>
                <w:i/>
              </w:rPr>
              <w:t>1.1.</w:t>
            </w:r>
          </w:p>
        </w:tc>
        <w:tc>
          <w:tcPr>
            <w:tcW w:w="5103" w:type="dxa"/>
          </w:tcPr>
          <w:p w:rsidR="003D50D4" w:rsidRPr="002A6C39" w:rsidRDefault="003D50D4" w:rsidP="00F356F5">
            <w:pPr>
              <w:rPr>
                <w:i/>
              </w:rPr>
            </w:pPr>
            <w:r w:rsidRPr="002A6C39">
              <w:rPr>
                <w:i/>
              </w:rPr>
              <w:t>Преданья старины глубокой</w:t>
            </w:r>
          </w:p>
        </w:tc>
        <w:tc>
          <w:tcPr>
            <w:tcW w:w="1843" w:type="dxa"/>
          </w:tcPr>
          <w:p w:rsidR="003D50D4" w:rsidRPr="002A6C39" w:rsidRDefault="003D50D4" w:rsidP="00F356F5">
            <w:pPr>
              <w:jc w:val="center"/>
              <w:rPr>
                <w:i/>
              </w:rPr>
            </w:pPr>
            <w:r w:rsidRPr="002A6C39">
              <w:rPr>
                <w:i/>
              </w:rPr>
              <w:t>2</w:t>
            </w:r>
          </w:p>
        </w:tc>
        <w:tc>
          <w:tcPr>
            <w:tcW w:w="1984" w:type="dxa"/>
          </w:tcPr>
          <w:p w:rsidR="003D50D4" w:rsidRPr="002A6C39" w:rsidRDefault="003D50D4" w:rsidP="00F356F5">
            <w:pPr>
              <w:jc w:val="center"/>
            </w:pPr>
          </w:p>
        </w:tc>
      </w:tr>
      <w:tr w:rsidR="003D50D4" w:rsidRPr="002A6C39" w:rsidTr="004C1C51">
        <w:trPr>
          <w:trHeight w:val="353"/>
        </w:trPr>
        <w:tc>
          <w:tcPr>
            <w:tcW w:w="993" w:type="dxa"/>
          </w:tcPr>
          <w:p w:rsidR="003D50D4" w:rsidRPr="002A6C39" w:rsidRDefault="003D50D4" w:rsidP="003B52E4">
            <w:pPr>
              <w:widowControl w:val="0"/>
              <w:suppressAutoHyphens/>
              <w:jc w:val="center"/>
              <w:rPr>
                <w:i/>
              </w:rPr>
            </w:pPr>
            <w:r w:rsidRPr="002A6C39">
              <w:rPr>
                <w:i/>
              </w:rPr>
              <w:t>1.2.</w:t>
            </w:r>
          </w:p>
        </w:tc>
        <w:tc>
          <w:tcPr>
            <w:tcW w:w="5103" w:type="dxa"/>
          </w:tcPr>
          <w:p w:rsidR="003D50D4" w:rsidRPr="002A6C39" w:rsidRDefault="003D50D4" w:rsidP="00F356F5">
            <w:pPr>
              <w:rPr>
                <w:i/>
              </w:rPr>
            </w:pPr>
            <w:r w:rsidRPr="002A6C39">
              <w:rPr>
                <w:i/>
              </w:rPr>
              <w:t>Города земли русской</w:t>
            </w:r>
          </w:p>
        </w:tc>
        <w:tc>
          <w:tcPr>
            <w:tcW w:w="1843" w:type="dxa"/>
          </w:tcPr>
          <w:p w:rsidR="003D50D4" w:rsidRPr="002A6C39" w:rsidRDefault="003D50D4" w:rsidP="00F356F5">
            <w:pPr>
              <w:jc w:val="center"/>
              <w:rPr>
                <w:i/>
              </w:rPr>
            </w:pPr>
            <w:r w:rsidRPr="002A6C39">
              <w:rPr>
                <w:i/>
              </w:rPr>
              <w:t>2</w:t>
            </w:r>
          </w:p>
        </w:tc>
        <w:tc>
          <w:tcPr>
            <w:tcW w:w="1984" w:type="dxa"/>
          </w:tcPr>
          <w:p w:rsidR="003D50D4" w:rsidRPr="002A6C39" w:rsidRDefault="003D50D4" w:rsidP="00F356F5">
            <w:pPr>
              <w:jc w:val="center"/>
            </w:pPr>
          </w:p>
        </w:tc>
      </w:tr>
      <w:tr w:rsidR="003D50D4" w:rsidRPr="002A6C39" w:rsidTr="004C1C51">
        <w:trPr>
          <w:trHeight w:val="329"/>
        </w:trPr>
        <w:tc>
          <w:tcPr>
            <w:tcW w:w="993" w:type="dxa"/>
          </w:tcPr>
          <w:p w:rsidR="003D50D4" w:rsidRPr="002A6C39" w:rsidRDefault="003D50D4" w:rsidP="003B52E4">
            <w:pPr>
              <w:widowControl w:val="0"/>
              <w:suppressAutoHyphens/>
              <w:jc w:val="center"/>
              <w:rPr>
                <w:i/>
              </w:rPr>
            </w:pPr>
            <w:r w:rsidRPr="002A6C39">
              <w:rPr>
                <w:i/>
              </w:rPr>
              <w:t>1.3.</w:t>
            </w:r>
          </w:p>
        </w:tc>
        <w:tc>
          <w:tcPr>
            <w:tcW w:w="5103" w:type="dxa"/>
          </w:tcPr>
          <w:p w:rsidR="003D50D4" w:rsidRPr="002A6C39" w:rsidRDefault="003D50D4" w:rsidP="00F356F5">
            <w:pPr>
              <w:rPr>
                <w:i/>
              </w:rPr>
            </w:pPr>
            <w:r w:rsidRPr="002A6C39">
              <w:rPr>
                <w:i/>
              </w:rPr>
              <w:t>Родные просторы</w:t>
            </w:r>
          </w:p>
        </w:tc>
        <w:tc>
          <w:tcPr>
            <w:tcW w:w="1843" w:type="dxa"/>
          </w:tcPr>
          <w:p w:rsidR="003D50D4" w:rsidRPr="002A6C39" w:rsidRDefault="003D50D4" w:rsidP="00F356F5">
            <w:pPr>
              <w:jc w:val="center"/>
              <w:rPr>
                <w:i/>
              </w:rPr>
            </w:pPr>
            <w:r w:rsidRPr="002A6C39">
              <w:rPr>
                <w:i/>
              </w:rPr>
              <w:t>3</w:t>
            </w:r>
          </w:p>
        </w:tc>
        <w:tc>
          <w:tcPr>
            <w:tcW w:w="1984" w:type="dxa"/>
          </w:tcPr>
          <w:p w:rsidR="003D50D4" w:rsidRPr="002A6C39" w:rsidRDefault="003D50D4" w:rsidP="00F356F5">
            <w:pPr>
              <w:jc w:val="center"/>
            </w:pPr>
            <w:r w:rsidRPr="002A6C39">
              <w:t>1</w:t>
            </w:r>
          </w:p>
        </w:tc>
      </w:tr>
      <w:tr w:rsidR="003D50D4" w:rsidRPr="002A6C39" w:rsidTr="004C1C51">
        <w:trPr>
          <w:trHeight w:val="329"/>
        </w:trPr>
        <w:tc>
          <w:tcPr>
            <w:tcW w:w="6096" w:type="dxa"/>
            <w:gridSpan w:val="2"/>
          </w:tcPr>
          <w:p w:rsidR="003D50D4" w:rsidRPr="002A6C39" w:rsidRDefault="003D50D4" w:rsidP="003B52E4">
            <w:pPr>
              <w:widowControl w:val="0"/>
              <w:suppressAutoHyphens/>
              <w:ind w:left="34"/>
              <w:jc w:val="center"/>
              <w:rPr>
                <w:b/>
              </w:rPr>
            </w:pPr>
            <w:r w:rsidRPr="002A6C39">
              <w:rPr>
                <w:b/>
              </w:rPr>
              <w:t>2. РУССКИЕ ТРАДИЦИИ</w:t>
            </w:r>
          </w:p>
        </w:tc>
        <w:tc>
          <w:tcPr>
            <w:tcW w:w="1843" w:type="dxa"/>
          </w:tcPr>
          <w:p w:rsidR="003D50D4" w:rsidRPr="002A6C39" w:rsidRDefault="003D50D4" w:rsidP="00F356F5">
            <w:pPr>
              <w:jc w:val="center"/>
              <w:rPr>
                <w:b/>
              </w:rPr>
            </w:pPr>
            <w:r w:rsidRPr="002A6C39">
              <w:rPr>
                <w:b/>
              </w:rPr>
              <w:t>4</w:t>
            </w:r>
          </w:p>
        </w:tc>
        <w:tc>
          <w:tcPr>
            <w:tcW w:w="1984" w:type="dxa"/>
          </w:tcPr>
          <w:p w:rsidR="003D50D4" w:rsidRPr="002A6C39" w:rsidRDefault="003D50D4" w:rsidP="00F356F5">
            <w:pPr>
              <w:jc w:val="center"/>
            </w:pPr>
          </w:p>
        </w:tc>
      </w:tr>
      <w:tr w:rsidR="003D50D4" w:rsidRPr="002A6C39" w:rsidTr="004C1C51">
        <w:trPr>
          <w:trHeight w:val="329"/>
        </w:trPr>
        <w:tc>
          <w:tcPr>
            <w:tcW w:w="993" w:type="dxa"/>
          </w:tcPr>
          <w:p w:rsidR="003D50D4" w:rsidRPr="002A6C39" w:rsidRDefault="003D50D4" w:rsidP="003B52E4">
            <w:pPr>
              <w:pStyle w:val="ListParagraph"/>
              <w:widowControl w:val="0"/>
              <w:suppressAutoHyphens/>
              <w:ind w:left="0"/>
              <w:jc w:val="center"/>
              <w:rPr>
                <w:i/>
              </w:rPr>
            </w:pPr>
            <w:r w:rsidRPr="002A6C39">
              <w:rPr>
                <w:i/>
              </w:rPr>
              <w:t>2.1.</w:t>
            </w:r>
          </w:p>
        </w:tc>
        <w:tc>
          <w:tcPr>
            <w:tcW w:w="5103" w:type="dxa"/>
          </w:tcPr>
          <w:p w:rsidR="003D50D4" w:rsidRPr="002A6C39" w:rsidRDefault="003D50D4" w:rsidP="00F356F5">
            <w:pPr>
              <w:rPr>
                <w:i/>
              </w:rPr>
            </w:pPr>
            <w:r w:rsidRPr="002A6C39">
              <w:rPr>
                <w:i/>
              </w:rPr>
              <w:t>Праздники русского мира</w:t>
            </w:r>
          </w:p>
        </w:tc>
        <w:tc>
          <w:tcPr>
            <w:tcW w:w="1843" w:type="dxa"/>
          </w:tcPr>
          <w:p w:rsidR="003D50D4" w:rsidRPr="002A6C39" w:rsidRDefault="003D50D4" w:rsidP="00F356F5">
            <w:pPr>
              <w:jc w:val="center"/>
              <w:rPr>
                <w:i/>
              </w:rPr>
            </w:pPr>
            <w:r w:rsidRPr="002A6C39">
              <w:rPr>
                <w:i/>
              </w:rPr>
              <w:t>2</w:t>
            </w:r>
          </w:p>
        </w:tc>
        <w:tc>
          <w:tcPr>
            <w:tcW w:w="1984" w:type="dxa"/>
          </w:tcPr>
          <w:p w:rsidR="003D50D4" w:rsidRPr="002A6C39" w:rsidRDefault="003D50D4" w:rsidP="00F356F5">
            <w:pPr>
              <w:jc w:val="center"/>
            </w:pPr>
          </w:p>
        </w:tc>
      </w:tr>
      <w:tr w:rsidR="003D50D4" w:rsidRPr="002A6C39" w:rsidTr="004C1C51">
        <w:trPr>
          <w:trHeight w:val="329"/>
        </w:trPr>
        <w:tc>
          <w:tcPr>
            <w:tcW w:w="993" w:type="dxa"/>
          </w:tcPr>
          <w:p w:rsidR="003D50D4" w:rsidRPr="002A6C39" w:rsidRDefault="003D50D4" w:rsidP="003B52E4">
            <w:pPr>
              <w:widowControl w:val="0"/>
              <w:suppressAutoHyphens/>
              <w:ind w:left="-2" w:hanging="41"/>
              <w:jc w:val="center"/>
              <w:rPr>
                <w:i/>
              </w:rPr>
            </w:pPr>
            <w:r w:rsidRPr="002A6C39">
              <w:rPr>
                <w:i/>
              </w:rPr>
              <w:t>2.2.</w:t>
            </w:r>
          </w:p>
        </w:tc>
        <w:tc>
          <w:tcPr>
            <w:tcW w:w="5103" w:type="dxa"/>
          </w:tcPr>
          <w:p w:rsidR="003D50D4" w:rsidRPr="002A6C39" w:rsidRDefault="003D50D4" w:rsidP="00F356F5">
            <w:pPr>
              <w:rPr>
                <w:i/>
              </w:rPr>
            </w:pPr>
            <w:r w:rsidRPr="002A6C39">
              <w:rPr>
                <w:i/>
              </w:rPr>
              <w:t>Тепло родного края</w:t>
            </w:r>
          </w:p>
        </w:tc>
        <w:tc>
          <w:tcPr>
            <w:tcW w:w="1843" w:type="dxa"/>
          </w:tcPr>
          <w:p w:rsidR="003D50D4" w:rsidRPr="002A6C39" w:rsidRDefault="003D50D4" w:rsidP="00F356F5">
            <w:pPr>
              <w:jc w:val="center"/>
              <w:rPr>
                <w:i/>
              </w:rPr>
            </w:pPr>
            <w:r w:rsidRPr="002A6C39">
              <w:rPr>
                <w:i/>
              </w:rPr>
              <w:t>2</w:t>
            </w:r>
          </w:p>
        </w:tc>
        <w:tc>
          <w:tcPr>
            <w:tcW w:w="1984" w:type="dxa"/>
          </w:tcPr>
          <w:p w:rsidR="003D50D4" w:rsidRPr="002A6C39" w:rsidRDefault="003D50D4" w:rsidP="00F356F5">
            <w:pPr>
              <w:jc w:val="center"/>
            </w:pPr>
            <w:r w:rsidRPr="002A6C39">
              <w:t>1</w:t>
            </w:r>
          </w:p>
        </w:tc>
      </w:tr>
      <w:tr w:rsidR="003D50D4" w:rsidRPr="002A6C39" w:rsidTr="004C1C51">
        <w:trPr>
          <w:trHeight w:val="329"/>
        </w:trPr>
        <w:tc>
          <w:tcPr>
            <w:tcW w:w="6096" w:type="dxa"/>
            <w:gridSpan w:val="2"/>
          </w:tcPr>
          <w:p w:rsidR="003D50D4" w:rsidRPr="002A6C39" w:rsidRDefault="003D50D4" w:rsidP="003B52E4">
            <w:pPr>
              <w:widowControl w:val="0"/>
              <w:suppressAutoHyphens/>
              <w:jc w:val="center"/>
              <w:rPr>
                <w:b/>
              </w:rPr>
            </w:pPr>
            <w:r w:rsidRPr="002A6C39">
              <w:rPr>
                <w:b/>
              </w:rPr>
              <w:t>3. РУССКИЙ ХАРАКТЕР – РУССКАЯ ДУША</w:t>
            </w:r>
          </w:p>
        </w:tc>
        <w:tc>
          <w:tcPr>
            <w:tcW w:w="1843" w:type="dxa"/>
          </w:tcPr>
          <w:p w:rsidR="003D50D4" w:rsidRPr="002A6C39" w:rsidRDefault="003D50D4" w:rsidP="00F356F5">
            <w:pPr>
              <w:jc w:val="center"/>
              <w:rPr>
                <w:b/>
              </w:rPr>
            </w:pPr>
            <w:r w:rsidRPr="002A6C39">
              <w:rPr>
                <w:b/>
              </w:rPr>
              <w:t>6</w:t>
            </w:r>
          </w:p>
        </w:tc>
        <w:tc>
          <w:tcPr>
            <w:tcW w:w="1984" w:type="dxa"/>
          </w:tcPr>
          <w:p w:rsidR="003D50D4" w:rsidRPr="002A6C39" w:rsidRDefault="003D50D4" w:rsidP="00F356F5">
            <w:pPr>
              <w:jc w:val="center"/>
            </w:pPr>
          </w:p>
        </w:tc>
      </w:tr>
      <w:tr w:rsidR="003D50D4" w:rsidRPr="002A6C39" w:rsidTr="004C1C51">
        <w:trPr>
          <w:trHeight w:val="329"/>
        </w:trPr>
        <w:tc>
          <w:tcPr>
            <w:tcW w:w="993" w:type="dxa"/>
          </w:tcPr>
          <w:p w:rsidR="003D50D4" w:rsidRPr="002A6C39" w:rsidRDefault="003D50D4" w:rsidP="003B52E4">
            <w:pPr>
              <w:widowControl w:val="0"/>
              <w:suppressAutoHyphens/>
              <w:ind w:left="14" w:firstLine="16"/>
              <w:jc w:val="center"/>
              <w:rPr>
                <w:i/>
              </w:rPr>
            </w:pPr>
            <w:r w:rsidRPr="002A6C39">
              <w:rPr>
                <w:i/>
              </w:rPr>
              <w:t>3.1.</w:t>
            </w:r>
          </w:p>
        </w:tc>
        <w:tc>
          <w:tcPr>
            <w:tcW w:w="5103" w:type="dxa"/>
          </w:tcPr>
          <w:p w:rsidR="003D50D4" w:rsidRPr="002A6C39" w:rsidRDefault="003D50D4" w:rsidP="00F356F5">
            <w:pPr>
              <w:rPr>
                <w:i/>
              </w:rPr>
            </w:pPr>
            <w:r w:rsidRPr="002A6C39">
              <w:rPr>
                <w:i/>
              </w:rPr>
              <w:t>Не до ордена – была бы Родина</w:t>
            </w:r>
          </w:p>
        </w:tc>
        <w:tc>
          <w:tcPr>
            <w:tcW w:w="1843" w:type="dxa"/>
          </w:tcPr>
          <w:p w:rsidR="003D50D4" w:rsidRPr="002A6C39" w:rsidRDefault="003D50D4" w:rsidP="00F356F5">
            <w:pPr>
              <w:jc w:val="center"/>
              <w:rPr>
                <w:i/>
              </w:rPr>
            </w:pPr>
            <w:r w:rsidRPr="002A6C39">
              <w:rPr>
                <w:i/>
              </w:rPr>
              <w:t>1</w:t>
            </w:r>
          </w:p>
        </w:tc>
        <w:tc>
          <w:tcPr>
            <w:tcW w:w="1984" w:type="dxa"/>
          </w:tcPr>
          <w:p w:rsidR="003D50D4" w:rsidRPr="002A6C39" w:rsidRDefault="003D50D4" w:rsidP="00F356F5">
            <w:pPr>
              <w:jc w:val="center"/>
            </w:pPr>
          </w:p>
        </w:tc>
      </w:tr>
      <w:tr w:rsidR="003D50D4" w:rsidRPr="002A6C39" w:rsidTr="004C1C51">
        <w:trPr>
          <w:trHeight w:val="329"/>
        </w:trPr>
        <w:tc>
          <w:tcPr>
            <w:tcW w:w="993" w:type="dxa"/>
          </w:tcPr>
          <w:p w:rsidR="003D50D4" w:rsidRPr="002A6C39" w:rsidRDefault="003D50D4" w:rsidP="003B52E4">
            <w:pPr>
              <w:widowControl w:val="0"/>
              <w:suppressAutoHyphens/>
              <w:ind w:left="14" w:firstLine="16"/>
              <w:jc w:val="center"/>
              <w:rPr>
                <w:i/>
              </w:rPr>
            </w:pPr>
            <w:r w:rsidRPr="002A6C39">
              <w:rPr>
                <w:i/>
              </w:rPr>
              <w:t>3.2.</w:t>
            </w:r>
          </w:p>
        </w:tc>
        <w:tc>
          <w:tcPr>
            <w:tcW w:w="5103" w:type="dxa"/>
          </w:tcPr>
          <w:p w:rsidR="003D50D4" w:rsidRPr="002A6C39" w:rsidRDefault="003D50D4" w:rsidP="00F356F5">
            <w:pPr>
              <w:rPr>
                <w:i/>
              </w:rPr>
            </w:pPr>
            <w:r w:rsidRPr="002A6C39">
              <w:rPr>
                <w:i/>
              </w:rPr>
              <w:t>Загадки русской души</w:t>
            </w:r>
          </w:p>
        </w:tc>
        <w:tc>
          <w:tcPr>
            <w:tcW w:w="1843" w:type="dxa"/>
          </w:tcPr>
          <w:p w:rsidR="003D50D4" w:rsidRPr="002A6C39" w:rsidRDefault="003D50D4" w:rsidP="00F356F5">
            <w:pPr>
              <w:jc w:val="center"/>
              <w:rPr>
                <w:i/>
              </w:rPr>
            </w:pPr>
            <w:r w:rsidRPr="002A6C39">
              <w:rPr>
                <w:i/>
              </w:rPr>
              <w:t>1</w:t>
            </w:r>
          </w:p>
        </w:tc>
        <w:tc>
          <w:tcPr>
            <w:tcW w:w="1984" w:type="dxa"/>
          </w:tcPr>
          <w:p w:rsidR="003D50D4" w:rsidRPr="002A6C39" w:rsidRDefault="003D50D4" w:rsidP="00F356F5">
            <w:pPr>
              <w:jc w:val="center"/>
            </w:pPr>
          </w:p>
        </w:tc>
      </w:tr>
      <w:tr w:rsidR="003D50D4" w:rsidRPr="002A6C39" w:rsidTr="004C1C51">
        <w:trPr>
          <w:trHeight w:val="329"/>
        </w:trPr>
        <w:tc>
          <w:tcPr>
            <w:tcW w:w="993" w:type="dxa"/>
          </w:tcPr>
          <w:p w:rsidR="003D50D4" w:rsidRPr="002A6C39" w:rsidRDefault="003D50D4" w:rsidP="003B52E4">
            <w:pPr>
              <w:widowControl w:val="0"/>
              <w:suppressAutoHyphens/>
              <w:ind w:left="14" w:firstLine="16"/>
              <w:jc w:val="center"/>
              <w:rPr>
                <w:i/>
              </w:rPr>
            </w:pPr>
            <w:r w:rsidRPr="002A6C39">
              <w:rPr>
                <w:i/>
              </w:rPr>
              <w:t>3.3.</w:t>
            </w:r>
          </w:p>
        </w:tc>
        <w:tc>
          <w:tcPr>
            <w:tcW w:w="5103" w:type="dxa"/>
          </w:tcPr>
          <w:p w:rsidR="003D50D4" w:rsidRPr="002A6C39" w:rsidRDefault="003D50D4" w:rsidP="00F356F5">
            <w:pPr>
              <w:rPr>
                <w:i/>
              </w:rPr>
            </w:pPr>
            <w:r w:rsidRPr="002A6C39">
              <w:rPr>
                <w:i/>
              </w:rPr>
              <w:t>О ваших ровесниках</w:t>
            </w:r>
          </w:p>
        </w:tc>
        <w:tc>
          <w:tcPr>
            <w:tcW w:w="1843" w:type="dxa"/>
          </w:tcPr>
          <w:p w:rsidR="003D50D4" w:rsidRPr="002A6C39" w:rsidRDefault="003D50D4" w:rsidP="00F356F5">
            <w:pPr>
              <w:jc w:val="center"/>
              <w:rPr>
                <w:i/>
              </w:rPr>
            </w:pPr>
            <w:r w:rsidRPr="002A6C39">
              <w:rPr>
                <w:i/>
              </w:rPr>
              <w:t>2</w:t>
            </w:r>
          </w:p>
        </w:tc>
        <w:tc>
          <w:tcPr>
            <w:tcW w:w="1984" w:type="dxa"/>
          </w:tcPr>
          <w:p w:rsidR="003D50D4" w:rsidRPr="002A6C39" w:rsidRDefault="003D50D4" w:rsidP="00F356F5">
            <w:pPr>
              <w:jc w:val="center"/>
            </w:pPr>
          </w:p>
        </w:tc>
      </w:tr>
      <w:tr w:rsidR="003D50D4" w:rsidRPr="002A6C39" w:rsidTr="004C1C51">
        <w:trPr>
          <w:trHeight w:val="329"/>
        </w:trPr>
        <w:tc>
          <w:tcPr>
            <w:tcW w:w="993" w:type="dxa"/>
          </w:tcPr>
          <w:p w:rsidR="003D50D4" w:rsidRPr="002A6C39" w:rsidRDefault="003D50D4" w:rsidP="003B52E4">
            <w:pPr>
              <w:widowControl w:val="0"/>
              <w:suppressAutoHyphens/>
              <w:jc w:val="center"/>
              <w:rPr>
                <w:i/>
              </w:rPr>
            </w:pPr>
            <w:r w:rsidRPr="002A6C39">
              <w:rPr>
                <w:i/>
              </w:rPr>
              <w:t>3.4.</w:t>
            </w:r>
          </w:p>
        </w:tc>
        <w:tc>
          <w:tcPr>
            <w:tcW w:w="5103" w:type="dxa"/>
          </w:tcPr>
          <w:p w:rsidR="003D50D4" w:rsidRPr="002A6C39" w:rsidRDefault="003D50D4" w:rsidP="00F356F5">
            <w:pPr>
              <w:rPr>
                <w:i/>
              </w:rPr>
            </w:pPr>
            <w:r w:rsidRPr="002A6C39">
              <w:rPr>
                <w:i/>
              </w:rPr>
              <w:t>Лишь слову жизнь дана</w:t>
            </w:r>
          </w:p>
        </w:tc>
        <w:tc>
          <w:tcPr>
            <w:tcW w:w="1843" w:type="dxa"/>
          </w:tcPr>
          <w:p w:rsidR="003D50D4" w:rsidRPr="002A6C39" w:rsidRDefault="003D50D4" w:rsidP="00F356F5">
            <w:pPr>
              <w:jc w:val="center"/>
              <w:rPr>
                <w:i/>
              </w:rPr>
            </w:pPr>
            <w:r w:rsidRPr="002A6C39">
              <w:rPr>
                <w:i/>
              </w:rPr>
              <w:t>2</w:t>
            </w:r>
          </w:p>
        </w:tc>
        <w:tc>
          <w:tcPr>
            <w:tcW w:w="1984" w:type="dxa"/>
          </w:tcPr>
          <w:p w:rsidR="003D50D4" w:rsidRPr="002A6C39" w:rsidRDefault="003D50D4" w:rsidP="00F356F5">
            <w:pPr>
              <w:jc w:val="center"/>
            </w:pPr>
            <w:r w:rsidRPr="002A6C39">
              <w:t>1</w:t>
            </w:r>
          </w:p>
        </w:tc>
      </w:tr>
      <w:tr w:rsidR="003D50D4" w:rsidRPr="002A6C39" w:rsidTr="004C1C51">
        <w:trPr>
          <w:trHeight w:val="329"/>
        </w:trPr>
        <w:tc>
          <w:tcPr>
            <w:tcW w:w="993" w:type="dxa"/>
          </w:tcPr>
          <w:p w:rsidR="003D50D4" w:rsidRPr="002A6C39" w:rsidRDefault="003D50D4" w:rsidP="00F356F5">
            <w:pPr>
              <w:pStyle w:val="ListParagraph"/>
              <w:widowControl w:val="0"/>
              <w:suppressAutoHyphens/>
              <w:ind w:left="1080"/>
              <w:rPr>
                <w:b/>
              </w:rPr>
            </w:pPr>
          </w:p>
        </w:tc>
        <w:tc>
          <w:tcPr>
            <w:tcW w:w="5103" w:type="dxa"/>
          </w:tcPr>
          <w:p w:rsidR="003D50D4" w:rsidRPr="002A6C39" w:rsidRDefault="003D50D4" w:rsidP="003B52E4">
            <w:pPr>
              <w:autoSpaceDE w:val="0"/>
              <w:autoSpaceDN w:val="0"/>
              <w:adjustRightInd w:val="0"/>
              <w:ind w:left="-142" w:firstLine="426"/>
              <w:rPr>
                <w:b/>
                <w:bCs/>
              </w:rPr>
            </w:pPr>
            <w:r w:rsidRPr="002A6C39">
              <w:rPr>
                <w:b/>
                <w:bCs/>
              </w:rPr>
              <w:t>Всего:</w:t>
            </w:r>
          </w:p>
        </w:tc>
        <w:tc>
          <w:tcPr>
            <w:tcW w:w="1843" w:type="dxa"/>
          </w:tcPr>
          <w:p w:rsidR="003D50D4" w:rsidRPr="002A6C39" w:rsidRDefault="003D50D4" w:rsidP="00F356F5">
            <w:pPr>
              <w:jc w:val="center"/>
              <w:rPr>
                <w:b/>
              </w:rPr>
            </w:pPr>
            <w:r w:rsidRPr="002A6C39">
              <w:rPr>
                <w:b/>
              </w:rPr>
              <w:t>17</w:t>
            </w:r>
          </w:p>
        </w:tc>
        <w:tc>
          <w:tcPr>
            <w:tcW w:w="1984" w:type="dxa"/>
          </w:tcPr>
          <w:p w:rsidR="003D50D4" w:rsidRPr="002A6C39" w:rsidRDefault="003D50D4" w:rsidP="00F356F5">
            <w:pPr>
              <w:jc w:val="center"/>
              <w:rPr>
                <w:b/>
              </w:rPr>
            </w:pPr>
            <w:r w:rsidRPr="002A6C39">
              <w:rPr>
                <w:b/>
              </w:rPr>
              <w:t>3</w:t>
            </w:r>
          </w:p>
        </w:tc>
      </w:tr>
    </w:tbl>
    <w:p w:rsidR="003D50D4" w:rsidRPr="002A6C39" w:rsidRDefault="003D50D4" w:rsidP="00A3146C">
      <w:pPr>
        <w:rPr>
          <w:b/>
        </w:rPr>
      </w:pPr>
    </w:p>
    <w:p w:rsidR="003D50D4" w:rsidRPr="002A6C39" w:rsidRDefault="003D50D4" w:rsidP="00BF7570">
      <w:pPr>
        <w:jc w:val="center"/>
        <w:rPr>
          <w:b/>
        </w:rPr>
      </w:pPr>
    </w:p>
    <w:p w:rsidR="003D50D4" w:rsidRPr="002A6C39" w:rsidRDefault="003D50D4" w:rsidP="00BF7570">
      <w:pPr>
        <w:jc w:val="center"/>
        <w:rPr>
          <w:b/>
        </w:rPr>
      </w:pPr>
    </w:p>
    <w:p w:rsidR="003D50D4" w:rsidRDefault="003D50D4" w:rsidP="004C1C51">
      <w:pPr>
        <w:rPr>
          <w:b/>
        </w:rPr>
      </w:pPr>
    </w:p>
    <w:p w:rsidR="003D50D4" w:rsidRDefault="003D50D4" w:rsidP="004C1C51">
      <w:pPr>
        <w:rPr>
          <w:b/>
        </w:rPr>
      </w:pPr>
    </w:p>
    <w:p w:rsidR="003D50D4" w:rsidRDefault="003D50D4" w:rsidP="004C1C51">
      <w:pPr>
        <w:rPr>
          <w:b/>
        </w:rPr>
      </w:pPr>
    </w:p>
    <w:p w:rsidR="003D50D4" w:rsidRDefault="003D50D4" w:rsidP="004C1C51">
      <w:pPr>
        <w:rPr>
          <w:b/>
        </w:rPr>
      </w:pPr>
    </w:p>
    <w:p w:rsidR="003D50D4" w:rsidRDefault="003D50D4" w:rsidP="004C1C51">
      <w:pPr>
        <w:rPr>
          <w:b/>
        </w:rPr>
      </w:pPr>
    </w:p>
    <w:p w:rsidR="003D50D4" w:rsidRDefault="003D50D4" w:rsidP="004C1C51">
      <w:pPr>
        <w:rPr>
          <w:b/>
        </w:rPr>
      </w:pPr>
    </w:p>
    <w:p w:rsidR="003D50D4" w:rsidRDefault="003D50D4" w:rsidP="004C1C51">
      <w:pPr>
        <w:rPr>
          <w:b/>
        </w:rPr>
      </w:pPr>
    </w:p>
    <w:p w:rsidR="003D50D4" w:rsidRDefault="003D50D4" w:rsidP="004C1C51">
      <w:pPr>
        <w:rPr>
          <w:b/>
        </w:rPr>
      </w:pPr>
    </w:p>
    <w:p w:rsidR="003D50D4" w:rsidRDefault="003D50D4" w:rsidP="004C1C51">
      <w:pPr>
        <w:rPr>
          <w:b/>
        </w:rPr>
      </w:pPr>
    </w:p>
    <w:p w:rsidR="003D50D4" w:rsidRPr="002A6C39" w:rsidRDefault="003D50D4" w:rsidP="004C1C51">
      <w:pPr>
        <w:rPr>
          <w:b/>
        </w:rPr>
      </w:pPr>
    </w:p>
    <w:p w:rsidR="003D50D4" w:rsidRDefault="003D50D4" w:rsidP="004C1C51">
      <w:pPr>
        <w:jc w:val="center"/>
        <w:rPr>
          <w:b/>
          <w:szCs w:val="28"/>
        </w:rPr>
      </w:pPr>
      <w:r w:rsidRPr="004C1C51">
        <w:rPr>
          <w:b/>
          <w:szCs w:val="28"/>
        </w:rPr>
        <w:t>Календарно-тематическое планирование</w:t>
      </w:r>
      <w:r>
        <w:rPr>
          <w:b/>
          <w:szCs w:val="28"/>
        </w:rPr>
        <w:t xml:space="preserve"> 8-Б</w:t>
      </w:r>
    </w:p>
    <w:p w:rsidR="003D50D4" w:rsidRPr="004C1C51" w:rsidRDefault="003D50D4" w:rsidP="004C1C51">
      <w:pPr>
        <w:jc w:val="center"/>
        <w:rPr>
          <w:b/>
          <w:sz w:val="22"/>
        </w:rPr>
      </w:pPr>
    </w:p>
    <w:tbl>
      <w:tblPr>
        <w:tblpPr w:leftFromText="180" w:rightFromText="180" w:vertAnchor="text" w:horzAnchor="page" w:tblpX="1055" w:tblpY="68"/>
        <w:tblW w:w="104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72"/>
        <w:gridCol w:w="754"/>
        <w:gridCol w:w="52"/>
        <w:gridCol w:w="798"/>
        <w:gridCol w:w="993"/>
        <w:gridCol w:w="5103"/>
        <w:gridCol w:w="1939"/>
      </w:tblGrid>
      <w:tr w:rsidR="003D50D4" w:rsidRPr="002A6C39" w:rsidTr="00C60193">
        <w:tc>
          <w:tcPr>
            <w:tcW w:w="1578" w:type="dxa"/>
            <w:gridSpan w:val="3"/>
          </w:tcPr>
          <w:p w:rsidR="003D50D4" w:rsidRPr="002A6C39" w:rsidRDefault="003D50D4" w:rsidP="00C13B6B">
            <w:pPr>
              <w:jc w:val="center"/>
              <w:rPr>
                <w:b/>
              </w:rPr>
            </w:pPr>
            <w:r w:rsidRPr="002A6C39">
              <w:rPr>
                <w:b/>
              </w:rPr>
              <w:t>№ п/п</w:t>
            </w:r>
          </w:p>
        </w:tc>
        <w:tc>
          <w:tcPr>
            <w:tcW w:w="1791" w:type="dxa"/>
            <w:gridSpan w:val="2"/>
          </w:tcPr>
          <w:p w:rsidR="003D50D4" w:rsidRPr="002A6C39" w:rsidRDefault="003D50D4" w:rsidP="00C13B6B">
            <w:pPr>
              <w:jc w:val="center"/>
              <w:rPr>
                <w:b/>
              </w:rPr>
            </w:pPr>
            <w:r w:rsidRPr="002A6C39">
              <w:rPr>
                <w:b/>
              </w:rPr>
              <w:t>Дата</w:t>
            </w:r>
          </w:p>
        </w:tc>
        <w:tc>
          <w:tcPr>
            <w:tcW w:w="5103" w:type="dxa"/>
            <w:vMerge w:val="restart"/>
          </w:tcPr>
          <w:p w:rsidR="003D50D4" w:rsidRPr="002A6C39" w:rsidRDefault="003D50D4" w:rsidP="00C13B6B">
            <w:pPr>
              <w:jc w:val="center"/>
              <w:rPr>
                <w:b/>
              </w:rPr>
            </w:pPr>
            <w:r w:rsidRPr="002A6C39">
              <w:rPr>
                <w:b/>
              </w:rPr>
              <w:t>Тема урока</w:t>
            </w:r>
          </w:p>
        </w:tc>
        <w:tc>
          <w:tcPr>
            <w:tcW w:w="1939" w:type="dxa"/>
            <w:vMerge w:val="restart"/>
          </w:tcPr>
          <w:p w:rsidR="003D50D4" w:rsidRPr="002A6C39" w:rsidRDefault="003D50D4" w:rsidP="00C13B6B">
            <w:pPr>
              <w:jc w:val="center"/>
              <w:rPr>
                <w:b/>
              </w:rPr>
            </w:pPr>
            <w:r w:rsidRPr="002A6C39">
              <w:rPr>
                <w:b/>
              </w:rPr>
              <w:t>Примечания</w:t>
            </w:r>
          </w:p>
        </w:tc>
      </w:tr>
      <w:tr w:rsidR="003D50D4" w:rsidRPr="002A6C39" w:rsidTr="00C60193">
        <w:tc>
          <w:tcPr>
            <w:tcW w:w="772" w:type="dxa"/>
          </w:tcPr>
          <w:p w:rsidR="003D50D4" w:rsidRPr="002A6C39" w:rsidRDefault="003D50D4" w:rsidP="00C13B6B">
            <w:pPr>
              <w:rPr>
                <w:b/>
              </w:rPr>
            </w:pPr>
            <w:r w:rsidRPr="002A6C39">
              <w:rPr>
                <w:b/>
              </w:rPr>
              <w:t>план</w:t>
            </w:r>
          </w:p>
        </w:tc>
        <w:tc>
          <w:tcPr>
            <w:tcW w:w="806" w:type="dxa"/>
            <w:gridSpan w:val="2"/>
          </w:tcPr>
          <w:p w:rsidR="003D50D4" w:rsidRPr="002A6C39" w:rsidRDefault="003D50D4" w:rsidP="00C13B6B">
            <w:pPr>
              <w:rPr>
                <w:b/>
              </w:rPr>
            </w:pPr>
            <w:r w:rsidRPr="002A6C39">
              <w:rPr>
                <w:b/>
              </w:rPr>
              <w:t>факт</w:t>
            </w:r>
          </w:p>
        </w:tc>
        <w:tc>
          <w:tcPr>
            <w:tcW w:w="798" w:type="dxa"/>
          </w:tcPr>
          <w:p w:rsidR="003D50D4" w:rsidRPr="002A6C39" w:rsidRDefault="003D50D4" w:rsidP="00C13B6B">
            <w:pPr>
              <w:rPr>
                <w:b/>
              </w:rPr>
            </w:pPr>
            <w:r w:rsidRPr="002A6C39">
              <w:rPr>
                <w:b/>
              </w:rPr>
              <w:t>план</w:t>
            </w:r>
          </w:p>
        </w:tc>
        <w:tc>
          <w:tcPr>
            <w:tcW w:w="993" w:type="dxa"/>
          </w:tcPr>
          <w:p w:rsidR="003D50D4" w:rsidRPr="002A6C39" w:rsidRDefault="003D50D4" w:rsidP="00C13B6B">
            <w:pPr>
              <w:rPr>
                <w:b/>
              </w:rPr>
            </w:pPr>
            <w:r w:rsidRPr="002A6C39">
              <w:rPr>
                <w:b/>
              </w:rPr>
              <w:t>факт</w:t>
            </w:r>
          </w:p>
        </w:tc>
        <w:tc>
          <w:tcPr>
            <w:tcW w:w="5103" w:type="dxa"/>
            <w:vMerge/>
          </w:tcPr>
          <w:p w:rsidR="003D50D4" w:rsidRPr="002A6C39" w:rsidRDefault="003D50D4" w:rsidP="00C13B6B"/>
        </w:tc>
        <w:tc>
          <w:tcPr>
            <w:tcW w:w="1939" w:type="dxa"/>
            <w:vMerge/>
          </w:tcPr>
          <w:p w:rsidR="003D50D4" w:rsidRPr="002A6C39" w:rsidRDefault="003D50D4" w:rsidP="00C13B6B"/>
        </w:tc>
      </w:tr>
      <w:tr w:rsidR="003D50D4" w:rsidRPr="002A6C39" w:rsidTr="00C13B6B">
        <w:tc>
          <w:tcPr>
            <w:tcW w:w="10411" w:type="dxa"/>
            <w:gridSpan w:val="7"/>
          </w:tcPr>
          <w:p w:rsidR="003D50D4" w:rsidRPr="002A6C39" w:rsidRDefault="003D50D4" w:rsidP="004C1C51">
            <w:pPr>
              <w:jc w:val="center"/>
              <w:rPr>
                <w:b/>
              </w:rPr>
            </w:pPr>
            <w:r w:rsidRPr="002A6C39">
              <w:rPr>
                <w:b/>
              </w:rPr>
              <w:t>1.   Р</w:t>
            </w:r>
            <w:r>
              <w:rPr>
                <w:b/>
              </w:rPr>
              <w:t>оссия</w:t>
            </w:r>
            <w:r w:rsidRPr="002A6C39">
              <w:rPr>
                <w:b/>
              </w:rPr>
              <w:t xml:space="preserve"> — Р</w:t>
            </w:r>
            <w:r>
              <w:rPr>
                <w:b/>
              </w:rPr>
              <w:t xml:space="preserve">одина моя </w:t>
            </w:r>
            <w:r w:rsidRPr="002A6C39">
              <w:rPr>
                <w:b/>
              </w:rPr>
              <w:t>(7 ч.)</w:t>
            </w:r>
          </w:p>
        </w:tc>
      </w:tr>
      <w:tr w:rsidR="003D50D4" w:rsidRPr="002A6C39" w:rsidTr="00C13B6B">
        <w:tc>
          <w:tcPr>
            <w:tcW w:w="10411" w:type="dxa"/>
            <w:gridSpan w:val="7"/>
          </w:tcPr>
          <w:p w:rsidR="003D50D4" w:rsidRPr="002A6C39" w:rsidRDefault="003D50D4" w:rsidP="00C13B6B">
            <w:pPr>
              <w:jc w:val="center"/>
              <w:rPr>
                <w:b/>
              </w:rPr>
            </w:pPr>
            <w:r w:rsidRPr="002A6C39">
              <w:rPr>
                <w:b/>
                <w:i/>
              </w:rPr>
              <w:t>1.1. Преданья старины глубокой.</w:t>
            </w:r>
          </w:p>
        </w:tc>
      </w:tr>
      <w:tr w:rsidR="003D50D4" w:rsidRPr="002A6C39" w:rsidTr="00C60193">
        <w:tc>
          <w:tcPr>
            <w:tcW w:w="772" w:type="dxa"/>
          </w:tcPr>
          <w:p w:rsidR="003D50D4" w:rsidRPr="00C60193" w:rsidRDefault="003D50D4" w:rsidP="00EF1B30">
            <w:pPr>
              <w:jc w:val="center"/>
            </w:pPr>
            <w:r w:rsidRPr="00C60193">
              <w:t>1.</w:t>
            </w:r>
          </w:p>
        </w:tc>
        <w:tc>
          <w:tcPr>
            <w:tcW w:w="754" w:type="dxa"/>
          </w:tcPr>
          <w:p w:rsidR="003D50D4" w:rsidRPr="002A6C39" w:rsidRDefault="003D50D4" w:rsidP="00C13B6B"/>
        </w:tc>
        <w:tc>
          <w:tcPr>
            <w:tcW w:w="850" w:type="dxa"/>
            <w:gridSpan w:val="2"/>
          </w:tcPr>
          <w:p w:rsidR="003D50D4" w:rsidRPr="002A6C39" w:rsidRDefault="003D50D4" w:rsidP="00C13B6B">
            <w:r>
              <w:t>05.09.</w:t>
            </w:r>
          </w:p>
        </w:tc>
        <w:tc>
          <w:tcPr>
            <w:tcW w:w="993" w:type="dxa"/>
          </w:tcPr>
          <w:p w:rsidR="003D50D4" w:rsidRPr="002A6C39" w:rsidRDefault="003D50D4" w:rsidP="00C13B6B"/>
        </w:tc>
        <w:tc>
          <w:tcPr>
            <w:tcW w:w="5103" w:type="dxa"/>
          </w:tcPr>
          <w:p w:rsidR="003D50D4" w:rsidRPr="009D397A" w:rsidRDefault="003D50D4" w:rsidP="004C1C51">
            <w:pPr>
              <w:pStyle w:val="Default"/>
              <w:jc w:val="both"/>
            </w:pPr>
            <w:r w:rsidRPr="009D397A">
              <w:rPr>
                <w:b/>
                <w:bCs/>
                <w:i/>
                <w:iCs/>
              </w:rPr>
              <w:t xml:space="preserve">Легендарный герой земли русской Иван Сусанин: </w:t>
            </w:r>
            <w:r w:rsidRPr="009D397A">
              <w:t>С. Н. Марков. «Сусанин». О. А. Ильина. «Во время грозного и злого поединка…». П. Н. Полевой. «Избранник Божий» (главы из романа).</w:t>
            </w:r>
          </w:p>
        </w:tc>
        <w:tc>
          <w:tcPr>
            <w:tcW w:w="1939" w:type="dxa"/>
          </w:tcPr>
          <w:p w:rsidR="003D50D4" w:rsidRPr="002A6C39" w:rsidRDefault="003D50D4" w:rsidP="00C13B6B"/>
        </w:tc>
      </w:tr>
      <w:tr w:rsidR="003D50D4" w:rsidRPr="002A6C39" w:rsidTr="00C60193">
        <w:tc>
          <w:tcPr>
            <w:tcW w:w="772" w:type="dxa"/>
          </w:tcPr>
          <w:p w:rsidR="003D50D4" w:rsidRPr="00C60193" w:rsidRDefault="003D50D4" w:rsidP="00EF1B30">
            <w:pPr>
              <w:jc w:val="center"/>
            </w:pPr>
            <w:r w:rsidRPr="00C60193">
              <w:t>2.</w:t>
            </w:r>
          </w:p>
        </w:tc>
        <w:tc>
          <w:tcPr>
            <w:tcW w:w="754" w:type="dxa"/>
          </w:tcPr>
          <w:p w:rsidR="003D50D4" w:rsidRPr="002A6C39" w:rsidRDefault="003D50D4" w:rsidP="00C13B6B"/>
        </w:tc>
        <w:tc>
          <w:tcPr>
            <w:tcW w:w="850" w:type="dxa"/>
            <w:gridSpan w:val="2"/>
          </w:tcPr>
          <w:p w:rsidR="003D50D4" w:rsidRPr="002A6C39" w:rsidRDefault="003D50D4" w:rsidP="00C13B6B">
            <w:r>
              <w:t>12.09.</w:t>
            </w:r>
          </w:p>
        </w:tc>
        <w:tc>
          <w:tcPr>
            <w:tcW w:w="993" w:type="dxa"/>
          </w:tcPr>
          <w:p w:rsidR="003D50D4" w:rsidRPr="002A6C39" w:rsidRDefault="003D50D4" w:rsidP="00C13B6B"/>
        </w:tc>
        <w:tc>
          <w:tcPr>
            <w:tcW w:w="5103" w:type="dxa"/>
          </w:tcPr>
          <w:p w:rsidR="003D50D4" w:rsidRPr="009D397A" w:rsidRDefault="003D50D4" w:rsidP="004C1C51">
            <w:pPr>
              <w:pStyle w:val="Default"/>
              <w:jc w:val="both"/>
              <w:rPr>
                <w:bCs/>
                <w:iCs/>
              </w:rPr>
            </w:pPr>
            <w:r w:rsidRPr="009D397A">
              <w:rPr>
                <w:bCs/>
                <w:iCs/>
              </w:rPr>
              <w:t>Опера «Иван Сусанин» в культурном наследии народа.</w:t>
            </w:r>
          </w:p>
        </w:tc>
        <w:tc>
          <w:tcPr>
            <w:tcW w:w="1939" w:type="dxa"/>
          </w:tcPr>
          <w:p w:rsidR="003D50D4" w:rsidRPr="002A6C39" w:rsidRDefault="003D50D4" w:rsidP="00C13B6B"/>
        </w:tc>
      </w:tr>
      <w:tr w:rsidR="003D50D4" w:rsidRPr="002A6C39" w:rsidTr="00C13B6B">
        <w:tc>
          <w:tcPr>
            <w:tcW w:w="10411" w:type="dxa"/>
            <w:gridSpan w:val="7"/>
          </w:tcPr>
          <w:p w:rsidR="003D50D4" w:rsidRPr="002A6C39" w:rsidRDefault="003D50D4" w:rsidP="00EF1B30">
            <w:pPr>
              <w:ind w:left="360"/>
              <w:jc w:val="center"/>
              <w:rPr>
                <w:b/>
                <w:i/>
              </w:rPr>
            </w:pPr>
            <w:r w:rsidRPr="002A6C39">
              <w:rPr>
                <w:b/>
                <w:i/>
              </w:rPr>
              <w:t>1.2. Города земли русской.</w:t>
            </w:r>
          </w:p>
        </w:tc>
      </w:tr>
      <w:tr w:rsidR="003D50D4" w:rsidRPr="002A6C39" w:rsidTr="00C60193">
        <w:tc>
          <w:tcPr>
            <w:tcW w:w="772" w:type="dxa"/>
          </w:tcPr>
          <w:p w:rsidR="003D50D4" w:rsidRPr="00C60193" w:rsidRDefault="003D50D4" w:rsidP="00EF1B30">
            <w:pPr>
              <w:jc w:val="center"/>
            </w:pPr>
            <w:r w:rsidRPr="00C60193">
              <w:t>3.</w:t>
            </w:r>
          </w:p>
        </w:tc>
        <w:tc>
          <w:tcPr>
            <w:tcW w:w="806" w:type="dxa"/>
            <w:gridSpan w:val="2"/>
          </w:tcPr>
          <w:p w:rsidR="003D50D4" w:rsidRPr="002A6C39" w:rsidRDefault="003D50D4" w:rsidP="00C13B6B"/>
        </w:tc>
        <w:tc>
          <w:tcPr>
            <w:tcW w:w="798" w:type="dxa"/>
          </w:tcPr>
          <w:p w:rsidR="003D50D4" w:rsidRPr="002A6C39" w:rsidRDefault="003D50D4" w:rsidP="00C13B6B">
            <w:r>
              <w:t>19.09</w:t>
            </w:r>
          </w:p>
        </w:tc>
        <w:tc>
          <w:tcPr>
            <w:tcW w:w="993" w:type="dxa"/>
          </w:tcPr>
          <w:p w:rsidR="003D50D4" w:rsidRPr="002A6C39" w:rsidRDefault="003D50D4" w:rsidP="00C13B6B"/>
        </w:tc>
        <w:tc>
          <w:tcPr>
            <w:tcW w:w="5103" w:type="dxa"/>
          </w:tcPr>
          <w:p w:rsidR="003D50D4" w:rsidRPr="009D397A" w:rsidRDefault="003D50D4" w:rsidP="004C1C51">
            <w:pPr>
              <w:pStyle w:val="Default"/>
              <w:jc w:val="both"/>
            </w:pPr>
            <w:r w:rsidRPr="009D397A">
              <w:rPr>
                <w:b/>
                <w:bCs/>
                <w:i/>
                <w:iCs/>
              </w:rPr>
              <w:t xml:space="preserve">По Золотому кольцу: </w:t>
            </w:r>
            <w:r w:rsidRPr="009D397A">
              <w:t>Ф. К. Сологуб. «Сквозь туман едва заметный…». М.А. Кузмин. «Я знаю вас не понаслышке…». И. И. Кобзев. «Поездка в Суздаль». В. А. Степанов. «Золотое кольцо».</w:t>
            </w:r>
          </w:p>
        </w:tc>
        <w:tc>
          <w:tcPr>
            <w:tcW w:w="1939" w:type="dxa"/>
          </w:tcPr>
          <w:p w:rsidR="003D50D4" w:rsidRPr="002A6C39" w:rsidRDefault="003D50D4" w:rsidP="00C13B6B"/>
        </w:tc>
      </w:tr>
      <w:tr w:rsidR="003D50D4" w:rsidRPr="002A6C39" w:rsidTr="00C60193">
        <w:tc>
          <w:tcPr>
            <w:tcW w:w="772" w:type="dxa"/>
          </w:tcPr>
          <w:p w:rsidR="003D50D4" w:rsidRPr="00C60193" w:rsidRDefault="003D50D4" w:rsidP="00EF1B30">
            <w:pPr>
              <w:jc w:val="center"/>
            </w:pPr>
            <w:r w:rsidRPr="00C60193">
              <w:t>4.</w:t>
            </w:r>
          </w:p>
        </w:tc>
        <w:tc>
          <w:tcPr>
            <w:tcW w:w="806" w:type="dxa"/>
            <w:gridSpan w:val="2"/>
          </w:tcPr>
          <w:p w:rsidR="003D50D4" w:rsidRPr="002A6C39" w:rsidRDefault="003D50D4" w:rsidP="00C13B6B"/>
        </w:tc>
        <w:tc>
          <w:tcPr>
            <w:tcW w:w="798" w:type="dxa"/>
          </w:tcPr>
          <w:p w:rsidR="003D50D4" w:rsidRPr="002A6C39" w:rsidRDefault="003D50D4" w:rsidP="00C13B6B">
            <w:r>
              <w:t>26.09</w:t>
            </w:r>
          </w:p>
        </w:tc>
        <w:tc>
          <w:tcPr>
            <w:tcW w:w="993" w:type="dxa"/>
          </w:tcPr>
          <w:p w:rsidR="003D50D4" w:rsidRPr="002A6C39" w:rsidRDefault="003D50D4" w:rsidP="00C13B6B"/>
        </w:tc>
        <w:tc>
          <w:tcPr>
            <w:tcW w:w="5103" w:type="dxa"/>
          </w:tcPr>
          <w:p w:rsidR="003D50D4" w:rsidRPr="002A6C39" w:rsidRDefault="003D50D4" w:rsidP="004C1C51">
            <w:pPr>
              <w:tabs>
                <w:tab w:val="center" w:pos="5032"/>
              </w:tabs>
              <w:jc w:val="both"/>
            </w:pPr>
            <w:r w:rsidRPr="002A6C39">
              <w:t>Виртуальная экскурсия по Золотому кольцу России.</w:t>
            </w:r>
          </w:p>
        </w:tc>
        <w:tc>
          <w:tcPr>
            <w:tcW w:w="1939" w:type="dxa"/>
          </w:tcPr>
          <w:p w:rsidR="003D50D4" w:rsidRPr="002A6C39" w:rsidRDefault="003D50D4" w:rsidP="00C13B6B"/>
        </w:tc>
      </w:tr>
      <w:tr w:rsidR="003D50D4" w:rsidRPr="002A6C39" w:rsidTr="00C13B6B">
        <w:tc>
          <w:tcPr>
            <w:tcW w:w="10411" w:type="dxa"/>
            <w:gridSpan w:val="7"/>
          </w:tcPr>
          <w:p w:rsidR="003D50D4" w:rsidRPr="002A6C39" w:rsidRDefault="003D50D4" w:rsidP="00EF1B30">
            <w:pPr>
              <w:ind w:left="360"/>
              <w:jc w:val="center"/>
              <w:rPr>
                <w:b/>
              </w:rPr>
            </w:pPr>
            <w:r w:rsidRPr="002A6C39">
              <w:rPr>
                <w:b/>
                <w:i/>
              </w:rPr>
              <w:t>1.3.  Родные просторы.</w:t>
            </w:r>
          </w:p>
        </w:tc>
      </w:tr>
      <w:tr w:rsidR="003D50D4" w:rsidRPr="002A6C39" w:rsidTr="00C60193">
        <w:tc>
          <w:tcPr>
            <w:tcW w:w="772" w:type="dxa"/>
          </w:tcPr>
          <w:p w:rsidR="003D50D4" w:rsidRPr="00C60193" w:rsidRDefault="003D50D4" w:rsidP="00EF1B30">
            <w:pPr>
              <w:jc w:val="center"/>
            </w:pPr>
            <w:r w:rsidRPr="00C60193">
              <w:t>5.</w:t>
            </w:r>
          </w:p>
        </w:tc>
        <w:tc>
          <w:tcPr>
            <w:tcW w:w="806" w:type="dxa"/>
            <w:gridSpan w:val="2"/>
          </w:tcPr>
          <w:p w:rsidR="003D50D4" w:rsidRPr="002A6C39" w:rsidRDefault="003D50D4" w:rsidP="00C13B6B"/>
        </w:tc>
        <w:tc>
          <w:tcPr>
            <w:tcW w:w="798" w:type="dxa"/>
          </w:tcPr>
          <w:p w:rsidR="003D50D4" w:rsidRPr="002A6C39" w:rsidRDefault="003D50D4" w:rsidP="00C13B6B">
            <w:r>
              <w:t>03.10</w:t>
            </w:r>
          </w:p>
        </w:tc>
        <w:tc>
          <w:tcPr>
            <w:tcW w:w="993" w:type="dxa"/>
          </w:tcPr>
          <w:p w:rsidR="003D50D4" w:rsidRPr="002A6C39" w:rsidRDefault="003D50D4" w:rsidP="00C13B6B"/>
        </w:tc>
        <w:tc>
          <w:tcPr>
            <w:tcW w:w="5103" w:type="dxa"/>
          </w:tcPr>
          <w:p w:rsidR="003D50D4" w:rsidRPr="009D397A" w:rsidRDefault="003D50D4" w:rsidP="004C1C51">
            <w:pPr>
              <w:pStyle w:val="Default"/>
              <w:jc w:val="both"/>
            </w:pPr>
            <w:r w:rsidRPr="009D397A">
              <w:rPr>
                <w:b/>
                <w:bCs/>
                <w:i/>
                <w:iCs/>
              </w:rPr>
              <w:t xml:space="preserve">Волга – русская река: </w:t>
            </w:r>
            <w:r w:rsidRPr="009D397A">
              <w:t xml:space="preserve">«Уж ты, Волга-река, Волга-матушка!..» (русская народная песня). </w:t>
            </w:r>
          </w:p>
          <w:p w:rsidR="003D50D4" w:rsidRPr="009D397A" w:rsidRDefault="003D50D4" w:rsidP="004C1C51">
            <w:pPr>
              <w:pStyle w:val="Default"/>
              <w:jc w:val="both"/>
            </w:pPr>
            <w:r w:rsidRPr="009D397A">
              <w:t>Н. А. Некрасов. «Люблю я краткой той поры…» (из поэмы «Горе старого Наума»). В. С. Высоцкий. «Песня о Волге». В. В. Розанов. «Русский Нил».</w:t>
            </w:r>
          </w:p>
        </w:tc>
        <w:tc>
          <w:tcPr>
            <w:tcW w:w="1939" w:type="dxa"/>
          </w:tcPr>
          <w:p w:rsidR="003D50D4" w:rsidRPr="002A6C39" w:rsidRDefault="003D50D4" w:rsidP="00C13B6B"/>
        </w:tc>
      </w:tr>
      <w:tr w:rsidR="003D50D4" w:rsidRPr="002A6C39" w:rsidTr="00C60193">
        <w:tc>
          <w:tcPr>
            <w:tcW w:w="772" w:type="dxa"/>
          </w:tcPr>
          <w:p w:rsidR="003D50D4" w:rsidRPr="00C60193" w:rsidRDefault="003D50D4" w:rsidP="00EF1B30">
            <w:pPr>
              <w:jc w:val="center"/>
            </w:pPr>
            <w:r w:rsidRPr="00C60193">
              <w:t>6.</w:t>
            </w:r>
          </w:p>
        </w:tc>
        <w:tc>
          <w:tcPr>
            <w:tcW w:w="806" w:type="dxa"/>
            <w:gridSpan w:val="2"/>
          </w:tcPr>
          <w:p w:rsidR="003D50D4" w:rsidRPr="002A6C39" w:rsidRDefault="003D50D4" w:rsidP="00C13B6B"/>
        </w:tc>
        <w:tc>
          <w:tcPr>
            <w:tcW w:w="798" w:type="dxa"/>
          </w:tcPr>
          <w:p w:rsidR="003D50D4" w:rsidRPr="002A6C39" w:rsidRDefault="003D50D4" w:rsidP="00C13B6B">
            <w:r>
              <w:t>10.10</w:t>
            </w:r>
          </w:p>
        </w:tc>
        <w:tc>
          <w:tcPr>
            <w:tcW w:w="993" w:type="dxa"/>
          </w:tcPr>
          <w:p w:rsidR="003D50D4" w:rsidRPr="002A6C39" w:rsidRDefault="003D50D4" w:rsidP="00C13B6B"/>
        </w:tc>
        <w:tc>
          <w:tcPr>
            <w:tcW w:w="5103" w:type="dxa"/>
          </w:tcPr>
          <w:p w:rsidR="003D50D4" w:rsidRPr="009D397A" w:rsidRDefault="003D50D4" w:rsidP="004C1C51">
            <w:pPr>
              <w:pStyle w:val="Default"/>
              <w:jc w:val="both"/>
              <w:rPr>
                <w:bCs/>
                <w:iCs/>
              </w:rPr>
            </w:pPr>
            <w:r w:rsidRPr="009D397A">
              <w:rPr>
                <w:bCs/>
                <w:iCs/>
              </w:rPr>
              <w:t>Анализ лирических произведений. История песни «Течёт река Волга».</w:t>
            </w:r>
          </w:p>
        </w:tc>
        <w:tc>
          <w:tcPr>
            <w:tcW w:w="1939" w:type="dxa"/>
          </w:tcPr>
          <w:p w:rsidR="003D50D4" w:rsidRPr="002A6C39" w:rsidRDefault="003D50D4" w:rsidP="00C13B6B"/>
        </w:tc>
      </w:tr>
      <w:tr w:rsidR="003D50D4" w:rsidRPr="002A6C39" w:rsidTr="00C60193">
        <w:tc>
          <w:tcPr>
            <w:tcW w:w="772" w:type="dxa"/>
          </w:tcPr>
          <w:p w:rsidR="003D50D4" w:rsidRPr="002A6C39" w:rsidRDefault="003D50D4" w:rsidP="00EF1B30">
            <w:pPr>
              <w:jc w:val="center"/>
              <w:rPr>
                <w:b/>
              </w:rPr>
            </w:pPr>
            <w:r w:rsidRPr="002A6C39">
              <w:rPr>
                <w:b/>
              </w:rPr>
              <w:t>7.</w:t>
            </w:r>
          </w:p>
        </w:tc>
        <w:tc>
          <w:tcPr>
            <w:tcW w:w="806" w:type="dxa"/>
            <w:gridSpan w:val="2"/>
          </w:tcPr>
          <w:p w:rsidR="003D50D4" w:rsidRPr="002A6C39" w:rsidRDefault="003D50D4" w:rsidP="00C13B6B"/>
        </w:tc>
        <w:tc>
          <w:tcPr>
            <w:tcW w:w="798" w:type="dxa"/>
          </w:tcPr>
          <w:p w:rsidR="003D50D4" w:rsidRPr="002A6C39" w:rsidRDefault="003D50D4" w:rsidP="00C13B6B">
            <w:r>
              <w:t>17.10</w:t>
            </w:r>
          </w:p>
        </w:tc>
        <w:tc>
          <w:tcPr>
            <w:tcW w:w="993" w:type="dxa"/>
          </w:tcPr>
          <w:p w:rsidR="003D50D4" w:rsidRPr="002A6C39" w:rsidRDefault="003D50D4" w:rsidP="00C13B6B"/>
        </w:tc>
        <w:tc>
          <w:tcPr>
            <w:tcW w:w="5103" w:type="dxa"/>
          </w:tcPr>
          <w:p w:rsidR="003D50D4" w:rsidRPr="009D397A" w:rsidRDefault="003D50D4" w:rsidP="004C1C51">
            <w:pPr>
              <w:pStyle w:val="Default"/>
              <w:jc w:val="both"/>
              <w:rPr>
                <w:b/>
                <w:bCs/>
                <w:i/>
                <w:iCs/>
              </w:rPr>
            </w:pPr>
            <w:r w:rsidRPr="009D397A">
              <w:rPr>
                <w:b/>
              </w:rPr>
              <w:t>Проверочная работа №1 по итогам изучения раздела.</w:t>
            </w:r>
          </w:p>
        </w:tc>
        <w:tc>
          <w:tcPr>
            <w:tcW w:w="1939" w:type="dxa"/>
          </w:tcPr>
          <w:p w:rsidR="003D50D4" w:rsidRPr="002A6C39" w:rsidRDefault="003D50D4" w:rsidP="00C13B6B">
            <w:pPr>
              <w:rPr>
                <w:b/>
              </w:rPr>
            </w:pPr>
          </w:p>
        </w:tc>
      </w:tr>
      <w:tr w:rsidR="003D50D4" w:rsidRPr="002A6C39" w:rsidTr="00C13B6B">
        <w:trPr>
          <w:trHeight w:val="237"/>
        </w:trPr>
        <w:tc>
          <w:tcPr>
            <w:tcW w:w="10411" w:type="dxa"/>
            <w:gridSpan w:val="7"/>
          </w:tcPr>
          <w:p w:rsidR="003D50D4" w:rsidRPr="002A6C39" w:rsidRDefault="003D50D4" w:rsidP="004C1C51">
            <w:pPr>
              <w:ind w:left="360"/>
              <w:contextualSpacing/>
              <w:jc w:val="center"/>
              <w:rPr>
                <w:b/>
              </w:rPr>
            </w:pPr>
            <w:r w:rsidRPr="002A6C39">
              <w:rPr>
                <w:b/>
              </w:rPr>
              <w:t>2.  Р</w:t>
            </w:r>
            <w:r>
              <w:rPr>
                <w:b/>
              </w:rPr>
              <w:t>усские традиции</w:t>
            </w:r>
            <w:r w:rsidRPr="002A6C39">
              <w:rPr>
                <w:b/>
              </w:rPr>
              <w:t xml:space="preserve"> (4 ч.)</w:t>
            </w:r>
          </w:p>
        </w:tc>
      </w:tr>
      <w:tr w:rsidR="003D50D4" w:rsidRPr="002A6C39" w:rsidTr="00C13B6B">
        <w:trPr>
          <w:trHeight w:val="227"/>
        </w:trPr>
        <w:tc>
          <w:tcPr>
            <w:tcW w:w="10411" w:type="dxa"/>
            <w:gridSpan w:val="7"/>
          </w:tcPr>
          <w:p w:rsidR="003D50D4" w:rsidRPr="002A6C39" w:rsidRDefault="003D50D4" w:rsidP="00EF1B30">
            <w:pPr>
              <w:ind w:left="360"/>
              <w:contextualSpacing/>
              <w:jc w:val="center"/>
              <w:rPr>
                <w:b/>
                <w:i/>
              </w:rPr>
            </w:pPr>
            <w:r w:rsidRPr="002A6C39">
              <w:rPr>
                <w:b/>
                <w:i/>
              </w:rPr>
              <w:t>2.1. Праздники русского мира.</w:t>
            </w:r>
          </w:p>
        </w:tc>
      </w:tr>
      <w:tr w:rsidR="003D50D4" w:rsidRPr="002A6C39" w:rsidTr="00C60193">
        <w:tc>
          <w:tcPr>
            <w:tcW w:w="772" w:type="dxa"/>
          </w:tcPr>
          <w:p w:rsidR="003D50D4" w:rsidRPr="00C60193" w:rsidRDefault="003D50D4" w:rsidP="00EF1B30">
            <w:pPr>
              <w:jc w:val="center"/>
            </w:pPr>
            <w:r w:rsidRPr="00C60193">
              <w:t>8.</w:t>
            </w:r>
          </w:p>
        </w:tc>
        <w:tc>
          <w:tcPr>
            <w:tcW w:w="806" w:type="dxa"/>
            <w:gridSpan w:val="2"/>
          </w:tcPr>
          <w:p w:rsidR="003D50D4" w:rsidRPr="002A6C39" w:rsidRDefault="003D50D4" w:rsidP="00C13B6B"/>
        </w:tc>
        <w:tc>
          <w:tcPr>
            <w:tcW w:w="798" w:type="dxa"/>
          </w:tcPr>
          <w:p w:rsidR="003D50D4" w:rsidRPr="002A6C39" w:rsidRDefault="003D50D4" w:rsidP="00C13B6B">
            <w:r>
              <w:t>24.10</w:t>
            </w:r>
          </w:p>
        </w:tc>
        <w:tc>
          <w:tcPr>
            <w:tcW w:w="993" w:type="dxa"/>
          </w:tcPr>
          <w:p w:rsidR="003D50D4" w:rsidRPr="002A6C39" w:rsidRDefault="003D50D4" w:rsidP="00C13B6B"/>
        </w:tc>
        <w:tc>
          <w:tcPr>
            <w:tcW w:w="5103" w:type="dxa"/>
          </w:tcPr>
          <w:p w:rsidR="003D50D4" w:rsidRPr="009D397A" w:rsidRDefault="003D50D4" w:rsidP="004C1C51">
            <w:pPr>
              <w:pStyle w:val="Default"/>
              <w:jc w:val="both"/>
            </w:pPr>
            <w:r w:rsidRPr="009D397A">
              <w:rPr>
                <w:b/>
                <w:bCs/>
                <w:i/>
                <w:iCs/>
              </w:rPr>
              <w:t xml:space="preserve">Троица: </w:t>
            </w:r>
            <w:r w:rsidRPr="009D397A">
              <w:t xml:space="preserve">И. А. Бунин. «Троица». С. А. Есенин. «Троицыно утро, утренний канон…». </w:t>
            </w:r>
          </w:p>
        </w:tc>
        <w:tc>
          <w:tcPr>
            <w:tcW w:w="1939" w:type="dxa"/>
          </w:tcPr>
          <w:p w:rsidR="003D50D4" w:rsidRPr="002A6C39" w:rsidRDefault="003D50D4" w:rsidP="00C13B6B"/>
        </w:tc>
      </w:tr>
      <w:tr w:rsidR="003D50D4" w:rsidRPr="002A6C39" w:rsidTr="00C60193">
        <w:tc>
          <w:tcPr>
            <w:tcW w:w="772" w:type="dxa"/>
          </w:tcPr>
          <w:p w:rsidR="003D50D4" w:rsidRPr="00C60193" w:rsidRDefault="003D50D4" w:rsidP="00EF1B30">
            <w:pPr>
              <w:jc w:val="center"/>
            </w:pPr>
            <w:r w:rsidRPr="00C60193">
              <w:t>9.</w:t>
            </w:r>
          </w:p>
        </w:tc>
        <w:tc>
          <w:tcPr>
            <w:tcW w:w="806" w:type="dxa"/>
            <w:gridSpan w:val="2"/>
          </w:tcPr>
          <w:p w:rsidR="003D50D4" w:rsidRPr="002A6C39" w:rsidRDefault="003D50D4" w:rsidP="00C13B6B"/>
        </w:tc>
        <w:tc>
          <w:tcPr>
            <w:tcW w:w="798" w:type="dxa"/>
          </w:tcPr>
          <w:p w:rsidR="003D50D4" w:rsidRPr="002A6C39" w:rsidRDefault="003D50D4" w:rsidP="00C13B6B">
            <w:r>
              <w:t>07.11</w:t>
            </w:r>
          </w:p>
        </w:tc>
        <w:tc>
          <w:tcPr>
            <w:tcW w:w="993" w:type="dxa"/>
          </w:tcPr>
          <w:p w:rsidR="003D50D4" w:rsidRPr="002A6C39" w:rsidRDefault="003D50D4" w:rsidP="00C13B6B"/>
        </w:tc>
        <w:tc>
          <w:tcPr>
            <w:tcW w:w="5103" w:type="dxa"/>
          </w:tcPr>
          <w:p w:rsidR="003D50D4" w:rsidRPr="009D397A" w:rsidRDefault="003D50D4" w:rsidP="004C1C51">
            <w:pPr>
              <w:pStyle w:val="Default"/>
              <w:jc w:val="both"/>
              <w:rPr>
                <w:bCs/>
                <w:iCs/>
                <w:highlight w:val="yellow"/>
              </w:rPr>
            </w:pPr>
            <w:r w:rsidRPr="009D397A">
              <w:rPr>
                <w:b/>
                <w:bCs/>
                <w:i/>
                <w:iCs/>
              </w:rPr>
              <w:t>Троица:</w:t>
            </w:r>
            <w:r w:rsidRPr="009D397A">
              <w:t xml:space="preserve"> Н. И. Рыленков. «Возможно ль высказать без слов…». И. А. Новиков. «Троицкая кукушка».</w:t>
            </w:r>
          </w:p>
        </w:tc>
        <w:tc>
          <w:tcPr>
            <w:tcW w:w="1939" w:type="dxa"/>
          </w:tcPr>
          <w:p w:rsidR="003D50D4" w:rsidRPr="002A6C39" w:rsidRDefault="003D50D4" w:rsidP="00C13B6B"/>
        </w:tc>
      </w:tr>
      <w:tr w:rsidR="003D50D4" w:rsidRPr="002A6C39" w:rsidTr="00C13B6B">
        <w:tc>
          <w:tcPr>
            <w:tcW w:w="10411" w:type="dxa"/>
            <w:gridSpan w:val="7"/>
          </w:tcPr>
          <w:p w:rsidR="003D50D4" w:rsidRPr="002A6C39" w:rsidRDefault="003D50D4" w:rsidP="00C13B6B">
            <w:pPr>
              <w:jc w:val="center"/>
              <w:rPr>
                <w:b/>
                <w:i/>
              </w:rPr>
            </w:pPr>
            <w:r w:rsidRPr="002A6C39">
              <w:rPr>
                <w:b/>
                <w:i/>
              </w:rPr>
              <w:t>2.2. Тепло родного дома.</w:t>
            </w:r>
          </w:p>
        </w:tc>
      </w:tr>
      <w:tr w:rsidR="003D50D4" w:rsidRPr="002A6C39" w:rsidTr="00C60193">
        <w:tc>
          <w:tcPr>
            <w:tcW w:w="772" w:type="dxa"/>
          </w:tcPr>
          <w:p w:rsidR="003D50D4" w:rsidRPr="00C60193" w:rsidRDefault="003D50D4" w:rsidP="00EF1B30">
            <w:pPr>
              <w:jc w:val="center"/>
            </w:pPr>
            <w:r w:rsidRPr="00C60193">
              <w:t>10.</w:t>
            </w:r>
          </w:p>
        </w:tc>
        <w:tc>
          <w:tcPr>
            <w:tcW w:w="806" w:type="dxa"/>
            <w:gridSpan w:val="2"/>
          </w:tcPr>
          <w:p w:rsidR="003D50D4" w:rsidRPr="002A6C39" w:rsidRDefault="003D50D4" w:rsidP="00C13B6B"/>
        </w:tc>
        <w:tc>
          <w:tcPr>
            <w:tcW w:w="798" w:type="dxa"/>
          </w:tcPr>
          <w:p w:rsidR="003D50D4" w:rsidRPr="002A6C39" w:rsidRDefault="003D50D4" w:rsidP="00C13B6B">
            <w:r>
              <w:t>14.11</w:t>
            </w:r>
          </w:p>
        </w:tc>
        <w:tc>
          <w:tcPr>
            <w:tcW w:w="993" w:type="dxa"/>
          </w:tcPr>
          <w:p w:rsidR="003D50D4" w:rsidRPr="002A6C39" w:rsidRDefault="003D50D4" w:rsidP="00C13B6B"/>
        </w:tc>
        <w:tc>
          <w:tcPr>
            <w:tcW w:w="5103" w:type="dxa"/>
          </w:tcPr>
          <w:p w:rsidR="003D50D4" w:rsidRPr="009D397A" w:rsidRDefault="003D50D4" w:rsidP="004C1C51">
            <w:pPr>
              <w:pStyle w:val="Default"/>
              <w:jc w:val="both"/>
            </w:pPr>
            <w:r w:rsidRPr="009D397A">
              <w:rPr>
                <w:b/>
                <w:bCs/>
                <w:i/>
                <w:iCs/>
              </w:rPr>
              <w:t xml:space="preserve">Родство душ: </w:t>
            </w:r>
            <w:r w:rsidRPr="009D397A">
              <w:t xml:space="preserve">Ф. А. Абрамов. «Валенки» </w:t>
            </w:r>
          </w:p>
          <w:p w:rsidR="003D50D4" w:rsidRPr="009D397A" w:rsidRDefault="003D50D4" w:rsidP="004C1C51">
            <w:pPr>
              <w:pStyle w:val="Default"/>
              <w:jc w:val="both"/>
            </w:pPr>
            <w:r w:rsidRPr="009D397A">
              <w:t>Т. В. Михеева. «Не предавай меня!» (главы из повести). А. В. Жвалевский, Е. Б. Пастернак. «Радость жизни»</w:t>
            </w:r>
          </w:p>
        </w:tc>
        <w:tc>
          <w:tcPr>
            <w:tcW w:w="1939" w:type="dxa"/>
          </w:tcPr>
          <w:p w:rsidR="003D50D4" w:rsidRPr="002A6C39" w:rsidRDefault="003D50D4" w:rsidP="00C13B6B">
            <w:pPr>
              <w:rPr>
                <w:b/>
              </w:rPr>
            </w:pPr>
          </w:p>
        </w:tc>
      </w:tr>
      <w:tr w:rsidR="003D50D4" w:rsidRPr="002A6C39" w:rsidTr="00C60193">
        <w:tc>
          <w:tcPr>
            <w:tcW w:w="772" w:type="dxa"/>
          </w:tcPr>
          <w:p w:rsidR="003D50D4" w:rsidRPr="00C60193" w:rsidRDefault="003D50D4" w:rsidP="00EF1B30">
            <w:pPr>
              <w:jc w:val="center"/>
            </w:pPr>
            <w:r w:rsidRPr="00C60193">
              <w:t>11.</w:t>
            </w:r>
          </w:p>
        </w:tc>
        <w:tc>
          <w:tcPr>
            <w:tcW w:w="806" w:type="dxa"/>
            <w:gridSpan w:val="2"/>
          </w:tcPr>
          <w:p w:rsidR="003D50D4" w:rsidRPr="002A6C39" w:rsidRDefault="003D50D4" w:rsidP="00C13B6B"/>
        </w:tc>
        <w:tc>
          <w:tcPr>
            <w:tcW w:w="798" w:type="dxa"/>
          </w:tcPr>
          <w:p w:rsidR="003D50D4" w:rsidRPr="002A6C39" w:rsidRDefault="003D50D4" w:rsidP="00C13B6B">
            <w:r>
              <w:t>21.11</w:t>
            </w:r>
          </w:p>
        </w:tc>
        <w:tc>
          <w:tcPr>
            <w:tcW w:w="993" w:type="dxa"/>
          </w:tcPr>
          <w:p w:rsidR="003D50D4" w:rsidRPr="002A6C39" w:rsidRDefault="003D50D4" w:rsidP="00C13B6B"/>
        </w:tc>
        <w:tc>
          <w:tcPr>
            <w:tcW w:w="5103" w:type="dxa"/>
          </w:tcPr>
          <w:p w:rsidR="003D50D4" w:rsidRPr="009D397A" w:rsidRDefault="003D50D4" w:rsidP="004C1C51">
            <w:pPr>
              <w:pStyle w:val="Default"/>
              <w:jc w:val="both"/>
              <w:rPr>
                <w:b/>
                <w:bCs/>
                <w:i/>
                <w:iCs/>
              </w:rPr>
            </w:pPr>
            <w:r w:rsidRPr="002A6C39">
              <w:rPr>
                <w:b/>
                <w:lang w:eastAsia="ru-RU"/>
              </w:rPr>
              <w:t>Проверочная работа</w:t>
            </w:r>
            <w:r>
              <w:rPr>
                <w:b/>
                <w:lang w:eastAsia="ru-RU"/>
              </w:rPr>
              <w:t xml:space="preserve"> №2</w:t>
            </w:r>
            <w:r w:rsidRPr="002A6C39">
              <w:rPr>
                <w:b/>
                <w:lang w:eastAsia="ru-RU"/>
              </w:rPr>
              <w:t xml:space="preserve"> по итогам изучения раздела</w:t>
            </w:r>
            <w:r>
              <w:rPr>
                <w:b/>
                <w:lang w:eastAsia="ru-RU"/>
              </w:rPr>
              <w:t>.</w:t>
            </w:r>
          </w:p>
        </w:tc>
        <w:tc>
          <w:tcPr>
            <w:tcW w:w="1939" w:type="dxa"/>
          </w:tcPr>
          <w:p w:rsidR="003D50D4" w:rsidRPr="002A6C39" w:rsidRDefault="003D50D4" w:rsidP="00C13B6B">
            <w:pPr>
              <w:rPr>
                <w:b/>
              </w:rPr>
            </w:pPr>
          </w:p>
        </w:tc>
      </w:tr>
      <w:tr w:rsidR="003D50D4" w:rsidRPr="002A6C39" w:rsidTr="00854A7E">
        <w:trPr>
          <w:trHeight w:val="237"/>
        </w:trPr>
        <w:tc>
          <w:tcPr>
            <w:tcW w:w="10411" w:type="dxa"/>
            <w:gridSpan w:val="7"/>
          </w:tcPr>
          <w:p w:rsidR="003D50D4" w:rsidRPr="002A6C39" w:rsidRDefault="003D50D4" w:rsidP="004C1C51">
            <w:pPr>
              <w:ind w:left="1069"/>
              <w:jc w:val="center"/>
              <w:rPr>
                <w:b/>
              </w:rPr>
            </w:pPr>
            <w:r w:rsidRPr="002A6C39">
              <w:rPr>
                <w:b/>
              </w:rPr>
              <w:t>3.  Р</w:t>
            </w:r>
            <w:r>
              <w:rPr>
                <w:b/>
              </w:rPr>
              <w:t>усский характер – русская душа</w:t>
            </w:r>
            <w:r w:rsidRPr="002A6C39">
              <w:rPr>
                <w:b/>
              </w:rPr>
              <w:t xml:space="preserve"> (6 ч.)</w:t>
            </w:r>
          </w:p>
        </w:tc>
      </w:tr>
      <w:tr w:rsidR="003D50D4" w:rsidRPr="002A6C39" w:rsidTr="00854A7E">
        <w:trPr>
          <w:trHeight w:val="226"/>
        </w:trPr>
        <w:tc>
          <w:tcPr>
            <w:tcW w:w="10411" w:type="dxa"/>
            <w:gridSpan w:val="7"/>
          </w:tcPr>
          <w:p w:rsidR="003D50D4" w:rsidRPr="002A6C39" w:rsidRDefault="003D50D4" w:rsidP="00EF1B30">
            <w:pPr>
              <w:jc w:val="center"/>
              <w:rPr>
                <w:b/>
                <w:i/>
                <w:shd w:val="clear" w:color="auto" w:fill="FFFFFF"/>
              </w:rPr>
            </w:pPr>
            <w:r w:rsidRPr="002A6C39">
              <w:rPr>
                <w:b/>
                <w:i/>
              </w:rPr>
              <w:t>3.1.  Не до ордена – была бы Родина.</w:t>
            </w:r>
          </w:p>
        </w:tc>
      </w:tr>
      <w:tr w:rsidR="003D50D4" w:rsidRPr="002A6C39" w:rsidTr="00C60193">
        <w:tc>
          <w:tcPr>
            <w:tcW w:w="772" w:type="dxa"/>
          </w:tcPr>
          <w:p w:rsidR="003D50D4" w:rsidRPr="00C60193" w:rsidRDefault="003D50D4" w:rsidP="00EF1B30">
            <w:pPr>
              <w:jc w:val="center"/>
            </w:pPr>
            <w:r w:rsidRPr="00C60193">
              <w:t>12.</w:t>
            </w:r>
          </w:p>
        </w:tc>
        <w:tc>
          <w:tcPr>
            <w:tcW w:w="806" w:type="dxa"/>
            <w:gridSpan w:val="2"/>
          </w:tcPr>
          <w:p w:rsidR="003D50D4" w:rsidRPr="002A6C39" w:rsidRDefault="003D50D4" w:rsidP="00C13B6B"/>
        </w:tc>
        <w:tc>
          <w:tcPr>
            <w:tcW w:w="798" w:type="dxa"/>
          </w:tcPr>
          <w:p w:rsidR="003D50D4" w:rsidRPr="002A6C39" w:rsidRDefault="003D50D4" w:rsidP="00C13B6B">
            <w:r>
              <w:t>28.11</w:t>
            </w:r>
          </w:p>
        </w:tc>
        <w:tc>
          <w:tcPr>
            <w:tcW w:w="993" w:type="dxa"/>
          </w:tcPr>
          <w:p w:rsidR="003D50D4" w:rsidRPr="002A6C39" w:rsidRDefault="003D50D4" w:rsidP="00C13B6B"/>
        </w:tc>
        <w:tc>
          <w:tcPr>
            <w:tcW w:w="5103" w:type="dxa"/>
          </w:tcPr>
          <w:p w:rsidR="003D50D4" w:rsidRPr="009D397A" w:rsidRDefault="003D50D4" w:rsidP="004C1C51">
            <w:pPr>
              <w:pStyle w:val="Default"/>
              <w:jc w:val="both"/>
            </w:pPr>
            <w:r w:rsidRPr="009D397A">
              <w:rPr>
                <w:b/>
                <w:bCs/>
                <w:i/>
                <w:iCs/>
              </w:rPr>
              <w:t xml:space="preserve">Дети на войне: </w:t>
            </w:r>
            <w:r w:rsidRPr="009D397A">
              <w:t>Э. Н. Веркин. «Облачный полк» (главы).</w:t>
            </w:r>
          </w:p>
        </w:tc>
        <w:tc>
          <w:tcPr>
            <w:tcW w:w="1939" w:type="dxa"/>
          </w:tcPr>
          <w:p w:rsidR="003D50D4" w:rsidRPr="002A6C39" w:rsidRDefault="003D50D4" w:rsidP="00C13B6B"/>
        </w:tc>
      </w:tr>
      <w:tr w:rsidR="003D50D4" w:rsidRPr="002A6C39" w:rsidTr="00C13B6B">
        <w:tc>
          <w:tcPr>
            <w:tcW w:w="10411" w:type="dxa"/>
            <w:gridSpan w:val="7"/>
          </w:tcPr>
          <w:p w:rsidR="003D50D4" w:rsidRPr="002A6C39" w:rsidRDefault="003D50D4" w:rsidP="00EF1B30">
            <w:pPr>
              <w:jc w:val="center"/>
              <w:rPr>
                <w:b/>
                <w:i/>
              </w:rPr>
            </w:pPr>
            <w:r w:rsidRPr="002A6C39">
              <w:rPr>
                <w:b/>
                <w:i/>
              </w:rPr>
              <w:t>3.2. Загадки русской души.</w:t>
            </w:r>
          </w:p>
        </w:tc>
      </w:tr>
      <w:tr w:rsidR="003D50D4" w:rsidRPr="002A6C39" w:rsidTr="00C60193">
        <w:tc>
          <w:tcPr>
            <w:tcW w:w="772" w:type="dxa"/>
          </w:tcPr>
          <w:p w:rsidR="003D50D4" w:rsidRPr="00C60193" w:rsidRDefault="003D50D4" w:rsidP="00EF1B30">
            <w:pPr>
              <w:jc w:val="center"/>
            </w:pPr>
            <w:r w:rsidRPr="00C60193">
              <w:t>13.</w:t>
            </w:r>
          </w:p>
        </w:tc>
        <w:tc>
          <w:tcPr>
            <w:tcW w:w="806" w:type="dxa"/>
            <w:gridSpan w:val="2"/>
          </w:tcPr>
          <w:p w:rsidR="003D50D4" w:rsidRPr="002A6C39" w:rsidRDefault="003D50D4" w:rsidP="00C13B6B"/>
        </w:tc>
        <w:tc>
          <w:tcPr>
            <w:tcW w:w="798" w:type="dxa"/>
          </w:tcPr>
          <w:p w:rsidR="003D50D4" w:rsidRPr="002A6C39" w:rsidRDefault="003D50D4" w:rsidP="00C13B6B">
            <w:r>
              <w:t>05.12</w:t>
            </w:r>
          </w:p>
        </w:tc>
        <w:tc>
          <w:tcPr>
            <w:tcW w:w="993" w:type="dxa"/>
          </w:tcPr>
          <w:p w:rsidR="003D50D4" w:rsidRPr="002A6C39" w:rsidRDefault="003D50D4" w:rsidP="00C13B6B"/>
        </w:tc>
        <w:tc>
          <w:tcPr>
            <w:tcW w:w="5103" w:type="dxa"/>
          </w:tcPr>
          <w:p w:rsidR="003D50D4" w:rsidRPr="009D397A" w:rsidRDefault="003D50D4" w:rsidP="004C1C51">
            <w:pPr>
              <w:pStyle w:val="Default"/>
              <w:jc w:val="both"/>
            </w:pPr>
            <w:r w:rsidRPr="009D397A">
              <w:rPr>
                <w:b/>
                <w:bCs/>
                <w:i/>
                <w:iCs/>
              </w:rPr>
              <w:t xml:space="preserve">Сеятель твой и хранитель: </w:t>
            </w:r>
            <w:r w:rsidRPr="009D397A">
              <w:t>И. С. Тургенев. «Сфинкс». Ф. М. Достоевский. «Мужик Марей».</w:t>
            </w:r>
          </w:p>
        </w:tc>
        <w:tc>
          <w:tcPr>
            <w:tcW w:w="1939" w:type="dxa"/>
          </w:tcPr>
          <w:p w:rsidR="003D50D4" w:rsidRPr="002A6C39" w:rsidRDefault="003D50D4" w:rsidP="004C1C51">
            <w:pPr>
              <w:jc w:val="both"/>
            </w:pPr>
          </w:p>
        </w:tc>
      </w:tr>
      <w:tr w:rsidR="003D50D4" w:rsidRPr="002A6C39" w:rsidTr="00C13B6B">
        <w:tc>
          <w:tcPr>
            <w:tcW w:w="10411" w:type="dxa"/>
            <w:gridSpan w:val="7"/>
          </w:tcPr>
          <w:p w:rsidR="003D50D4" w:rsidRPr="002A6C39" w:rsidRDefault="003D50D4" w:rsidP="00EF1B30">
            <w:pPr>
              <w:jc w:val="center"/>
              <w:rPr>
                <w:b/>
                <w:i/>
              </w:rPr>
            </w:pPr>
            <w:r w:rsidRPr="002A6C39">
              <w:rPr>
                <w:b/>
                <w:i/>
              </w:rPr>
              <w:t>3.3.  О ваших ровесниках.</w:t>
            </w:r>
          </w:p>
        </w:tc>
      </w:tr>
      <w:tr w:rsidR="003D50D4" w:rsidRPr="002A6C39" w:rsidTr="00C60193">
        <w:tc>
          <w:tcPr>
            <w:tcW w:w="772" w:type="dxa"/>
          </w:tcPr>
          <w:p w:rsidR="003D50D4" w:rsidRPr="00C60193" w:rsidRDefault="003D50D4" w:rsidP="00EF1B30">
            <w:pPr>
              <w:jc w:val="center"/>
            </w:pPr>
            <w:r w:rsidRPr="00C60193">
              <w:t>14.</w:t>
            </w:r>
          </w:p>
        </w:tc>
        <w:tc>
          <w:tcPr>
            <w:tcW w:w="806" w:type="dxa"/>
            <w:gridSpan w:val="2"/>
          </w:tcPr>
          <w:p w:rsidR="003D50D4" w:rsidRPr="002A6C39" w:rsidRDefault="003D50D4" w:rsidP="00C13B6B"/>
        </w:tc>
        <w:tc>
          <w:tcPr>
            <w:tcW w:w="798" w:type="dxa"/>
          </w:tcPr>
          <w:p w:rsidR="003D50D4" w:rsidRPr="002A6C39" w:rsidRDefault="003D50D4" w:rsidP="00C13B6B">
            <w:r>
              <w:t>12.12</w:t>
            </w:r>
          </w:p>
        </w:tc>
        <w:tc>
          <w:tcPr>
            <w:tcW w:w="993" w:type="dxa"/>
          </w:tcPr>
          <w:p w:rsidR="003D50D4" w:rsidRPr="002A6C39" w:rsidRDefault="003D50D4" w:rsidP="00C13B6B"/>
        </w:tc>
        <w:tc>
          <w:tcPr>
            <w:tcW w:w="5103" w:type="dxa"/>
          </w:tcPr>
          <w:p w:rsidR="003D50D4" w:rsidRPr="009D397A" w:rsidRDefault="003D50D4" w:rsidP="004C1C51">
            <w:pPr>
              <w:pStyle w:val="Default"/>
              <w:jc w:val="both"/>
            </w:pPr>
            <w:r w:rsidRPr="009D397A">
              <w:rPr>
                <w:b/>
                <w:bCs/>
                <w:i/>
                <w:iCs/>
              </w:rPr>
              <w:t xml:space="preserve">Пора взросления: </w:t>
            </w:r>
            <w:r w:rsidRPr="009D397A">
              <w:t xml:space="preserve">Б. Л. Васильев. «Завтра была война» (главы). </w:t>
            </w:r>
          </w:p>
        </w:tc>
        <w:tc>
          <w:tcPr>
            <w:tcW w:w="1939" w:type="dxa"/>
          </w:tcPr>
          <w:p w:rsidR="003D50D4" w:rsidRPr="002A6C39" w:rsidRDefault="003D50D4" w:rsidP="00C13B6B"/>
        </w:tc>
      </w:tr>
      <w:tr w:rsidR="003D50D4" w:rsidRPr="002A6C39" w:rsidTr="00C60193">
        <w:tc>
          <w:tcPr>
            <w:tcW w:w="772" w:type="dxa"/>
          </w:tcPr>
          <w:p w:rsidR="003D50D4" w:rsidRPr="00C60193" w:rsidRDefault="003D50D4" w:rsidP="00EF1B30">
            <w:pPr>
              <w:jc w:val="center"/>
            </w:pPr>
            <w:r>
              <w:t>15.</w:t>
            </w:r>
          </w:p>
        </w:tc>
        <w:tc>
          <w:tcPr>
            <w:tcW w:w="806" w:type="dxa"/>
            <w:gridSpan w:val="2"/>
          </w:tcPr>
          <w:p w:rsidR="003D50D4" w:rsidRPr="002A6C39" w:rsidRDefault="003D50D4" w:rsidP="00C13B6B"/>
        </w:tc>
        <w:tc>
          <w:tcPr>
            <w:tcW w:w="798" w:type="dxa"/>
          </w:tcPr>
          <w:p w:rsidR="003D50D4" w:rsidRDefault="003D50D4" w:rsidP="00C13B6B">
            <w:r>
              <w:t>19.12</w:t>
            </w:r>
          </w:p>
        </w:tc>
        <w:tc>
          <w:tcPr>
            <w:tcW w:w="993" w:type="dxa"/>
          </w:tcPr>
          <w:p w:rsidR="003D50D4" w:rsidRPr="002A6C39" w:rsidRDefault="003D50D4" w:rsidP="00C13B6B"/>
        </w:tc>
        <w:tc>
          <w:tcPr>
            <w:tcW w:w="5103" w:type="dxa"/>
          </w:tcPr>
          <w:p w:rsidR="003D50D4" w:rsidRPr="009D397A" w:rsidRDefault="003D50D4" w:rsidP="004C1C51">
            <w:pPr>
              <w:pStyle w:val="Default"/>
              <w:jc w:val="both"/>
              <w:rPr>
                <w:b/>
                <w:bCs/>
                <w:i/>
                <w:iCs/>
              </w:rPr>
            </w:pPr>
            <w:r w:rsidRPr="002A6C39">
              <w:rPr>
                <w:b/>
                <w:lang w:eastAsia="ru-RU"/>
              </w:rPr>
              <w:t xml:space="preserve">Проверочная работа </w:t>
            </w:r>
            <w:r>
              <w:rPr>
                <w:b/>
                <w:lang w:eastAsia="ru-RU"/>
              </w:rPr>
              <w:t xml:space="preserve">№3 </w:t>
            </w:r>
            <w:r w:rsidRPr="002A6C39">
              <w:rPr>
                <w:b/>
                <w:lang w:eastAsia="ru-RU"/>
              </w:rPr>
              <w:t>по итогам изучения раздела</w:t>
            </w:r>
            <w:r>
              <w:rPr>
                <w:b/>
                <w:lang w:eastAsia="ru-RU"/>
              </w:rPr>
              <w:t>.</w:t>
            </w:r>
          </w:p>
        </w:tc>
        <w:tc>
          <w:tcPr>
            <w:tcW w:w="1939" w:type="dxa"/>
          </w:tcPr>
          <w:p w:rsidR="003D50D4" w:rsidRPr="002A6C39" w:rsidRDefault="003D50D4" w:rsidP="00C13B6B"/>
        </w:tc>
      </w:tr>
      <w:tr w:rsidR="003D50D4" w:rsidRPr="002A6C39" w:rsidTr="00C60193">
        <w:tc>
          <w:tcPr>
            <w:tcW w:w="772" w:type="dxa"/>
          </w:tcPr>
          <w:p w:rsidR="003D50D4" w:rsidRPr="00C60193" w:rsidRDefault="003D50D4" w:rsidP="00EF1B30">
            <w:pPr>
              <w:jc w:val="center"/>
            </w:pPr>
            <w:r>
              <w:t>16</w:t>
            </w:r>
            <w:r w:rsidRPr="00C60193">
              <w:t>.</w:t>
            </w:r>
          </w:p>
        </w:tc>
        <w:tc>
          <w:tcPr>
            <w:tcW w:w="806" w:type="dxa"/>
            <w:gridSpan w:val="2"/>
          </w:tcPr>
          <w:p w:rsidR="003D50D4" w:rsidRPr="002A6C39" w:rsidRDefault="003D50D4" w:rsidP="00C13B6B"/>
        </w:tc>
        <w:tc>
          <w:tcPr>
            <w:tcW w:w="798" w:type="dxa"/>
          </w:tcPr>
          <w:p w:rsidR="003D50D4" w:rsidRPr="002A6C39" w:rsidRDefault="003D50D4" w:rsidP="00C13B6B">
            <w:r>
              <w:t>26.12</w:t>
            </w:r>
          </w:p>
        </w:tc>
        <w:tc>
          <w:tcPr>
            <w:tcW w:w="993" w:type="dxa"/>
          </w:tcPr>
          <w:p w:rsidR="003D50D4" w:rsidRPr="002A6C39" w:rsidRDefault="003D50D4" w:rsidP="00C13B6B"/>
        </w:tc>
        <w:tc>
          <w:tcPr>
            <w:tcW w:w="5103" w:type="dxa"/>
          </w:tcPr>
          <w:p w:rsidR="003D50D4" w:rsidRPr="009D397A" w:rsidRDefault="003D50D4" w:rsidP="004C1C51">
            <w:pPr>
              <w:pStyle w:val="Default"/>
              <w:jc w:val="both"/>
              <w:rPr>
                <w:b/>
                <w:bCs/>
                <w:i/>
                <w:iCs/>
              </w:rPr>
            </w:pPr>
            <w:r w:rsidRPr="009D397A">
              <w:t>Г. Н. Щербакова. «Вам и не снилось» (главы).</w:t>
            </w:r>
          </w:p>
        </w:tc>
        <w:tc>
          <w:tcPr>
            <w:tcW w:w="1939" w:type="dxa"/>
          </w:tcPr>
          <w:p w:rsidR="003D50D4" w:rsidRPr="002A6C39" w:rsidRDefault="003D50D4" w:rsidP="00C13B6B"/>
        </w:tc>
      </w:tr>
      <w:tr w:rsidR="003D50D4" w:rsidRPr="002A6C39" w:rsidTr="00C13B6B">
        <w:tc>
          <w:tcPr>
            <w:tcW w:w="10411" w:type="dxa"/>
            <w:gridSpan w:val="7"/>
          </w:tcPr>
          <w:p w:rsidR="003D50D4" w:rsidRPr="002A6C39" w:rsidRDefault="003D50D4" w:rsidP="00EF1B30">
            <w:pPr>
              <w:jc w:val="center"/>
              <w:rPr>
                <w:b/>
                <w:i/>
              </w:rPr>
            </w:pPr>
            <w:r w:rsidRPr="002A6C39">
              <w:rPr>
                <w:b/>
                <w:i/>
              </w:rPr>
              <w:t>3.4. Лишь слову жизнь дана.</w:t>
            </w:r>
          </w:p>
        </w:tc>
      </w:tr>
      <w:tr w:rsidR="003D50D4" w:rsidRPr="002A6C39" w:rsidTr="00C60193">
        <w:tc>
          <w:tcPr>
            <w:tcW w:w="772" w:type="dxa"/>
          </w:tcPr>
          <w:p w:rsidR="003D50D4" w:rsidRPr="00C60193" w:rsidRDefault="003D50D4" w:rsidP="00EF1B30">
            <w:pPr>
              <w:jc w:val="center"/>
            </w:pPr>
            <w:r>
              <w:t>17</w:t>
            </w:r>
            <w:r w:rsidRPr="00C60193">
              <w:t>.</w:t>
            </w:r>
          </w:p>
        </w:tc>
        <w:tc>
          <w:tcPr>
            <w:tcW w:w="806" w:type="dxa"/>
            <w:gridSpan w:val="2"/>
          </w:tcPr>
          <w:p w:rsidR="003D50D4" w:rsidRPr="002A6C39" w:rsidRDefault="003D50D4" w:rsidP="00C13B6B"/>
        </w:tc>
        <w:tc>
          <w:tcPr>
            <w:tcW w:w="798" w:type="dxa"/>
          </w:tcPr>
          <w:p w:rsidR="003D50D4" w:rsidRPr="002A6C39" w:rsidRDefault="003D50D4" w:rsidP="00C13B6B"/>
        </w:tc>
        <w:tc>
          <w:tcPr>
            <w:tcW w:w="993" w:type="dxa"/>
          </w:tcPr>
          <w:p w:rsidR="003D50D4" w:rsidRPr="002A6C39" w:rsidRDefault="003D50D4" w:rsidP="004C1C51">
            <w:pPr>
              <w:jc w:val="both"/>
            </w:pPr>
          </w:p>
        </w:tc>
        <w:tc>
          <w:tcPr>
            <w:tcW w:w="5103" w:type="dxa"/>
          </w:tcPr>
          <w:p w:rsidR="003D50D4" w:rsidRPr="009D397A" w:rsidRDefault="003D50D4" w:rsidP="004C1C51">
            <w:pPr>
              <w:pStyle w:val="Default"/>
              <w:jc w:val="both"/>
            </w:pPr>
            <w:r w:rsidRPr="009D397A">
              <w:rPr>
                <w:b/>
                <w:bCs/>
                <w:i/>
                <w:iCs/>
              </w:rPr>
              <w:t xml:space="preserve">Язык поэзии: </w:t>
            </w:r>
            <w:r w:rsidRPr="009D397A">
              <w:t>Дон Аминадо. «Наука стихосложения». И. Ф. Анненский. «Третий мучительный сонет».</w:t>
            </w:r>
          </w:p>
        </w:tc>
        <w:tc>
          <w:tcPr>
            <w:tcW w:w="1939" w:type="dxa"/>
          </w:tcPr>
          <w:p w:rsidR="003D50D4" w:rsidRPr="002A6C39" w:rsidRDefault="003D50D4" w:rsidP="00C13B6B"/>
        </w:tc>
      </w:tr>
    </w:tbl>
    <w:p w:rsidR="003D50D4" w:rsidRDefault="003D50D4" w:rsidP="004C1C51"/>
    <w:p w:rsidR="003D50D4" w:rsidRDefault="003D50D4" w:rsidP="004C1C51"/>
    <w:p w:rsidR="003D50D4" w:rsidRDefault="003D50D4" w:rsidP="004C1C51"/>
    <w:p w:rsidR="003D50D4" w:rsidRDefault="003D50D4" w:rsidP="004C1C51"/>
    <w:p w:rsidR="003D50D4" w:rsidRDefault="003D50D4" w:rsidP="004C1C51"/>
    <w:p w:rsidR="003D50D4" w:rsidRDefault="003D50D4" w:rsidP="004C1C51"/>
    <w:p w:rsidR="003D50D4" w:rsidRDefault="003D50D4" w:rsidP="004C1C51"/>
    <w:p w:rsidR="003D50D4" w:rsidRDefault="003D50D4" w:rsidP="004C1C51"/>
    <w:p w:rsidR="003D50D4" w:rsidRDefault="003D50D4" w:rsidP="004C1C51"/>
    <w:p w:rsidR="003D50D4" w:rsidRDefault="003D50D4" w:rsidP="004C1C51"/>
    <w:p w:rsidR="003D50D4" w:rsidRDefault="003D50D4" w:rsidP="004C1C51"/>
    <w:p w:rsidR="003D50D4" w:rsidRDefault="003D50D4" w:rsidP="004C1C51"/>
    <w:p w:rsidR="003D50D4" w:rsidRDefault="003D50D4" w:rsidP="004C1C51"/>
    <w:p w:rsidR="003D50D4" w:rsidRDefault="003D50D4" w:rsidP="004C1C51"/>
    <w:p w:rsidR="003D50D4" w:rsidRDefault="003D50D4" w:rsidP="004C1C51"/>
    <w:p w:rsidR="003D50D4" w:rsidRDefault="003D50D4" w:rsidP="004C1C51"/>
    <w:p w:rsidR="003D50D4" w:rsidRDefault="003D50D4" w:rsidP="004C1C51"/>
    <w:p w:rsidR="003D50D4" w:rsidRDefault="003D50D4" w:rsidP="004C1C51"/>
    <w:p w:rsidR="003D50D4" w:rsidRDefault="003D50D4" w:rsidP="004C1C51"/>
    <w:p w:rsidR="003D50D4" w:rsidRDefault="003D50D4" w:rsidP="004C1C51"/>
    <w:p w:rsidR="003D50D4" w:rsidRDefault="003D50D4" w:rsidP="004C1C51"/>
    <w:p w:rsidR="003D50D4" w:rsidRDefault="003D50D4" w:rsidP="004C1C51"/>
    <w:p w:rsidR="003D50D4" w:rsidRDefault="003D50D4" w:rsidP="004C1C51"/>
    <w:p w:rsidR="003D50D4" w:rsidRDefault="003D50D4" w:rsidP="004C1C51"/>
    <w:p w:rsidR="003D50D4" w:rsidRDefault="003D50D4" w:rsidP="004C1C51"/>
    <w:p w:rsidR="003D50D4" w:rsidRDefault="003D50D4" w:rsidP="004C1C51"/>
    <w:p w:rsidR="003D50D4" w:rsidRDefault="003D50D4" w:rsidP="004C1C51"/>
    <w:p w:rsidR="003D50D4" w:rsidRDefault="003D50D4" w:rsidP="004C1C51"/>
    <w:p w:rsidR="003D50D4" w:rsidRDefault="003D50D4" w:rsidP="004C1C51"/>
    <w:p w:rsidR="003D50D4" w:rsidRDefault="003D50D4" w:rsidP="004C1C51"/>
    <w:p w:rsidR="003D50D4" w:rsidRDefault="003D50D4" w:rsidP="004C1C51"/>
    <w:p w:rsidR="003D50D4" w:rsidRDefault="003D50D4" w:rsidP="004C1C51"/>
    <w:p w:rsidR="003D50D4" w:rsidRDefault="003D50D4" w:rsidP="004C1C51"/>
    <w:p w:rsidR="003D50D4" w:rsidRDefault="003D50D4" w:rsidP="004C1C51"/>
    <w:p w:rsidR="003D50D4" w:rsidRDefault="003D50D4" w:rsidP="004C1C51"/>
    <w:p w:rsidR="003D50D4" w:rsidRDefault="003D50D4" w:rsidP="004C1C51"/>
    <w:p w:rsidR="003D50D4" w:rsidRDefault="003D50D4" w:rsidP="004C1C51"/>
    <w:p w:rsidR="003D50D4" w:rsidRDefault="003D50D4" w:rsidP="004C1C51"/>
    <w:p w:rsidR="003D50D4" w:rsidRDefault="003D50D4" w:rsidP="00A97C85">
      <w:pPr>
        <w:jc w:val="center"/>
        <w:rPr>
          <w:b/>
          <w:szCs w:val="28"/>
        </w:rPr>
      </w:pPr>
      <w:r w:rsidRPr="004C1C51">
        <w:rPr>
          <w:b/>
          <w:szCs w:val="28"/>
        </w:rPr>
        <w:t>Календарно-тематическое планирование</w:t>
      </w:r>
      <w:r>
        <w:rPr>
          <w:b/>
          <w:szCs w:val="28"/>
        </w:rPr>
        <w:t xml:space="preserve"> 8-К</w:t>
      </w:r>
    </w:p>
    <w:p w:rsidR="003D50D4" w:rsidRPr="004C1C51" w:rsidRDefault="003D50D4" w:rsidP="00A97C85">
      <w:pPr>
        <w:jc w:val="center"/>
        <w:rPr>
          <w:b/>
          <w:sz w:val="22"/>
        </w:rPr>
      </w:pPr>
    </w:p>
    <w:tbl>
      <w:tblPr>
        <w:tblpPr w:leftFromText="180" w:rightFromText="180" w:vertAnchor="text" w:horzAnchor="page" w:tblpX="1055" w:tblpY="68"/>
        <w:tblW w:w="104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"/>
        <w:gridCol w:w="771"/>
        <w:gridCol w:w="754"/>
        <w:gridCol w:w="52"/>
        <w:gridCol w:w="798"/>
        <w:gridCol w:w="993"/>
        <w:gridCol w:w="5100"/>
        <w:gridCol w:w="1938"/>
      </w:tblGrid>
      <w:tr w:rsidR="003D50D4" w:rsidRPr="002A6C39" w:rsidTr="001611DC">
        <w:tc>
          <w:tcPr>
            <w:tcW w:w="1578" w:type="dxa"/>
            <w:gridSpan w:val="4"/>
          </w:tcPr>
          <w:p w:rsidR="003D50D4" w:rsidRPr="002A6C39" w:rsidRDefault="003D50D4" w:rsidP="001611DC">
            <w:pPr>
              <w:jc w:val="center"/>
              <w:rPr>
                <w:b/>
              </w:rPr>
            </w:pPr>
            <w:r w:rsidRPr="002A6C39">
              <w:rPr>
                <w:b/>
              </w:rPr>
              <w:t>№ п/п</w:t>
            </w:r>
          </w:p>
        </w:tc>
        <w:tc>
          <w:tcPr>
            <w:tcW w:w="1791" w:type="dxa"/>
            <w:gridSpan w:val="2"/>
          </w:tcPr>
          <w:p w:rsidR="003D50D4" w:rsidRPr="002A6C39" w:rsidRDefault="003D50D4" w:rsidP="001611DC">
            <w:pPr>
              <w:jc w:val="center"/>
              <w:rPr>
                <w:b/>
              </w:rPr>
            </w:pPr>
            <w:r w:rsidRPr="002A6C39">
              <w:rPr>
                <w:b/>
              </w:rPr>
              <w:t>Дата</w:t>
            </w:r>
          </w:p>
        </w:tc>
        <w:tc>
          <w:tcPr>
            <w:tcW w:w="5103" w:type="dxa"/>
            <w:vMerge w:val="restart"/>
          </w:tcPr>
          <w:p w:rsidR="003D50D4" w:rsidRPr="002A6C39" w:rsidRDefault="003D50D4" w:rsidP="001611DC">
            <w:pPr>
              <w:jc w:val="center"/>
              <w:rPr>
                <w:b/>
              </w:rPr>
            </w:pPr>
            <w:r w:rsidRPr="002A6C39">
              <w:rPr>
                <w:b/>
              </w:rPr>
              <w:t>Тема урока</w:t>
            </w:r>
          </w:p>
        </w:tc>
        <w:tc>
          <w:tcPr>
            <w:tcW w:w="1939" w:type="dxa"/>
            <w:vMerge w:val="restart"/>
          </w:tcPr>
          <w:p w:rsidR="003D50D4" w:rsidRPr="002A6C39" w:rsidRDefault="003D50D4" w:rsidP="001611DC">
            <w:pPr>
              <w:jc w:val="center"/>
              <w:rPr>
                <w:b/>
              </w:rPr>
            </w:pPr>
            <w:r w:rsidRPr="002A6C39">
              <w:rPr>
                <w:b/>
              </w:rPr>
              <w:t>Примечания</w:t>
            </w:r>
          </w:p>
        </w:tc>
      </w:tr>
      <w:tr w:rsidR="003D50D4" w:rsidRPr="002A6C39" w:rsidTr="001611DC">
        <w:tc>
          <w:tcPr>
            <w:tcW w:w="772" w:type="dxa"/>
            <w:gridSpan w:val="2"/>
          </w:tcPr>
          <w:p w:rsidR="003D50D4" w:rsidRPr="002A6C39" w:rsidRDefault="003D50D4" w:rsidP="001611DC">
            <w:pPr>
              <w:rPr>
                <w:b/>
              </w:rPr>
            </w:pPr>
            <w:r w:rsidRPr="002A6C39">
              <w:rPr>
                <w:b/>
              </w:rPr>
              <w:t>план</w:t>
            </w:r>
          </w:p>
        </w:tc>
        <w:tc>
          <w:tcPr>
            <w:tcW w:w="806" w:type="dxa"/>
            <w:gridSpan w:val="2"/>
          </w:tcPr>
          <w:p w:rsidR="003D50D4" w:rsidRPr="002A6C39" w:rsidRDefault="003D50D4" w:rsidP="001611DC">
            <w:pPr>
              <w:rPr>
                <w:b/>
              </w:rPr>
            </w:pPr>
            <w:r w:rsidRPr="002A6C39">
              <w:rPr>
                <w:b/>
              </w:rPr>
              <w:t>факт</w:t>
            </w:r>
          </w:p>
        </w:tc>
        <w:tc>
          <w:tcPr>
            <w:tcW w:w="798" w:type="dxa"/>
          </w:tcPr>
          <w:p w:rsidR="003D50D4" w:rsidRPr="002A6C39" w:rsidRDefault="003D50D4" w:rsidP="001611DC">
            <w:pPr>
              <w:rPr>
                <w:b/>
              </w:rPr>
            </w:pPr>
            <w:r w:rsidRPr="002A6C39">
              <w:rPr>
                <w:b/>
              </w:rPr>
              <w:t>план</w:t>
            </w:r>
          </w:p>
        </w:tc>
        <w:tc>
          <w:tcPr>
            <w:tcW w:w="993" w:type="dxa"/>
          </w:tcPr>
          <w:p w:rsidR="003D50D4" w:rsidRPr="002A6C39" w:rsidRDefault="003D50D4" w:rsidP="001611DC">
            <w:pPr>
              <w:rPr>
                <w:b/>
              </w:rPr>
            </w:pPr>
            <w:r w:rsidRPr="002A6C39">
              <w:rPr>
                <w:b/>
              </w:rPr>
              <w:t>факт</w:t>
            </w:r>
          </w:p>
        </w:tc>
        <w:tc>
          <w:tcPr>
            <w:tcW w:w="5103" w:type="dxa"/>
            <w:vMerge/>
          </w:tcPr>
          <w:p w:rsidR="003D50D4" w:rsidRPr="002A6C39" w:rsidRDefault="003D50D4" w:rsidP="001611DC"/>
        </w:tc>
        <w:tc>
          <w:tcPr>
            <w:tcW w:w="1939" w:type="dxa"/>
            <w:vMerge/>
          </w:tcPr>
          <w:p w:rsidR="003D50D4" w:rsidRPr="002A6C39" w:rsidRDefault="003D50D4" w:rsidP="001611DC"/>
        </w:tc>
      </w:tr>
      <w:tr w:rsidR="003D50D4" w:rsidRPr="002A6C39" w:rsidTr="001611DC">
        <w:tc>
          <w:tcPr>
            <w:tcW w:w="10411" w:type="dxa"/>
            <w:gridSpan w:val="8"/>
          </w:tcPr>
          <w:p w:rsidR="003D50D4" w:rsidRPr="002A6C39" w:rsidRDefault="003D50D4" w:rsidP="001611DC">
            <w:pPr>
              <w:jc w:val="center"/>
              <w:rPr>
                <w:b/>
              </w:rPr>
            </w:pPr>
            <w:r w:rsidRPr="002A6C39">
              <w:rPr>
                <w:b/>
              </w:rPr>
              <w:t>1.   Р</w:t>
            </w:r>
            <w:r>
              <w:rPr>
                <w:b/>
              </w:rPr>
              <w:t>оссия</w:t>
            </w:r>
            <w:r w:rsidRPr="002A6C39">
              <w:rPr>
                <w:b/>
              </w:rPr>
              <w:t xml:space="preserve"> — Р</w:t>
            </w:r>
            <w:r>
              <w:rPr>
                <w:b/>
              </w:rPr>
              <w:t xml:space="preserve">одина моя </w:t>
            </w:r>
            <w:r w:rsidRPr="002A6C39">
              <w:rPr>
                <w:b/>
              </w:rPr>
              <w:t>(7 ч.)</w:t>
            </w:r>
          </w:p>
        </w:tc>
      </w:tr>
      <w:tr w:rsidR="003D50D4" w:rsidRPr="002A6C39" w:rsidTr="001611DC">
        <w:tc>
          <w:tcPr>
            <w:tcW w:w="10411" w:type="dxa"/>
            <w:gridSpan w:val="8"/>
          </w:tcPr>
          <w:p w:rsidR="003D50D4" w:rsidRPr="002A6C39" w:rsidRDefault="003D50D4" w:rsidP="001611DC">
            <w:pPr>
              <w:jc w:val="center"/>
              <w:rPr>
                <w:b/>
              </w:rPr>
            </w:pPr>
            <w:r w:rsidRPr="002A6C39">
              <w:rPr>
                <w:b/>
                <w:i/>
              </w:rPr>
              <w:t>1.1. Преданья старины глубокой.</w:t>
            </w:r>
          </w:p>
        </w:tc>
      </w:tr>
      <w:tr w:rsidR="003D50D4" w:rsidRPr="002A6C39" w:rsidTr="001611DC">
        <w:tc>
          <w:tcPr>
            <w:tcW w:w="772" w:type="dxa"/>
            <w:gridSpan w:val="2"/>
          </w:tcPr>
          <w:p w:rsidR="003D50D4" w:rsidRPr="00C60193" w:rsidRDefault="003D50D4" w:rsidP="001611DC">
            <w:pPr>
              <w:jc w:val="center"/>
            </w:pPr>
            <w:r w:rsidRPr="00C60193">
              <w:t>1.</w:t>
            </w:r>
          </w:p>
        </w:tc>
        <w:tc>
          <w:tcPr>
            <w:tcW w:w="754" w:type="dxa"/>
          </w:tcPr>
          <w:p w:rsidR="003D50D4" w:rsidRPr="002A6C39" w:rsidRDefault="003D50D4" w:rsidP="001611DC"/>
        </w:tc>
        <w:tc>
          <w:tcPr>
            <w:tcW w:w="850" w:type="dxa"/>
            <w:gridSpan w:val="2"/>
          </w:tcPr>
          <w:p w:rsidR="003D50D4" w:rsidRPr="002A6C39" w:rsidRDefault="003D50D4" w:rsidP="001611DC">
            <w:r>
              <w:t>02.09.</w:t>
            </w:r>
          </w:p>
        </w:tc>
        <w:tc>
          <w:tcPr>
            <w:tcW w:w="993" w:type="dxa"/>
          </w:tcPr>
          <w:p w:rsidR="003D50D4" w:rsidRPr="002A6C39" w:rsidRDefault="003D50D4" w:rsidP="001611DC"/>
        </w:tc>
        <w:tc>
          <w:tcPr>
            <w:tcW w:w="5103" w:type="dxa"/>
          </w:tcPr>
          <w:p w:rsidR="003D50D4" w:rsidRPr="009D397A" w:rsidRDefault="003D50D4" w:rsidP="001611DC">
            <w:pPr>
              <w:pStyle w:val="Default"/>
              <w:jc w:val="both"/>
            </w:pPr>
            <w:r w:rsidRPr="009D397A">
              <w:rPr>
                <w:b/>
                <w:bCs/>
                <w:i/>
                <w:iCs/>
              </w:rPr>
              <w:t xml:space="preserve">Легендарный герой земли русской Иван Сусанин: </w:t>
            </w:r>
            <w:r w:rsidRPr="009D397A">
              <w:t>С. Н. Марков. «Сусанин». О. А. Ильина. «Во время грозного и злого поединка…». П. Н. Полевой. «Избранник Божий» (главы из романа).</w:t>
            </w:r>
          </w:p>
        </w:tc>
        <w:tc>
          <w:tcPr>
            <w:tcW w:w="1939" w:type="dxa"/>
          </w:tcPr>
          <w:p w:rsidR="003D50D4" w:rsidRPr="002A6C39" w:rsidRDefault="003D50D4" w:rsidP="001611DC"/>
        </w:tc>
      </w:tr>
      <w:tr w:rsidR="003D50D4" w:rsidRPr="002A6C39" w:rsidTr="001611DC">
        <w:tc>
          <w:tcPr>
            <w:tcW w:w="772" w:type="dxa"/>
            <w:gridSpan w:val="2"/>
          </w:tcPr>
          <w:p w:rsidR="003D50D4" w:rsidRPr="00C60193" w:rsidRDefault="003D50D4" w:rsidP="001611DC">
            <w:pPr>
              <w:jc w:val="center"/>
            </w:pPr>
            <w:r w:rsidRPr="00C60193">
              <w:t>2.</w:t>
            </w:r>
          </w:p>
        </w:tc>
        <w:tc>
          <w:tcPr>
            <w:tcW w:w="754" w:type="dxa"/>
          </w:tcPr>
          <w:p w:rsidR="003D50D4" w:rsidRPr="002A6C39" w:rsidRDefault="003D50D4" w:rsidP="001611DC"/>
        </w:tc>
        <w:tc>
          <w:tcPr>
            <w:tcW w:w="850" w:type="dxa"/>
            <w:gridSpan w:val="2"/>
          </w:tcPr>
          <w:p w:rsidR="003D50D4" w:rsidRPr="002A6C39" w:rsidRDefault="003D50D4" w:rsidP="001611DC">
            <w:r>
              <w:t>09.09.</w:t>
            </w:r>
          </w:p>
        </w:tc>
        <w:tc>
          <w:tcPr>
            <w:tcW w:w="993" w:type="dxa"/>
          </w:tcPr>
          <w:p w:rsidR="003D50D4" w:rsidRPr="002A6C39" w:rsidRDefault="003D50D4" w:rsidP="001611DC"/>
        </w:tc>
        <w:tc>
          <w:tcPr>
            <w:tcW w:w="5103" w:type="dxa"/>
          </w:tcPr>
          <w:p w:rsidR="003D50D4" w:rsidRPr="009D397A" w:rsidRDefault="003D50D4" w:rsidP="001611DC">
            <w:pPr>
              <w:pStyle w:val="Default"/>
              <w:jc w:val="both"/>
              <w:rPr>
                <w:bCs/>
                <w:iCs/>
              </w:rPr>
            </w:pPr>
            <w:r w:rsidRPr="009D397A">
              <w:rPr>
                <w:bCs/>
                <w:iCs/>
              </w:rPr>
              <w:t>Опера «Иван Сусанин» в культурном наследии народа.</w:t>
            </w:r>
          </w:p>
        </w:tc>
        <w:tc>
          <w:tcPr>
            <w:tcW w:w="1939" w:type="dxa"/>
          </w:tcPr>
          <w:p w:rsidR="003D50D4" w:rsidRPr="002A6C39" w:rsidRDefault="003D50D4" w:rsidP="001611DC"/>
        </w:tc>
      </w:tr>
      <w:tr w:rsidR="003D50D4" w:rsidRPr="002A6C39" w:rsidTr="001611DC">
        <w:tc>
          <w:tcPr>
            <w:tcW w:w="10411" w:type="dxa"/>
            <w:gridSpan w:val="8"/>
          </w:tcPr>
          <w:p w:rsidR="003D50D4" w:rsidRPr="002A6C39" w:rsidRDefault="003D50D4" w:rsidP="001611DC">
            <w:pPr>
              <w:ind w:left="360"/>
              <w:jc w:val="center"/>
              <w:rPr>
                <w:b/>
                <w:i/>
              </w:rPr>
            </w:pPr>
            <w:r w:rsidRPr="002A6C39">
              <w:rPr>
                <w:b/>
                <w:i/>
              </w:rPr>
              <w:t>1.2. Города земли русской.</w:t>
            </w:r>
          </w:p>
        </w:tc>
      </w:tr>
      <w:tr w:rsidR="003D50D4" w:rsidRPr="002A6C39" w:rsidTr="001611DC">
        <w:tc>
          <w:tcPr>
            <w:tcW w:w="772" w:type="dxa"/>
            <w:gridSpan w:val="2"/>
          </w:tcPr>
          <w:p w:rsidR="003D50D4" w:rsidRPr="00C60193" w:rsidRDefault="003D50D4" w:rsidP="001611DC">
            <w:pPr>
              <w:jc w:val="center"/>
            </w:pPr>
            <w:r w:rsidRPr="00C60193">
              <w:t>3.</w:t>
            </w:r>
          </w:p>
        </w:tc>
        <w:tc>
          <w:tcPr>
            <w:tcW w:w="806" w:type="dxa"/>
            <w:gridSpan w:val="2"/>
          </w:tcPr>
          <w:p w:rsidR="003D50D4" w:rsidRPr="002A6C39" w:rsidRDefault="003D50D4" w:rsidP="001611DC"/>
        </w:tc>
        <w:tc>
          <w:tcPr>
            <w:tcW w:w="798" w:type="dxa"/>
          </w:tcPr>
          <w:p w:rsidR="003D50D4" w:rsidRPr="002A6C39" w:rsidRDefault="003D50D4" w:rsidP="001611DC">
            <w:r>
              <w:t>16.09</w:t>
            </w:r>
          </w:p>
        </w:tc>
        <w:tc>
          <w:tcPr>
            <w:tcW w:w="993" w:type="dxa"/>
          </w:tcPr>
          <w:p w:rsidR="003D50D4" w:rsidRPr="002A6C39" w:rsidRDefault="003D50D4" w:rsidP="001611DC"/>
        </w:tc>
        <w:tc>
          <w:tcPr>
            <w:tcW w:w="5103" w:type="dxa"/>
          </w:tcPr>
          <w:p w:rsidR="003D50D4" w:rsidRPr="009D397A" w:rsidRDefault="003D50D4" w:rsidP="001611DC">
            <w:pPr>
              <w:pStyle w:val="Default"/>
              <w:jc w:val="both"/>
            </w:pPr>
            <w:r w:rsidRPr="009D397A">
              <w:rPr>
                <w:b/>
                <w:bCs/>
                <w:i/>
                <w:iCs/>
              </w:rPr>
              <w:t xml:space="preserve">По Золотому кольцу: </w:t>
            </w:r>
            <w:r w:rsidRPr="009D397A">
              <w:t>Ф. К. Сологуб. «Сквозь туман едва заметный…». М.А. Кузмин. «Я знаю вас не понаслышке…». И. И. Кобзев. «Поездка в Суздаль». В. А. Степанов. «Золотое кольцо».</w:t>
            </w:r>
          </w:p>
        </w:tc>
        <w:tc>
          <w:tcPr>
            <w:tcW w:w="1939" w:type="dxa"/>
          </w:tcPr>
          <w:p w:rsidR="003D50D4" w:rsidRPr="002A6C39" w:rsidRDefault="003D50D4" w:rsidP="001611DC"/>
        </w:tc>
      </w:tr>
      <w:tr w:rsidR="003D50D4" w:rsidRPr="002A6C39" w:rsidTr="001611DC">
        <w:tc>
          <w:tcPr>
            <w:tcW w:w="772" w:type="dxa"/>
            <w:gridSpan w:val="2"/>
          </w:tcPr>
          <w:p w:rsidR="003D50D4" w:rsidRPr="00C60193" w:rsidRDefault="003D50D4" w:rsidP="001611DC">
            <w:pPr>
              <w:jc w:val="center"/>
            </w:pPr>
            <w:r w:rsidRPr="00C60193">
              <w:t>4.</w:t>
            </w:r>
          </w:p>
        </w:tc>
        <w:tc>
          <w:tcPr>
            <w:tcW w:w="806" w:type="dxa"/>
            <w:gridSpan w:val="2"/>
          </w:tcPr>
          <w:p w:rsidR="003D50D4" w:rsidRPr="002A6C39" w:rsidRDefault="003D50D4" w:rsidP="001611DC"/>
        </w:tc>
        <w:tc>
          <w:tcPr>
            <w:tcW w:w="798" w:type="dxa"/>
          </w:tcPr>
          <w:p w:rsidR="003D50D4" w:rsidRPr="002A6C39" w:rsidRDefault="003D50D4" w:rsidP="001611DC">
            <w:r>
              <w:t>23.09</w:t>
            </w:r>
          </w:p>
        </w:tc>
        <w:tc>
          <w:tcPr>
            <w:tcW w:w="993" w:type="dxa"/>
          </w:tcPr>
          <w:p w:rsidR="003D50D4" w:rsidRPr="002A6C39" w:rsidRDefault="003D50D4" w:rsidP="001611DC"/>
        </w:tc>
        <w:tc>
          <w:tcPr>
            <w:tcW w:w="5103" w:type="dxa"/>
          </w:tcPr>
          <w:p w:rsidR="003D50D4" w:rsidRPr="002A6C39" w:rsidRDefault="003D50D4" w:rsidP="001611DC">
            <w:pPr>
              <w:tabs>
                <w:tab w:val="center" w:pos="5032"/>
              </w:tabs>
              <w:jc w:val="both"/>
            </w:pPr>
            <w:r w:rsidRPr="002A6C39">
              <w:t>Виртуальная экскурсия по Золотому кольцу России.</w:t>
            </w:r>
          </w:p>
        </w:tc>
        <w:tc>
          <w:tcPr>
            <w:tcW w:w="1939" w:type="dxa"/>
          </w:tcPr>
          <w:p w:rsidR="003D50D4" w:rsidRPr="002A6C39" w:rsidRDefault="003D50D4" w:rsidP="001611DC"/>
        </w:tc>
      </w:tr>
      <w:tr w:rsidR="003D50D4" w:rsidRPr="002A6C39" w:rsidTr="001611DC">
        <w:tc>
          <w:tcPr>
            <w:tcW w:w="10411" w:type="dxa"/>
            <w:gridSpan w:val="8"/>
          </w:tcPr>
          <w:p w:rsidR="003D50D4" w:rsidRPr="002A6C39" w:rsidRDefault="003D50D4" w:rsidP="001611DC">
            <w:pPr>
              <w:ind w:left="360"/>
              <w:jc w:val="center"/>
              <w:rPr>
                <w:b/>
              </w:rPr>
            </w:pPr>
            <w:r w:rsidRPr="002A6C39">
              <w:rPr>
                <w:b/>
                <w:i/>
              </w:rPr>
              <w:t>1.3.  Родные просторы.</w:t>
            </w:r>
          </w:p>
        </w:tc>
      </w:tr>
      <w:tr w:rsidR="003D50D4" w:rsidRPr="002A6C39" w:rsidTr="001611DC">
        <w:tc>
          <w:tcPr>
            <w:tcW w:w="772" w:type="dxa"/>
            <w:gridSpan w:val="2"/>
          </w:tcPr>
          <w:p w:rsidR="003D50D4" w:rsidRPr="00C60193" w:rsidRDefault="003D50D4" w:rsidP="001611DC">
            <w:pPr>
              <w:jc w:val="center"/>
            </w:pPr>
            <w:r w:rsidRPr="00C60193">
              <w:t>5.</w:t>
            </w:r>
          </w:p>
        </w:tc>
        <w:tc>
          <w:tcPr>
            <w:tcW w:w="806" w:type="dxa"/>
            <w:gridSpan w:val="2"/>
          </w:tcPr>
          <w:p w:rsidR="003D50D4" w:rsidRPr="002A6C39" w:rsidRDefault="003D50D4" w:rsidP="001611DC"/>
        </w:tc>
        <w:tc>
          <w:tcPr>
            <w:tcW w:w="798" w:type="dxa"/>
          </w:tcPr>
          <w:p w:rsidR="003D50D4" w:rsidRPr="002A6C39" w:rsidRDefault="003D50D4" w:rsidP="001611DC">
            <w:r>
              <w:t>30.09</w:t>
            </w:r>
          </w:p>
        </w:tc>
        <w:tc>
          <w:tcPr>
            <w:tcW w:w="993" w:type="dxa"/>
          </w:tcPr>
          <w:p w:rsidR="003D50D4" w:rsidRPr="002A6C39" w:rsidRDefault="003D50D4" w:rsidP="001611DC"/>
        </w:tc>
        <w:tc>
          <w:tcPr>
            <w:tcW w:w="5103" w:type="dxa"/>
          </w:tcPr>
          <w:p w:rsidR="003D50D4" w:rsidRPr="009D397A" w:rsidRDefault="003D50D4" w:rsidP="001611DC">
            <w:pPr>
              <w:pStyle w:val="Default"/>
              <w:jc w:val="both"/>
            </w:pPr>
            <w:r w:rsidRPr="009D397A">
              <w:rPr>
                <w:b/>
                <w:bCs/>
                <w:i/>
                <w:iCs/>
              </w:rPr>
              <w:t xml:space="preserve">Волга – русская река: </w:t>
            </w:r>
            <w:r w:rsidRPr="009D397A">
              <w:t xml:space="preserve">«Уж ты, Волга-река, Волга-матушка!..» (русская народная песня). </w:t>
            </w:r>
          </w:p>
          <w:p w:rsidR="003D50D4" w:rsidRPr="009D397A" w:rsidRDefault="003D50D4" w:rsidP="001611DC">
            <w:pPr>
              <w:pStyle w:val="Default"/>
              <w:jc w:val="both"/>
            </w:pPr>
            <w:r w:rsidRPr="009D397A">
              <w:t>Н. А. Некрасов. «Люблю я краткой той поры…» (из поэмы «Горе старого Наума»). В. С. Высоцкий. «Песня о Волге». В. В. Розанов. «Русский Нил».</w:t>
            </w:r>
          </w:p>
        </w:tc>
        <w:tc>
          <w:tcPr>
            <w:tcW w:w="1939" w:type="dxa"/>
          </w:tcPr>
          <w:p w:rsidR="003D50D4" w:rsidRPr="002A6C39" w:rsidRDefault="003D50D4" w:rsidP="001611DC"/>
        </w:tc>
      </w:tr>
      <w:tr w:rsidR="003D50D4" w:rsidRPr="002A6C39" w:rsidTr="001611DC">
        <w:tc>
          <w:tcPr>
            <w:tcW w:w="772" w:type="dxa"/>
            <w:gridSpan w:val="2"/>
          </w:tcPr>
          <w:p w:rsidR="003D50D4" w:rsidRPr="00C60193" w:rsidRDefault="003D50D4" w:rsidP="001611DC">
            <w:pPr>
              <w:jc w:val="center"/>
            </w:pPr>
            <w:r w:rsidRPr="00C60193">
              <w:t>6.</w:t>
            </w:r>
          </w:p>
        </w:tc>
        <w:tc>
          <w:tcPr>
            <w:tcW w:w="806" w:type="dxa"/>
            <w:gridSpan w:val="2"/>
          </w:tcPr>
          <w:p w:rsidR="003D50D4" w:rsidRPr="002A6C39" w:rsidRDefault="003D50D4" w:rsidP="001611DC"/>
        </w:tc>
        <w:tc>
          <w:tcPr>
            <w:tcW w:w="798" w:type="dxa"/>
          </w:tcPr>
          <w:p w:rsidR="003D50D4" w:rsidRPr="002A6C39" w:rsidRDefault="003D50D4" w:rsidP="001611DC">
            <w:r>
              <w:t>07.10</w:t>
            </w:r>
          </w:p>
        </w:tc>
        <w:tc>
          <w:tcPr>
            <w:tcW w:w="993" w:type="dxa"/>
          </w:tcPr>
          <w:p w:rsidR="003D50D4" w:rsidRPr="002A6C39" w:rsidRDefault="003D50D4" w:rsidP="001611DC"/>
        </w:tc>
        <w:tc>
          <w:tcPr>
            <w:tcW w:w="5103" w:type="dxa"/>
          </w:tcPr>
          <w:p w:rsidR="003D50D4" w:rsidRPr="009D397A" w:rsidRDefault="003D50D4" w:rsidP="001611DC">
            <w:pPr>
              <w:pStyle w:val="Default"/>
              <w:jc w:val="both"/>
              <w:rPr>
                <w:bCs/>
                <w:iCs/>
              </w:rPr>
            </w:pPr>
            <w:r w:rsidRPr="009D397A">
              <w:rPr>
                <w:bCs/>
                <w:iCs/>
              </w:rPr>
              <w:t>Анализ лирических произведений. История песни «Течёт река Волга».</w:t>
            </w:r>
          </w:p>
        </w:tc>
        <w:tc>
          <w:tcPr>
            <w:tcW w:w="1939" w:type="dxa"/>
          </w:tcPr>
          <w:p w:rsidR="003D50D4" w:rsidRPr="002A6C39" w:rsidRDefault="003D50D4" w:rsidP="001611DC"/>
        </w:tc>
      </w:tr>
      <w:tr w:rsidR="003D50D4" w:rsidRPr="002A6C39" w:rsidTr="001611DC">
        <w:tc>
          <w:tcPr>
            <w:tcW w:w="772" w:type="dxa"/>
            <w:gridSpan w:val="2"/>
          </w:tcPr>
          <w:p w:rsidR="003D50D4" w:rsidRPr="002A6C39" w:rsidRDefault="003D50D4" w:rsidP="001611DC">
            <w:pPr>
              <w:jc w:val="center"/>
              <w:rPr>
                <w:b/>
              </w:rPr>
            </w:pPr>
            <w:r w:rsidRPr="002A6C39">
              <w:rPr>
                <w:b/>
              </w:rPr>
              <w:t>7.</w:t>
            </w:r>
          </w:p>
        </w:tc>
        <w:tc>
          <w:tcPr>
            <w:tcW w:w="806" w:type="dxa"/>
            <w:gridSpan w:val="2"/>
          </w:tcPr>
          <w:p w:rsidR="003D50D4" w:rsidRPr="002A6C39" w:rsidRDefault="003D50D4" w:rsidP="001611DC"/>
        </w:tc>
        <w:tc>
          <w:tcPr>
            <w:tcW w:w="798" w:type="dxa"/>
          </w:tcPr>
          <w:p w:rsidR="003D50D4" w:rsidRPr="002A6C39" w:rsidRDefault="003D50D4" w:rsidP="001611DC">
            <w:r>
              <w:t>14.10</w:t>
            </w:r>
          </w:p>
        </w:tc>
        <w:tc>
          <w:tcPr>
            <w:tcW w:w="993" w:type="dxa"/>
          </w:tcPr>
          <w:p w:rsidR="003D50D4" w:rsidRPr="002A6C39" w:rsidRDefault="003D50D4" w:rsidP="001611DC"/>
        </w:tc>
        <w:tc>
          <w:tcPr>
            <w:tcW w:w="5103" w:type="dxa"/>
          </w:tcPr>
          <w:p w:rsidR="003D50D4" w:rsidRPr="009D397A" w:rsidRDefault="003D50D4" w:rsidP="001611DC">
            <w:pPr>
              <w:pStyle w:val="Default"/>
              <w:jc w:val="both"/>
              <w:rPr>
                <w:b/>
                <w:bCs/>
                <w:i/>
                <w:iCs/>
              </w:rPr>
            </w:pPr>
            <w:r w:rsidRPr="009D397A">
              <w:rPr>
                <w:b/>
              </w:rPr>
              <w:t>Проверочная работа №1 по итогам изучения раздела.</w:t>
            </w:r>
          </w:p>
        </w:tc>
        <w:tc>
          <w:tcPr>
            <w:tcW w:w="1939" w:type="dxa"/>
          </w:tcPr>
          <w:p w:rsidR="003D50D4" w:rsidRPr="002A6C39" w:rsidRDefault="003D50D4" w:rsidP="001611DC">
            <w:pPr>
              <w:rPr>
                <w:b/>
              </w:rPr>
            </w:pPr>
          </w:p>
        </w:tc>
      </w:tr>
      <w:tr w:rsidR="003D50D4" w:rsidRPr="002A6C39" w:rsidTr="001611DC">
        <w:trPr>
          <w:trHeight w:val="237"/>
        </w:trPr>
        <w:tc>
          <w:tcPr>
            <w:tcW w:w="10411" w:type="dxa"/>
            <w:gridSpan w:val="8"/>
          </w:tcPr>
          <w:p w:rsidR="003D50D4" w:rsidRPr="002A6C39" w:rsidRDefault="003D50D4" w:rsidP="001611DC">
            <w:pPr>
              <w:ind w:left="360"/>
              <w:contextualSpacing/>
              <w:jc w:val="center"/>
              <w:rPr>
                <w:b/>
              </w:rPr>
            </w:pPr>
            <w:r w:rsidRPr="002A6C39">
              <w:rPr>
                <w:b/>
              </w:rPr>
              <w:t>2.  Р</w:t>
            </w:r>
            <w:r>
              <w:rPr>
                <w:b/>
              </w:rPr>
              <w:t>усские традиции</w:t>
            </w:r>
            <w:r w:rsidRPr="002A6C39">
              <w:rPr>
                <w:b/>
              </w:rPr>
              <w:t xml:space="preserve"> (4 ч.)</w:t>
            </w:r>
          </w:p>
        </w:tc>
      </w:tr>
      <w:tr w:rsidR="003D50D4" w:rsidRPr="002A6C39" w:rsidTr="001611DC">
        <w:trPr>
          <w:trHeight w:val="227"/>
        </w:trPr>
        <w:tc>
          <w:tcPr>
            <w:tcW w:w="10411" w:type="dxa"/>
            <w:gridSpan w:val="8"/>
          </w:tcPr>
          <w:p w:rsidR="003D50D4" w:rsidRPr="002A6C39" w:rsidRDefault="003D50D4" w:rsidP="001611DC">
            <w:pPr>
              <w:ind w:left="360"/>
              <w:contextualSpacing/>
              <w:jc w:val="center"/>
              <w:rPr>
                <w:b/>
                <w:i/>
              </w:rPr>
            </w:pPr>
            <w:r w:rsidRPr="002A6C39">
              <w:rPr>
                <w:b/>
                <w:i/>
              </w:rPr>
              <w:t>2.1. Праздники русского мира.</w:t>
            </w:r>
          </w:p>
        </w:tc>
      </w:tr>
      <w:tr w:rsidR="003D50D4" w:rsidRPr="002A6C39" w:rsidTr="001611DC">
        <w:tc>
          <w:tcPr>
            <w:tcW w:w="772" w:type="dxa"/>
            <w:gridSpan w:val="2"/>
          </w:tcPr>
          <w:p w:rsidR="003D50D4" w:rsidRPr="00C60193" w:rsidRDefault="003D50D4" w:rsidP="001611DC">
            <w:pPr>
              <w:jc w:val="center"/>
            </w:pPr>
            <w:r w:rsidRPr="00C60193">
              <w:t>8.</w:t>
            </w:r>
          </w:p>
        </w:tc>
        <w:tc>
          <w:tcPr>
            <w:tcW w:w="806" w:type="dxa"/>
            <w:gridSpan w:val="2"/>
          </w:tcPr>
          <w:p w:rsidR="003D50D4" w:rsidRPr="002A6C39" w:rsidRDefault="003D50D4" w:rsidP="001611DC"/>
        </w:tc>
        <w:tc>
          <w:tcPr>
            <w:tcW w:w="798" w:type="dxa"/>
          </w:tcPr>
          <w:p w:rsidR="003D50D4" w:rsidRPr="002A6C39" w:rsidRDefault="003D50D4" w:rsidP="001611DC">
            <w:r>
              <w:t>21.10</w:t>
            </w:r>
          </w:p>
        </w:tc>
        <w:tc>
          <w:tcPr>
            <w:tcW w:w="993" w:type="dxa"/>
          </w:tcPr>
          <w:p w:rsidR="003D50D4" w:rsidRPr="002A6C39" w:rsidRDefault="003D50D4" w:rsidP="001611DC"/>
        </w:tc>
        <w:tc>
          <w:tcPr>
            <w:tcW w:w="5103" w:type="dxa"/>
          </w:tcPr>
          <w:p w:rsidR="003D50D4" w:rsidRPr="009D397A" w:rsidRDefault="003D50D4" w:rsidP="001611DC">
            <w:pPr>
              <w:pStyle w:val="Default"/>
              <w:jc w:val="both"/>
            </w:pPr>
            <w:r w:rsidRPr="009D397A">
              <w:rPr>
                <w:b/>
                <w:bCs/>
                <w:i/>
                <w:iCs/>
              </w:rPr>
              <w:t xml:space="preserve">Троица: </w:t>
            </w:r>
            <w:r w:rsidRPr="009D397A">
              <w:t xml:space="preserve">И. А. Бунин. «Троица». С. А. Есенин. «Троицыно утро, утренний канон…». </w:t>
            </w:r>
          </w:p>
        </w:tc>
        <w:tc>
          <w:tcPr>
            <w:tcW w:w="1939" w:type="dxa"/>
          </w:tcPr>
          <w:p w:rsidR="003D50D4" w:rsidRPr="002A6C39" w:rsidRDefault="003D50D4" w:rsidP="001611DC"/>
        </w:tc>
      </w:tr>
      <w:tr w:rsidR="003D50D4" w:rsidRPr="002A6C39" w:rsidTr="001611DC">
        <w:tc>
          <w:tcPr>
            <w:tcW w:w="772" w:type="dxa"/>
            <w:gridSpan w:val="2"/>
          </w:tcPr>
          <w:p w:rsidR="003D50D4" w:rsidRPr="00C60193" w:rsidRDefault="003D50D4" w:rsidP="001611DC">
            <w:pPr>
              <w:jc w:val="center"/>
            </w:pPr>
            <w:r w:rsidRPr="00C60193">
              <w:t>9.</w:t>
            </w:r>
          </w:p>
        </w:tc>
        <w:tc>
          <w:tcPr>
            <w:tcW w:w="806" w:type="dxa"/>
            <w:gridSpan w:val="2"/>
          </w:tcPr>
          <w:p w:rsidR="003D50D4" w:rsidRPr="002A6C39" w:rsidRDefault="003D50D4" w:rsidP="001611DC"/>
        </w:tc>
        <w:tc>
          <w:tcPr>
            <w:tcW w:w="798" w:type="dxa"/>
          </w:tcPr>
          <w:p w:rsidR="003D50D4" w:rsidRPr="002A6C39" w:rsidRDefault="003D50D4" w:rsidP="001611DC">
            <w:r>
              <w:t>28.10</w:t>
            </w:r>
          </w:p>
        </w:tc>
        <w:tc>
          <w:tcPr>
            <w:tcW w:w="993" w:type="dxa"/>
          </w:tcPr>
          <w:p w:rsidR="003D50D4" w:rsidRPr="002A6C39" w:rsidRDefault="003D50D4" w:rsidP="001611DC"/>
        </w:tc>
        <w:tc>
          <w:tcPr>
            <w:tcW w:w="5103" w:type="dxa"/>
          </w:tcPr>
          <w:p w:rsidR="003D50D4" w:rsidRPr="009D397A" w:rsidRDefault="003D50D4" w:rsidP="001611DC">
            <w:pPr>
              <w:pStyle w:val="Default"/>
              <w:jc w:val="both"/>
              <w:rPr>
                <w:bCs/>
                <w:iCs/>
                <w:highlight w:val="yellow"/>
              </w:rPr>
            </w:pPr>
            <w:r w:rsidRPr="009D397A">
              <w:rPr>
                <w:b/>
                <w:bCs/>
                <w:i/>
                <w:iCs/>
              </w:rPr>
              <w:t>Троица:</w:t>
            </w:r>
            <w:r w:rsidRPr="009D397A">
              <w:t xml:space="preserve"> Н. И. Рыленков. «Возможно ль высказать без слов…». И. А. Новиков. «Троицкая кукушка».</w:t>
            </w:r>
          </w:p>
        </w:tc>
        <w:tc>
          <w:tcPr>
            <w:tcW w:w="1939" w:type="dxa"/>
          </w:tcPr>
          <w:p w:rsidR="003D50D4" w:rsidRPr="002A6C39" w:rsidRDefault="003D50D4" w:rsidP="001611DC"/>
        </w:tc>
      </w:tr>
      <w:tr w:rsidR="003D50D4" w:rsidRPr="002A6C39" w:rsidTr="001611DC">
        <w:tc>
          <w:tcPr>
            <w:tcW w:w="10411" w:type="dxa"/>
            <w:gridSpan w:val="8"/>
          </w:tcPr>
          <w:p w:rsidR="003D50D4" w:rsidRPr="002A6C39" w:rsidRDefault="003D50D4" w:rsidP="001611DC">
            <w:pPr>
              <w:jc w:val="center"/>
              <w:rPr>
                <w:b/>
                <w:i/>
              </w:rPr>
            </w:pPr>
            <w:r w:rsidRPr="002A6C39">
              <w:rPr>
                <w:b/>
                <w:i/>
              </w:rPr>
              <w:t>2.2. Тепло родного дома.</w:t>
            </w:r>
          </w:p>
        </w:tc>
      </w:tr>
      <w:tr w:rsidR="003D50D4" w:rsidRPr="002A6C39" w:rsidTr="001611DC">
        <w:tc>
          <w:tcPr>
            <w:tcW w:w="772" w:type="dxa"/>
            <w:gridSpan w:val="2"/>
          </w:tcPr>
          <w:p w:rsidR="003D50D4" w:rsidRPr="00C60193" w:rsidRDefault="003D50D4" w:rsidP="001611DC">
            <w:pPr>
              <w:jc w:val="center"/>
            </w:pPr>
            <w:r w:rsidRPr="00C60193">
              <w:t>10.</w:t>
            </w:r>
          </w:p>
        </w:tc>
        <w:tc>
          <w:tcPr>
            <w:tcW w:w="806" w:type="dxa"/>
            <w:gridSpan w:val="2"/>
          </w:tcPr>
          <w:p w:rsidR="003D50D4" w:rsidRPr="002A6C39" w:rsidRDefault="003D50D4" w:rsidP="001611DC"/>
        </w:tc>
        <w:tc>
          <w:tcPr>
            <w:tcW w:w="798" w:type="dxa"/>
          </w:tcPr>
          <w:p w:rsidR="003D50D4" w:rsidRPr="002A6C39" w:rsidRDefault="003D50D4" w:rsidP="001611DC">
            <w:r>
              <w:t>11.11</w:t>
            </w:r>
          </w:p>
        </w:tc>
        <w:tc>
          <w:tcPr>
            <w:tcW w:w="993" w:type="dxa"/>
          </w:tcPr>
          <w:p w:rsidR="003D50D4" w:rsidRPr="002A6C39" w:rsidRDefault="003D50D4" w:rsidP="001611DC"/>
        </w:tc>
        <w:tc>
          <w:tcPr>
            <w:tcW w:w="5103" w:type="dxa"/>
          </w:tcPr>
          <w:p w:rsidR="003D50D4" w:rsidRPr="009D397A" w:rsidRDefault="003D50D4" w:rsidP="001611DC">
            <w:pPr>
              <w:pStyle w:val="Default"/>
              <w:jc w:val="both"/>
            </w:pPr>
            <w:r w:rsidRPr="009D397A">
              <w:rPr>
                <w:b/>
                <w:bCs/>
                <w:i/>
                <w:iCs/>
              </w:rPr>
              <w:t xml:space="preserve">Родство душ: </w:t>
            </w:r>
            <w:r w:rsidRPr="009D397A">
              <w:t xml:space="preserve">Ф. А. Абрамов. «Валенки» </w:t>
            </w:r>
          </w:p>
          <w:p w:rsidR="003D50D4" w:rsidRPr="009D397A" w:rsidRDefault="003D50D4" w:rsidP="001611DC">
            <w:pPr>
              <w:pStyle w:val="Default"/>
              <w:jc w:val="both"/>
            </w:pPr>
            <w:r w:rsidRPr="009D397A">
              <w:t>Т. В. Михеева. «Не предавай меня!» (главы из повести). А. В. Жвалевский, Е. Б. Пастернак. «Радость жизни»</w:t>
            </w:r>
          </w:p>
        </w:tc>
        <w:tc>
          <w:tcPr>
            <w:tcW w:w="1939" w:type="dxa"/>
          </w:tcPr>
          <w:p w:rsidR="003D50D4" w:rsidRPr="002A6C39" w:rsidRDefault="003D50D4" w:rsidP="001611DC">
            <w:pPr>
              <w:rPr>
                <w:b/>
              </w:rPr>
            </w:pPr>
          </w:p>
        </w:tc>
      </w:tr>
      <w:tr w:rsidR="003D50D4" w:rsidRPr="002A6C39" w:rsidTr="001611DC">
        <w:tc>
          <w:tcPr>
            <w:tcW w:w="772" w:type="dxa"/>
            <w:gridSpan w:val="2"/>
          </w:tcPr>
          <w:p w:rsidR="003D50D4" w:rsidRPr="00C60193" w:rsidRDefault="003D50D4" w:rsidP="001611DC">
            <w:pPr>
              <w:jc w:val="center"/>
            </w:pPr>
            <w:r w:rsidRPr="00C60193">
              <w:t>11.</w:t>
            </w:r>
          </w:p>
        </w:tc>
        <w:tc>
          <w:tcPr>
            <w:tcW w:w="806" w:type="dxa"/>
            <w:gridSpan w:val="2"/>
          </w:tcPr>
          <w:p w:rsidR="003D50D4" w:rsidRPr="002A6C39" w:rsidRDefault="003D50D4" w:rsidP="001611DC"/>
        </w:tc>
        <w:tc>
          <w:tcPr>
            <w:tcW w:w="798" w:type="dxa"/>
          </w:tcPr>
          <w:p w:rsidR="003D50D4" w:rsidRPr="002A6C39" w:rsidRDefault="003D50D4" w:rsidP="001611DC">
            <w:r>
              <w:t>18.11</w:t>
            </w:r>
          </w:p>
        </w:tc>
        <w:tc>
          <w:tcPr>
            <w:tcW w:w="993" w:type="dxa"/>
          </w:tcPr>
          <w:p w:rsidR="003D50D4" w:rsidRPr="002A6C39" w:rsidRDefault="003D50D4" w:rsidP="001611DC"/>
        </w:tc>
        <w:tc>
          <w:tcPr>
            <w:tcW w:w="5103" w:type="dxa"/>
          </w:tcPr>
          <w:p w:rsidR="003D50D4" w:rsidRPr="009D397A" w:rsidRDefault="003D50D4" w:rsidP="001611DC">
            <w:pPr>
              <w:pStyle w:val="Default"/>
              <w:jc w:val="both"/>
              <w:rPr>
                <w:b/>
                <w:bCs/>
                <w:i/>
                <w:iCs/>
              </w:rPr>
            </w:pPr>
            <w:r w:rsidRPr="002A6C39">
              <w:rPr>
                <w:b/>
                <w:lang w:eastAsia="ru-RU"/>
              </w:rPr>
              <w:t>Проверочная работа</w:t>
            </w:r>
            <w:r>
              <w:rPr>
                <w:b/>
                <w:lang w:eastAsia="ru-RU"/>
              </w:rPr>
              <w:t xml:space="preserve"> №2</w:t>
            </w:r>
            <w:r w:rsidRPr="002A6C39">
              <w:rPr>
                <w:b/>
                <w:lang w:eastAsia="ru-RU"/>
              </w:rPr>
              <w:t xml:space="preserve"> по итогам изучения раздела</w:t>
            </w:r>
            <w:r>
              <w:rPr>
                <w:b/>
                <w:lang w:eastAsia="ru-RU"/>
              </w:rPr>
              <w:t>.</w:t>
            </w:r>
          </w:p>
        </w:tc>
        <w:tc>
          <w:tcPr>
            <w:tcW w:w="1939" w:type="dxa"/>
          </w:tcPr>
          <w:p w:rsidR="003D50D4" w:rsidRPr="002A6C39" w:rsidRDefault="003D50D4" w:rsidP="001611DC">
            <w:pPr>
              <w:rPr>
                <w:b/>
              </w:rPr>
            </w:pPr>
          </w:p>
        </w:tc>
      </w:tr>
      <w:tr w:rsidR="003D50D4" w:rsidRPr="002A6C39" w:rsidTr="001611DC">
        <w:trPr>
          <w:trHeight w:val="237"/>
        </w:trPr>
        <w:tc>
          <w:tcPr>
            <w:tcW w:w="10411" w:type="dxa"/>
            <w:gridSpan w:val="8"/>
          </w:tcPr>
          <w:p w:rsidR="003D50D4" w:rsidRPr="002A6C39" w:rsidRDefault="003D50D4" w:rsidP="001611DC">
            <w:pPr>
              <w:ind w:left="1069"/>
              <w:jc w:val="center"/>
              <w:rPr>
                <w:b/>
              </w:rPr>
            </w:pPr>
            <w:r w:rsidRPr="002A6C39">
              <w:rPr>
                <w:b/>
              </w:rPr>
              <w:t>3.  Р</w:t>
            </w:r>
            <w:r>
              <w:rPr>
                <w:b/>
              </w:rPr>
              <w:t>усский характер – русская душа</w:t>
            </w:r>
            <w:r w:rsidRPr="002A6C39">
              <w:rPr>
                <w:b/>
              </w:rPr>
              <w:t xml:space="preserve"> (6 ч.)</w:t>
            </w:r>
          </w:p>
        </w:tc>
      </w:tr>
      <w:tr w:rsidR="003D50D4" w:rsidRPr="002A6C39" w:rsidTr="001611DC">
        <w:trPr>
          <w:trHeight w:val="226"/>
        </w:trPr>
        <w:tc>
          <w:tcPr>
            <w:tcW w:w="10411" w:type="dxa"/>
            <w:gridSpan w:val="8"/>
          </w:tcPr>
          <w:p w:rsidR="003D50D4" w:rsidRPr="002A6C39" w:rsidRDefault="003D50D4" w:rsidP="001611DC">
            <w:pPr>
              <w:jc w:val="center"/>
              <w:rPr>
                <w:b/>
                <w:i/>
                <w:shd w:val="clear" w:color="auto" w:fill="FFFFFF"/>
              </w:rPr>
            </w:pPr>
            <w:r w:rsidRPr="002A6C39">
              <w:rPr>
                <w:b/>
                <w:i/>
              </w:rPr>
              <w:t>3.1.  Не до ордена – была бы Родина.</w:t>
            </w:r>
          </w:p>
        </w:tc>
      </w:tr>
      <w:tr w:rsidR="003D50D4" w:rsidRPr="002A6C39" w:rsidTr="001611DC">
        <w:tc>
          <w:tcPr>
            <w:tcW w:w="772" w:type="dxa"/>
            <w:gridSpan w:val="2"/>
          </w:tcPr>
          <w:p w:rsidR="003D50D4" w:rsidRPr="00C60193" w:rsidRDefault="003D50D4" w:rsidP="001611DC">
            <w:pPr>
              <w:jc w:val="center"/>
            </w:pPr>
            <w:r w:rsidRPr="00C60193">
              <w:t>12.</w:t>
            </w:r>
          </w:p>
        </w:tc>
        <w:tc>
          <w:tcPr>
            <w:tcW w:w="806" w:type="dxa"/>
            <w:gridSpan w:val="2"/>
          </w:tcPr>
          <w:p w:rsidR="003D50D4" w:rsidRPr="002A6C39" w:rsidRDefault="003D50D4" w:rsidP="001611DC"/>
        </w:tc>
        <w:tc>
          <w:tcPr>
            <w:tcW w:w="798" w:type="dxa"/>
          </w:tcPr>
          <w:p w:rsidR="003D50D4" w:rsidRPr="002A6C39" w:rsidRDefault="003D50D4" w:rsidP="001611DC">
            <w:r>
              <w:t>25.11</w:t>
            </w:r>
          </w:p>
        </w:tc>
        <w:tc>
          <w:tcPr>
            <w:tcW w:w="993" w:type="dxa"/>
          </w:tcPr>
          <w:p w:rsidR="003D50D4" w:rsidRPr="002A6C39" w:rsidRDefault="003D50D4" w:rsidP="001611DC"/>
        </w:tc>
        <w:tc>
          <w:tcPr>
            <w:tcW w:w="5103" w:type="dxa"/>
          </w:tcPr>
          <w:p w:rsidR="003D50D4" w:rsidRPr="009D397A" w:rsidRDefault="003D50D4" w:rsidP="001611DC">
            <w:pPr>
              <w:pStyle w:val="Default"/>
              <w:jc w:val="both"/>
            </w:pPr>
            <w:r w:rsidRPr="009D397A">
              <w:rPr>
                <w:b/>
                <w:bCs/>
                <w:i/>
                <w:iCs/>
              </w:rPr>
              <w:t xml:space="preserve">Дети на войне: </w:t>
            </w:r>
            <w:r w:rsidRPr="009D397A">
              <w:t>Э. Н. Веркин. «Облачный полк» (главы).</w:t>
            </w:r>
          </w:p>
        </w:tc>
        <w:tc>
          <w:tcPr>
            <w:tcW w:w="1939" w:type="dxa"/>
          </w:tcPr>
          <w:p w:rsidR="003D50D4" w:rsidRPr="002A6C39" w:rsidRDefault="003D50D4" w:rsidP="001611DC"/>
        </w:tc>
      </w:tr>
      <w:tr w:rsidR="003D50D4" w:rsidRPr="002A6C39" w:rsidTr="001611DC">
        <w:tc>
          <w:tcPr>
            <w:tcW w:w="10411" w:type="dxa"/>
            <w:gridSpan w:val="8"/>
          </w:tcPr>
          <w:p w:rsidR="003D50D4" w:rsidRPr="002A6C39" w:rsidRDefault="003D50D4" w:rsidP="001611DC">
            <w:pPr>
              <w:jc w:val="center"/>
              <w:rPr>
                <w:b/>
                <w:i/>
              </w:rPr>
            </w:pPr>
            <w:r w:rsidRPr="002A6C39">
              <w:rPr>
                <w:b/>
                <w:i/>
              </w:rPr>
              <w:t>3.2. Загадки русской души.</w:t>
            </w:r>
          </w:p>
        </w:tc>
      </w:tr>
      <w:tr w:rsidR="003D50D4" w:rsidRPr="002A6C39" w:rsidTr="001611DC">
        <w:trPr>
          <w:gridBefore w:val="1"/>
        </w:trPr>
        <w:tc>
          <w:tcPr>
            <w:tcW w:w="772" w:type="dxa"/>
          </w:tcPr>
          <w:p w:rsidR="003D50D4" w:rsidRPr="00C60193" w:rsidRDefault="003D50D4" w:rsidP="001611DC">
            <w:pPr>
              <w:jc w:val="center"/>
            </w:pPr>
            <w:r w:rsidRPr="00C60193">
              <w:t>13.</w:t>
            </w:r>
          </w:p>
        </w:tc>
        <w:tc>
          <w:tcPr>
            <w:tcW w:w="806" w:type="dxa"/>
            <w:gridSpan w:val="2"/>
          </w:tcPr>
          <w:p w:rsidR="003D50D4" w:rsidRPr="002A6C39" w:rsidRDefault="003D50D4" w:rsidP="001611DC"/>
        </w:tc>
        <w:tc>
          <w:tcPr>
            <w:tcW w:w="798" w:type="dxa"/>
          </w:tcPr>
          <w:p w:rsidR="003D50D4" w:rsidRPr="002A6C39" w:rsidRDefault="003D50D4" w:rsidP="001611DC">
            <w:r>
              <w:t>02.12</w:t>
            </w:r>
          </w:p>
        </w:tc>
        <w:tc>
          <w:tcPr>
            <w:tcW w:w="993" w:type="dxa"/>
          </w:tcPr>
          <w:p w:rsidR="003D50D4" w:rsidRPr="002A6C39" w:rsidRDefault="003D50D4" w:rsidP="001611DC"/>
        </w:tc>
        <w:tc>
          <w:tcPr>
            <w:tcW w:w="5103" w:type="dxa"/>
          </w:tcPr>
          <w:p w:rsidR="003D50D4" w:rsidRPr="009D397A" w:rsidRDefault="003D50D4" w:rsidP="001611DC">
            <w:pPr>
              <w:pStyle w:val="Default"/>
              <w:jc w:val="both"/>
            </w:pPr>
            <w:r w:rsidRPr="009D397A">
              <w:rPr>
                <w:b/>
                <w:bCs/>
                <w:i/>
                <w:iCs/>
              </w:rPr>
              <w:t xml:space="preserve">Сеятель твой и хранитель: </w:t>
            </w:r>
            <w:r w:rsidRPr="009D397A">
              <w:t>И. С. Тургенев. «Сфинкс». Ф. М. Достоевский. «Мужик Марей».</w:t>
            </w:r>
          </w:p>
        </w:tc>
        <w:tc>
          <w:tcPr>
            <w:tcW w:w="1939" w:type="dxa"/>
          </w:tcPr>
          <w:p w:rsidR="003D50D4" w:rsidRPr="002A6C39" w:rsidRDefault="003D50D4" w:rsidP="001611DC">
            <w:pPr>
              <w:jc w:val="both"/>
            </w:pPr>
          </w:p>
        </w:tc>
      </w:tr>
      <w:tr w:rsidR="003D50D4" w:rsidRPr="002A6C39" w:rsidTr="001611DC">
        <w:trPr>
          <w:gridBefore w:val="1"/>
        </w:trPr>
        <w:tc>
          <w:tcPr>
            <w:tcW w:w="10411" w:type="dxa"/>
            <w:gridSpan w:val="7"/>
          </w:tcPr>
          <w:p w:rsidR="003D50D4" w:rsidRPr="002A6C39" w:rsidRDefault="003D50D4" w:rsidP="001611DC">
            <w:pPr>
              <w:jc w:val="center"/>
              <w:rPr>
                <w:b/>
                <w:i/>
              </w:rPr>
            </w:pPr>
            <w:r w:rsidRPr="002A6C39">
              <w:rPr>
                <w:b/>
                <w:i/>
              </w:rPr>
              <w:t>3.3.  О ваших ровесниках.</w:t>
            </w:r>
          </w:p>
        </w:tc>
      </w:tr>
      <w:tr w:rsidR="003D50D4" w:rsidRPr="002A6C39" w:rsidTr="001611DC">
        <w:trPr>
          <w:gridBefore w:val="1"/>
        </w:trPr>
        <w:tc>
          <w:tcPr>
            <w:tcW w:w="772" w:type="dxa"/>
          </w:tcPr>
          <w:p w:rsidR="003D50D4" w:rsidRPr="00C60193" w:rsidRDefault="003D50D4" w:rsidP="001611DC">
            <w:pPr>
              <w:jc w:val="center"/>
            </w:pPr>
            <w:r w:rsidRPr="00C60193">
              <w:t>14.</w:t>
            </w:r>
          </w:p>
        </w:tc>
        <w:tc>
          <w:tcPr>
            <w:tcW w:w="806" w:type="dxa"/>
            <w:gridSpan w:val="2"/>
          </w:tcPr>
          <w:p w:rsidR="003D50D4" w:rsidRPr="002A6C39" w:rsidRDefault="003D50D4" w:rsidP="001611DC"/>
        </w:tc>
        <w:tc>
          <w:tcPr>
            <w:tcW w:w="798" w:type="dxa"/>
          </w:tcPr>
          <w:p w:rsidR="003D50D4" w:rsidRPr="002A6C39" w:rsidRDefault="003D50D4" w:rsidP="001611DC">
            <w:r>
              <w:t>09.12</w:t>
            </w:r>
          </w:p>
        </w:tc>
        <w:tc>
          <w:tcPr>
            <w:tcW w:w="993" w:type="dxa"/>
          </w:tcPr>
          <w:p w:rsidR="003D50D4" w:rsidRPr="002A6C39" w:rsidRDefault="003D50D4" w:rsidP="001611DC"/>
        </w:tc>
        <w:tc>
          <w:tcPr>
            <w:tcW w:w="5103" w:type="dxa"/>
          </w:tcPr>
          <w:p w:rsidR="003D50D4" w:rsidRPr="009D397A" w:rsidRDefault="003D50D4" w:rsidP="001611DC">
            <w:pPr>
              <w:pStyle w:val="Default"/>
              <w:jc w:val="both"/>
            </w:pPr>
            <w:r w:rsidRPr="009D397A">
              <w:rPr>
                <w:b/>
                <w:bCs/>
                <w:i/>
                <w:iCs/>
              </w:rPr>
              <w:t xml:space="preserve">Пора взросления: </w:t>
            </w:r>
            <w:r w:rsidRPr="009D397A">
              <w:t xml:space="preserve">Б. Л. Васильев. «Завтра была война» (главы). </w:t>
            </w:r>
          </w:p>
        </w:tc>
        <w:tc>
          <w:tcPr>
            <w:tcW w:w="1939" w:type="dxa"/>
          </w:tcPr>
          <w:p w:rsidR="003D50D4" w:rsidRPr="002A6C39" w:rsidRDefault="003D50D4" w:rsidP="001611DC"/>
        </w:tc>
      </w:tr>
      <w:tr w:rsidR="003D50D4" w:rsidRPr="002A6C39" w:rsidTr="001611DC">
        <w:trPr>
          <w:gridBefore w:val="1"/>
        </w:trPr>
        <w:tc>
          <w:tcPr>
            <w:tcW w:w="772" w:type="dxa"/>
          </w:tcPr>
          <w:p w:rsidR="003D50D4" w:rsidRPr="00C60193" w:rsidRDefault="003D50D4" w:rsidP="001611DC">
            <w:pPr>
              <w:jc w:val="center"/>
            </w:pPr>
            <w:r w:rsidRPr="00C60193">
              <w:t>15.</w:t>
            </w:r>
          </w:p>
        </w:tc>
        <w:tc>
          <w:tcPr>
            <w:tcW w:w="806" w:type="dxa"/>
            <w:gridSpan w:val="2"/>
          </w:tcPr>
          <w:p w:rsidR="003D50D4" w:rsidRPr="002A6C39" w:rsidRDefault="003D50D4" w:rsidP="001611DC"/>
        </w:tc>
        <w:tc>
          <w:tcPr>
            <w:tcW w:w="798" w:type="dxa"/>
          </w:tcPr>
          <w:p w:rsidR="003D50D4" w:rsidRPr="002A6C39" w:rsidRDefault="003D50D4" w:rsidP="001611DC">
            <w:r>
              <w:t>16.12</w:t>
            </w:r>
          </w:p>
        </w:tc>
        <w:tc>
          <w:tcPr>
            <w:tcW w:w="993" w:type="dxa"/>
          </w:tcPr>
          <w:p w:rsidR="003D50D4" w:rsidRPr="002A6C39" w:rsidRDefault="003D50D4" w:rsidP="001611DC"/>
        </w:tc>
        <w:tc>
          <w:tcPr>
            <w:tcW w:w="5103" w:type="dxa"/>
          </w:tcPr>
          <w:p w:rsidR="003D50D4" w:rsidRPr="009D397A" w:rsidRDefault="003D50D4" w:rsidP="001611DC">
            <w:pPr>
              <w:pStyle w:val="Default"/>
              <w:jc w:val="both"/>
              <w:rPr>
                <w:b/>
                <w:bCs/>
                <w:i/>
                <w:iCs/>
              </w:rPr>
            </w:pPr>
            <w:r w:rsidRPr="009D397A">
              <w:t>Г. Н. Щербакова. «Вам и не снилось» (главы).</w:t>
            </w:r>
          </w:p>
        </w:tc>
        <w:tc>
          <w:tcPr>
            <w:tcW w:w="1939" w:type="dxa"/>
          </w:tcPr>
          <w:p w:rsidR="003D50D4" w:rsidRPr="002A6C39" w:rsidRDefault="003D50D4" w:rsidP="001611DC"/>
        </w:tc>
      </w:tr>
      <w:tr w:rsidR="003D50D4" w:rsidRPr="002A6C39" w:rsidTr="001611DC">
        <w:trPr>
          <w:gridBefore w:val="1"/>
        </w:trPr>
        <w:tc>
          <w:tcPr>
            <w:tcW w:w="10411" w:type="dxa"/>
            <w:gridSpan w:val="7"/>
          </w:tcPr>
          <w:p w:rsidR="003D50D4" w:rsidRPr="002A6C39" w:rsidRDefault="003D50D4" w:rsidP="001611DC">
            <w:pPr>
              <w:jc w:val="center"/>
              <w:rPr>
                <w:b/>
                <w:i/>
              </w:rPr>
            </w:pPr>
            <w:r w:rsidRPr="002A6C39">
              <w:rPr>
                <w:b/>
                <w:i/>
              </w:rPr>
              <w:t>3.4. Лишь слову жизнь дана.</w:t>
            </w:r>
          </w:p>
        </w:tc>
      </w:tr>
      <w:tr w:rsidR="003D50D4" w:rsidRPr="002A6C39" w:rsidTr="001611DC">
        <w:trPr>
          <w:gridBefore w:val="1"/>
        </w:trPr>
        <w:tc>
          <w:tcPr>
            <w:tcW w:w="772" w:type="dxa"/>
          </w:tcPr>
          <w:p w:rsidR="003D50D4" w:rsidRPr="00C60193" w:rsidRDefault="003D50D4" w:rsidP="001611DC">
            <w:pPr>
              <w:jc w:val="center"/>
            </w:pPr>
            <w:r w:rsidRPr="00C60193">
              <w:t>16.</w:t>
            </w:r>
          </w:p>
        </w:tc>
        <w:tc>
          <w:tcPr>
            <w:tcW w:w="806" w:type="dxa"/>
            <w:gridSpan w:val="2"/>
          </w:tcPr>
          <w:p w:rsidR="003D50D4" w:rsidRPr="002A6C39" w:rsidRDefault="003D50D4" w:rsidP="001611DC"/>
        </w:tc>
        <w:tc>
          <w:tcPr>
            <w:tcW w:w="798" w:type="dxa"/>
          </w:tcPr>
          <w:p w:rsidR="003D50D4" w:rsidRPr="002A6C39" w:rsidRDefault="003D50D4" w:rsidP="001611DC">
            <w:r>
              <w:t>23.12</w:t>
            </w:r>
          </w:p>
        </w:tc>
        <w:tc>
          <w:tcPr>
            <w:tcW w:w="993" w:type="dxa"/>
          </w:tcPr>
          <w:p w:rsidR="003D50D4" w:rsidRPr="002A6C39" w:rsidRDefault="003D50D4" w:rsidP="001611DC">
            <w:pPr>
              <w:jc w:val="both"/>
            </w:pPr>
          </w:p>
        </w:tc>
        <w:tc>
          <w:tcPr>
            <w:tcW w:w="5103" w:type="dxa"/>
          </w:tcPr>
          <w:p w:rsidR="003D50D4" w:rsidRPr="009D397A" w:rsidRDefault="003D50D4" w:rsidP="001611DC">
            <w:pPr>
              <w:pStyle w:val="Default"/>
              <w:jc w:val="both"/>
            </w:pPr>
            <w:r w:rsidRPr="009D397A">
              <w:rPr>
                <w:b/>
                <w:bCs/>
                <w:i/>
                <w:iCs/>
              </w:rPr>
              <w:t xml:space="preserve">Язык поэзии: </w:t>
            </w:r>
            <w:r w:rsidRPr="009D397A">
              <w:t>Дон Аминадо. «Наука стихосложения». И. Ф. Анненский. «Третий мучительный сонет».</w:t>
            </w:r>
          </w:p>
        </w:tc>
        <w:tc>
          <w:tcPr>
            <w:tcW w:w="1939" w:type="dxa"/>
          </w:tcPr>
          <w:p w:rsidR="003D50D4" w:rsidRPr="002A6C39" w:rsidRDefault="003D50D4" w:rsidP="001611DC"/>
        </w:tc>
      </w:tr>
      <w:tr w:rsidR="003D50D4" w:rsidRPr="002A6C39" w:rsidTr="001611DC">
        <w:trPr>
          <w:gridBefore w:val="1"/>
          <w:trHeight w:val="566"/>
        </w:trPr>
        <w:tc>
          <w:tcPr>
            <w:tcW w:w="772" w:type="dxa"/>
          </w:tcPr>
          <w:p w:rsidR="003D50D4" w:rsidRPr="00C60193" w:rsidRDefault="003D50D4" w:rsidP="001611DC">
            <w:pPr>
              <w:jc w:val="center"/>
            </w:pPr>
            <w:r w:rsidRPr="00C60193">
              <w:t>17.</w:t>
            </w:r>
          </w:p>
        </w:tc>
        <w:tc>
          <w:tcPr>
            <w:tcW w:w="806" w:type="dxa"/>
            <w:gridSpan w:val="2"/>
          </w:tcPr>
          <w:p w:rsidR="003D50D4" w:rsidRPr="002A6C39" w:rsidRDefault="003D50D4" w:rsidP="001611DC"/>
        </w:tc>
        <w:tc>
          <w:tcPr>
            <w:tcW w:w="798" w:type="dxa"/>
          </w:tcPr>
          <w:p w:rsidR="003D50D4" w:rsidRPr="002A6C39" w:rsidRDefault="003D50D4" w:rsidP="001611DC">
            <w:r>
              <w:t>30</w:t>
            </w:r>
          </w:p>
        </w:tc>
        <w:tc>
          <w:tcPr>
            <w:tcW w:w="993" w:type="dxa"/>
          </w:tcPr>
          <w:p w:rsidR="003D50D4" w:rsidRPr="002A6C39" w:rsidRDefault="003D50D4" w:rsidP="001611DC">
            <w:pPr>
              <w:jc w:val="both"/>
            </w:pPr>
          </w:p>
        </w:tc>
        <w:tc>
          <w:tcPr>
            <w:tcW w:w="5103" w:type="dxa"/>
          </w:tcPr>
          <w:p w:rsidR="003D50D4" w:rsidRPr="009D397A" w:rsidRDefault="003D50D4" w:rsidP="001611DC">
            <w:pPr>
              <w:pStyle w:val="Default"/>
              <w:jc w:val="both"/>
              <w:rPr>
                <w:b/>
                <w:bCs/>
                <w:i/>
                <w:iCs/>
              </w:rPr>
            </w:pPr>
            <w:r w:rsidRPr="002A6C39">
              <w:rPr>
                <w:b/>
                <w:lang w:eastAsia="ru-RU"/>
              </w:rPr>
              <w:t xml:space="preserve">Проверочная работа </w:t>
            </w:r>
            <w:r>
              <w:rPr>
                <w:b/>
                <w:lang w:eastAsia="ru-RU"/>
              </w:rPr>
              <w:t xml:space="preserve">№3 </w:t>
            </w:r>
            <w:r w:rsidRPr="002A6C39">
              <w:rPr>
                <w:b/>
                <w:lang w:eastAsia="ru-RU"/>
              </w:rPr>
              <w:t>по итогам изучения раздела</w:t>
            </w:r>
            <w:r>
              <w:rPr>
                <w:b/>
                <w:lang w:eastAsia="ru-RU"/>
              </w:rPr>
              <w:t>.</w:t>
            </w:r>
          </w:p>
        </w:tc>
        <w:tc>
          <w:tcPr>
            <w:tcW w:w="1939" w:type="dxa"/>
          </w:tcPr>
          <w:p w:rsidR="003D50D4" w:rsidRPr="002A6C39" w:rsidRDefault="003D50D4" w:rsidP="001611DC">
            <w:pPr>
              <w:rPr>
                <w:b/>
              </w:rPr>
            </w:pPr>
          </w:p>
        </w:tc>
      </w:tr>
    </w:tbl>
    <w:p w:rsidR="003D50D4" w:rsidRPr="002A6C39" w:rsidRDefault="003D50D4" w:rsidP="00A97C85"/>
    <w:p w:rsidR="003D50D4" w:rsidRPr="002A6C39" w:rsidRDefault="003D50D4" w:rsidP="004C1C51"/>
    <w:sectPr w:rsidR="003D50D4" w:rsidRPr="002A6C39" w:rsidSect="00F6502B">
      <w:footerReference w:type="default" r:id="rId8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50D4" w:rsidRDefault="003D50D4" w:rsidP="003B52E4">
      <w:r>
        <w:separator/>
      </w:r>
    </w:p>
  </w:endnote>
  <w:endnote w:type="continuationSeparator" w:id="0">
    <w:p w:rsidR="003D50D4" w:rsidRDefault="003D50D4" w:rsidP="003B52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50D4" w:rsidRDefault="003D50D4">
    <w:pPr>
      <w:pStyle w:val="Footer"/>
      <w:jc w:val="right"/>
    </w:pPr>
    <w:fldSimple w:instr="PAGE   \* MERGEFORMAT">
      <w:r>
        <w:rPr>
          <w:noProof/>
        </w:rPr>
        <w:t>10</w:t>
      </w:r>
    </w:fldSimple>
  </w:p>
  <w:p w:rsidR="003D50D4" w:rsidRDefault="003D50D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50D4" w:rsidRDefault="003D50D4" w:rsidP="003B52E4">
      <w:r>
        <w:separator/>
      </w:r>
    </w:p>
  </w:footnote>
  <w:footnote w:type="continuationSeparator" w:id="0">
    <w:p w:rsidR="003D50D4" w:rsidRDefault="003D50D4" w:rsidP="003B52E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B7148"/>
    <w:multiLevelType w:val="hybridMultilevel"/>
    <w:tmpl w:val="4BD23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65791"/>
    <w:multiLevelType w:val="hybridMultilevel"/>
    <w:tmpl w:val="1CF66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195613"/>
    <w:multiLevelType w:val="hybridMultilevel"/>
    <w:tmpl w:val="C456B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C35F28"/>
    <w:multiLevelType w:val="hybridMultilevel"/>
    <w:tmpl w:val="8A206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AB03A1"/>
    <w:multiLevelType w:val="hybridMultilevel"/>
    <w:tmpl w:val="4F700612"/>
    <w:lvl w:ilvl="0" w:tplc="70CA8E08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D55ADC"/>
    <w:multiLevelType w:val="hybridMultilevel"/>
    <w:tmpl w:val="FF6EAD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2C4693"/>
    <w:multiLevelType w:val="hybridMultilevel"/>
    <w:tmpl w:val="8800C8EE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>
    <w:nsid w:val="1F27529E"/>
    <w:multiLevelType w:val="hybridMultilevel"/>
    <w:tmpl w:val="F05483FE"/>
    <w:lvl w:ilvl="0" w:tplc="70CA8E08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9C76B8"/>
    <w:multiLevelType w:val="hybridMultilevel"/>
    <w:tmpl w:val="6D26B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ED4B7B"/>
    <w:multiLevelType w:val="hybridMultilevel"/>
    <w:tmpl w:val="EEFCF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744C37"/>
    <w:multiLevelType w:val="multilevel"/>
    <w:tmpl w:val="E944714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11">
    <w:nsid w:val="307D578C"/>
    <w:multiLevelType w:val="hybridMultilevel"/>
    <w:tmpl w:val="D4DA46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4B3E1F"/>
    <w:multiLevelType w:val="hybridMultilevel"/>
    <w:tmpl w:val="C406D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B26216"/>
    <w:multiLevelType w:val="hybridMultilevel"/>
    <w:tmpl w:val="484AD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BA324D"/>
    <w:multiLevelType w:val="hybridMultilevel"/>
    <w:tmpl w:val="CD0CC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C937BA"/>
    <w:multiLevelType w:val="hybridMultilevel"/>
    <w:tmpl w:val="4B44C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8004B6"/>
    <w:multiLevelType w:val="hybridMultilevel"/>
    <w:tmpl w:val="CF36C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A10B63"/>
    <w:multiLevelType w:val="hybridMultilevel"/>
    <w:tmpl w:val="EABCF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511F8B"/>
    <w:multiLevelType w:val="hybridMultilevel"/>
    <w:tmpl w:val="7A1E2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113A7B"/>
    <w:multiLevelType w:val="hybridMultilevel"/>
    <w:tmpl w:val="7708F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247A8B"/>
    <w:multiLevelType w:val="hybridMultilevel"/>
    <w:tmpl w:val="B3B6E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635718"/>
    <w:multiLevelType w:val="hybridMultilevel"/>
    <w:tmpl w:val="D4CA0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F746B9"/>
    <w:multiLevelType w:val="hybridMultilevel"/>
    <w:tmpl w:val="DB701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CD3DF0"/>
    <w:multiLevelType w:val="multilevel"/>
    <w:tmpl w:val="C32E3F9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24">
    <w:nsid w:val="77D74428"/>
    <w:multiLevelType w:val="hybridMultilevel"/>
    <w:tmpl w:val="E460C79E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25">
    <w:nsid w:val="7C9667DE"/>
    <w:multiLevelType w:val="hybridMultilevel"/>
    <w:tmpl w:val="1D000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FE41768"/>
    <w:multiLevelType w:val="hybridMultilevel"/>
    <w:tmpl w:val="31087F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13"/>
  </w:num>
  <w:num w:numId="5">
    <w:abstractNumId w:val="24"/>
  </w:num>
  <w:num w:numId="6">
    <w:abstractNumId w:val="26"/>
  </w:num>
  <w:num w:numId="7">
    <w:abstractNumId w:val="10"/>
  </w:num>
  <w:num w:numId="8">
    <w:abstractNumId w:val="23"/>
  </w:num>
  <w:num w:numId="9">
    <w:abstractNumId w:val="2"/>
  </w:num>
  <w:num w:numId="10">
    <w:abstractNumId w:val="7"/>
  </w:num>
  <w:num w:numId="11">
    <w:abstractNumId w:val="19"/>
  </w:num>
  <w:num w:numId="12">
    <w:abstractNumId w:val="25"/>
  </w:num>
  <w:num w:numId="13">
    <w:abstractNumId w:val="9"/>
  </w:num>
  <w:num w:numId="14">
    <w:abstractNumId w:val="17"/>
  </w:num>
  <w:num w:numId="15">
    <w:abstractNumId w:val="21"/>
  </w:num>
  <w:num w:numId="16">
    <w:abstractNumId w:val="12"/>
  </w:num>
  <w:num w:numId="17">
    <w:abstractNumId w:val="22"/>
  </w:num>
  <w:num w:numId="18">
    <w:abstractNumId w:val="16"/>
  </w:num>
  <w:num w:numId="19">
    <w:abstractNumId w:val="15"/>
  </w:num>
  <w:num w:numId="20">
    <w:abstractNumId w:val="0"/>
  </w:num>
  <w:num w:numId="21">
    <w:abstractNumId w:val="18"/>
  </w:num>
  <w:num w:numId="22">
    <w:abstractNumId w:val="8"/>
  </w:num>
  <w:num w:numId="23">
    <w:abstractNumId w:val="14"/>
  </w:num>
  <w:num w:numId="24">
    <w:abstractNumId w:val="20"/>
  </w:num>
  <w:num w:numId="25">
    <w:abstractNumId w:val="11"/>
  </w:num>
  <w:num w:numId="26">
    <w:abstractNumId w:val="5"/>
  </w:num>
  <w:num w:numId="2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A49B7"/>
    <w:rsid w:val="00062E87"/>
    <w:rsid w:val="00063AD3"/>
    <w:rsid w:val="00072B44"/>
    <w:rsid w:val="000A198A"/>
    <w:rsid w:val="00117880"/>
    <w:rsid w:val="001611DC"/>
    <w:rsid w:val="00257EB7"/>
    <w:rsid w:val="002A6C39"/>
    <w:rsid w:val="002F2105"/>
    <w:rsid w:val="003B52E4"/>
    <w:rsid w:val="003D50D4"/>
    <w:rsid w:val="004569ED"/>
    <w:rsid w:val="0047611A"/>
    <w:rsid w:val="004C1C51"/>
    <w:rsid w:val="004F0A27"/>
    <w:rsid w:val="0055570E"/>
    <w:rsid w:val="005A5FE9"/>
    <w:rsid w:val="005B0CED"/>
    <w:rsid w:val="006F7482"/>
    <w:rsid w:val="00773C6F"/>
    <w:rsid w:val="007B71E3"/>
    <w:rsid w:val="00803C22"/>
    <w:rsid w:val="00854A7E"/>
    <w:rsid w:val="008E7D7A"/>
    <w:rsid w:val="009208AC"/>
    <w:rsid w:val="00982543"/>
    <w:rsid w:val="0099111B"/>
    <w:rsid w:val="009A49B7"/>
    <w:rsid w:val="009D397A"/>
    <w:rsid w:val="00A002AC"/>
    <w:rsid w:val="00A3146C"/>
    <w:rsid w:val="00A97C85"/>
    <w:rsid w:val="00AB64DD"/>
    <w:rsid w:val="00AE6350"/>
    <w:rsid w:val="00AF5918"/>
    <w:rsid w:val="00B66262"/>
    <w:rsid w:val="00BC3D5A"/>
    <w:rsid w:val="00BD18DE"/>
    <w:rsid w:val="00BF3B22"/>
    <w:rsid w:val="00BF7570"/>
    <w:rsid w:val="00C13B6B"/>
    <w:rsid w:val="00C45AD5"/>
    <w:rsid w:val="00C60193"/>
    <w:rsid w:val="00CA000C"/>
    <w:rsid w:val="00CE0048"/>
    <w:rsid w:val="00D24564"/>
    <w:rsid w:val="00D53B88"/>
    <w:rsid w:val="00D667F2"/>
    <w:rsid w:val="00D72762"/>
    <w:rsid w:val="00D9185A"/>
    <w:rsid w:val="00DA116E"/>
    <w:rsid w:val="00E0352B"/>
    <w:rsid w:val="00E70269"/>
    <w:rsid w:val="00EE688F"/>
    <w:rsid w:val="00EF1B30"/>
    <w:rsid w:val="00F32A40"/>
    <w:rsid w:val="00F356F5"/>
    <w:rsid w:val="00F6502B"/>
    <w:rsid w:val="00FB64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350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9A49B7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9A49B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99"/>
    <w:qFormat/>
    <w:rsid w:val="006F748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3B52E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B52E4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3B52E4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B52E4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812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2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509</TotalTime>
  <Pages>10</Pages>
  <Words>2501</Words>
  <Characters>14262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АС</cp:lastModifiedBy>
  <cp:revision>18</cp:revision>
  <cp:lastPrinted>2022-09-29T12:21:00Z</cp:lastPrinted>
  <dcterms:created xsi:type="dcterms:W3CDTF">2021-08-24T15:00:00Z</dcterms:created>
  <dcterms:modified xsi:type="dcterms:W3CDTF">2022-09-30T12:12:00Z</dcterms:modified>
</cp:coreProperties>
</file>