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920" w:rsidRPr="00FC74D0" w:rsidRDefault="00811920" w:rsidP="007D5072">
      <w:pPr>
        <w:ind w:left="-426"/>
        <w:jc w:val="center"/>
        <w:rPr>
          <w:rFonts w:ascii="Times New Roman" w:hAnsi="Times New Roman"/>
          <w:b/>
          <w:sz w:val="24"/>
          <w:szCs w:val="24"/>
          <w:lang w:val="en-US" w:eastAsia="ru-RU"/>
        </w:rPr>
      </w:pPr>
      <w:r w:rsidRPr="00FC74D0">
        <w:rPr>
          <w:rFonts w:ascii="Times New Roman" w:hAnsi="Times New Roman"/>
          <w:b/>
          <w:sz w:val="24"/>
          <w:szCs w:val="24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pt;height:748.2pt">
            <v:imagedata r:id="rId7" o:title=""/>
          </v:shape>
        </w:pict>
      </w:r>
    </w:p>
    <w:p w:rsidR="00811920" w:rsidRPr="00AF5918" w:rsidRDefault="00811920" w:rsidP="007D5072">
      <w:pPr>
        <w:ind w:left="-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F5918">
        <w:rPr>
          <w:rFonts w:ascii="Times New Roman" w:hAnsi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811920" w:rsidRPr="00AF5918" w:rsidRDefault="00811920" w:rsidP="007D5072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F5918">
        <w:rPr>
          <w:rFonts w:ascii="Times New Roman" w:hAnsi="Times New Roman"/>
          <w:b/>
          <w:sz w:val="24"/>
          <w:szCs w:val="24"/>
          <w:lang w:eastAsia="ru-RU"/>
        </w:rPr>
        <w:t xml:space="preserve">«СРЕДНЯЯ ШКОЛА № 16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ИМЕНИ ГЕРОЯ СОВЕТСКОГО СОЮЗА С.ИВАНОВА </w:t>
      </w:r>
      <w:r w:rsidRPr="00AF5918">
        <w:rPr>
          <w:rFonts w:ascii="Times New Roman" w:hAnsi="Times New Roman"/>
          <w:b/>
          <w:sz w:val="24"/>
          <w:szCs w:val="24"/>
          <w:lang w:eastAsia="ru-RU"/>
        </w:rPr>
        <w:t>ГОРОДА ЕВПАТОРИИ РЕСПУБЛИКИ КРЫМ»</w:t>
      </w:r>
    </w:p>
    <w:p w:rsidR="00811920" w:rsidRPr="00AF5918" w:rsidRDefault="00811920" w:rsidP="007D5072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F5918">
        <w:rPr>
          <w:rFonts w:ascii="Times New Roman" w:hAnsi="Times New Roman"/>
          <w:b/>
          <w:sz w:val="24"/>
          <w:szCs w:val="24"/>
          <w:lang w:eastAsia="ru-RU"/>
        </w:rPr>
        <w:t>( МБОУ «СШ №16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им.С.Иванова </w:t>
      </w:r>
      <w:r w:rsidRPr="00AF5918">
        <w:rPr>
          <w:rFonts w:ascii="Times New Roman" w:hAnsi="Times New Roman"/>
          <w:b/>
          <w:sz w:val="24"/>
          <w:szCs w:val="24"/>
          <w:lang w:eastAsia="ru-RU"/>
        </w:rPr>
        <w:t>» )</w:t>
      </w:r>
    </w:p>
    <w:p w:rsidR="00811920" w:rsidRPr="00AF5918" w:rsidRDefault="00811920" w:rsidP="007D5072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11920" w:rsidRPr="00AF5918" w:rsidRDefault="00811920" w:rsidP="007D5072">
      <w:pPr>
        <w:rPr>
          <w:rFonts w:ascii="Times New Roman" w:hAnsi="Times New Roman"/>
          <w:b/>
          <w:sz w:val="24"/>
          <w:szCs w:val="24"/>
          <w:lang w:val="uk-UA" w:eastAsia="ru-RU"/>
        </w:rPr>
      </w:pPr>
      <w:r w:rsidRPr="00AF5918">
        <w:rPr>
          <w:rFonts w:ascii="Times New Roman" w:hAnsi="Times New Roman"/>
          <w:b/>
          <w:sz w:val="24"/>
          <w:szCs w:val="24"/>
          <w:lang w:eastAsia="ru-RU"/>
        </w:rPr>
        <w:t>РАССМОТРЕНО                             СОГЛАСОВАНО                           УТВЕРЖДЕНО</w:t>
      </w:r>
    </w:p>
    <w:p w:rsidR="00811920" w:rsidRPr="00AF5918" w:rsidRDefault="00811920" w:rsidP="007D5072">
      <w:pPr>
        <w:rPr>
          <w:rFonts w:ascii="Times New Roman" w:hAnsi="Times New Roman"/>
          <w:sz w:val="24"/>
          <w:szCs w:val="24"/>
          <w:lang w:eastAsia="ru-RU"/>
        </w:rPr>
      </w:pPr>
      <w:r w:rsidRPr="00AF5918">
        <w:rPr>
          <w:rFonts w:ascii="Times New Roman" w:hAnsi="Times New Roman"/>
          <w:sz w:val="24"/>
          <w:szCs w:val="24"/>
          <w:lang w:val="uk-UA" w:eastAsia="ru-RU"/>
        </w:rPr>
        <w:t>на заседании ШМО                           зам.директора по УВР</w:t>
      </w:r>
      <w:r w:rsidRPr="00AF5918">
        <w:rPr>
          <w:rFonts w:ascii="Times New Roman" w:hAnsi="Times New Roman"/>
          <w:sz w:val="24"/>
          <w:szCs w:val="24"/>
          <w:lang w:val="uk-UA" w:eastAsia="ru-RU"/>
        </w:rPr>
        <w:tab/>
      </w:r>
      <w:r w:rsidRPr="00AF5918">
        <w:rPr>
          <w:rFonts w:ascii="Times New Roman" w:hAnsi="Times New Roman"/>
          <w:sz w:val="24"/>
          <w:szCs w:val="24"/>
          <w:lang w:eastAsia="ru-RU"/>
        </w:rPr>
        <w:t xml:space="preserve">              Директор школы</w:t>
      </w:r>
    </w:p>
    <w:p w:rsidR="00811920" w:rsidRPr="00AF5918" w:rsidRDefault="00811920" w:rsidP="007D5072">
      <w:pPr>
        <w:rPr>
          <w:rFonts w:ascii="Times New Roman" w:hAnsi="Times New Roman"/>
          <w:sz w:val="24"/>
          <w:szCs w:val="24"/>
          <w:lang w:val="uk-UA" w:eastAsia="ru-RU"/>
        </w:rPr>
      </w:pPr>
      <w:r w:rsidRPr="00AF5918">
        <w:rPr>
          <w:rFonts w:ascii="Times New Roman" w:hAnsi="Times New Roman"/>
          <w:sz w:val="24"/>
          <w:szCs w:val="24"/>
          <w:lang w:val="uk-UA" w:eastAsia="ru-RU"/>
        </w:rPr>
        <w:t>от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  22.08.</w:t>
      </w:r>
      <w:r w:rsidRPr="00AF5918">
        <w:rPr>
          <w:rFonts w:ascii="Times New Roman" w:hAnsi="Times New Roman"/>
          <w:sz w:val="24"/>
          <w:szCs w:val="24"/>
          <w:lang w:val="uk-UA" w:eastAsia="ru-RU"/>
        </w:rPr>
        <w:t>202</w:t>
      </w:r>
      <w:r>
        <w:rPr>
          <w:rFonts w:ascii="Times New Roman" w:hAnsi="Times New Roman"/>
          <w:sz w:val="24"/>
          <w:szCs w:val="24"/>
          <w:lang w:val="uk-UA" w:eastAsia="ru-RU"/>
        </w:rPr>
        <w:t>2</w:t>
      </w:r>
      <w:r w:rsidRPr="00AF5918">
        <w:rPr>
          <w:rFonts w:ascii="Times New Roman" w:hAnsi="Times New Roman"/>
          <w:sz w:val="24"/>
          <w:szCs w:val="24"/>
          <w:lang w:val="uk-UA" w:eastAsia="ru-RU"/>
        </w:rPr>
        <w:t xml:space="preserve"> г.         </w:t>
      </w:r>
      <w:r w:rsidRPr="00AF5918">
        <w:rPr>
          <w:rFonts w:ascii="Times New Roman" w:hAnsi="Times New Roman"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AF5918">
        <w:rPr>
          <w:rFonts w:ascii="Times New Roman" w:hAnsi="Times New Roman"/>
          <w:sz w:val="24"/>
          <w:szCs w:val="24"/>
          <w:lang w:eastAsia="ru-RU"/>
        </w:rPr>
        <w:t xml:space="preserve"> _______  Т.В.Полищук                        ____О.А. Донцова</w:t>
      </w:r>
      <w:r w:rsidRPr="00AF5918">
        <w:rPr>
          <w:rFonts w:ascii="Times New Roman" w:hAnsi="Times New Roman"/>
          <w:sz w:val="24"/>
          <w:szCs w:val="24"/>
          <w:lang w:val="uk-UA" w:eastAsia="ru-RU"/>
        </w:rPr>
        <w:t xml:space="preserve">    протокол №1</w:t>
      </w:r>
      <w:r w:rsidRPr="00AF5918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</w:t>
      </w:r>
      <w:r w:rsidRPr="00AF5918">
        <w:rPr>
          <w:rFonts w:ascii="Times New Roman" w:hAnsi="Times New Roman"/>
          <w:sz w:val="24"/>
          <w:szCs w:val="24"/>
          <w:lang w:eastAsia="ru-RU"/>
        </w:rPr>
        <w:t>от</w:t>
      </w:r>
      <w:r>
        <w:rPr>
          <w:rFonts w:ascii="Times New Roman" w:hAnsi="Times New Roman"/>
          <w:sz w:val="24"/>
          <w:szCs w:val="24"/>
          <w:lang w:eastAsia="ru-RU"/>
        </w:rPr>
        <w:t xml:space="preserve"> 23.08.</w:t>
      </w:r>
      <w:r w:rsidRPr="00AF5918">
        <w:rPr>
          <w:rFonts w:ascii="Times New Roman" w:hAnsi="Times New Roman"/>
          <w:sz w:val="24"/>
          <w:szCs w:val="24"/>
          <w:lang w:eastAsia="ru-RU"/>
        </w:rPr>
        <w:t>202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AF5918">
        <w:rPr>
          <w:rFonts w:ascii="Times New Roman" w:hAnsi="Times New Roman"/>
          <w:sz w:val="24"/>
          <w:szCs w:val="24"/>
          <w:lang w:eastAsia="ru-RU"/>
        </w:rPr>
        <w:t xml:space="preserve"> г.</w:t>
      </w:r>
      <w:r w:rsidRPr="00AF5918">
        <w:rPr>
          <w:rFonts w:ascii="Times New Roman" w:hAnsi="Times New Roman"/>
          <w:sz w:val="24"/>
          <w:szCs w:val="24"/>
          <w:lang w:eastAsia="ru-RU"/>
        </w:rPr>
        <w:tab/>
      </w:r>
      <w:r w:rsidRPr="00AF5918">
        <w:rPr>
          <w:rFonts w:ascii="Times New Roman" w:hAnsi="Times New Roman"/>
          <w:sz w:val="24"/>
          <w:szCs w:val="24"/>
          <w:lang w:eastAsia="ru-RU"/>
        </w:rPr>
        <w:tab/>
        <w:t xml:space="preserve"> Приказ №  </w:t>
      </w:r>
      <w:r>
        <w:rPr>
          <w:rFonts w:ascii="Times New Roman" w:hAnsi="Times New Roman"/>
          <w:sz w:val="24"/>
          <w:szCs w:val="24"/>
          <w:lang w:eastAsia="ru-RU"/>
        </w:rPr>
        <w:t>779/01-16</w:t>
      </w:r>
      <w:r w:rsidRPr="00AF5918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811920" w:rsidRPr="00AF5918" w:rsidRDefault="00811920" w:rsidP="007D5072">
      <w:pPr>
        <w:rPr>
          <w:rFonts w:ascii="Times New Roman" w:hAnsi="Times New Roman"/>
          <w:sz w:val="24"/>
          <w:szCs w:val="24"/>
          <w:lang w:val="uk-UA" w:eastAsia="ru-RU"/>
        </w:rPr>
      </w:pPr>
      <w:r w:rsidRPr="00AF5918">
        <w:rPr>
          <w:rFonts w:ascii="Times New Roman" w:hAnsi="Times New Roman"/>
          <w:sz w:val="24"/>
          <w:szCs w:val="24"/>
          <w:lang w:val="uk-UA" w:eastAsia="ru-RU"/>
        </w:rPr>
        <w:t>Руководитель  ШМО</w:t>
      </w:r>
    </w:p>
    <w:p w:rsidR="00811920" w:rsidRPr="00AF5918" w:rsidRDefault="00811920" w:rsidP="007D5072">
      <w:pPr>
        <w:rPr>
          <w:rFonts w:ascii="Times New Roman" w:hAnsi="Times New Roman"/>
          <w:sz w:val="24"/>
          <w:szCs w:val="24"/>
          <w:lang w:val="uk-UA" w:eastAsia="ru-RU"/>
        </w:rPr>
      </w:pPr>
      <w:r w:rsidRPr="00AF5918">
        <w:rPr>
          <w:rFonts w:ascii="Times New Roman" w:hAnsi="Times New Roman"/>
          <w:sz w:val="24"/>
          <w:szCs w:val="24"/>
          <w:lang w:val="uk-UA" w:eastAsia="ru-RU"/>
        </w:rPr>
        <w:t>________Кравченко В.П.                                                                               от 31.08.202</w:t>
      </w:r>
      <w:r>
        <w:rPr>
          <w:rFonts w:ascii="Times New Roman" w:hAnsi="Times New Roman"/>
          <w:sz w:val="24"/>
          <w:szCs w:val="24"/>
          <w:lang w:val="uk-UA" w:eastAsia="ru-RU"/>
        </w:rPr>
        <w:t>2</w:t>
      </w:r>
      <w:r w:rsidRPr="00AF5918">
        <w:rPr>
          <w:rFonts w:ascii="Times New Roman" w:hAnsi="Times New Roman"/>
          <w:sz w:val="24"/>
          <w:szCs w:val="24"/>
          <w:lang w:val="uk-UA" w:eastAsia="ru-RU"/>
        </w:rPr>
        <w:t xml:space="preserve">г. </w:t>
      </w:r>
    </w:p>
    <w:p w:rsidR="00811920" w:rsidRPr="00AF5918" w:rsidRDefault="00811920" w:rsidP="007D5072">
      <w:pPr>
        <w:rPr>
          <w:rFonts w:ascii="Times New Roman" w:hAnsi="Times New Roman"/>
          <w:sz w:val="24"/>
          <w:szCs w:val="24"/>
          <w:lang w:val="uk-UA" w:eastAsia="ru-RU"/>
        </w:rPr>
      </w:pPr>
    </w:p>
    <w:p w:rsidR="00811920" w:rsidRDefault="00811920" w:rsidP="007D5072">
      <w:pPr>
        <w:ind w:firstLine="601"/>
        <w:rPr>
          <w:rFonts w:ascii="Times New Roman" w:hAnsi="Times New Roman"/>
          <w:sz w:val="28"/>
          <w:szCs w:val="28"/>
        </w:rPr>
      </w:pPr>
    </w:p>
    <w:p w:rsidR="00811920" w:rsidRDefault="00811920" w:rsidP="007D5072">
      <w:pPr>
        <w:ind w:firstLine="601"/>
        <w:rPr>
          <w:rFonts w:ascii="Times New Roman" w:hAnsi="Times New Roman"/>
          <w:sz w:val="28"/>
          <w:szCs w:val="28"/>
        </w:rPr>
      </w:pPr>
    </w:p>
    <w:p w:rsidR="00811920" w:rsidRPr="00B66262" w:rsidRDefault="00811920" w:rsidP="007D5072">
      <w:pPr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  <w:r w:rsidRPr="00B66262"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 xml:space="preserve">РАБОЧАЯ ПРОГРАММА </w:t>
      </w:r>
    </w:p>
    <w:p w:rsidR="00811920" w:rsidRPr="00B66262" w:rsidRDefault="00811920" w:rsidP="007D5072">
      <w:pPr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по литературе</w:t>
      </w:r>
    </w:p>
    <w:p w:rsidR="00811920" w:rsidRPr="00B66262" w:rsidRDefault="00811920" w:rsidP="007D5072">
      <w:pPr>
        <w:jc w:val="center"/>
        <w:textAlignment w:val="baseline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для 8-Б, К кла</w:t>
      </w:r>
      <w:r w:rsidRPr="00B66262"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сс</w:t>
      </w: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ов</w:t>
      </w:r>
    </w:p>
    <w:p w:rsidR="00811920" w:rsidRDefault="00811920" w:rsidP="007D5072">
      <w:pPr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  <w:r w:rsidRPr="00B66262"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на 202</w:t>
      </w: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2</w:t>
      </w:r>
      <w:r w:rsidRPr="00B66262"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 xml:space="preserve"> - 202</w:t>
      </w:r>
      <w:r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>3</w:t>
      </w:r>
      <w:r w:rsidRPr="00B66262"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  <w:t xml:space="preserve"> учебный год </w:t>
      </w:r>
    </w:p>
    <w:p w:rsidR="00811920" w:rsidRDefault="00811920" w:rsidP="007D5072">
      <w:pPr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811920" w:rsidRDefault="00811920" w:rsidP="007D5072">
      <w:pPr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811920" w:rsidRPr="002F2105" w:rsidRDefault="00811920" w:rsidP="007D5072">
      <w:pPr>
        <w:ind w:left="4956" w:firstLine="708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2F2105"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  <w:t xml:space="preserve">Составитель программы: </w:t>
      </w:r>
    </w:p>
    <w:p w:rsidR="00811920" w:rsidRPr="002F2105" w:rsidRDefault="00811920" w:rsidP="007D5072">
      <w:pPr>
        <w:ind w:left="5664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>Севостьянова Анна Сергеевна</w:t>
      </w:r>
      <w:r w:rsidRPr="002F2105"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, учитель русского языка и литературы </w:t>
      </w:r>
    </w:p>
    <w:p w:rsidR="00811920" w:rsidRPr="002F2105" w:rsidRDefault="00811920" w:rsidP="007D5072">
      <w:pPr>
        <w:ind w:left="5664"/>
        <w:textAlignment w:val="baseline"/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>первой</w:t>
      </w:r>
      <w:r w:rsidRPr="002F2105"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2F2105"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  <w:t xml:space="preserve">категории </w:t>
      </w:r>
    </w:p>
    <w:p w:rsidR="00811920" w:rsidRPr="002F2105" w:rsidRDefault="00811920" w:rsidP="007D5072">
      <w:pPr>
        <w:ind w:left="5664"/>
        <w:textAlignment w:val="baseline"/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</w:pPr>
      <w:r w:rsidRPr="002F2105"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  <w:t>____________________</w:t>
      </w:r>
    </w:p>
    <w:p w:rsidR="00811920" w:rsidRPr="002F2105" w:rsidRDefault="00811920" w:rsidP="007D5072">
      <w:pPr>
        <w:ind w:left="5664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2F2105">
        <w:rPr>
          <w:rFonts w:ascii="Times New Roman" w:hAnsi="Times New Roman"/>
          <w:b/>
          <w:sz w:val="28"/>
          <w:szCs w:val="28"/>
          <w:lang w:eastAsia="ru-RU"/>
        </w:rPr>
        <w:t xml:space="preserve">      </w:t>
      </w:r>
      <w:r w:rsidRPr="002F2105">
        <w:rPr>
          <w:rFonts w:ascii="Times New Roman" w:hAnsi="Times New Roman"/>
          <w:sz w:val="24"/>
          <w:szCs w:val="24"/>
          <w:lang w:eastAsia="ru-RU"/>
        </w:rPr>
        <w:t>(подпись учителя)</w:t>
      </w:r>
    </w:p>
    <w:p w:rsidR="00811920" w:rsidRDefault="00811920" w:rsidP="007D5072">
      <w:pPr>
        <w:rPr>
          <w:rFonts w:ascii="Times New Roman" w:hAnsi="Times New Roman"/>
          <w:b/>
          <w:sz w:val="28"/>
          <w:szCs w:val="28"/>
        </w:rPr>
      </w:pPr>
    </w:p>
    <w:p w:rsidR="00811920" w:rsidRDefault="00811920" w:rsidP="007D5072">
      <w:pPr>
        <w:ind w:firstLine="601"/>
        <w:jc w:val="center"/>
        <w:rPr>
          <w:rFonts w:ascii="Times New Roman" w:hAnsi="Times New Roman"/>
          <w:b/>
          <w:sz w:val="28"/>
          <w:szCs w:val="28"/>
        </w:rPr>
      </w:pPr>
      <w:r w:rsidRPr="00803C22">
        <w:rPr>
          <w:rFonts w:ascii="Times New Roman" w:hAnsi="Times New Roman"/>
          <w:b/>
          <w:sz w:val="28"/>
          <w:szCs w:val="28"/>
        </w:rPr>
        <w:t>г.Евпатория, 202</w:t>
      </w:r>
      <w:r>
        <w:rPr>
          <w:rFonts w:ascii="Times New Roman" w:hAnsi="Times New Roman"/>
          <w:b/>
          <w:sz w:val="28"/>
          <w:szCs w:val="28"/>
        </w:rPr>
        <w:t>2</w:t>
      </w:r>
      <w:r w:rsidRPr="00803C22">
        <w:rPr>
          <w:rFonts w:ascii="Times New Roman" w:hAnsi="Times New Roman"/>
          <w:b/>
          <w:sz w:val="28"/>
          <w:szCs w:val="28"/>
        </w:rPr>
        <w:t>г.</w:t>
      </w:r>
    </w:p>
    <w:p w:rsidR="00811920" w:rsidRDefault="00811920" w:rsidP="002D43F8">
      <w:pPr>
        <w:spacing w:after="0"/>
        <w:jc w:val="center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811920" w:rsidRPr="00715C2C" w:rsidRDefault="00811920" w:rsidP="008C40BC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Прямоугольник 1" o:spid="_x0000_s1026" style="position:absolute;left:0;text-align:left;margin-left:506.25pt;margin-top:19.1pt;width:30pt;height:27.7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" stroked="f" strokeweight="2pt"/>
        </w:pict>
      </w:r>
    </w:p>
    <w:p w:rsidR="00811920" w:rsidRDefault="00811920" w:rsidP="00C40D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Образовательный стандарт</w:t>
      </w:r>
      <w:r w:rsidRPr="00886EF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ООО, утвержденный приказом Минобразования РФ от 17.12.2010 № 1897, (с изменениями от 31.12.2015г. № 1577);</w:t>
      </w:r>
    </w:p>
    <w:p w:rsidR="00811920" w:rsidRPr="00122AD1" w:rsidRDefault="00811920" w:rsidP="00C40D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Рабочая программа по литературе для 8 класса составлена на основе авторской программы: </w:t>
      </w:r>
      <w:r w:rsidRPr="00653A9A">
        <w:rPr>
          <w:rFonts w:ascii="Times New Roman" w:hAnsi="Times New Roman" w:cs="Times New Roman"/>
          <w:sz w:val="24"/>
          <w:szCs w:val="24"/>
        </w:rPr>
        <w:t>программы по литературе для 5—11 классов (базовый уровень): 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53A9A">
        <w:rPr>
          <w:rFonts w:ascii="Times New Roman" w:hAnsi="Times New Roman" w:cs="Times New Roman"/>
          <w:sz w:val="24"/>
          <w:szCs w:val="24"/>
        </w:rPr>
        <w:t xml:space="preserve"> Я. Коровина, В. П. Журавлев, В, И. Коровин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Pr="009F70FB"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М.: </w:t>
      </w:r>
      <w:r w:rsidRPr="00F75FD6"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>Просвещение, -</w:t>
      </w:r>
      <w:r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2011.</w:t>
      </w:r>
    </w:p>
    <w:p w:rsidR="00811920" w:rsidRDefault="00811920" w:rsidP="00C40D37">
      <w:pPr>
        <w:spacing w:after="0"/>
        <w:ind w:firstLine="567"/>
        <w:jc w:val="both"/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96CB2">
        <w:rPr>
          <w:rFonts w:ascii="Times New Roman" w:hAnsi="Times New Roman" w:cs="Times New Roman"/>
          <w:b/>
          <w:sz w:val="24"/>
          <w:szCs w:val="24"/>
        </w:rPr>
        <w:t>Учебник:</w:t>
      </w:r>
      <w:r w:rsidRPr="00122A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c3"/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Коровина В. Я., Журавлев В. П</w:t>
      </w:r>
      <w:r w:rsidRPr="009F70FB">
        <w:rPr>
          <w:rStyle w:val="c3"/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.,Коровин В. И.</w:t>
      </w:r>
      <w:r>
        <w:rPr>
          <w:rStyle w:val="c3"/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>Литература: 8 кл.: Учебник</w:t>
      </w:r>
      <w:r w:rsidRPr="009F70FB"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-хрестоматия: </w:t>
      </w:r>
      <w:r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r w:rsidRPr="009F70FB"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2 ч. – М.: Просвещение, 201</w:t>
      </w:r>
      <w:r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>4</w:t>
      </w:r>
      <w:r w:rsidRPr="009F70FB">
        <w:rPr>
          <w:rStyle w:val="c5"/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811920" w:rsidRDefault="00811920" w:rsidP="00F54D24">
      <w:pPr>
        <w:pStyle w:val="NormalWeb"/>
        <w:jc w:val="center"/>
        <w:rPr>
          <w:b/>
          <w:bCs/>
          <w:color w:val="000000"/>
        </w:rPr>
      </w:pPr>
      <w:r w:rsidRPr="00A1620D">
        <w:rPr>
          <w:b/>
          <w:bCs/>
          <w:color w:val="000000"/>
        </w:rPr>
        <w:t xml:space="preserve">Планируемые результаты </w:t>
      </w:r>
      <w:r>
        <w:rPr>
          <w:b/>
          <w:bCs/>
          <w:color w:val="000000"/>
        </w:rPr>
        <w:t>освоения</w:t>
      </w:r>
      <w:r w:rsidRPr="00A1620D">
        <w:rPr>
          <w:b/>
          <w:bCs/>
          <w:color w:val="000000"/>
        </w:rPr>
        <w:t xml:space="preserve"> учебного предмета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125905">
        <w:rPr>
          <w:b/>
          <w:color w:val="000000"/>
        </w:rPr>
        <w:t>Личностными результатами</w:t>
      </w:r>
      <w:r w:rsidRPr="00A1620D">
        <w:rPr>
          <w:color w:val="000000"/>
        </w:rPr>
        <w:t xml:space="preserve"> изучения предмета «Литература» являются следующие умения и качества: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чувство прекрасного – умение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чувствовать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красоту и выразительность речи,стремиться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к совершенствованию собственной речи;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любовь и уважение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к Отечеству, его языку, культуре;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устойчивый познавательный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интерес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к чтению, к ведению диалога с автором текста;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потребность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в чтении.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осознание и освоение литературы как части общекультурного наследия России и общемирового культурного наследия;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ориентация в системе моральных норм и ценностей, их присвоение;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эмоционально положительное принятие своей этнической идентичности; уважение и принятие других народов России и мира, межэтническая толерантность;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потребность в самовыражении через слово;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устойчивый познавательный интерес, потребность в чтении.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color w:val="000000"/>
        </w:rPr>
        <w:t>Средством достижения этих результатов служат тексты учебников, вопросы и задания к ним, проблемно-диалогическая технология, технология продуктивного чтения.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125905">
        <w:rPr>
          <w:b/>
          <w:color w:val="000000"/>
        </w:rPr>
        <w:t>Метапредметными результатами</w:t>
      </w:r>
      <w:r w:rsidRPr="00A1620D">
        <w:rPr>
          <w:color w:val="000000"/>
        </w:rPr>
        <w:t xml:space="preserve"> изучения </w:t>
      </w:r>
      <w:r>
        <w:rPr>
          <w:color w:val="000000"/>
        </w:rPr>
        <w:t xml:space="preserve">предмета </w:t>
      </w:r>
      <w:r w:rsidRPr="00A1620D">
        <w:rPr>
          <w:color w:val="000000"/>
        </w:rPr>
        <w:t>«Литература» является формирование универсальных учебных действий (УУД).</w:t>
      </w:r>
    </w:p>
    <w:p w:rsidR="00811920" w:rsidRPr="00F75FD6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b/>
          <w:i/>
          <w:color w:val="000000"/>
        </w:rPr>
      </w:pPr>
      <w:r w:rsidRPr="00F75FD6">
        <w:rPr>
          <w:b/>
          <w:i/>
          <w:color w:val="000000"/>
        </w:rPr>
        <w:t>Регулятивные УУД: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самостоятельно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формулировать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проблему (тему) и цели урока; способность к целеполаганию, включая постановку новых целей;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самостоятельно анализировать условия и пути достижения цели;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самостоятельно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составлять план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решения учебной проблемы;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работать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по плану, сверяя свои действия с целью,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прогнозировать,</w:t>
      </w:r>
      <w:r>
        <w:rPr>
          <w:color w:val="000000"/>
        </w:rPr>
        <w:t xml:space="preserve"> </w:t>
      </w:r>
      <w:r w:rsidRPr="00A1620D">
        <w:rPr>
          <w:color w:val="000000"/>
        </w:rPr>
        <w:t>корректировать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свою деятельность;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 диалоге с учителем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вырабатывать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критерии оценки и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определять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степень успешности своей работы и работы других в соответствии с этими критериями.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color w:val="000000"/>
        </w:rPr>
        <w:t>Средством формирования регулятивных УУД служат технология продуктивного чтения и технология оценивания образовательных достижений (учебных успехов).</w:t>
      </w:r>
    </w:p>
    <w:p w:rsidR="00811920" w:rsidRPr="00F75FD6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b/>
          <w:i/>
          <w:color w:val="000000"/>
        </w:rPr>
      </w:pPr>
      <w:r w:rsidRPr="00F75FD6">
        <w:rPr>
          <w:b/>
          <w:i/>
          <w:color w:val="000000"/>
        </w:rPr>
        <w:t>Познавательные УУД: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самостоятельно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вычитывать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все виды текстовой информации: фактуальную, подтекстовую, концептуальную; адекватно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понимать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основную и дополнительную информацию текста, воспринятого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на слух;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пользоваться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разными видами чтения: изучающим, просмотровым, ознакомительным;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извлекать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информацию, представленную в разных формах (сплошной текст; несплошной текст – иллюстрация, таблица, схема);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владеть различными видами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аудирования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(выборочным, ознакомительным, детальным);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перерабатывать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преобразовывать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информацию из одной формы в другую (составлять план, таблицу, схему);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излагать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содержание прочитанного (прослушанного) текста подробно, сжато, выборочно;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пользоваться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словарями, справочниками;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осуществлять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анализ и синтез;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устанавливать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причинно-следственные связи;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строить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рассуждения.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color w:val="000000"/>
        </w:rPr>
        <w:t>Средством развития познавательных УУД служат тексты учебника и его методический аппарат; технология продуктивного чтения.</w:t>
      </w:r>
    </w:p>
    <w:p w:rsidR="00811920" w:rsidRPr="00F75FD6" w:rsidRDefault="00811920" w:rsidP="00F54D24">
      <w:pPr>
        <w:pStyle w:val="NormalWeb"/>
        <w:spacing w:before="0" w:beforeAutospacing="0" w:after="0" w:afterAutospacing="0"/>
        <w:ind w:firstLine="708"/>
        <w:jc w:val="both"/>
        <w:rPr>
          <w:rFonts w:ascii="Tahoma" w:hAnsi="Tahoma" w:cs="Tahoma"/>
          <w:b/>
          <w:i/>
          <w:color w:val="000000"/>
        </w:rPr>
      </w:pPr>
      <w:r w:rsidRPr="00F75FD6">
        <w:rPr>
          <w:b/>
          <w:i/>
          <w:color w:val="000000"/>
        </w:rPr>
        <w:t>Коммуникативные УУД: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учитывать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разные мнения и стремиться к координации различных позиций в сотрудничестве;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формулировать собственное мнение и позицию, аргументировать её и координировать её с позициями партнёров в сотрудничестве при выработке общего решения в совместной деятельности;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устанавливать и сравнивать разные точки зрения прежде, чем принимать решения и делать выборы;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задавать вопросы, необходимые для организации собственной деятельности и сотрудничества с партнёром;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осуществлять взаимный контроль и оказывать в сотрудничестве необходимую взаимопомощь;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осознавать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важность коммуникативных умений в жизни человека;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оформлять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свои мысли в устной и письменной форме с учётом речевой ситуации;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создавать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тексты различного типа, стиля, жанра;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оценивать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 редактировать устное и письменное речевое высказывание;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адекватно использовать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речевые средства для решения различных коммуникативных задач; владеть монологической и диалогической формами речи, различными видами монолога и диалога;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высказывать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обосновывать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свою точку зрения;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слушать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слышать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других, пытаться принимать иную точку зрения, быть готовым корректировать свою точку зрения;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выступать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перед аудиторией сверстников с сообщениями;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договариваться</w:t>
      </w:r>
      <w:r w:rsidRPr="00A1620D">
        <w:rPr>
          <w:rStyle w:val="apple-converted-space"/>
        </w:rPr>
        <w:t> </w:t>
      </w:r>
      <w:r w:rsidRPr="00A1620D">
        <w:rPr>
          <w:color w:val="000000"/>
        </w:rPr>
        <w:t>и приходить к общему решению в совместной деятельности;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задавать вопросы.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E41B11">
        <w:rPr>
          <w:b/>
          <w:color w:val="000000"/>
        </w:rPr>
        <w:t xml:space="preserve">Предметными </w:t>
      </w:r>
      <w:r w:rsidRPr="00A1620D">
        <w:rPr>
          <w:color w:val="000000"/>
        </w:rPr>
        <w:t xml:space="preserve">результатами изучения </w:t>
      </w:r>
      <w:r>
        <w:rPr>
          <w:color w:val="000000"/>
        </w:rPr>
        <w:t xml:space="preserve">предмета </w:t>
      </w:r>
      <w:r w:rsidRPr="00A1620D">
        <w:rPr>
          <w:color w:val="000000"/>
        </w:rPr>
        <w:t>«Литература» является сформированность следующих умений:</w:t>
      </w:r>
    </w:p>
    <w:p w:rsidR="00811920" w:rsidRPr="00125905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b/>
          <w:color w:val="000000"/>
        </w:rPr>
      </w:pPr>
      <w:r>
        <w:rPr>
          <w:b/>
          <w:color w:val="000000"/>
        </w:rPr>
        <w:t>Ученик научится н</w:t>
      </w:r>
      <w:r w:rsidRPr="00125905">
        <w:rPr>
          <w:b/>
          <w:color w:val="000000"/>
        </w:rPr>
        <w:t>а необходимом (базовом) уровне: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осознанно воспринимать и понимать фольклорный текст; различать фольклорные и литературные произведения, обращаться к пословицам, поговоркам, фольклорным образам в различных ситуациях речевого общения</w:t>
      </w:r>
      <w:r>
        <w:rPr>
          <w:color w:val="000000"/>
        </w:rPr>
        <w:t>;</w:t>
      </w:r>
      <w:r w:rsidRPr="00A1620D">
        <w:rPr>
          <w:color w:val="000000"/>
        </w:rPr>
        <w:t xml:space="preserve"> 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выделять нравственную проблематику фольклорных текстов как основу для развития представлений о нравственном идеале народа, для формирования представлений о русском национальном характере;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видеть черты русского национального характера в героях русских сказок и былин, видеть черты национального характера других народов в героях народного эпоса;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выбирать фольклорные произведения для самостоятельного чтения;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использовать малые фольклорные жанры в своих устных и письменных высказываниях;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 xml:space="preserve">выразительно читать </w:t>
      </w:r>
      <w:r>
        <w:rPr>
          <w:color w:val="000000"/>
        </w:rPr>
        <w:t>предания</w:t>
      </w:r>
      <w:r w:rsidRPr="00A1620D">
        <w:rPr>
          <w:color w:val="000000"/>
        </w:rPr>
        <w:t xml:space="preserve"> и былины, соблюдая соответствующую интонацию «устного высказывания»;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осознанно воспринимать художественное произведение в единстве формы и содержания;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адекватно понимать художественный текст и давать его смысловой анализ, интерпретировать прочитанное, отбирать произведения для чтения;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воспринимать художественный текст как произведение искусства;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определять для себя цели чтения художественной литературы, выбирать произведения для самостоятельного чтения;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выявлять и интерпретировать авторскую позицию, определять своё отношение к ней, и на этой основе формировать собственные ценностные ориентации;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определять актуальность произведений для читателей разных поколений и вступать в диалог с другими читателями;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создавать собственный текст аналитического и интерпретирующего характера в различных форматах;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сопоставлять произведение словесного искусства и его воплощение в других искусствах;</w:t>
      </w:r>
    </w:p>
    <w:p w:rsidR="00811920" w:rsidRPr="00125905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b/>
          <w:color w:val="000000"/>
        </w:rPr>
      </w:pPr>
      <w:r>
        <w:rPr>
          <w:b/>
          <w:color w:val="000000"/>
        </w:rPr>
        <w:t>Ученик получит возможность н</w:t>
      </w:r>
      <w:r w:rsidRPr="00125905">
        <w:rPr>
          <w:b/>
          <w:color w:val="000000"/>
        </w:rPr>
        <w:t>а повышенном уровне: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 xml:space="preserve">сравнивать </w:t>
      </w:r>
      <w:r>
        <w:rPr>
          <w:color w:val="000000"/>
        </w:rPr>
        <w:t>разные жанры</w:t>
      </w:r>
      <w:r w:rsidRPr="00A1620D">
        <w:rPr>
          <w:color w:val="000000"/>
        </w:rPr>
        <w:t>, видеть в них воплощение нравственного идеала конкретного народа (находить общее и различное с идеалом русского и своего народов);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 xml:space="preserve">сочинять </w:t>
      </w:r>
      <w:r>
        <w:rPr>
          <w:color w:val="000000"/>
        </w:rPr>
        <w:t xml:space="preserve">собственные тексты </w:t>
      </w:r>
      <w:r w:rsidRPr="00A1620D">
        <w:rPr>
          <w:color w:val="000000"/>
        </w:rPr>
        <w:t>(в том числе и по пословице), былину и/или придумывать сюжетные линии;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сравнивать произведения героического эпоса разных народов, определять черты национального характера;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выбирать произведения устного народного творчества разных народов для самостоятельного чтения, руководствуясь конкретными целевыми установками;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устанавливать связи между фольклорными произведениями разных народов на уровне тематики, проблематики, образов (по принципу сходства и различия);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выбирать путь анализа произведения, адекватный жанрово-родовой природе художественного текста;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видеть элементы поэтики художественного текста, их художественную и смысловую функцию;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сопоставлять «чужие» тексты интерпретирующего характера, аргументированно оценивать их;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оценивать интерпретацию художественного текста, созданную средствами других искусств;</w:t>
      </w:r>
    </w:p>
    <w:p w:rsidR="00811920" w:rsidRPr="00A1620D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сопоставлять произведения русской и мировой литературы, самостоятельно (или под руководством учителя) определяя линии сопоставления, выбирая аспект для сопоставительного анализа;</w:t>
      </w:r>
    </w:p>
    <w:p w:rsidR="00811920" w:rsidRPr="003D3229" w:rsidRDefault="00811920" w:rsidP="00C40D37">
      <w:pPr>
        <w:pStyle w:val="NormalWe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</w:rPr>
        <w:t> </w:t>
      </w:r>
      <w:r w:rsidRPr="00A1620D">
        <w:rPr>
          <w:color w:val="000000"/>
        </w:rPr>
        <w:t>осуществлять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:rsidR="00811920" w:rsidRDefault="00811920" w:rsidP="00F54D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1920" w:rsidRPr="006927EF" w:rsidRDefault="00811920" w:rsidP="00BD1E3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811920" w:rsidRPr="006927EF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Pr="006927EF">
        <w:rPr>
          <w:rFonts w:ascii="Times New Roman" w:hAnsi="Times New Roman"/>
          <w:b/>
          <w:sz w:val="24"/>
          <w:szCs w:val="24"/>
        </w:rPr>
        <w:t>Введение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927EF">
        <w:rPr>
          <w:rFonts w:ascii="Times New Roman" w:hAnsi="Times New Roman"/>
          <w:b/>
          <w:sz w:val="24"/>
          <w:szCs w:val="24"/>
        </w:rPr>
        <w:t>(1ч.)</w:t>
      </w:r>
    </w:p>
    <w:p w:rsidR="00811920" w:rsidRPr="00BD1E31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Русская литература и история. Интерес русских пи</w:t>
      </w:r>
      <w:r w:rsidRPr="006927EF">
        <w:rPr>
          <w:rFonts w:ascii="Times New Roman" w:hAnsi="Times New Roman"/>
          <w:sz w:val="24"/>
          <w:szCs w:val="24"/>
          <w:lang w:val="en-US"/>
        </w:rPr>
        <w:t>c</w:t>
      </w:r>
      <w:r w:rsidRPr="006927EF">
        <w:rPr>
          <w:rFonts w:ascii="Times New Roman" w:hAnsi="Times New Roman"/>
          <w:sz w:val="24"/>
          <w:szCs w:val="24"/>
        </w:rPr>
        <w:t>ателей к историческому прошлому своего народа. Историзм творчеств</w:t>
      </w:r>
      <w:r>
        <w:rPr>
          <w:rFonts w:ascii="Times New Roman" w:hAnsi="Times New Roman"/>
          <w:sz w:val="24"/>
          <w:szCs w:val="24"/>
        </w:rPr>
        <w:t>а классиков русской литературы.</w:t>
      </w:r>
    </w:p>
    <w:p w:rsidR="00811920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Pr="006927EF">
        <w:rPr>
          <w:rFonts w:ascii="Times New Roman" w:hAnsi="Times New Roman"/>
          <w:b/>
          <w:sz w:val="24"/>
          <w:szCs w:val="24"/>
        </w:rPr>
        <w:t>Устное народное творчество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927EF">
        <w:rPr>
          <w:rFonts w:ascii="Times New Roman" w:hAnsi="Times New Roman"/>
          <w:b/>
          <w:sz w:val="24"/>
          <w:szCs w:val="24"/>
        </w:rPr>
        <w:t>(3ч.)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В мире русской народной песни (лирические, исторические песни). Отражение жизни народа в народной песне: «В темном лесе», «Уж ты ночка, ноченька тем</w:t>
      </w:r>
      <w:r w:rsidRPr="006927EF">
        <w:rPr>
          <w:rFonts w:ascii="Times New Roman" w:hAnsi="Times New Roman"/>
          <w:sz w:val="24"/>
          <w:szCs w:val="24"/>
        </w:rPr>
        <w:softHyphen/>
        <w:t>ная...», «Вдоль по улице метелица метет...», «Пугачев в темнице», «Пугачев казнен».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Частушки как малый песенный жанр. Отражение различных сторон жизни народа в частушках. Разнообразие тематики частушек. Поэтика частушек.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Предания как исторический жанр русской народной прозы. «О Пугачеве», «О покорении Сибири Ерма</w:t>
      </w:r>
      <w:r w:rsidRPr="006927EF">
        <w:rPr>
          <w:rFonts w:ascii="Times New Roman" w:hAnsi="Times New Roman"/>
          <w:sz w:val="24"/>
          <w:szCs w:val="24"/>
        </w:rPr>
        <w:softHyphen/>
        <w:t>ком...». Особенности содержания и формы народных преданий.</w:t>
      </w:r>
    </w:p>
    <w:p w:rsidR="00811920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Народная песня, частушка (развитие представлений). Предание (развитие пред</w:t>
      </w:r>
      <w:r w:rsidRPr="006927EF">
        <w:rPr>
          <w:rFonts w:ascii="Times New Roman" w:hAnsi="Times New Roman"/>
          <w:sz w:val="24"/>
          <w:szCs w:val="24"/>
        </w:rPr>
        <w:softHyphen/>
        <w:t>ставлений).</w:t>
      </w:r>
    </w:p>
    <w:p w:rsidR="00811920" w:rsidRPr="00041ED7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11920" w:rsidRPr="00041ED7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Pr="006927EF">
        <w:rPr>
          <w:rFonts w:ascii="Times New Roman" w:hAnsi="Times New Roman"/>
          <w:b/>
          <w:sz w:val="24"/>
          <w:szCs w:val="24"/>
        </w:rPr>
        <w:t>Из древнерусской литературы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927EF">
        <w:rPr>
          <w:rFonts w:ascii="Times New Roman" w:hAnsi="Times New Roman"/>
          <w:b/>
          <w:sz w:val="24"/>
          <w:szCs w:val="24"/>
        </w:rPr>
        <w:t>(4ч.)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Из «Жития Александра Невского». Защита русских земель от нашествий и набегов врагов. Бранные под</w:t>
      </w:r>
      <w:r w:rsidRPr="006927EF">
        <w:rPr>
          <w:rFonts w:ascii="Times New Roman" w:hAnsi="Times New Roman"/>
          <w:sz w:val="24"/>
          <w:szCs w:val="24"/>
        </w:rPr>
        <w:softHyphen/>
        <w:t>виги Александра Невского и его духовный подвиг само</w:t>
      </w:r>
      <w:r w:rsidRPr="006927EF">
        <w:rPr>
          <w:rFonts w:ascii="Times New Roman" w:hAnsi="Times New Roman"/>
          <w:sz w:val="24"/>
          <w:szCs w:val="24"/>
        </w:rPr>
        <w:softHyphen/>
        <w:t>пожертвования.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Художественные особенности воинской повести и жития.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«Шемякин суд». Изображение действительных и вымышленных событий — главное новшество литерату</w:t>
      </w:r>
      <w:r w:rsidRPr="006927EF">
        <w:rPr>
          <w:rFonts w:ascii="Times New Roman" w:hAnsi="Times New Roman"/>
          <w:sz w:val="24"/>
          <w:szCs w:val="24"/>
        </w:rPr>
        <w:softHyphen/>
        <w:t>ры XVII века. Новые литературные герои — крестьянские и купеческие сыновья. Сатира на судебные порядки, ко</w:t>
      </w:r>
      <w:r w:rsidRPr="006927EF">
        <w:rPr>
          <w:rFonts w:ascii="Times New Roman" w:hAnsi="Times New Roman"/>
          <w:sz w:val="24"/>
          <w:szCs w:val="24"/>
        </w:rPr>
        <w:softHyphen/>
        <w:t>мические ситуации с двумя плутами.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«Шемякин суд» — «кривосуд» (Шемяка «посулы лю</w:t>
      </w:r>
      <w:r w:rsidRPr="006927EF">
        <w:rPr>
          <w:rFonts w:ascii="Times New Roman" w:hAnsi="Times New Roman"/>
          <w:sz w:val="24"/>
          <w:szCs w:val="24"/>
        </w:rPr>
        <w:softHyphen/>
        <w:t>бил, потому так он и судил»). Особенности поэтики бытовой сатирической повести.</w:t>
      </w:r>
    </w:p>
    <w:p w:rsidR="00811920" w:rsidRPr="00B6344D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литературы.</w:t>
      </w:r>
      <w:r w:rsidRPr="006927EF">
        <w:rPr>
          <w:rFonts w:ascii="Times New Roman" w:hAnsi="Times New Roman"/>
          <w:sz w:val="24"/>
          <w:szCs w:val="24"/>
        </w:rPr>
        <w:t xml:space="preserve"> Летопись. Древнерусская повесть (развитие представлений). Житие как жанр литературы (начальные представления). Сати</w:t>
      </w:r>
      <w:r>
        <w:rPr>
          <w:rFonts w:ascii="Times New Roman" w:hAnsi="Times New Roman"/>
          <w:sz w:val="24"/>
          <w:szCs w:val="24"/>
        </w:rPr>
        <w:t>рическая</w:t>
      </w:r>
      <w:r w:rsidRPr="006927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 w:rsidRPr="006927EF">
        <w:rPr>
          <w:rFonts w:ascii="Times New Roman" w:hAnsi="Times New Roman"/>
          <w:sz w:val="24"/>
          <w:szCs w:val="24"/>
        </w:rPr>
        <w:t>весть как жанр древ</w:t>
      </w:r>
      <w:r>
        <w:rPr>
          <w:rFonts w:ascii="Times New Roman" w:hAnsi="Times New Roman"/>
          <w:sz w:val="24"/>
          <w:szCs w:val="24"/>
        </w:rPr>
        <w:t xml:space="preserve">нерусской литературы (начальные </w:t>
      </w:r>
      <w:r w:rsidRPr="006927EF">
        <w:rPr>
          <w:rFonts w:ascii="Times New Roman" w:hAnsi="Times New Roman"/>
          <w:sz w:val="24"/>
          <w:szCs w:val="24"/>
        </w:rPr>
        <w:t>представления).</w:t>
      </w:r>
    </w:p>
    <w:p w:rsidR="00811920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11920" w:rsidRPr="00B6344D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Pr="006927EF">
        <w:rPr>
          <w:rFonts w:ascii="Times New Roman" w:hAnsi="Times New Roman"/>
          <w:b/>
          <w:sz w:val="24"/>
          <w:szCs w:val="24"/>
        </w:rPr>
        <w:t>Из литературы XVIII века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927EF">
        <w:rPr>
          <w:rFonts w:ascii="Times New Roman" w:hAnsi="Times New Roman"/>
          <w:b/>
          <w:sz w:val="24"/>
          <w:szCs w:val="24"/>
        </w:rPr>
        <w:t>(4ч.)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Денис Иванович Фонвизин</w:t>
      </w:r>
      <w:r w:rsidRPr="006927EF">
        <w:rPr>
          <w:rFonts w:ascii="Times New Roman" w:hAnsi="Times New Roman"/>
          <w:sz w:val="24"/>
          <w:szCs w:val="24"/>
        </w:rPr>
        <w:t>. Слово о писателе. «Недоросль» (сцены). Сатирическая направленное п. комедии. Проблема воспитания истинного гражданина.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литературы. Понятие о классицизме Основные правила классицизма в драматическом про</w:t>
      </w:r>
      <w:r w:rsidRPr="00E64EE8">
        <w:rPr>
          <w:rFonts w:ascii="Times New Roman" w:hAnsi="Times New Roman"/>
          <w:i/>
          <w:sz w:val="24"/>
          <w:szCs w:val="24"/>
        </w:rPr>
        <w:softHyphen/>
        <w:t>изведении</w:t>
      </w:r>
      <w:r w:rsidRPr="006927EF">
        <w:rPr>
          <w:rFonts w:ascii="Times New Roman" w:hAnsi="Times New Roman"/>
          <w:sz w:val="24"/>
          <w:szCs w:val="24"/>
        </w:rPr>
        <w:t>.</w:t>
      </w:r>
    </w:p>
    <w:p w:rsidR="00811920" w:rsidRDefault="00811920" w:rsidP="00BD1E3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</w:p>
    <w:p w:rsidR="00811920" w:rsidRPr="00435136" w:rsidRDefault="00811920" w:rsidP="0090062C">
      <w:pPr>
        <w:spacing w:after="0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4"/>
        </w:rPr>
        <w:t xml:space="preserve">  5.</w:t>
      </w:r>
      <w:r w:rsidRPr="006927EF">
        <w:rPr>
          <w:rFonts w:ascii="Times New Roman" w:hAnsi="Times New Roman"/>
          <w:b/>
          <w:sz w:val="24"/>
          <w:szCs w:val="24"/>
        </w:rPr>
        <w:t>Из литературы XIX века</w:t>
      </w:r>
      <w:r>
        <w:rPr>
          <w:rFonts w:ascii="Times New Roman" w:hAnsi="Times New Roman"/>
          <w:b/>
          <w:sz w:val="24"/>
          <w:szCs w:val="24"/>
        </w:rPr>
        <w:t xml:space="preserve"> (34</w:t>
      </w:r>
      <w:r w:rsidRPr="006927EF">
        <w:rPr>
          <w:rFonts w:ascii="Times New Roman" w:hAnsi="Times New Roman"/>
          <w:b/>
          <w:sz w:val="24"/>
          <w:szCs w:val="24"/>
        </w:rPr>
        <w:t>ч.)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Иван Андреевич Крылов</w:t>
      </w:r>
      <w:r w:rsidRPr="006927EF">
        <w:rPr>
          <w:rFonts w:ascii="Times New Roman" w:hAnsi="Times New Roman"/>
          <w:sz w:val="24"/>
          <w:szCs w:val="24"/>
        </w:rPr>
        <w:t>. Поэт и мудрец. Язвитель</w:t>
      </w:r>
      <w:r w:rsidRPr="006927EF">
        <w:rPr>
          <w:rFonts w:ascii="Times New Roman" w:hAnsi="Times New Roman"/>
          <w:sz w:val="24"/>
          <w:szCs w:val="24"/>
        </w:rPr>
        <w:softHyphen/>
        <w:t>ный сатирик и баснописец. Краткий рассказ о писателе.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«Лягушки, просящие царя». Критика «обществен</w:t>
      </w:r>
      <w:r w:rsidRPr="006927EF">
        <w:rPr>
          <w:rFonts w:ascii="Times New Roman" w:hAnsi="Times New Roman"/>
          <w:sz w:val="24"/>
          <w:szCs w:val="24"/>
        </w:rPr>
        <w:softHyphen/>
        <w:t>ного договора» Ж.-Ж. Руссо. Мораль басни. «Обоз». Критика вмешательства императора Александра I в стратегию и тактику Кутузова в Отечественной войне 1812 года. Мораль басни. Осмеяние пороков: самонаде</w:t>
      </w:r>
      <w:r w:rsidRPr="006927EF">
        <w:rPr>
          <w:rFonts w:ascii="Times New Roman" w:hAnsi="Times New Roman"/>
          <w:sz w:val="24"/>
          <w:szCs w:val="24"/>
        </w:rPr>
        <w:softHyphen/>
        <w:t>янности, безответственности, зазнайства.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Басня. Мораль. Аллегория (развитие представлений).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Кондратий Федорович Рылеев</w:t>
      </w:r>
      <w:r w:rsidRPr="006927EF">
        <w:rPr>
          <w:rFonts w:ascii="Times New Roman" w:hAnsi="Times New Roman"/>
          <w:sz w:val="24"/>
          <w:szCs w:val="24"/>
        </w:rPr>
        <w:t>. Автор дум и сатир. Краткий рассказ о писателе. Оценка дум современниками.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«Смерть Ермака». Историческая тема думы. Ермак Тимофеевич — главный герой думы, один из предводи</w:t>
      </w:r>
      <w:r w:rsidRPr="006927EF">
        <w:rPr>
          <w:rFonts w:ascii="Times New Roman" w:hAnsi="Times New Roman"/>
          <w:sz w:val="24"/>
          <w:szCs w:val="24"/>
        </w:rPr>
        <w:softHyphen/>
        <w:t>телей казаков. Тема расширения русских земель. Текст думы К. Ф. Рылеева — основа песни о Ермаке.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Дума (начальное пред</w:t>
      </w:r>
      <w:r w:rsidRPr="006927EF">
        <w:rPr>
          <w:rFonts w:ascii="Times New Roman" w:hAnsi="Times New Roman"/>
          <w:sz w:val="24"/>
          <w:szCs w:val="24"/>
        </w:rPr>
        <w:softHyphen/>
        <w:t>ставление).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Александр Сергеевич Пушкин</w:t>
      </w:r>
      <w:r w:rsidRPr="006927EF">
        <w:rPr>
          <w:rFonts w:ascii="Times New Roman" w:hAnsi="Times New Roman"/>
          <w:sz w:val="24"/>
          <w:szCs w:val="24"/>
        </w:rPr>
        <w:t>. Краткий рассказ об отношении поэта к истории и исторической теме в литературе.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«Туча». Разноплановость содержания стихотворе</w:t>
      </w:r>
      <w:r w:rsidRPr="006927EF">
        <w:rPr>
          <w:rFonts w:ascii="Times New Roman" w:hAnsi="Times New Roman"/>
          <w:sz w:val="24"/>
          <w:szCs w:val="24"/>
        </w:rPr>
        <w:softHyphen/>
        <w:t>ния — зарисовка природы, отклик на десятилетие вос</w:t>
      </w:r>
      <w:r w:rsidRPr="006927EF">
        <w:rPr>
          <w:rFonts w:ascii="Times New Roman" w:hAnsi="Times New Roman"/>
          <w:sz w:val="24"/>
          <w:szCs w:val="24"/>
        </w:rPr>
        <w:softHyphen/>
        <w:t>стания декабристов.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К*** («Я помню чудное мгновенье...»). Обогаще</w:t>
      </w:r>
      <w:r w:rsidRPr="006927EF">
        <w:rPr>
          <w:rFonts w:ascii="Times New Roman" w:hAnsi="Times New Roman"/>
          <w:sz w:val="24"/>
          <w:szCs w:val="24"/>
        </w:rPr>
        <w:softHyphen/>
        <w:t>ние любовной лирики мотивами пробуждения души к творчеству.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«19 октября». Мотивы дружбы, прочного союза и единения друзей. Дружба как нравственный жизненный Стержень сообщества избранных.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«История Пугачева» (отрывки). Заглавие Пушки</w:t>
      </w:r>
      <w:r w:rsidRPr="006927EF">
        <w:rPr>
          <w:rFonts w:ascii="Times New Roman" w:hAnsi="Times New Roman"/>
          <w:sz w:val="24"/>
          <w:szCs w:val="24"/>
        </w:rPr>
        <w:softHyphen/>
        <w:t>на («История Пугачева») и поправка Николая I («Исто</w:t>
      </w:r>
      <w:r w:rsidRPr="006927EF">
        <w:rPr>
          <w:rFonts w:ascii="Times New Roman" w:hAnsi="Times New Roman"/>
          <w:sz w:val="24"/>
          <w:szCs w:val="24"/>
        </w:rPr>
        <w:softHyphen/>
        <w:t>рия пугачевского бунта»), принятая Пушкиным как бо</w:t>
      </w:r>
      <w:r w:rsidRPr="006927EF">
        <w:rPr>
          <w:rFonts w:ascii="Times New Roman" w:hAnsi="Times New Roman"/>
          <w:sz w:val="24"/>
          <w:szCs w:val="24"/>
        </w:rPr>
        <w:softHyphen/>
        <w:t>лее точная. Смысловое различие. История пугачевского восстания в художественном произведении и историче</w:t>
      </w:r>
      <w:r w:rsidRPr="006927EF">
        <w:rPr>
          <w:rFonts w:ascii="Times New Roman" w:hAnsi="Times New Roman"/>
          <w:sz w:val="24"/>
          <w:szCs w:val="24"/>
        </w:rPr>
        <w:softHyphen/>
        <w:t>ском труде писателя и историка. Пугачев и народное восстание. Отношение народа, дворян и автора к пред</w:t>
      </w:r>
      <w:r w:rsidRPr="006927EF">
        <w:rPr>
          <w:rFonts w:ascii="Times New Roman" w:hAnsi="Times New Roman"/>
          <w:sz w:val="24"/>
          <w:szCs w:val="24"/>
        </w:rPr>
        <w:softHyphen/>
        <w:t>водителю восстания. Бунт «бессмысленный и беспо</w:t>
      </w:r>
      <w:r w:rsidRPr="006927EF">
        <w:rPr>
          <w:rFonts w:ascii="Times New Roman" w:hAnsi="Times New Roman"/>
          <w:sz w:val="24"/>
          <w:szCs w:val="24"/>
        </w:rPr>
        <w:softHyphen/>
        <w:t>щадный» (А. Пушкин).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Роман «Капитанская дочка». Гринев — жизненный путь героя, формирование характера («Береги честь смолоду»). Маша Миронова — нравственная красота ге</w:t>
      </w:r>
      <w:r w:rsidRPr="006927EF">
        <w:rPr>
          <w:rFonts w:ascii="Times New Roman" w:hAnsi="Times New Roman"/>
          <w:sz w:val="24"/>
          <w:szCs w:val="24"/>
        </w:rPr>
        <w:softHyphen/>
        <w:t>роини. Швабрин — антигерой. Значение образа Савельича в романе. Особенности композиции. Гуманизм и историзм Пушкина. Историческая правда и художест</w:t>
      </w:r>
      <w:r w:rsidRPr="006927EF">
        <w:rPr>
          <w:rFonts w:ascii="Times New Roman" w:hAnsi="Times New Roman"/>
          <w:sz w:val="24"/>
          <w:szCs w:val="24"/>
        </w:rPr>
        <w:softHyphen/>
        <w:t>венный вымысел в романе. Фольклорные мотивы в ро</w:t>
      </w:r>
      <w:r w:rsidRPr="006927EF">
        <w:rPr>
          <w:rFonts w:ascii="Times New Roman" w:hAnsi="Times New Roman"/>
          <w:sz w:val="24"/>
          <w:szCs w:val="24"/>
        </w:rPr>
        <w:softHyphen/>
        <w:t>мане. Различие авторской позиции в «Капитанской доч</w:t>
      </w:r>
      <w:r w:rsidRPr="006927EF">
        <w:rPr>
          <w:rFonts w:ascii="Times New Roman" w:hAnsi="Times New Roman"/>
          <w:sz w:val="24"/>
          <w:szCs w:val="24"/>
        </w:rPr>
        <w:softHyphen/>
        <w:t>ке» и «Истории Пугачева».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Историзм художественной литературы (начальные представления). Роман (началь</w:t>
      </w:r>
      <w:r w:rsidRPr="006927EF">
        <w:rPr>
          <w:rFonts w:ascii="Times New Roman" w:hAnsi="Times New Roman"/>
          <w:sz w:val="24"/>
          <w:szCs w:val="24"/>
        </w:rPr>
        <w:softHyphen/>
        <w:t>ные представления). Реализм (начальные представ</w:t>
      </w:r>
      <w:r w:rsidRPr="006927EF">
        <w:rPr>
          <w:rFonts w:ascii="Times New Roman" w:hAnsi="Times New Roman"/>
          <w:sz w:val="24"/>
          <w:szCs w:val="24"/>
        </w:rPr>
        <w:softHyphen/>
        <w:t>ления).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«Пиковая дама». Место повести в контексте творче</w:t>
      </w:r>
      <w:r w:rsidRPr="006927EF">
        <w:rPr>
          <w:rFonts w:ascii="Times New Roman" w:hAnsi="Times New Roman"/>
          <w:sz w:val="24"/>
          <w:szCs w:val="24"/>
        </w:rPr>
        <w:softHyphen/>
        <w:t>ства Пушкина. Проблема «человек и судьба» в идейном содержании произведения. Соотношение случайного и закономерного. Смысл названия повести и эпиграфа к ней. Композиция повести: система предсказаний, наме</w:t>
      </w:r>
      <w:r w:rsidRPr="006927EF">
        <w:rPr>
          <w:rFonts w:ascii="Times New Roman" w:hAnsi="Times New Roman"/>
          <w:sz w:val="24"/>
          <w:szCs w:val="24"/>
        </w:rPr>
        <w:softHyphen/>
        <w:t>ков и символических соответствий. Функции эпиграфов. Система образов-персонажей, сочетание в них реаль</w:t>
      </w:r>
      <w:r w:rsidRPr="006927EF">
        <w:rPr>
          <w:rFonts w:ascii="Times New Roman" w:hAnsi="Times New Roman"/>
          <w:sz w:val="24"/>
          <w:szCs w:val="24"/>
        </w:rPr>
        <w:softHyphen/>
        <w:t>ного и символического планов, значение образа Петер</w:t>
      </w:r>
      <w:r w:rsidRPr="006927EF">
        <w:rPr>
          <w:rFonts w:ascii="Times New Roman" w:hAnsi="Times New Roman"/>
          <w:sz w:val="24"/>
          <w:szCs w:val="24"/>
        </w:rPr>
        <w:softHyphen/>
        <w:t>бурга. Идейно-композиционная функция фантастики. Мотив карт и карточной игры, символика чисел. Эпилог, его место в философской концепции повести.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Михаил Юрьевич Лермонтов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писателе, отношение к историческим темам и воплоще</w:t>
      </w:r>
      <w:r w:rsidRPr="006927EF">
        <w:rPr>
          <w:rFonts w:ascii="Times New Roman" w:hAnsi="Times New Roman"/>
          <w:sz w:val="24"/>
          <w:szCs w:val="24"/>
        </w:rPr>
        <w:softHyphen/>
        <w:t>ние этих тем в его творчестве.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 xml:space="preserve"> «Мцыри». Поэма о вольнолюбивом юноше, вырванном из родной среды и воспитанном в чуждом ему обществе. Свобод</w:t>
      </w:r>
      <w:r>
        <w:rPr>
          <w:rFonts w:ascii="Times New Roman" w:hAnsi="Times New Roman"/>
          <w:sz w:val="24"/>
          <w:szCs w:val="24"/>
        </w:rPr>
        <w:t>ный, мятежный, сильный дух героя.</w:t>
      </w:r>
      <w:r w:rsidRPr="006927EF">
        <w:rPr>
          <w:rFonts w:ascii="Times New Roman" w:hAnsi="Times New Roman"/>
          <w:sz w:val="24"/>
          <w:szCs w:val="24"/>
        </w:rPr>
        <w:t xml:space="preserve"> Мцыри как романтический герой. Образ монастыря и образы природы, их роль в произведении. Романтически-условный историзм поэмы.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Поэма (развитие пред</w:t>
      </w:r>
      <w:r w:rsidRPr="006927EF">
        <w:rPr>
          <w:rFonts w:ascii="Times New Roman" w:hAnsi="Times New Roman"/>
          <w:sz w:val="24"/>
          <w:szCs w:val="24"/>
        </w:rPr>
        <w:softHyphen/>
        <w:t>ставлений). Романтический герой (начальные представления), романтическая поэма (начальные представления).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Николай Васильевич Гоголь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писателе, его отношение к истории, исторической теме в художественном произведении.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«Ревизор». Комедия «со злостью и солью». Исто</w:t>
      </w:r>
      <w:r w:rsidRPr="006927EF">
        <w:rPr>
          <w:rFonts w:ascii="Times New Roman" w:hAnsi="Times New Roman"/>
          <w:sz w:val="24"/>
          <w:szCs w:val="24"/>
        </w:rPr>
        <w:softHyphen/>
        <w:t>рия создания и история постановки комедии. Поворот русской драматургии к социальной теме. Отношение современной писателю критики, общественности к ко</w:t>
      </w:r>
      <w:r w:rsidRPr="006927EF">
        <w:rPr>
          <w:rFonts w:ascii="Times New Roman" w:hAnsi="Times New Roman"/>
          <w:sz w:val="24"/>
          <w:szCs w:val="24"/>
        </w:rPr>
        <w:softHyphen/>
        <w:t>медии «Ревизор». Разоблачение пороков чиновничест</w:t>
      </w:r>
      <w:r w:rsidRPr="006927EF">
        <w:rPr>
          <w:rFonts w:ascii="Times New Roman" w:hAnsi="Times New Roman"/>
          <w:sz w:val="24"/>
          <w:szCs w:val="24"/>
        </w:rPr>
        <w:softHyphen/>
        <w:t>ва. Цель автора — высмеять «все дурное в России» (Н. В. Гоголь). Новизна финала, немой сцены, своеоб</w:t>
      </w:r>
      <w:r w:rsidRPr="006927EF">
        <w:rPr>
          <w:rFonts w:ascii="Times New Roman" w:hAnsi="Times New Roman"/>
          <w:sz w:val="24"/>
          <w:szCs w:val="24"/>
        </w:rPr>
        <w:softHyphen/>
        <w:t>разие действия пьесы «от начала до конца вытекает из характеров» (В. И. Немирович-Данченко). Хлестаков и «миражная интрига» (Ю. Манн). Хлестаковщина как об</w:t>
      </w:r>
      <w:r w:rsidRPr="006927EF">
        <w:rPr>
          <w:rFonts w:ascii="Times New Roman" w:hAnsi="Times New Roman"/>
          <w:sz w:val="24"/>
          <w:szCs w:val="24"/>
        </w:rPr>
        <w:softHyphen/>
        <w:t>щественное явление.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литературы.</w:t>
      </w:r>
      <w:r w:rsidRPr="006927EF">
        <w:rPr>
          <w:rFonts w:ascii="Times New Roman" w:hAnsi="Times New Roman"/>
          <w:sz w:val="24"/>
          <w:szCs w:val="24"/>
        </w:rPr>
        <w:t xml:space="preserve"> Комедия (развитие пред</w:t>
      </w:r>
      <w:r w:rsidRPr="006927EF">
        <w:rPr>
          <w:rFonts w:ascii="Times New Roman" w:hAnsi="Times New Roman"/>
          <w:sz w:val="24"/>
          <w:szCs w:val="24"/>
        </w:rPr>
        <w:softHyphen/>
        <w:t>ставлений). Сатира и юмор (развитие представлений).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«Шинель». Образ «маленького человека» в литерату</w:t>
      </w:r>
      <w:r w:rsidRPr="006927EF">
        <w:rPr>
          <w:rFonts w:ascii="Times New Roman" w:hAnsi="Times New Roman"/>
          <w:sz w:val="24"/>
          <w:szCs w:val="24"/>
        </w:rPr>
        <w:softHyphen/>
        <w:t>ре. Потеря Акакием Акакиевичем Башмачкиным лица (одиночество, косноязычие). Шинель как последняя надежда согреться в холодном мире. Тщетность этой меч</w:t>
      </w:r>
      <w:r w:rsidRPr="006927EF">
        <w:rPr>
          <w:rFonts w:ascii="Times New Roman" w:hAnsi="Times New Roman"/>
          <w:sz w:val="24"/>
          <w:szCs w:val="24"/>
        </w:rPr>
        <w:softHyphen/>
        <w:t>ты. Петербург как символ вечного адского холода. Не</w:t>
      </w:r>
      <w:r w:rsidRPr="006927EF">
        <w:rPr>
          <w:rFonts w:ascii="Times New Roman" w:hAnsi="Times New Roman"/>
          <w:sz w:val="24"/>
          <w:szCs w:val="24"/>
        </w:rPr>
        <w:softHyphen/>
        <w:t>злобивость мелкого чиновника, обладающего духовной силой и противостоящего бездушию общества. Роль фантастики в художественном произведении.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Михаил Евграфович Салтыков-Щедрин.</w:t>
      </w:r>
      <w:r w:rsidRPr="006927EF">
        <w:rPr>
          <w:rFonts w:ascii="Times New Roman" w:hAnsi="Times New Roman"/>
          <w:sz w:val="24"/>
          <w:szCs w:val="24"/>
        </w:rPr>
        <w:t xml:space="preserve"> Краткий рассказ о писателе, редакторе, издателе.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«История одного города» (отрывок). Художествен</w:t>
      </w:r>
      <w:r w:rsidRPr="006927EF">
        <w:rPr>
          <w:rFonts w:ascii="Times New Roman" w:hAnsi="Times New Roman"/>
          <w:sz w:val="24"/>
          <w:szCs w:val="24"/>
        </w:rPr>
        <w:softHyphen/>
        <w:t>но-политическая сатира на современные писателю по</w:t>
      </w:r>
      <w:r w:rsidRPr="006927EF">
        <w:rPr>
          <w:rFonts w:ascii="Times New Roman" w:hAnsi="Times New Roman"/>
          <w:sz w:val="24"/>
          <w:szCs w:val="24"/>
        </w:rPr>
        <w:softHyphen/>
        <w:t>рядки. Ирония писателя-гражданина, бичующего осно</w:t>
      </w:r>
      <w:r w:rsidRPr="006927EF">
        <w:rPr>
          <w:rFonts w:ascii="Times New Roman" w:hAnsi="Times New Roman"/>
          <w:sz w:val="24"/>
          <w:szCs w:val="24"/>
        </w:rPr>
        <w:softHyphen/>
        <w:t>ванный на бесправии народа строй. Гротескные образы градоначальников. Пародия на официальные историче</w:t>
      </w:r>
      <w:r w:rsidRPr="006927EF">
        <w:rPr>
          <w:rFonts w:ascii="Times New Roman" w:hAnsi="Times New Roman"/>
          <w:sz w:val="24"/>
          <w:szCs w:val="24"/>
        </w:rPr>
        <w:softHyphen/>
        <w:t>ские сочинения.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Гипербола, гротеск. Литературная пародия (началь</w:t>
      </w:r>
      <w:r w:rsidRPr="006927EF">
        <w:rPr>
          <w:rFonts w:ascii="Times New Roman" w:hAnsi="Times New Roman"/>
          <w:sz w:val="24"/>
          <w:szCs w:val="24"/>
        </w:rPr>
        <w:softHyphen/>
        <w:t>ные представления). Эзопов язык (развитие понятия).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Николай Семенович Лесков</w:t>
      </w:r>
      <w:r w:rsidRPr="006927EF">
        <w:rPr>
          <w:rFonts w:ascii="Times New Roman" w:hAnsi="Times New Roman"/>
          <w:sz w:val="24"/>
          <w:szCs w:val="24"/>
        </w:rPr>
        <w:t>. Краткий рассказ о пи</w:t>
      </w:r>
      <w:r w:rsidRPr="006927EF">
        <w:rPr>
          <w:rFonts w:ascii="Times New Roman" w:hAnsi="Times New Roman"/>
          <w:sz w:val="24"/>
          <w:szCs w:val="24"/>
        </w:rPr>
        <w:softHyphen/>
        <w:t>сателе.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«Старый гений». Сатира на чиновничество. Защита беззащитных. Нравственные проблемы рассказа. Де</w:t>
      </w:r>
      <w:r w:rsidRPr="006927EF">
        <w:rPr>
          <w:rFonts w:ascii="Times New Roman" w:hAnsi="Times New Roman"/>
          <w:sz w:val="24"/>
          <w:szCs w:val="24"/>
        </w:rPr>
        <w:softHyphen/>
        <w:t>таль как средство создания образа в рассказе.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Рассказ (развитие пред</w:t>
      </w:r>
      <w:r w:rsidRPr="006927EF">
        <w:rPr>
          <w:rFonts w:ascii="Times New Roman" w:hAnsi="Times New Roman"/>
          <w:sz w:val="24"/>
          <w:szCs w:val="24"/>
        </w:rPr>
        <w:softHyphen/>
        <w:t>ставлений). Художественная деталь (развитие пред</w:t>
      </w:r>
      <w:r w:rsidRPr="006927EF">
        <w:rPr>
          <w:rFonts w:ascii="Times New Roman" w:hAnsi="Times New Roman"/>
          <w:sz w:val="24"/>
          <w:szCs w:val="24"/>
        </w:rPr>
        <w:softHyphen/>
        <w:t>ставлений).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Лев Николаевич Толстой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писателе. Идеал взаимной любви и согласия в обществе.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«После бала» </w:t>
      </w:r>
      <w:r w:rsidRPr="006927EF">
        <w:rPr>
          <w:rFonts w:ascii="Times New Roman" w:hAnsi="Times New Roman"/>
          <w:sz w:val="24"/>
          <w:szCs w:val="24"/>
        </w:rPr>
        <w:t>Противоречие между сословиями и внутри сословий. Контраст как средство раскрытия конфликта. Психоло</w:t>
      </w:r>
      <w:r w:rsidRPr="006927EF">
        <w:rPr>
          <w:rFonts w:ascii="Times New Roman" w:hAnsi="Times New Roman"/>
          <w:sz w:val="24"/>
          <w:szCs w:val="24"/>
        </w:rPr>
        <w:softHyphen/>
        <w:t>гизм рассказа. Нравственность в основе поступков ге</w:t>
      </w:r>
      <w:r w:rsidRPr="006927EF">
        <w:rPr>
          <w:rFonts w:ascii="Times New Roman" w:hAnsi="Times New Roman"/>
          <w:sz w:val="24"/>
          <w:szCs w:val="24"/>
        </w:rPr>
        <w:softHyphen/>
        <w:t>роя. Мечта о воссоединении дворянства и народа.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Художественная деталь. Антитеза (развитие представлений). Композиция (раз</w:t>
      </w:r>
      <w:r w:rsidRPr="006927EF">
        <w:rPr>
          <w:rFonts w:ascii="Times New Roman" w:hAnsi="Times New Roman"/>
          <w:sz w:val="24"/>
          <w:szCs w:val="24"/>
        </w:rPr>
        <w:softHyphen/>
        <w:t>витие представлений). Роль антитезы в композиции произведений.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Поэзия родной природы</w:t>
      </w:r>
      <w:r w:rsidRPr="006927EF">
        <w:rPr>
          <w:rFonts w:ascii="Times New Roman" w:hAnsi="Times New Roman"/>
          <w:sz w:val="24"/>
          <w:szCs w:val="24"/>
        </w:rPr>
        <w:t xml:space="preserve"> А. С. Пушкин.    «Цветы   последние   милей...», М. Ю. Лермонтов. «Осень»; Ф. И. Тютчев. «Осенний вечер»; А. А. Фет. «Первый ландыш»; А. Н. Майков. «Поле зыблется цветами...».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Антон Павлович Чехов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«О любви» (из трилогии). История о любви и упущенном счастье.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4EE8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Психологизм художественной литературы (развитие представлений).</w:t>
      </w:r>
    </w:p>
    <w:p w:rsidR="00811920" w:rsidRPr="008D15FA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 </w:t>
      </w:r>
      <w:r w:rsidRPr="006927EF">
        <w:rPr>
          <w:rFonts w:ascii="Times New Roman" w:hAnsi="Times New Roman"/>
          <w:b/>
          <w:sz w:val="24"/>
          <w:szCs w:val="24"/>
        </w:rPr>
        <w:t>Из русской литературы XX века</w:t>
      </w:r>
      <w:r w:rsidRPr="00B6344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(15 </w:t>
      </w:r>
      <w:r w:rsidRPr="006927EF">
        <w:rPr>
          <w:rFonts w:ascii="Times New Roman" w:hAnsi="Times New Roman"/>
          <w:b/>
          <w:sz w:val="24"/>
          <w:szCs w:val="24"/>
        </w:rPr>
        <w:t>ч.)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Иван Алексеевич Бунин</w:t>
      </w:r>
      <w:r w:rsidRPr="006927EF">
        <w:rPr>
          <w:rFonts w:ascii="Times New Roman" w:hAnsi="Times New Roman"/>
          <w:sz w:val="24"/>
          <w:szCs w:val="24"/>
        </w:rPr>
        <w:t>. Краткий рассказ о писа</w:t>
      </w:r>
      <w:r w:rsidRPr="006927EF">
        <w:rPr>
          <w:rFonts w:ascii="Times New Roman" w:hAnsi="Times New Roman"/>
          <w:sz w:val="24"/>
          <w:szCs w:val="24"/>
        </w:rPr>
        <w:softHyphen/>
        <w:t>теле.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«Кавказ». Повествование о любви в различных ее состояниях и в различных жизненных ситуациях. Мастерство Бунина-рассказчика. Психологизм прозы писателя.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Александр Иванович Куприн.</w:t>
      </w:r>
      <w:r w:rsidRPr="006927EF">
        <w:rPr>
          <w:rFonts w:ascii="Times New Roman" w:hAnsi="Times New Roman"/>
          <w:sz w:val="24"/>
          <w:szCs w:val="24"/>
        </w:rPr>
        <w:t xml:space="preserve"> Краткий рассказ о писателе.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«Куст сирени». Утверждение согласия и взаимопонимания, любви и счастья в семье. Самоотверженность и находчивость главной героини.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22F0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Сюжет и фабула.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Александр Александрович Блок</w:t>
      </w:r>
      <w:r w:rsidRPr="006927EF">
        <w:rPr>
          <w:rFonts w:ascii="Times New Roman" w:hAnsi="Times New Roman"/>
          <w:sz w:val="24"/>
          <w:szCs w:val="24"/>
        </w:rPr>
        <w:t>. Краткий рассказ о поэте.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«Россия». Историческая тема в стихотворении, его современное звучание и смысл.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Сергей Александрович Есенин</w:t>
      </w:r>
      <w:r w:rsidRPr="006927EF">
        <w:rPr>
          <w:rFonts w:ascii="Times New Roman" w:hAnsi="Times New Roman"/>
          <w:sz w:val="24"/>
          <w:szCs w:val="24"/>
        </w:rPr>
        <w:t>. Краткий рассказ о жизни и творчестве поэта.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«Пугачев». Поэма на историческую тему. Характер Пугачева. Сопоставление образа предводителя восста</w:t>
      </w:r>
      <w:r w:rsidRPr="006927EF">
        <w:rPr>
          <w:rFonts w:ascii="Times New Roman" w:hAnsi="Times New Roman"/>
          <w:sz w:val="24"/>
          <w:szCs w:val="24"/>
        </w:rPr>
        <w:softHyphen/>
        <w:t>ния в разных произведениях: в фольклоре, в произведе</w:t>
      </w:r>
      <w:r w:rsidRPr="006927EF">
        <w:rPr>
          <w:rFonts w:ascii="Times New Roman" w:hAnsi="Times New Roman"/>
          <w:sz w:val="24"/>
          <w:szCs w:val="24"/>
        </w:rPr>
        <w:softHyphen/>
        <w:t>ниях А. С. Пушкина, С. А. Есенина. Современность и ис</w:t>
      </w:r>
      <w:r w:rsidRPr="006927EF">
        <w:rPr>
          <w:rFonts w:ascii="Times New Roman" w:hAnsi="Times New Roman"/>
          <w:sz w:val="24"/>
          <w:szCs w:val="24"/>
        </w:rPr>
        <w:softHyphen/>
        <w:t>торическое прошлое в драматической поэме Есенина.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22F0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Драматическая поэма (на</w:t>
      </w:r>
      <w:r w:rsidRPr="006927EF">
        <w:rPr>
          <w:rFonts w:ascii="Times New Roman" w:hAnsi="Times New Roman"/>
          <w:sz w:val="24"/>
          <w:szCs w:val="24"/>
        </w:rPr>
        <w:softHyphen/>
        <w:t>чальные представления).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Иван Сергеевич Шмелев</w:t>
      </w:r>
      <w:r w:rsidRPr="006927EF">
        <w:rPr>
          <w:rFonts w:ascii="Times New Roman" w:hAnsi="Times New Roman"/>
          <w:sz w:val="24"/>
          <w:szCs w:val="24"/>
        </w:rPr>
        <w:t>. Краткий рассказ о писа</w:t>
      </w:r>
      <w:r w:rsidRPr="006927EF">
        <w:rPr>
          <w:rFonts w:ascii="Times New Roman" w:hAnsi="Times New Roman"/>
          <w:sz w:val="24"/>
          <w:szCs w:val="24"/>
        </w:rPr>
        <w:softHyphen/>
        <w:t>теле.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«Как я стал писателем». Рассказ о пути к творчест</w:t>
      </w:r>
      <w:r w:rsidRPr="006927EF">
        <w:rPr>
          <w:rFonts w:ascii="Times New Roman" w:hAnsi="Times New Roman"/>
          <w:sz w:val="24"/>
          <w:szCs w:val="24"/>
        </w:rPr>
        <w:softHyphen/>
        <w:t>ву. Сопоставление художественного произведения с до</w:t>
      </w:r>
      <w:r w:rsidRPr="006927EF">
        <w:rPr>
          <w:rFonts w:ascii="Times New Roman" w:hAnsi="Times New Roman"/>
          <w:sz w:val="24"/>
          <w:szCs w:val="24"/>
        </w:rPr>
        <w:softHyphen/>
        <w:t>кументально-биографическими (мемуары, воспомина</w:t>
      </w:r>
      <w:r w:rsidRPr="006927EF">
        <w:rPr>
          <w:rFonts w:ascii="Times New Roman" w:hAnsi="Times New Roman"/>
          <w:sz w:val="24"/>
          <w:szCs w:val="24"/>
        </w:rPr>
        <w:softHyphen/>
        <w:t>ния, дневники).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Писатели улыбаются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Журнал «Сатирикон». Тэффи, О. Дымов, А. Аверченко. «Всеобщая история, обработанная «Сатириконом» (отрывки). Сатирическое изображение исторических событий. Приемы и способы создания сатирического повествования. Смысл иронического пове</w:t>
      </w:r>
      <w:r w:rsidRPr="006927EF">
        <w:rPr>
          <w:rFonts w:ascii="Times New Roman" w:hAnsi="Times New Roman"/>
          <w:sz w:val="24"/>
          <w:szCs w:val="24"/>
        </w:rPr>
        <w:softHyphen/>
        <w:t>ствования о прошлом.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М. Зощенко</w:t>
      </w:r>
      <w:r w:rsidRPr="006927EF">
        <w:rPr>
          <w:rFonts w:ascii="Times New Roman" w:hAnsi="Times New Roman"/>
          <w:sz w:val="24"/>
          <w:szCs w:val="24"/>
        </w:rPr>
        <w:t xml:space="preserve">. «История болезни»; </w:t>
      </w:r>
      <w:r w:rsidRPr="006927EF">
        <w:rPr>
          <w:rFonts w:ascii="Times New Roman" w:hAnsi="Times New Roman"/>
          <w:b/>
          <w:sz w:val="24"/>
          <w:szCs w:val="24"/>
        </w:rPr>
        <w:t>Тэффи.</w:t>
      </w:r>
      <w:r w:rsidRPr="006927EF">
        <w:rPr>
          <w:rFonts w:ascii="Times New Roman" w:hAnsi="Times New Roman"/>
          <w:sz w:val="24"/>
          <w:szCs w:val="24"/>
        </w:rPr>
        <w:t xml:space="preserve"> «Жизнь и воротник». Для самостоятельного чтения. Сатира и юмор в рассказах сатириконцев.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Михаил Андреевич Осоргин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«Пенсне». Сочетание фантастики и реальности в рассказе. Мелочи быта и их психологическое содержание. Для самостоятельного чтения.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Александр Трифонович Твардовский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«Василий Теркин». Жизнь народа на крутых перело</w:t>
      </w:r>
      <w:r w:rsidRPr="006927EF">
        <w:rPr>
          <w:rFonts w:ascii="Times New Roman" w:hAnsi="Times New Roman"/>
          <w:sz w:val="24"/>
          <w:szCs w:val="24"/>
        </w:rPr>
        <w:softHyphen/>
        <w:t>мах и поворотах истории в произведениях поэта. Поэти</w:t>
      </w:r>
      <w:r w:rsidRPr="006927EF">
        <w:rPr>
          <w:rFonts w:ascii="Times New Roman" w:hAnsi="Times New Roman"/>
          <w:sz w:val="24"/>
          <w:szCs w:val="24"/>
        </w:rPr>
        <w:softHyphen/>
        <w:t>ческая энциклопедия Великой Отечественной войны. Тема служения Родине.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Новаторс</w:t>
      </w:r>
      <w:r>
        <w:rPr>
          <w:rFonts w:ascii="Times New Roman" w:hAnsi="Times New Roman"/>
          <w:sz w:val="24"/>
          <w:szCs w:val="24"/>
        </w:rPr>
        <w:t xml:space="preserve">кий характер Василия Теркина - </w:t>
      </w:r>
      <w:r w:rsidRPr="006927EF">
        <w:rPr>
          <w:rFonts w:ascii="Times New Roman" w:hAnsi="Times New Roman"/>
          <w:sz w:val="24"/>
          <w:szCs w:val="24"/>
        </w:rPr>
        <w:t>сочетание черт крестьянина и убеждений гражданина, защитника родной страны. Картины жизни воюющего народа. Реалистическая правда о войне в поэме. Юмор. Язык поэмы. Связь фольклора и литературы. Композиция поэмы. Восприятие поэмы читателями-фронтовиками. Оценка поэмы в литературной критике.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22F0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Фольклор и литература (развитие понятия). Авторские отступления как элемент композиции (начальные представления).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Андрей Платонович Платонов</w:t>
      </w:r>
      <w:r w:rsidRPr="006927EF">
        <w:rPr>
          <w:rFonts w:ascii="Times New Roman" w:hAnsi="Times New Roman"/>
          <w:sz w:val="24"/>
          <w:szCs w:val="24"/>
        </w:rPr>
        <w:t>. Краткий рассказ о жизни писателя.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«Возвращение». Утверждение доброты, сострадания, гуманизма в душах солдат, вернувшихся с войны. Изображение негромкого героизма тружеников тыла. Нравственная проблематика рассказа.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Стихи и песни о Великой Отечественной войне 1941—1945 годов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Традиции в изображении боевых подвигов народа и военных будней. Героизм воинов, защищающих свою Родину: М. Исаковский. «Катюша», «Враги сожгли родную хату»; Б. Окуджава. «Песенка о пехоте», «Здесь птицы не поют...»; А. Фатьянов. «Соловьи»; Л. Ошанин. «Дороги» и др. Лирические и героические песни в годы Великой Отечественной войны. Их призывно-воодушевляющий характер. Выражение в лирической песне сокровенных чувств и переживаний каждого солдата.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Виктор Петрович Астафьев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«Фотография, на которой меня нет». Автобиографический характер рассказа. Отражение военного времени. Мечты и реальность военного детства. Дружеская атмосфера, объединяющая жителей деревни.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22F0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Герой-повествователь (развитие представлений).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Русские поэты о Родине, родной природе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И. Анненский. «Снег»; Д. Мережковский. «Родное», «Не надо звуков»; Н. Заболоцкий. «Вечер ни Оке», «Уступи мне, скворец, уголок...»; Н. Рубцов. «По вечерам», «Встреча», «Привет, Россия...».</w:t>
      </w:r>
    </w:p>
    <w:p w:rsidR="00811920" w:rsidRPr="00B6344D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Поэты Русского зарубежья об оставленной ими Родине</w:t>
      </w:r>
      <w:r w:rsidRPr="006927EF">
        <w:rPr>
          <w:rFonts w:ascii="Times New Roman" w:hAnsi="Times New Roman"/>
          <w:sz w:val="24"/>
          <w:szCs w:val="24"/>
        </w:rPr>
        <w:t>. Н. Оцуп. «Мне трудно без России...» (отрывок); 3. Гиппиус. «Знайте!», «Так и есть»; Дон-Аминадо. «Бабье лето»; И. Бунин. «У птицы есть гнездо...». Общее и индивидуальное в произведениях русских поэтов.</w:t>
      </w:r>
    </w:p>
    <w:p w:rsidR="00811920" w:rsidRPr="00B6344D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r w:rsidRPr="006927EF">
        <w:rPr>
          <w:rFonts w:ascii="Times New Roman" w:hAnsi="Times New Roman"/>
          <w:b/>
          <w:sz w:val="24"/>
          <w:szCs w:val="24"/>
        </w:rPr>
        <w:t>Из зарубежной литературы</w:t>
      </w:r>
      <w:r>
        <w:rPr>
          <w:rFonts w:ascii="Times New Roman" w:hAnsi="Times New Roman"/>
          <w:b/>
          <w:sz w:val="24"/>
          <w:szCs w:val="24"/>
        </w:rPr>
        <w:t xml:space="preserve"> (7 </w:t>
      </w:r>
      <w:r w:rsidRPr="006927EF">
        <w:rPr>
          <w:rFonts w:ascii="Times New Roman" w:hAnsi="Times New Roman"/>
          <w:b/>
          <w:sz w:val="24"/>
          <w:szCs w:val="24"/>
        </w:rPr>
        <w:t>ч.)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Уильям Шекспир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«Ромео и Джульетта». Семейная вражда и любовь героев. Ромео и Джульетта — символ любви и жертвенности. «Вечные проблемы» в творчестве Шекспира.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22F0">
        <w:rPr>
          <w:rFonts w:ascii="Times New Roman" w:hAnsi="Times New Roman"/>
          <w:i/>
          <w:sz w:val="24"/>
          <w:szCs w:val="24"/>
        </w:rPr>
        <w:t>Теория литературы.</w:t>
      </w:r>
      <w:r w:rsidRPr="006927EF">
        <w:rPr>
          <w:rFonts w:ascii="Times New Roman" w:hAnsi="Times New Roman"/>
          <w:sz w:val="24"/>
          <w:szCs w:val="24"/>
        </w:rPr>
        <w:t xml:space="preserve"> Конфликт как основа сю</w:t>
      </w:r>
      <w:r w:rsidRPr="006927EF">
        <w:rPr>
          <w:rFonts w:ascii="Times New Roman" w:hAnsi="Times New Roman"/>
          <w:sz w:val="24"/>
          <w:szCs w:val="24"/>
        </w:rPr>
        <w:softHyphen/>
        <w:t>жета драматического произведения.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Сонеты — «Кто хвалится родством своим со зна</w:t>
      </w:r>
      <w:r w:rsidRPr="006927EF">
        <w:rPr>
          <w:rFonts w:ascii="Times New Roman" w:hAnsi="Times New Roman"/>
          <w:sz w:val="24"/>
          <w:szCs w:val="24"/>
        </w:rPr>
        <w:softHyphen/>
        <w:t>тью...», «Увы, мой стих не блещет новизной...».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В строгой форме сонетов — живая мысль, подлинные горячие чувства. Воспевание поэтом любви и друж</w:t>
      </w:r>
      <w:r w:rsidRPr="006927EF">
        <w:rPr>
          <w:rFonts w:ascii="Times New Roman" w:hAnsi="Times New Roman"/>
          <w:sz w:val="24"/>
          <w:szCs w:val="24"/>
        </w:rPr>
        <w:softHyphen/>
        <w:t>бы. Сюжеты Шекспира — «богатейшая сокровищница лирической поэзии» (В. Г. Белинский).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22F0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Сонет как форма лириче</w:t>
      </w:r>
      <w:r w:rsidRPr="006927EF">
        <w:rPr>
          <w:rFonts w:ascii="Times New Roman" w:hAnsi="Times New Roman"/>
          <w:sz w:val="24"/>
          <w:szCs w:val="24"/>
        </w:rPr>
        <w:softHyphen/>
        <w:t>ской поэзии.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Жан Батист Мольер</w:t>
      </w:r>
      <w:r w:rsidRPr="006927EF">
        <w:rPr>
          <w:rFonts w:ascii="Times New Roman" w:hAnsi="Times New Roman"/>
          <w:sz w:val="24"/>
          <w:szCs w:val="24"/>
        </w:rPr>
        <w:t>. Слово о Мольере.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«Мещанин во дворянстве» (обзор с чтением отдельных сцен). XVII век — эпоха расцвета классицизма в искусстве Франции. Мольер — великий комедиограф эпохи классицизма. «Мещанин во дворянстве» — сатира на дворянство и невежественных буржуа. Особенности классицизма в комедии. Комедийное мастерство Народные истоки смеха Мольера. Общечеловеческий смысл комедии.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22F0">
        <w:rPr>
          <w:rFonts w:ascii="Times New Roman" w:hAnsi="Times New Roman"/>
          <w:i/>
          <w:sz w:val="24"/>
          <w:szCs w:val="24"/>
        </w:rPr>
        <w:t>Теория литературы</w:t>
      </w:r>
      <w:r w:rsidRPr="006927EF">
        <w:rPr>
          <w:rFonts w:ascii="Times New Roman" w:hAnsi="Times New Roman"/>
          <w:sz w:val="24"/>
          <w:szCs w:val="24"/>
        </w:rPr>
        <w:t>. Классицизм. Сатира (раз-питие понятий).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Джонатан Свифт.</w:t>
      </w:r>
      <w:r w:rsidRPr="006927EF">
        <w:rPr>
          <w:rFonts w:ascii="Times New Roman" w:hAnsi="Times New Roman"/>
          <w:sz w:val="24"/>
          <w:szCs w:val="24"/>
        </w:rPr>
        <w:t xml:space="preserve"> Краткий рассказ о писателе.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«Путешествия Гулливера». Сатира на государственное устройство и общество. Гротесковый характер изображения.</w:t>
      </w:r>
    </w:p>
    <w:p w:rsidR="00811920" w:rsidRPr="006927EF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b/>
          <w:sz w:val="24"/>
          <w:szCs w:val="24"/>
        </w:rPr>
        <w:t>Вальтер Скотт</w:t>
      </w:r>
      <w:r w:rsidRPr="006927EF">
        <w:rPr>
          <w:rFonts w:ascii="Times New Roman" w:hAnsi="Times New Roman"/>
          <w:sz w:val="24"/>
          <w:szCs w:val="24"/>
        </w:rPr>
        <w:t>. Краткий рассказ о писателе.</w:t>
      </w:r>
    </w:p>
    <w:p w:rsidR="00811920" w:rsidRPr="002E72C8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27EF">
        <w:rPr>
          <w:rFonts w:ascii="Times New Roman" w:hAnsi="Times New Roman"/>
          <w:sz w:val="24"/>
          <w:szCs w:val="24"/>
        </w:rPr>
        <w:t>«Айвенго». Исторический роман. Средневековая Ан</w:t>
      </w:r>
      <w:r w:rsidRPr="006927EF">
        <w:rPr>
          <w:rFonts w:ascii="Times New Roman" w:hAnsi="Times New Roman"/>
          <w:sz w:val="24"/>
          <w:szCs w:val="24"/>
        </w:rPr>
        <w:softHyphen/>
        <w:t>глия в романе. Главные герои и события. История, изображенная «домашним образом»: мысли и чувства героев, переданные сквозь призму домашнего быта, об</w:t>
      </w:r>
      <w:r w:rsidRPr="006927EF">
        <w:rPr>
          <w:rFonts w:ascii="Times New Roman" w:hAnsi="Times New Roman"/>
          <w:sz w:val="24"/>
          <w:szCs w:val="24"/>
        </w:rPr>
        <w:softHyphen/>
        <w:t>становк</w:t>
      </w:r>
      <w:r>
        <w:rPr>
          <w:rFonts w:ascii="Times New Roman" w:hAnsi="Times New Roman"/>
          <w:sz w:val="24"/>
          <w:szCs w:val="24"/>
        </w:rPr>
        <w:t>и, семейных устоев и отношений.</w:t>
      </w:r>
    </w:p>
    <w:p w:rsidR="00811920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11920" w:rsidRPr="00116090" w:rsidRDefault="00811920" w:rsidP="00C40D3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16090">
        <w:rPr>
          <w:rFonts w:ascii="Times New Roman" w:hAnsi="Times New Roman"/>
          <w:b/>
          <w:sz w:val="24"/>
          <w:szCs w:val="24"/>
        </w:rPr>
        <w:t>ПРОИЗВЕДЕНИЯ ДЛЯ ЗАУЧИВАНИЯ НАИЗУСТЬ</w:t>
      </w:r>
    </w:p>
    <w:p w:rsidR="00811920" w:rsidRPr="00116090" w:rsidRDefault="00811920" w:rsidP="00C40D3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Pr="00116090" w:rsidRDefault="00811920" w:rsidP="00C40D37">
      <w:pPr>
        <w:pStyle w:val="ListParagraph"/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16090">
        <w:rPr>
          <w:rFonts w:ascii="Times New Roman" w:hAnsi="Times New Roman"/>
          <w:sz w:val="24"/>
          <w:szCs w:val="24"/>
        </w:rPr>
        <w:t xml:space="preserve">А. С. Пушкин. Капитанская дочка (отрывок). </w:t>
      </w:r>
    </w:p>
    <w:p w:rsidR="00811920" w:rsidRPr="00116090" w:rsidRDefault="00811920" w:rsidP="00C40D37">
      <w:pPr>
        <w:pStyle w:val="ListParagraph"/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16090">
        <w:rPr>
          <w:rFonts w:ascii="Times New Roman" w:hAnsi="Times New Roman"/>
          <w:sz w:val="24"/>
          <w:szCs w:val="24"/>
        </w:rPr>
        <w:t>М. Ю. Лермонтов. Мцыри (отрывки по выбору учащихся).</w:t>
      </w:r>
    </w:p>
    <w:p w:rsidR="00811920" w:rsidRPr="00116090" w:rsidRDefault="00811920" w:rsidP="00C40D37">
      <w:pPr>
        <w:pStyle w:val="ListParagraph"/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16090">
        <w:rPr>
          <w:rFonts w:ascii="Times New Roman" w:hAnsi="Times New Roman" w:cs="Times New Roman"/>
          <w:sz w:val="24"/>
          <w:szCs w:val="24"/>
        </w:rPr>
        <w:t>Певцы родной природы. (Стихотворение на выбор)</w:t>
      </w:r>
    </w:p>
    <w:p w:rsidR="00811920" w:rsidRPr="00116090" w:rsidRDefault="00811920" w:rsidP="00C40D37">
      <w:pPr>
        <w:pStyle w:val="ListParagraph"/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16090">
        <w:rPr>
          <w:rFonts w:ascii="Times New Roman" w:hAnsi="Times New Roman" w:cs="Times New Roman"/>
          <w:sz w:val="24"/>
          <w:szCs w:val="24"/>
        </w:rPr>
        <w:t>А.Блок. «Река раскинулась. Течёт, грустит лениво…»</w:t>
      </w:r>
      <w:r w:rsidRPr="00116090">
        <w:rPr>
          <w:rFonts w:ascii="Times New Roman" w:hAnsi="Times New Roman"/>
          <w:sz w:val="24"/>
          <w:szCs w:val="24"/>
        </w:rPr>
        <w:t xml:space="preserve"> (из цикла «На поле Куликовом»)</w:t>
      </w:r>
    </w:p>
    <w:p w:rsidR="00811920" w:rsidRPr="00116090" w:rsidRDefault="00811920" w:rsidP="00C40D37">
      <w:pPr>
        <w:pStyle w:val="ListParagraph"/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16090">
        <w:rPr>
          <w:rFonts w:ascii="Times New Roman" w:hAnsi="Times New Roman"/>
          <w:sz w:val="24"/>
          <w:szCs w:val="24"/>
        </w:rPr>
        <w:t>А. Т. Твардовский. Василий Теркин (отрывок на выбор).</w:t>
      </w:r>
    </w:p>
    <w:p w:rsidR="00811920" w:rsidRPr="00116090" w:rsidRDefault="00811920" w:rsidP="00C0363A">
      <w:pPr>
        <w:pStyle w:val="ListParagraph"/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16090">
        <w:rPr>
          <w:rFonts w:ascii="Times New Roman" w:hAnsi="Times New Roman"/>
          <w:sz w:val="24"/>
          <w:szCs w:val="24"/>
        </w:rPr>
        <w:t xml:space="preserve">Стихотворение о Родине. </w:t>
      </w:r>
      <w:r w:rsidRPr="00116090">
        <w:rPr>
          <w:rFonts w:ascii="Times New Roman" w:hAnsi="Times New Roman" w:cs="Times New Roman"/>
          <w:bCs/>
          <w:sz w:val="24"/>
          <w:szCs w:val="24"/>
        </w:rPr>
        <w:t>Л</w:t>
      </w:r>
      <w:r w:rsidRPr="00116090">
        <w:rPr>
          <w:rFonts w:ascii="Times New Roman" w:hAnsi="Times New Roman" w:cs="Times New Roman"/>
          <w:sz w:val="24"/>
          <w:szCs w:val="24"/>
        </w:rPr>
        <w:t>ирика русских поэтов и поэтов русского зарубежья.</w:t>
      </w:r>
    </w:p>
    <w:p w:rsidR="00811920" w:rsidRPr="00116090" w:rsidRDefault="00811920" w:rsidP="00C0363A">
      <w:pPr>
        <w:pStyle w:val="ListParagraph"/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16090">
        <w:rPr>
          <w:rFonts w:ascii="Times New Roman" w:hAnsi="Times New Roman" w:cs="Times New Roman"/>
          <w:sz w:val="24"/>
          <w:szCs w:val="24"/>
        </w:rPr>
        <w:t>Шекспир. Сонет (на выбор)</w:t>
      </w:r>
    </w:p>
    <w:p w:rsidR="00811920" w:rsidRPr="00116090" w:rsidRDefault="00811920" w:rsidP="00C0363A">
      <w:pPr>
        <w:pStyle w:val="ListParagraph"/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16090">
        <w:rPr>
          <w:rFonts w:ascii="Times New Roman" w:hAnsi="Times New Roman"/>
          <w:sz w:val="24"/>
          <w:szCs w:val="24"/>
        </w:rPr>
        <w:t>Шекспир «Ромео и Джульетта» (вступление)</w:t>
      </w:r>
    </w:p>
    <w:p w:rsidR="00811920" w:rsidRPr="0011609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Pr="0018361C" w:rsidRDefault="00811920" w:rsidP="00BD1E3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30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29"/>
        <w:gridCol w:w="3563"/>
        <w:gridCol w:w="944"/>
        <w:gridCol w:w="675"/>
        <w:gridCol w:w="809"/>
        <w:gridCol w:w="811"/>
        <w:gridCol w:w="675"/>
        <w:gridCol w:w="809"/>
        <w:gridCol w:w="755"/>
      </w:tblGrid>
      <w:tr w:rsidR="00811920" w:rsidRPr="0090062C" w:rsidTr="0090062C">
        <w:trPr>
          <w:trHeight w:val="346"/>
        </w:trPr>
        <w:tc>
          <w:tcPr>
            <w:tcW w:w="1129" w:type="dxa"/>
            <w:vMerge w:val="restart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 и темы</w:t>
            </w:r>
          </w:p>
        </w:tc>
        <w:tc>
          <w:tcPr>
            <w:tcW w:w="3563" w:type="dxa"/>
            <w:vMerge w:val="restart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44" w:type="dxa"/>
            <w:vMerge w:val="restart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295" w:type="dxa"/>
            <w:gridSpan w:val="3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675" w:type="dxa"/>
            <w:vMerge w:val="restart"/>
            <w:textDirection w:val="btLr"/>
          </w:tcPr>
          <w:p w:rsidR="00811920" w:rsidRPr="0090062C" w:rsidRDefault="00811920" w:rsidP="00216D3C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 речи</w:t>
            </w:r>
          </w:p>
        </w:tc>
        <w:tc>
          <w:tcPr>
            <w:tcW w:w="809" w:type="dxa"/>
            <w:vMerge w:val="restart"/>
            <w:textDirection w:val="btLr"/>
          </w:tcPr>
          <w:p w:rsidR="00811920" w:rsidRPr="0090062C" w:rsidRDefault="00811920" w:rsidP="00216D3C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Внеклассное  чтение</w:t>
            </w:r>
          </w:p>
        </w:tc>
        <w:tc>
          <w:tcPr>
            <w:tcW w:w="755" w:type="dxa"/>
            <w:vMerge w:val="restart"/>
            <w:textDirection w:val="btLr"/>
          </w:tcPr>
          <w:p w:rsidR="00811920" w:rsidRPr="0090062C" w:rsidRDefault="00811920" w:rsidP="00216D3C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Чтение наизусть</w:t>
            </w:r>
          </w:p>
        </w:tc>
      </w:tr>
      <w:tr w:rsidR="00811920" w:rsidRPr="0090062C" w:rsidTr="0090062C">
        <w:trPr>
          <w:cantSplit/>
          <w:trHeight w:val="1643"/>
        </w:trPr>
        <w:tc>
          <w:tcPr>
            <w:tcW w:w="1129" w:type="dxa"/>
            <w:vMerge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3" w:type="dxa"/>
            <w:vMerge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  <w:vMerge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5" w:type="dxa"/>
            <w:textDirection w:val="btLr"/>
          </w:tcPr>
          <w:p w:rsidR="00811920" w:rsidRPr="0090062C" w:rsidRDefault="00811920" w:rsidP="00216D3C">
            <w:pPr>
              <w:spacing w:line="240" w:lineRule="auto"/>
              <w:ind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Классное сочинение</w:t>
            </w:r>
          </w:p>
        </w:tc>
        <w:tc>
          <w:tcPr>
            <w:tcW w:w="809" w:type="dxa"/>
            <w:textDirection w:val="btLr"/>
          </w:tcPr>
          <w:p w:rsidR="00811920" w:rsidRPr="0090062C" w:rsidRDefault="00811920" w:rsidP="00216D3C">
            <w:pPr>
              <w:spacing w:line="240" w:lineRule="auto"/>
              <w:ind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сочинение</w:t>
            </w:r>
          </w:p>
        </w:tc>
        <w:tc>
          <w:tcPr>
            <w:tcW w:w="811" w:type="dxa"/>
            <w:textDirection w:val="btLr"/>
          </w:tcPr>
          <w:p w:rsidR="00811920" w:rsidRPr="0090062C" w:rsidRDefault="00811920" w:rsidP="00216D3C">
            <w:pPr>
              <w:spacing w:line="240" w:lineRule="auto"/>
              <w:ind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675" w:type="dxa"/>
            <w:vMerge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" w:type="dxa"/>
            <w:vMerge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5" w:type="dxa"/>
            <w:vMerge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90062C" w:rsidTr="0090062C">
        <w:trPr>
          <w:trHeight w:val="346"/>
        </w:trPr>
        <w:tc>
          <w:tcPr>
            <w:tcW w:w="1129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563" w:type="dxa"/>
          </w:tcPr>
          <w:p w:rsidR="00811920" w:rsidRPr="0090062C" w:rsidRDefault="00811920" w:rsidP="00216D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 Литература и история.</w:t>
            </w:r>
          </w:p>
        </w:tc>
        <w:tc>
          <w:tcPr>
            <w:tcW w:w="944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75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1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11920" w:rsidRPr="0090062C" w:rsidTr="0090062C">
        <w:trPr>
          <w:trHeight w:val="346"/>
        </w:trPr>
        <w:tc>
          <w:tcPr>
            <w:tcW w:w="1129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563" w:type="dxa"/>
          </w:tcPr>
          <w:p w:rsidR="00811920" w:rsidRPr="0090062C" w:rsidRDefault="00811920" w:rsidP="00216D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Устное народное творчество.</w:t>
            </w:r>
          </w:p>
        </w:tc>
        <w:tc>
          <w:tcPr>
            <w:tcW w:w="944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75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1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1920" w:rsidRPr="0090062C" w:rsidTr="0090062C">
        <w:trPr>
          <w:trHeight w:val="346"/>
        </w:trPr>
        <w:tc>
          <w:tcPr>
            <w:tcW w:w="1129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563" w:type="dxa"/>
          </w:tcPr>
          <w:p w:rsidR="00811920" w:rsidRPr="0090062C" w:rsidRDefault="00811920" w:rsidP="00216D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Из древнерусской литературы.</w:t>
            </w:r>
          </w:p>
        </w:tc>
        <w:tc>
          <w:tcPr>
            <w:tcW w:w="944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75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1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11920" w:rsidRPr="0090062C" w:rsidTr="0090062C">
        <w:trPr>
          <w:trHeight w:val="346"/>
        </w:trPr>
        <w:tc>
          <w:tcPr>
            <w:tcW w:w="1129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563" w:type="dxa"/>
          </w:tcPr>
          <w:p w:rsidR="00811920" w:rsidRPr="0090062C" w:rsidRDefault="00811920" w:rsidP="00216D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Из литературы Х</w:t>
            </w:r>
            <w:r w:rsidRPr="0090062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YIII</w:t>
            </w: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века.</w:t>
            </w:r>
          </w:p>
        </w:tc>
        <w:tc>
          <w:tcPr>
            <w:tcW w:w="944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75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1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9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11920" w:rsidRPr="0090062C" w:rsidTr="0090062C">
        <w:trPr>
          <w:trHeight w:val="346"/>
        </w:trPr>
        <w:tc>
          <w:tcPr>
            <w:tcW w:w="1129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563" w:type="dxa"/>
          </w:tcPr>
          <w:p w:rsidR="00811920" w:rsidRPr="0090062C" w:rsidRDefault="00811920" w:rsidP="00216D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Из русской литературы Х</w:t>
            </w:r>
            <w:r w:rsidRPr="0090062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Х века.</w:t>
            </w:r>
          </w:p>
        </w:tc>
        <w:tc>
          <w:tcPr>
            <w:tcW w:w="944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675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1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9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5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11920" w:rsidRPr="0090062C" w:rsidTr="0090062C">
        <w:trPr>
          <w:trHeight w:val="346"/>
        </w:trPr>
        <w:tc>
          <w:tcPr>
            <w:tcW w:w="1129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563" w:type="dxa"/>
          </w:tcPr>
          <w:p w:rsidR="00811920" w:rsidRPr="0090062C" w:rsidRDefault="00811920" w:rsidP="00216D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литературы </w:t>
            </w:r>
            <w:r w:rsidRPr="0090062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ХХ </w:t>
            </w: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века.</w:t>
            </w:r>
          </w:p>
        </w:tc>
        <w:tc>
          <w:tcPr>
            <w:tcW w:w="944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675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1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9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11920" w:rsidRPr="0090062C" w:rsidTr="0090062C">
        <w:trPr>
          <w:trHeight w:val="346"/>
        </w:trPr>
        <w:tc>
          <w:tcPr>
            <w:tcW w:w="1129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3563" w:type="dxa"/>
          </w:tcPr>
          <w:p w:rsidR="00811920" w:rsidRPr="0090062C" w:rsidRDefault="00811920" w:rsidP="00216D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Из з</w:t>
            </w: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арубежн</w:t>
            </w:r>
            <w:r w:rsidRPr="0090062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ой</w:t>
            </w: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литературы.</w:t>
            </w:r>
          </w:p>
        </w:tc>
        <w:tc>
          <w:tcPr>
            <w:tcW w:w="944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75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1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11920" w:rsidRPr="0090062C" w:rsidTr="0090062C">
        <w:trPr>
          <w:trHeight w:val="346"/>
        </w:trPr>
        <w:tc>
          <w:tcPr>
            <w:tcW w:w="1129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3" w:type="dxa"/>
          </w:tcPr>
          <w:p w:rsidR="00811920" w:rsidRPr="0090062C" w:rsidRDefault="00811920" w:rsidP="00216D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:</w:t>
            </w:r>
          </w:p>
        </w:tc>
        <w:tc>
          <w:tcPr>
            <w:tcW w:w="944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675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09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1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75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09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55" w:type="dxa"/>
          </w:tcPr>
          <w:p w:rsidR="00811920" w:rsidRPr="0090062C" w:rsidRDefault="00811920" w:rsidP="00216D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62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811920" w:rsidRPr="0090062C" w:rsidRDefault="00811920" w:rsidP="00BD1E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412C">
        <w:rPr>
          <w:rFonts w:ascii="Times New Roman" w:hAnsi="Times New Roman" w:cs="Times New Roman"/>
          <w:b/>
          <w:sz w:val="24"/>
          <w:szCs w:val="24"/>
        </w:rPr>
        <w:t xml:space="preserve">Календарно – тематическое планирование </w:t>
      </w:r>
    </w:p>
    <w:p w:rsidR="00811920" w:rsidRDefault="00811920" w:rsidP="00BD1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 w:rsidP="006960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8"/>
        <w:gridCol w:w="360"/>
        <w:gridCol w:w="900"/>
        <w:gridCol w:w="540"/>
        <w:gridCol w:w="900"/>
        <w:gridCol w:w="540"/>
        <w:gridCol w:w="5580"/>
        <w:gridCol w:w="1260"/>
        <w:gridCol w:w="46"/>
      </w:tblGrid>
      <w:tr w:rsidR="00811920" w:rsidRPr="006F4243" w:rsidTr="00DB030E">
        <w:trPr>
          <w:trHeight w:val="285"/>
        </w:trPr>
        <w:tc>
          <w:tcPr>
            <w:tcW w:w="828" w:type="dxa"/>
            <w:gridSpan w:val="2"/>
          </w:tcPr>
          <w:p w:rsidR="00811920" w:rsidRPr="006F4243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880" w:type="dxa"/>
            <w:gridSpan w:val="4"/>
          </w:tcPr>
          <w:p w:rsidR="00811920" w:rsidRPr="006F4243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580" w:type="dxa"/>
          </w:tcPr>
          <w:p w:rsidR="00811920" w:rsidRPr="006F4243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306" w:type="dxa"/>
            <w:gridSpan w:val="2"/>
          </w:tcPr>
          <w:p w:rsidR="00811920" w:rsidRPr="006F4243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>Чтение наизусть</w:t>
            </w:r>
          </w:p>
        </w:tc>
      </w:tr>
      <w:tr w:rsidR="00811920" w:rsidRPr="006F4243" w:rsidTr="00DB030E">
        <w:trPr>
          <w:gridAfter w:val="1"/>
          <w:wAfter w:w="46" w:type="dxa"/>
          <w:trHeight w:val="255"/>
        </w:trPr>
        <w:tc>
          <w:tcPr>
            <w:tcW w:w="468" w:type="dxa"/>
          </w:tcPr>
          <w:p w:rsidR="00811920" w:rsidRPr="00D249E8" w:rsidRDefault="00811920" w:rsidP="00696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360" w:type="dxa"/>
          </w:tcPr>
          <w:p w:rsidR="00811920" w:rsidRPr="00D249E8" w:rsidRDefault="00811920" w:rsidP="00696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900" w:type="dxa"/>
          </w:tcPr>
          <w:p w:rsidR="00811920" w:rsidRDefault="00811920" w:rsidP="00696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540" w:type="dxa"/>
          </w:tcPr>
          <w:p w:rsidR="00811920" w:rsidRDefault="00811920" w:rsidP="00696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900" w:type="dxa"/>
          </w:tcPr>
          <w:p w:rsidR="00811920" w:rsidRDefault="00811920" w:rsidP="00696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540" w:type="dxa"/>
          </w:tcPr>
          <w:p w:rsidR="00811920" w:rsidRDefault="00811920" w:rsidP="00696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5580" w:type="dxa"/>
          </w:tcPr>
          <w:p w:rsidR="00811920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811920" w:rsidRPr="00CB7607" w:rsidRDefault="00811920" w:rsidP="00CB7607">
            <w:pPr>
              <w:tabs>
                <w:tab w:val="left" w:pos="13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811920" w:rsidRPr="006F4243" w:rsidTr="00DB030E">
        <w:trPr>
          <w:gridAfter w:val="1"/>
          <w:wAfter w:w="46" w:type="dxa"/>
          <w:trHeight w:val="255"/>
        </w:trPr>
        <w:tc>
          <w:tcPr>
            <w:tcW w:w="468" w:type="dxa"/>
          </w:tcPr>
          <w:p w:rsidR="00811920" w:rsidRDefault="00811920" w:rsidP="00696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</w:tcPr>
          <w:p w:rsidR="00811920" w:rsidRDefault="00811920" w:rsidP="00696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4F72FD" w:rsidRDefault="00811920" w:rsidP="00696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8-Б</w:t>
            </w:r>
          </w:p>
        </w:tc>
        <w:tc>
          <w:tcPr>
            <w:tcW w:w="540" w:type="dxa"/>
          </w:tcPr>
          <w:p w:rsidR="00811920" w:rsidRDefault="00811920" w:rsidP="00696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8-Б</w:t>
            </w:r>
          </w:p>
        </w:tc>
        <w:tc>
          <w:tcPr>
            <w:tcW w:w="900" w:type="dxa"/>
          </w:tcPr>
          <w:p w:rsidR="00811920" w:rsidRDefault="00811920" w:rsidP="00696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8-К</w:t>
            </w:r>
          </w:p>
        </w:tc>
        <w:tc>
          <w:tcPr>
            <w:tcW w:w="540" w:type="dxa"/>
          </w:tcPr>
          <w:p w:rsidR="00811920" w:rsidRDefault="00811920" w:rsidP="006960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8-К</w:t>
            </w:r>
          </w:p>
        </w:tc>
        <w:tc>
          <w:tcPr>
            <w:tcW w:w="5580" w:type="dxa"/>
          </w:tcPr>
          <w:p w:rsidR="00811920" w:rsidRPr="006F4243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811920" w:rsidRPr="006F4243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F4243" w:rsidTr="00DB030E">
        <w:trPr>
          <w:gridAfter w:val="1"/>
          <w:wAfter w:w="46" w:type="dxa"/>
        </w:trPr>
        <w:tc>
          <w:tcPr>
            <w:tcW w:w="10548" w:type="dxa"/>
            <w:gridSpan w:val="8"/>
          </w:tcPr>
          <w:p w:rsidR="00811920" w:rsidRPr="006F4243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>1. Введение. Литература и история.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F4243">
              <w:rPr>
                <w:rFonts w:ascii="Times New Roman" w:hAnsi="Times New Roman" w:cs="Times New Roman"/>
                <w:b/>
                <w:sz w:val="24"/>
                <w:szCs w:val="24"/>
              </w:rPr>
              <w:t>(1 час).</w:t>
            </w:r>
          </w:p>
        </w:tc>
      </w:tr>
      <w:tr w:rsidR="00811920" w:rsidRPr="006F4243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6F4243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Литература и история.  Историческое прошлое народа.</w:t>
            </w:r>
          </w:p>
        </w:tc>
        <w:tc>
          <w:tcPr>
            <w:tcW w:w="1260" w:type="dxa"/>
          </w:tcPr>
          <w:p w:rsidR="00811920" w:rsidRPr="006F4243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F4243" w:rsidTr="00DB030E">
        <w:trPr>
          <w:gridAfter w:val="1"/>
          <w:wAfter w:w="46" w:type="dxa"/>
          <w:trHeight w:val="293"/>
        </w:trPr>
        <w:tc>
          <w:tcPr>
            <w:tcW w:w="10548" w:type="dxa"/>
            <w:gridSpan w:val="8"/>
          </w:tcPr>
          <w:p w:rsidR="00811920" w:rsidRPr="00D1327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271">
              <w:rPr>
                <w:rFonts w:ascii="Times New Roman" w:hAnsi="Times New Roman" w:cs="Times New Roman"/>
                <w:b/>
                <w:sz w:val="24"/>
                <w:szCs w:val="24"/>
              </w:rPr>
              <w:t>2. Устное народное творчество. (3часа.)</w:t>
            </w: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 xml:space="preserve">Лирическая и историческая песня как жанр народной поэзии. </w:t>
            </w:r>
          </w:p>
        </w:tc>
        <w:tc>
          <w:tcPr>
            <w:tcW w:w="1260" w:type="dxa"/>
          </w:tcPr>
          <w:p w:rsidR="00811920" w:rsidRPr="00091F90" w:rsidRDefault="00811920" w:rsidP="006960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6F4243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Разнообразие тематики и поэтика частушек.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Style w:val="a1"/>
                <w:rFonts w:ascii="Times New Roman" w:hAnsi="Times New Roman" w:cs="Times New Roman"/>
                <w:b/>
                <w:i w:val="0"/>
                <w:iCs/>
                <w:sz w:val="24"/>
                <w:szCs w:val="24"/>
                <w:lang w:val="en-US"/>
              </w:rPr>
              <w:t>P</w:t>
            </w:r>
            <w:r w:rsidRPr="008306F1">
              <w:rPr>
                <w:rStyle w:val="a1"/>
                <w:rFonts w:ascii="Times New Roman" w:hAnsi="Times New Roman" w:cs="Times New Roman"/>
                <w:b/>
                <w:i w:val="0"/>
                <w:iCs/>
                <w:sz w:val="24"/>
                <w:szCs w:val="24"/>
              </w:rPr>
              <w:t>.</w:t>
            </w:r>
            <w:r>
              <w:rPr>
                <w:rStyle w:val="a1"/>
                <w:rFonts w:ascii="Times New Roman" w:hAnsi="Times New Roman" w:cs="Times New Roman"/>
                <w:b/>
                <w:i w:val="0"/>
                <w:iCs/>
                <w:sz w:val="24"/>
                <w:szCs w:val="24"/>
              </w:rPr>
              <w:t>р</w:t>
            </w:r>
            <w:r w:rsidRPr="008306F1">
              <w:rPr>
                <w:rStyle w:val="a1"/>
                <w:rFonts w:ascii="Times New Roman" w:hAnsi="Times New Roman" w:cs="Times New Roman"/>
                <w:b/>
                <w:i w:val="0"/>
                <w:iCs/>
                <w:sz w:val="24"/>
                <w:szCs w:val="24"/>
              </w:rPr>
              <w:t>.</w:t>
            </w:r>
            <w:r>
              <w:rPr>
                <w:rStyle w:val="a1"/>
                <w:rFonts w:ascii="Times New Roman" w:hAnsi="Times New Roman" w:cs="Times New Roman"/>
                <w:b/>
                <w:i w:val="0"/>
                <w:iCs/>
                <w:sz w:val="24"/>
                <w:szCs w:val="24"/>
              </w:rPr>
              <w:t>№</w:t>
            </w:r>
            <w:r w:rsidRPr="008306F1">
              <w:rPr>
                <w:rStyle w:val="a1"/>
                <w:rFonts w:ascii="Times New Roman" w:hAnsi="Times New Roman" w:cs="Times New Roman"/>
                <w:b/>
                <w:i w:val="0"/>
                <w:iCs/>
                <w:sz w:val="24"/>
                <w:szCs w:val="24"/>
              </w:rPr>
              <w:t>1.</w:t>
            </w:r>
            <w:r>
              <w:rPr>
                <w:rStyle w:val="a1"/>
                <w:rFonts w:ascii="Times New Roman" w:hAnsi="Times New Roman" w:cs="Times New Roman"/>
                <w:b/>
                <w:i w:val="0"/>
                <w:iCs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Особенности содержания и формы народных преданий</w:t>
            </w:r>
            <w:r w:rsidRPr="008306F1">
              <w:rPr>
                <w:rStyle w:val="10"/>
                <w:rFonts w:cs="Times New Roman"/>
                <w:sz w:val="24"/>
                <w:szCs w:val="24"/>
              </w:rPr>
              <w:t xml:space="preserve"> в исторических песнях. 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10548" w:type="dxa"/>
            <w:gridSpan w:val="8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b/>
                <w:sz w:val="24"/>
                <w:szCs w:val="24"/>
              </w:rPr>
              <w:t>3. Из древнерусской литературы (4 часа).</w:t>
            </w:r>
          </w:p>
        </w:tc>
      </w:tr>
      <w:tr w:rsidR="00811920" w:rsidRPr="00696096" w:rsidTr="00DB030E">
        <w:trPr>
          <w:gridAfter w:val="1"/>
          <w:wAfter w:w="46" w:type="dxa"/>
          <w:trHeight w:val="585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BD1E31" w:rsidRDefault="00811920" w:rsidP="0069609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Из «Жития Александра Невского».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4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Духовный подвиг Александра Невского.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6F4243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Художественные особенности воинской повести и жития.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6F4243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«Повесть о Шемякином суде». Особенности поэтики бытовой сатирической повести.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Подготовка к домашнему сочинению-1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по  «Повести о Шемякином суде».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10548" w:type="dxa"/>
            <w:gridSpan w:val="8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Из литературы </w:t>
            </w:r>
            <w:r w:rsidRPr="006960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XYIII</w:t>
            </w:r>
            <w:r w:rsidRPr="006960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века (4 часа.).</w:t>
            </w: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F4243">
              <w:rPr>
                <w:rStyle w:val="10"/>
                <w:rFonts w:cs="Times New Roman"/>
                <w:sz w:val="24"/>
                <w:szCs w:val="24"/>
              </w:rPr>
              <w:t>Сатирическая направленность комедии Д.И. Фонвизина «Недоросль».</w:t>
            </w: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 xml:space="preserve"> Речевые характе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ристики персонажей.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6F4243" w:rsidRDefault="00811920" w:rsidP="00696096">
            <w:pPr>
              <w:spacing w:after="0" w:line="240" w:lineRule="auto"/>
              <w:jc w:val="both"/>
              <w:rPr>
                <w:rStyle w:val="10"/>
                <w:rFonts w:cs="Times New Roman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Социальная и нравственная проблематика комедии.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Style w:val="10"/>
                <w:rFonts w:cs="Times New Roman"/>
                <w:b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8577F3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контрольному сочинению-1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по комедии Д.И. Фонвизина «Недоросль».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Контрольное сочинение-1 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по комедии Д.И. Фонвизина «Недоросль».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10548" w:type="dxa"/>
            <w:gridSpan w:val="8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b/>
                <w:sz w:val="24"/>
                <w:szCs w:val="24"/>
              </w:rPr>
              <w:t>5. Из русской литературы Х</w:t>
            </w:r>
            <w:r w:rsidRPr="006960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696096">
              <w:rPr>
                <w:rFonts w:ascii="Times New Roman" w:hAnsi="Times New Roman" w:cs="Times New Roman"/>
                <w:b/>
                <w:sz w:val="24"/>
                <w:szCs w:val="24"/>
              </w:rPr>
              <w:t>Х века. (34 часа).</w:t>
            </w: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Басни И.А.Крылова. «Обоз». Осмеяние пороков: самонадеянности, безответствен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ности, зазнайства.</w:t>
            </w:r>
          </w:p>
        </w:tc>
        <w:tc>
          <w:tcPr>
            <w:tcW w:w="1260" w:type="dxa"/>
          </w:tcPr>
          <w:p w:rsidR="00811920" w:rsidRPr="00FF2944" w:rsidRDefault="00811920" w:rsidP="00FF29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К.Ф.Рылеев. Дума «Смерть Ермака».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 xml:space="preserve">Ермак Тимофеевич – один из предводителей казаков. 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6F4243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243">
              <w:rPr>
                <w:rFonts w:ascii="Times New Roman" w:hAnsi="Times New Roman" w:cs="Times New Roman"/>
                <w:sz w:val="24"/>
                <w:szCs w:val="24"/>
              </w:rPr>
              <w:t>А.С.Пушкин «История Пугачевского бунта». На подступах к роману «Капитанская дочка».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А.С.Пушкин </w:t>
            </w: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 xml:space="preserve">«Капитанская дочка»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(отрывок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выбор</w:t>
            </w: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5.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А.С.Пушкин «Капитанская дочка». Формирование личности П. Гринева «Я жил недорослем».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Гринев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и обитатели Белогорской крепости. «Русское семейство Мироновых» и их прототипы.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Гринев и Швабрин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Проблемы чести и достоинства.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Сравнительная характери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стика героев.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Р.р. 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«Старинные люди» и Маша Миронова.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Пушкинский Пугачев.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домашнему сочинению-2 </w:t>
            </w:r>
            <w:r w:rsidRPr="006558D0">
              <w:rPr>
                <w:rFonts w:ascii="Times New Roman" w:hAnsi="Times New Roman" w:cs="Times New Roman"/>
                <w:sz w:val="24"/>
                <w:szCs w:val="24"/>
              </w:rPr>
              <w:t>по повести А.С.Пушкина «Капитанская дочка»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</w:t>
            </w:r>
            <w:r w:rsidRPr="00655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Анализ домашнего сочинения. Заключительный урок по роману А.С.Пуш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кина «Капитанская дочка».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М.Ю.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Лермонтов – певец свободы. Лермон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товский Кавказ.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Романтический герой поэмы «Мцыри» М. Ю. Лермонтова.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Композиция и художественные особен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ности поэмы «Мцыри».</w:t>
            </w:r>
          </w:p>
        </w:tc>
        <w:tc>
          <w:tcPr>
            <w:tcW w:w="1260" w:type="dxa"/>
          </w:tcPr>
          <w:p w:rsidR="00811920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М.Ю.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Лермонтов </w:t>
            </w: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 xml:space="preserve">«Мцыри» </w:t>
            </w:r>
          </w:p>
          <w:p w:rsidR="00811920" w:rsidRPr="00696096" w:rsidRDefault="00811920" w:rsidP="00380D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(отрывок</w:t>
            </w: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выбор</w:t>
            </w: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Идейное содержание поэмы.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 </w:t>
            </w:r>
            <w:r w:rsidRPr="006558D0"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работа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(тесты)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по поэме М.Ю.Лермонтова «Мцыри».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Н.В.Гоголь – великий сатирик. Комедия «Ревизор»: история создания.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«Ревизор»: 1- 2 действия. Хлестаков и «миражная интрига».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«Ревизор»: 3 действие. Семейство Городничего.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«Ревизор»: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действие. Разоблачение пороков чиновничества. Хлестаковщина как общественное явление.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8306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577F3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контрольному сочинению-2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558D0">
              <w:rPr>
                <w:rFonts w:ascii="Times New Roman" w:hAnsi="Times New Roman" w:cs="Times New Roman"/>
                <w:sz w:val="24"/>
                <w:szCs w:val="24"/>
              </w:rPr>
              <w:t>по комедии «Ревизор» Н.В.Гоголя.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6558D0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E6C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B6E6C">
              <w:rPr>
                <w:rFonts w:ascii="Times New Roman" w:hAnsi="Times New Roman" w:cs="Times New Roman"/>
                <w:b/>
                <w:sz w:val="24"/>
                <w:szCs w:val="24"/>
              </w:rPr>
              <w:t>№ 12</w:t>
            </w:r>
            <w:r w:rsidRPr="008306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Контрольное сочинение-2 </w:t>
            </w:r>
            <w:r w:rsidRPr="006558D0">
              <w:rPr>
                <w:rFonts w:ascii="Times New Roman" w:hAnsi="Times New Roman" w:cs="Times New Roman"/>
                <w:sz w:val="24"/>
                <w:szCs w:val="24"/>
              </w:rPr>
              <w:t>по комедии «Ревизор» Н.В. Гоголя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Н.В.Гоголь.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«Шинель». Образ «маленького человека» в литературе. 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Духовная сила героя и противостояние бездушию общества. Роль фантастики в произведении.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6558D0" w:rsidRDefault="00811920" w:rsidP="00696096">
            <w:pPr>
              <w:spacing w:after="0" w:line="240" w:lineRule="auto"/>
              <w:ind w:left="-62" w:hanging="6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Вн.чт.№</w:t>
            </w:r>
            <w:r w:rsidRPr="008306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И.С.Тургенев. Любовь в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жизни писателя. Повесть «Ася»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История семьи Гагиных. Психологизм повести.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  <w:trHeight w:val="535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6558D0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Вн.чт.№</w:t>
            </w:r>
            <w:r w:rsidRPr="008306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Н.Н.-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главный герой повести. Образ рассказчика.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М.Е.Салтыков–Щедрин.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«История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одного города» - художественно-политическая сатира.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Анализ отрывка из «Истории одного города» М.Е.Салтыкова – Щедрина: «О корени происхождения глуповцев».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Н.С.Лесков «Старый гений».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Сатира на чиновничество. Нравственные проблемы рассказа.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Л.Н.Толстой. Рассказ «После бала». Контраст как средство раскрытия конфликта. Художественные особенности рассказа.</w:t>
            </w:r>
          </w:p>
        </w:tc>
        <w:tc>
          <w:tcPr>
            <w:tcW w:w="1260" w:type="dxa"/>
          </w:tcPr>
          <w:p w:rsidR="00811920" w:rsidRPr="00696096" w:rsidRDefault="00811920" w:rsidP="00BD30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Нравственность в основе поступков ге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softHyphen/>
              <w:t>роя. Мечта о воссоединении дворянства и народа.</w:t>
            </w:r>
          </w:p>
        </w:tc>
        <w:tc>
          <w:tcPr>
            <w:tcW w:w="1260" w:type="dxa"/>
          </w:tcPr>
          <w:p w:rsidR="00811920" w:rsidRPr="00091F90" w:rsidRDefault="00811920" w:rsidP="00BD30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А.П.Чехов: «Мое святая святых…» Трилогия. «Человек в футляре».</w:t>
            </w:r>
          </w:p>
        </w:tc>
        <w:tc>
          <w:tcPr>
            <w:tcW w:w="1260" w:type="dxa"/>
          </w:tcPr>
          <w:p w:rsidR="00811920" w:rsidRPr="00091F90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Рассказ А.П.Чехова «О любви» как история об упущенном счастье. Психологизм рассказа.</w:t>
            </w:r>
          </w:p>
        </w:tc>
        <w:tc>
          <w:tcPr>
            <w:tcW w:w="1260" w:type="dxa"/>
          </w:tcPr>
          <w:p w:rsidR="00811920" w:rsidRPr="00091F90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 </w:t>
            </w:r>
            <w:r w:rsidRPr="006558D0">
              <w:rPr>
                <w:rFonts w:ascii="Times New Roman" w:hAnsi="Times New Roman" w:cs="Times New Roman"/>
                <w:sz w:val="24"/>
                <w:szCs w:val="24"/>
              </w:rPr>
              <w:t>Письменный ответ на вопрос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«Проблема   нравственной ответственности  за жизнь людей».</w:t>
            </w:r>
          </w:p>
        </w:tc>
        <w:tc>
          <w:tcPr>
            <w:tcW w:w="1260" w:type="dxa"/>
          </w:tcPr>
          <w:p w:rsidR="00811920" w:rsidRPr="00091F90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Поэзия родной природы. А.С.Пушкин, М.Ю.Лермонтов, А.А.Фет, Ф.И.Тютчев, А.Н.Майков – певцы родной природы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0" w:type="dxa"/>
          </w:tcPr>
          <w:p w:rsidR="00811920" w:rsidRPr="00FF2944" w:rsidRDefault="00811920" w:rsidP="00FF29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944">
              <w:rPr>
                <w:rFonts w:ascii="Times New Roman" w:hAnsi="Times New Roman" w:cs="Times New Roman"/>
                <w:sz w:val="24"/>
                <w:szCs w:val="24"/>
              </w:rPr>
              <w:t>Стихотворение на выбор</w:t>
            </w: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6558D0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Анализ лирического стихотворения.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10548" w:type="dxa"/>
            <w:gridSpan w:val="8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Из литературы </w:t>
            </w:r>
            <w:r w:rsidRPr="006960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 w:rsidRPr="006960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века. (15 часов).</w:t>
            </w: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И.А.Бунин. «Кавказ» - рассказ из цикла «Темные аллеи»</w:t>
            </w: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Психологизм прозы писателя. 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А.И.Куприн. Рас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 «Куст сирени». Утверждение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 взаимопонимания, любви и счастья в семье. Самоотверженность и находчивость  героини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А.А.Блок. «Россия»: образ Родины как символ веры в будущее. Цикл «На поле Куликовом».</w:t>
            </w:r>
          </w:p>
        </w:tc>
        <w:tc>
          <w:tcPr>
            <w:tcW w:w="1260" w:type="dxa"/>
          </w:tcPr>
          <w:p w:rsidR="00811920" w:rsidRPr="003A55E9" w:rsidRDefault="00811920" w:rsidP="003A5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5E9">
              <w:rPr>
                <w:rFonts w:ascii="Times New Roman" w:hAnsi="Times New Roman" w:cs="Times New Roman"/>
                <w:sz w:val="24"/>
                <w:szCs w:val="24"/>
              </w:rPr>
              <w:t>А.Блок. «Река раскинулась. Течёт, грустит лениво…»</w:t>
            </w: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ind w:hanging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С.А.Есенин. Поэма «Пугачев».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bCs/>
                <w:sz w:val="24"/>
                <w:szCs w:val="24"/>
              </w:rPr>
              <w:t>Сопоставле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bCs/>
                <w:sz w:val="24"/>
                <w:szCs w:val="24"/>
              </w:rPr>
              <w:t>ние образа предводителя восстания в разны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 произведениях: в фольклоре, у </w:t>
            </w:r>
            <w:r w:rsidRPr="008306F1">
              <w:rPr>
                <w:rFonts w:ascii="Times New Roman" w:hAnsi="Times New Roman" w:cs="Times New Roman"/>
                <w:bCs/>
                <w:sz w:val="24"/>
                <w:szCs w:val="24"/>
              </w:rPr>
              <w:t>А.С.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bCs/>
                <w:sz w:val="24"/>
                <w:szCs w:val="24"/>
              </w:rPr>
              <w:t>Пушки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bCs/>
                <w:sz w:val="24"/>
                <w:szCs w:val="24"/>
              </w:rPr>
              <w:t>на, у С.А.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bCs/>
                <w:sz w:val="24"/>
                <w:szCs w:val="24"/>
              </w:rPr>
              <w:t>Есенина.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 Осоргин «Пенсне».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 xml:space="preserve">52. 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И.С.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Шмелев «Как я стал писателем».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  <w:trHeight w:val="451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Журнал «Сатирикон». Приёмы и способы создания сатирического повествования.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  <w:trHeight w:val="806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Тэффи «Жизнь и воротник», М. Зощенко «История болезни». Сатира и юмор в рассказах.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В.П.Астафьев. Страницы жизни и твор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чества.  Рассказ из книги «Последний поклон» - «Фотография, на которой меня нет».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  <w:trHeight w:val="807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4309E5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А.Т.Твардовский. Поэма «Василий 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кин».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Тема служения Родине. Новаторский характер поэмы.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А.Т.Твардовский </w:t>
            </w: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«Василий Теркин» (отрывок на выбор).</w:t>
            </w: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09E5">
              <w:rPr>
                <w:rFonts w:ascii="Times New Roman" w:hAnsi="Times New Roman" w:cs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4309E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8306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А.Т.Твардовский. Композиция и язык поэмы. Связь фольклора и литературы.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А.П.Платонов. «Возвращение». Возвра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щение к человечности, состраданию.</w:t>
            </w:r>
          </w:p>
        </w:tc>
        <w:tc>
          <w:tcPr>
            <w:tcW w:w="1260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920" w:rsidRPr="00696096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ind w:lef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Традиции в изображении боевых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двигов народа и военных будней. </w:t>
            </w:r>
            <w:r w:rsidRPr="008306F1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8306F1">
              <w:rPr>
                <w:rFonts w:ascii="Times New Roman" w:hAnsi="Times New Roman" w:cs="Times New Roman"/>
                <w:sz w:val="24"/>
                <w:szCs w:val="24"/>
              </w:rPr>
              <w:t>ирика русских поэтов и поэтов русского зарубежья о природе и Родине (обзор).</w:t>
            </w:r>
          </w:p>
        </w:tc>
        <w:tc>
          <w:tcPr>
            <w:tcW w:w="1260" w:type="dxa"/>
          </w:tcPr>
          <w:p w:rsidR="00811920" w:rsidRPr="00A601FB" w:rsidRDefault="00811920" w:rsidP="006960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1FB">
              <w:rPr>
                <w:rFonts w:ascii="Times New Roman" w:hAnsi="Times New Roman" w:cs="Times New Roman"/>
                <w:sz w:val="24"/>
                <w:szCs w:val="24"/>
              </w:rPr>
              <w:t xml:space="preserve">О Родине и родной природе </w:t>
            </w:r>
          </w:p>
          <w:p w:rsidR="00811920" w:rsidRPr="00696096" w:rsidRDefault="00811920" w:rsidP="006960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1FB">
              <w:rPr>
                <w:rFonts w:ascii="Times New Roman" w:hAnsi="Times New Roman" w:cs="Times New Roman"/>
                <w:sz w:val="24"/>
                <w:szCs w:val="24"/>
              </w:rPr>
              <w:t>1 стихотворение на выбор.</w:t>
            </w:r>
          </w:p>
        </w:tc>
      </w:tr>
      <w:tr w:rsidR="00811920" w:rsidRPr="006F4243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F94F13" w:rsidRDefault="00811920" w:rsidP="00696096">
            <w:pPr>
              <w:pStyle w:val="3"/>
              <w:shd w:val="clear" w:color="auto" w:fill="auto"/>
              <w:spacing w:line="240" w:lineRule="auto"/>
              <w:ind w:firstLine="0"/>
              <w:rPr>
                <w:rStyle w:val="10"/>
                <w:sz w:val="24"/>
                <w:szCs w:val="24"/>
              </w:rPr>
            </w:pPr>
            <w:r w:rsidRPr="00FE2FA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Вн.чт. № </w:t>
            </w:r>
            <w:r w:rsidRPr="00F94F13">
              <w:rPr>
                <w:rStyle w:val="10"/>
                <w:b/>
                <w:i/>
                <w:sz w:val="24"/>
                <w:szCs w:val="24"/>
              </w:rPr>
              <w:t>3.</w:t>
            </w:r>
            <w:r w:rsidRPr="00F94F13">
              <w:rPr>
                <w:rStyle w:val="10"/>
                <w:sz w:val="24"/>
                <w:szCs w:val="24"/>
              </w:rPr>
              <w:t xml:space="preserve"> Крымские поэты о войне.</w:t>
            </w:r>
          </w:p>
        </w:tc>
        <w:tc>
          <w:tcPr>
            <w:tcW w:w="1260" w:type="dxa"/>
          </w:tcPr>
          <w:p w:rsidR="00811920" w:rsidRPr="006F4243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F4243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6F1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1260" w:type="dxa"/>
          </w:tcPr>
          <w:p w:rsidR="00811920" w:rsidRPr="006F4243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6F4243" w:rsidTr="00DB030E">
        <w:trPr>
          <w:gridAfter w:val="1"/>
          <w:wAfter w:w="46" w:type="dxa"/>
          <w:trHeight w:val="463"/>
        </w:trPr>
        <w:tc>
          <w:tcPr>
            <w:tcW w:w="10548" w:type="dxa"/>
            <w:gridSpan w:val="8"/>
          </w:tcPr>
          <w:p w:rsidR="00811920" w:rsidRPr="00D1327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Из зарубежной литературы (7</w:t>
            </w:r>
            <w:r w:rsidRPr="00D132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часов).</w:t>
            </w:r>
          </w:p>
        </w:tc>
      </w:tr>
      <w:tr w:rsidR="00811920" w:rsidRPr="006F4243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36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540" w:type="dxa"/>
          </w:tcPr>
          <w:p w:rsidR="00811920" w:rsidRPr="00092F7B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8306F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8306F1">
              <w:rPr>
                <w:rFonts w:ascii="Times New Roman" w:hAnsi="Times New Roman" w:cs="Times New Roman"/>
                <w:sz w:val="24"/>
                <w:szCs w:val="24"/>
              </w:rPr>
              <w:t xml:space="preserve">Уильям Шекспир. </w:t>
            </w:r>
            <w:r w:rsidRPr="008306F1">
              <w:rPr>
                <w:rFonts w:ascii="Times New Roman" w:hAnsi="Times New Roman" w:cs="Times New Roman"/>
                <w:bCs/>
                <w:sz w:val="24"/>
                <w:szCs w:val="24"/>
              </w:rPr>
              <w:t>Сонет как форма лириче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8306F1">
              <w:rPr>
                <w:rFonts w:ascii="Times New Roman" w:hAnsi="Times New Roman" w:cs="Times New Roman"/>
                <w:bCs/>
                <w:sz w:val="24"/>
                <w:szCs w:val="24"/>
              </w:rPr>
              <w:t>ской поэзии.</w:t>
            </w:r>
          </w:p>
        </w:tc>
        <w:tc>
          <w:tcPr>
            <w:tcW w:w="1260" w:type="dxa"/>
          </w:tcPr>
          <w:p w:rsidR="00811920" w:rsidRPr="007D71E2" w:rsidRDefault="00811920" w:rsidP="007D71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71E2">
              <w:rPr>
                <w:rFonts w:ascii="Times New Roman" w:hAnsi="Times New Roman" w:cs="Times New Roman"/>
                <w:sz w:val="24"/>
                <w:szCs w:val="24"/>
              </w:rPr>
              <w:t>Шекспир. Сонет (на выбор)</w:t>
            </w:r>
          </w:p>
        </w:tc>
      </w:tr>
      <w:tr w:rsidR="00811920" w:rsidRPr="001B1631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36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54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54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FE2FAA" w:rsidRDefault="00811920" w:rsidP="00696096">
            <w:pPr>
              <w:pStyle w:val="3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E2FAA">
              <w:rPr>
                <w:rFonts w:ascii="Times New Roman" w:hAnsi="Times New Roman"/>
                <w:bCs/>
                <w:sz w:val="24"/>
                <w:szCs w:val="24"/>
              </w:rPr>
              <w:t>Семейная вражда и любовь героев</w:t>
            </w:r>
            <w:r w:rsidRPr="00FE2FAA">
              <w:rPr>
                <w:rFonts w:ascii="Times New Roman" w:hAnsi="Times New Roman"/>
                <w:sz w:val="24"/>
                <w:szCs w:val="24"/>
              </w:rPr>
              <w:t xml:space="preserve"> в трагедии «Ромео и Джульетта».</w:t>
            </w:r>
          </w:p>
        </w:tc>
        <w:tc>
          <w:tcPr>
            <w:tcW w:w="1260" w:type="dxa"/>
          </w:tcPr>
          <w:p w:rsidR="00811920" w:rsidRPr="007D71E2" w:rsidRDefault="00811920" w:rsidP="007D71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71E2">
              <w:rPr>
                <w:rFonts w:ascii="Times New Roman" w:hAnsi="Times New Roman" w:cs="Times New Roman"/>
                <w:sz w:val="24"/>
                <w:szCs w:val="24"/>
              </w:rPr>
              <w:t>Шекспир. «Ромео и Джу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7D71E2">
              <w:rPr>
                <w:rFonts w:ascii="Times New Roman" w:hAnsi="Times New Roman" w:cs="Times New Roman"/>
                <w:sz w:val="24"/>
                <w:szCs w:val="24"/>
              </w:rPr>
              <w:t>ьетта» (вступление)</w:t>
            </w:r>
          </w:p>
        </w:tc>
      </w:tr>
      <w:tr w:rsidR="00811920" w:rsidRPr="001B1631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36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54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54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1B163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631">
              <w:rPr>
                <w:rStyle w:val="10"/>
                <w:rFonts w:cs="Times New Roman"/>
                <w:sz w:val="24"/>
                <w:szCs w:val="24"/>
              </w:rPr>
              <w:t>Ж.-Б. Моль</w:t>
            </w:r>
            <w:r w:rsidRPr="001B1631">
              <w:rPr>
                <w:rStyle w:val="10"/>
                <w:rFonts w:cs="Times New Roman"/>
                <w:sz w:val="24"/>
                <w:szCs w:val="24"/>
              </w:rPr>
              <w:softHyphen/>
              <w:t>ер - вели</w:t>
            </w:r>
            <w:r w:rsidRPr="001B1631">
              <w:rPr>
                <w:rStyle w:val="10"/>
                <w:rFonts w:cs="Times New Roman"/>
                <w:sz w:val="24"/>
                <w:szCs w:val="24"/>
              </w:rPr>
              <w:softHyphen/>
              <w:t>кий коме</w:t>
            </w:r>
            <w:r w:rsidRPr="001B1631">
              <w:rPr>
                <w:rStyle w:val="10"/>
                <w:rFonts w:cs="Times New Roman"/>
                <w:sz w:val="24"/>
                <w:szCs w:val="24"/>
              </w:rPr>
              <w:softHyphen/>
              <w:t xml:space="preserve">диограф. </w:t>
            </w:r>
            <w:r w:rsidRPr="001B1631">
              <w:rPr>
                <w:rFonts w:ascii="Times New Roman" w:hAnsi="Times New Roman" w:cs="Times New Roman"/>
                <w:sz w:val="24"/>
                <w:szCs w:val="24"/>
              </w:rPr>
              <w:t>Комедийное мастерство Мольера.</w:t>
            </w:r>
          </w:p>
        </w:tc>
        <w:tc>
          <w:tcPr>
            <w:tcW w:w="126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1B1631" w:rsidTr="00DB030E">
        <w:trPr>
          <w:gridAfter w:val="1"/>
          <w:wAfter w:w="46" w:type="dxa"/>
          <w:trHeight w:val="573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36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54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54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1B163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631">
              <w:rPr>
                <w:rStyle w:val="10"/>
                <w:rFonts w:cs="Times New Roman"/>
                <w:sz w:val="24"/>
                <w:szCs w:val="24"/>
              </w:rPr>
              <w:t>Ж.-Б. Моль</w:t>
            </w:r>
            <w:r w:rsidRPr="001B1631">
              <w:rPr>
                <w:rStyle w:val="10"/>
                <w:rFonts w:cs="Times New Roman"/>
                <w:sz w:val="24"/>
                <w:szCs w:val="24"/>
              </w:rPr>
              <w:softHyphen/>
              <w:t>ер</w:t>
            </w:r>
            <w:r w:rsidRPr="001B16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B1631">
              <w:rPr>
                <w:rStyle w:val="10"/>
                <w:rFonts w:cs="Times New Roman"/>
                <w:sz w:val="24"/>
                <w:szCs w:val="24"/>
              </w:rPr>
              <w:t xml:space="preserve"> «Мещанин во дворян</w:t>
            </w:r>
            <w:r w:rsidRPr="001B1631">
              <w:rPr>
                <w:rStyle w:val="10"/>
                <w:rFonts w:cs="Times New Roman"/>
                <w:sz w:val="24"/>
                <w:szCs w:val="24"/>
              </w:rPr>
              <w:softHyphen/>
              <w:t xml:space="preserve">стве» </w:t>
            </w:r>
            <w:r>
              <w:rPr>
                <w:rStyle w:val="10"/>
                <w:rFonts w:cs="Times New Roman"/>
                <w:sz w:val="24"/>
                <w:szCs w:val="24"/>
              </w:rPr>
              <w:t>— са</w:t>
            </w:r>
            <w:r>
              <w:rPr>
                <w:rStyle w:val="10"/>
                <w:rFonts w:cs="Times New Roman"/>
                <w:sz w:val="24"/>
                <w:szCs w:val="24"/>
              </w:rPr>
              <w:softHyphen/>
              <w:t>тира на дво</w:t>
            </w:r>
            <w:r>
              <w:rPr>
                <w:rStyle w:val="10"/>
                <w:rFonts w:cs="Times New Roman"/>
                <w:sz w:val="24"/>
                <w:szCs w:val="24"/>
              </w:rPr>
              <w:softHyphen/>
              <w:t>рянство и неве</w:t>
            </w:r>
            <w:r w:rsidRPr="001B1631">
              <w:rPr>
                <w:rStyle w:val="10"/>
                <w:rFonts w:cs="Times New Roman"/>
                <w:sz w:val="24"/>
                <w:szCs w:val="24"/>
              </w:rPr>
              <w:t>жество буржуа.</w:t>
            </w:r>
          </w:p>
        </w:tc>
        <w:tc>
          <w:tcPr>
            <w:tcW w:w="126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1B1631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36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54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54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1B163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6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Вн.чт.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№ </w:t>
            </w:r>
            <w:r w:rsidRPr="001B16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Pr="001B163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B1631">
              <w:rPr>
                <w:rFonts w:ascii="Times New Roman" w:hAnsi="Times New Roman" w:cs="Times New Roman"/>
                <w:sz w:val="24"/>
                <w:szCs w:val="24"/>
              </w:rPr>
              <w:t xml:space="preserve"> Джонатан Свифт. «Путеше-ствие Гулливера» как сатира на госу-дарственное устройство общества.</w:t>
            </w:r>
          </w:p>
        </w:tc>
        <w:tc>
          <w:tcPr>
            <w:tcW w:w="126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1B1631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36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54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54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1B163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1631">
              <w:rPr>
                <w:rFonts w:ascii="Times New Roman" w:hAnsi="Times New Roman" w:cs="Times New Roman"/>
                <w:sz w:val="24"/>
                <w:szCs w:val="24"/>
              </w:rPr>
              <w:t>Вальтер Скотт. Роман «Айвенго» как исторический роман.</w:t>
            </w:r>
          </w:p>
        </w:tc>
        <w:tc>
          <w:tcPr>
            <w:tcW w:w="126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1B1631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096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36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54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54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Pr="001B1631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изученного. Обобщающий урок.</w:t>
            </w:r>
          </w:p>
        </w:tc>
        <w:tc>
          <w:tcPr>
            <w:tcW w:w="126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1920" w:rsidRPr="001B1631" w:rsidTr="00DB030E">
        <w:trPr>
          <w:gridAfter w:val="1"/>
          <w:wAfter w:w="46" w:type="dxa"/>
        </w:trPr>
        <w:tc>
          <w:tcPr>
            <w:tcW w:w="468" w:type="dxa"/>
          </w:tcPr>
          <w:p w:rsidR="00811920" w:rsidRPr="00696096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54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54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811920" w:rsidRDefault="00811920" w:rsidP="006960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811920" w:rsidRPr="001B1631" w:rsidRDefault="00811920" w:rsidP="006960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11920" w:rsidRDefault="00811920" w:rsidP="006960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1920" w:rsidRDefault="00811920"/>
    <w:sectPr w:rsidR="00811920" w:rsidSect="0090062C">
      <w:footerReference w:type="even" r:id="rId8"/>
      <w:footerReference w:type="default" r:id="rId9"/>
      <w:footerReference w:type="first" r:id="rId10"/>
      <w:pgSz w:w="11906" w:h="16838"/>
      <w:pgMar w:top="567" w:right="991" w:bottom="567" w:left="993" w:header="720" w:footer="397" w:gutter="0"/>
      <w:pgNumType w:start="1"/>
      <w:cols w:space="720"/>
      <w:titlePg/>
      <w:docGrid w:linePitch="60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1920" w:rsidRDefault="00811920">
      <w:pPr>
        <w:spacing w:after="0" w:line="240" w:lineRule="auto"/>
      </w:pPr>
      <w:r>
        <w:separator/>
      </w:r>
    </w:p>
  </w:endnote>
  <w:endnote w:type="continuationSeparator" w:id="0">
    <w:p w:rsidR="00811920" w:rsidRDefault="00811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920" w:rsidRDefault="00811920" w:rsidP="00216D3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811920" w:rsidRDefault="00811920" w:rsidP="00216D3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920" w:rsidRDefault="00811920">
    <w:pPr>
      <w:pStyle w:val="Footer"/>
      <w:jc w:val="right"/>
    </w:pPr>
    <w:fldSimple w:instr="PAGE   \* MERGEFORMAT">
      <w:r>
        <w:rPr>
          <w:noProof/>
        </w:rPr>
        <w:t>2</w:t>
      </w:r>
    </w:fldSimple>
  </w:p>
  <w:p w:rsidR="00811920" w:rsidRDefault="0081192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920" w:rsidRPr="00985931" w:rsidRDefault="00811920">
    <w:pPr>
      <w:pStyle w:val="Footer"/>
    </w:pPr>
    <w:r>
      <w:t xml:space="preserve">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1920" w:rsidRDefault="00811920">
      <w:pPr>
        <w:spacing w:after="0" w:line="240" w:lineRule="auto"/>
      </w:pPr>
      <w:r>
        <w:separator/>
      </w:r>
    </w:p>
  </w:footnote>
  <w:footnote w:type="continuationSeparator" w:id="0">
    <w:p w:rsidR="00811920" w:rsidRDefault="008119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86292"/>
    <w:multiLevelType w:val="hybridMultilevel"/>
    <w:tmpl w:val="6C2E82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5507C3"/>
    <w:multiLevelType w:val="multilevel"/>
    <w:tmpl w:val="ECA2B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C7420D8"/>
    <w:multiLevelType w:val="hybridMultilevel"/>
    <w:tmpl w:val="70F6E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AA036C"/>
    <w:multiLevelType w:val="hybridMultilevel"/>
    <w:tmpl w:val="08388AFC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4A086833"/>
    <w:multiLevelType w:val="hybridMultilevel"/>
    <w:tmpl w:val="9246F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B32D5D"/>
    <w:multiLevelType w:val="hybridMultilevel"/>
    <w:tmpl w:val="1B0AA66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">
    <w:nsid w:val="58DA7752"/>
    <w:multiLevelType w:val="multilevel"/>
    <w:tmpl w:val="B192D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A27CB5"/>
    <w:multiLevelType w:val="hybridMultilevel"/>
    <w:tmpl w:val="0DB05726"/>
    <w:lvl w:ilvl="0" w:tplc="041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>
    <w:nsid w:val="72AF711F"/>
    <w:multiLevelType w:val="hybridMultilevel"/>
    <w:tmpl w:val="54AA7D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B9C6596"/>
    <w:multiLevelType w:val="hybridMultilevel"/>
    <w:tmpl w:val="4DFC45C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DCCAEBA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8"/>
  </w:num>
  <w:num w:numId="8">
    <w:abstractNumId w:val="10"/>
  </w:num>
  <w:num w:numId="9">
    <w:abstractNumId w:val="5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1E31"/>
    <w:rsid w:val="000171F4"/>
    <w:rsid w:val="00026277"/>
    <w:rsid w:val="00041ED7"/>
    <w:rsid w:val="00091F90"/>
    <w:rsid w:val="00092F7B"/>
    <w:rsid w:val="000A46FB"/>
    <w:rsid w:val="000E37F2"/>
    <w:rsid w:val="001022F0"/>
    <w:rsid w:val="00116090"/>
    <w:rsid w:val="00116C9D"/>
    <w:rsid w:val="00122AD1"/>
    <w:rsid w:val="00125905"/>
    <w:rsid w:val="001343B7"/>
    <w:rsid w:val="001450B6"/>
    <w:rsid w:val="0018361C"/>
    <w:rsid w:val="00185988"/>
    <w:rsid w:val="001A1061"/>
    <w:rsid w:val="001B1631"/>
    <w:rsid w:val="001B1B08"/>
    <w:rsid w:val="001B759F"/>
    <w:rsid w:val="001C67C6"/>
    <w:rsid w:val="001D1638"/>
    <w:rsid w:val="001E2911"/>
    <w:rsid w:val="001F00C0"/>
    <w:rsid w:val="001F6068"/>
    <w:rsid w:val="001F7978"/>
    <w:rsid w:val="00216D3C"/>
    <w:rsid w:val="00257CED"/>
    <w:rsid w:val="002706AD"/>
    <w:rsid w:val="00280838"/>
    <w:rsid w:val="002A5293"/>
    <w:rsid w:val="002D43F8"/>
    <w:rsid w:val="002E72C8"/>
    <w:rsid w:val="002F2105"/>
    <w:rsid w:val="00326BB9"/>
    <w:rsid w:val="00333C83"/>
    <w:rsid w:val="003341EC"/>
    <w:rsid w:val="00380118"/>
    <w:rsid w:val="00380DAC"/>
    <w:rsid w:val="003900A0"/>
    <w:rsid w:val="003A55E9"/>
    <w:rsid w:val="003C458E"/>
    <w:rsid w:val="003C7DF2"/>
    <w:rsid w:val="003D3229"/>
    <w:rsid w:val="003D7B26"/>
    <w:rsid w:val="004309E5"/>
    <w:rsid w:val="00435136"/>
    <w:rsid w:val="00442D03"/>
    <w:rsid w:val="0045089D"/>
    <w:rsid w:val="00465E99"/>
    <w:rsid w:val="004705EB"/>
    <w:rsid w:val="00475120"/>
    <w:rsid w:val="004814CE"/>
    <w:rsid w:val="004B007C"/>
    <w:rsid w:val="004B0F09"/>
    <w:rsid w:val="004B6E6C"/>
    <w:rsid w:val="004F72FD"/>
    <w:rsid w:val="0050091F"/>
    <w:rsid w:val="00523E6C"/>
    <w:rsid w:val="00535486"/>
    <w:rsid w:val="00551032"/>
    <w:rsid w:val="005574F4"/>
    <w:rsid w:val="00574A78"/>
    <w:rsid w:val="005774C2"/>
    <w:rsid w:val="005D10C8"/>
    <w:rsid w:val="005F4D07"/>
    <w:rsid w:val="00653217"/>
    <w:rsid w:val="00653A9A"/>
    <w:rsid w:val="006558D0"/>
    <w:rsid w:val="006927EF"/>
    <w:rsid w:val="00696096"/>
    <w:rsid w:val="00697278"/>
    <w:rsid w:val="006E0711"/>
    <w:rsid w:val="006E6FBF"/>
    <w:rsid w:val="006F4243"/>
    <w:rsid w:val="00712025"/>
    <w:rsid w:val="00715C2C"/>
    <w:rsid w:val="007477ED"/>
    <w:rsid w:val="00797DC3"/>
    <w:rsid w:val="007A7D01"/>
    <w:rsid w:val="007D5072"/>
    <w:rsid w:val="007D71E2"/>
    <w:rsid w:val="007F1298"/>
    <w:rsid w:val="00803C22"/>
    <w:rsid w:val="00811920"/>
    <w:rsid w:val="00816298"/>
    <w:rsid w:val="008306F1"/>
    <w:rsid w:val="0084307C"/>
    <w:rsid w:val="0085356A"/>
    <w:rsid w:val="008577F3"/>
    <w:rsid w:val="00876E9B"/>
    <w:rsid w:val="00882EC0"/>
    <w:rsid w:val="00885ABA"/>
    <w:rsid w:val="00886EFC"/>
    <w:rsid w:val="008A4345"/>
    <w:rsid w:val="008C40BC"/>
    <w:rsid w:val="008D15FA"/>
    <w:rsid w:val="0090062C"/>
    <w:rsid w:val="009059EA"/>
    <w:rsid w:val="00947BFA"/>
    <w:rsid w:val="00950634"/>
    <w:rsid w:val="00981D61"/>
    <w:rsid w:val="00985931"/>
    <w:rsid w:val="009D1FEB"/>
    <w:rsid w:val="009E7995"/>
    <w:rsid w:val="009F70FB"/>
    <w:rsid w:val="00A02161"/>
    <w:rsid w:val="00A1027E"/>
    <w:rsid w:val="00A1620D"/>
    <w:rsid w:val="00A3412C"/>
    <w:rsid w:val="00A42EA5"/>
    <w:rsid w:val="00A5625A"/>
    <w:rsid w:val="00A578EC"/>
    <w:rsid w:val="00A601FB"/>
    <w:rsid w:val="00A748E9"/>
    <w:rsid w:val="00A87A78"/>
    <w:rsid w:val="00A93D23"/>
    <w:rsid w:val="00AB0A7F"/>
    <w:rsid w:val="00AF42A6"/>
    <w:rsid w:val="00AF5918"/>
    <w:rsid w:val="00AF6477"/>
    <w:rsid w:val="00B04788"/>
    <w:rsid w:val="00B172F6"/>
    <w:rsid w:val="00B25B2E"/>
    <w:rsid w:val="00B35288"/>
    <w:rsid w:val="00B40418"/>
    <w:rsid w:val="00B6344D"/>
    <w:rsid w:val="00B66262"/>
    <w:rsid w:val="00B83B7E"/>
    <w:rsid w:val="00B96CB2"/>
    <w:rsid w:val="00BA63DE"/>
    <w:rsid w:val="00BB3C9F"/>
    <w:rsid w:val="00BD1E31"/>
    <w:rsid w:val="00BD304F"/>
    <w:rsid w:val="00BD5C1B"/>
    <w:rsid w:val="00BE1167"/>
    <w:rsid w:val="00C0363A"/>
    <w:rsid w:val="00C040F0"/>
    <w:rsid w:val="00C40D37"/>
    <w:rsid w:val="00C56058"/>
    <w:rsid w:val="00C71AE4"/>
    <w:rsid w:val="00C838CE"/>
    <w:rsid w:val="00C927A0"/>
    <w:rsid w:val="00CB3B03"/>
    <w:rsid w:val="00CB7607"/>
    <w:rsid w:val="00CE6439"/>
    <w:rsid w:val="00CF47CD"/>
    <w:rsid w:val="00D13271"/>
    <w:rsid w:val="00D249E8"/>
    <w:rsid w:val="00D26E7B"/>
    <w:rsid w:val="00D3257F"/>
    <w:rsid w:val="00D767E6"/>
    <w:rsid w:val="00D823C8"/>
    <w:rsid w:val="00D837AC"/>
    <w:rsid w:val="00DB030E"/>
    <w:rsid w:val="00DD0E7A"/>
    <w:rsid w:val="00DD266C"/>
    <w:rsid w:val="00E03417"/>
    <w:rsid w:val="00E41B11"/>
    <w:rsid w:val="00E41DA9"/>
    <w:rsid w:val="00E4484B"/>
    <w:rsid w:val="00E44EF1"/>
    <w:rsid w:val="00E55A5D"/>
    <w:rsid w:val="00E64EE8"/>
    <w:rsid w:val="00E971DD"/>
    <w:rsid w:val="00EB38E7"/>
    <w:rsid w:val="00EE210F"/>
    <w:rsid w:val="00EE269F"/>
    <w:rsid w:val="00EE447E"/>
    <w:rsid w:val="00F47438"/>
    <w:rsid w:val="00F54D24"/>
    <w:rsid w:val="00F75FD6"/>
    <w:rsid w:val="00F76C66"/>
    <w:rsid w:val="00F90B19"/>
    <w:rsid w:val="00F94F13"/>
    <w:rsid w:val="00FB6222"/>
    <w:rsid w:val="00FC74D0"/>
    <w:rsid w:val="00FD444D"/>
    <w:rsid w:val="00FE2FAA"/>
    <w:rsid w:val="00FF2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E31"/>
    <w:pPr>
      <w:suppressAutoHyphens/>
      <w:spacing w:after="200" w:line="276" w:lineRule="auto"/>
    </w:pPr>
    <w:rPr>
      <w:rFonts w:eastAsia="Times New Roman" w:cs="Calibri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Основной текст_"/>
    <w:link w:val="3"/>
    <w:uiPriority w:val="99"/>
    <w:locked/>
    <w:rsid w:val="00BD1E31"/>
    <w:rPr>
      <w:shd w:val="clear" w:color="auto" w:fill="FFFFFF"/>
    </w:rPr>
  </w:style>
  <w:style w:type="paragraph" w:customStyle="1" w:styleId="1">
    <w:name w:val="Абзац списка1"/>
    <w:basedOn w:val="Normal"/>
    <w:uiPriority w:val="99"/>
    <w:rsid w:val="00BD1E31"/>
    <w:pPr>
      <w:ind w:left="720"/>
    </w:pPr>
  </w:style>
  <w:style w:type="paragraph" w:styleId="Header">
    <w:name w:val="header"/>
    <w:basedOn w:val="Normal"/>
    <w:link w:val="HeaderChar"/>
    <w:uiPriority w:val="99"/>
    <w:rsid w:val="00BD1E3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D1E31"/>
    <w:rPr>
      <w:rFonts w:ascii="Calibri" w:hAnsi="Calibri" w:cs="Calibri"/>
      <w:lang w:eastAsia="ar-SA" w:bidi="ar-SA"/>
    </w:rPr>
  </w:style>
  <w:style w:type="paragraph" w:styleId="Footer">
    <w:name w:val="footer"/>
    <w:basedOn w:val="Normal"/>
    <w:link w:val="FooterChar"/>
    <w:uiPriority w:val="99"/>
    <w:rsid w:val="00BD1E31"/>
    <w:pPr>
      <w:tabs>
        <w:tab w:val="center" w:pos="4677"/>
        <w:tab w:val="right" w:pos="9355"/>
      </w:tabs>
    </w:pPr>
    <w:rPr>
      <w:rFonts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D1E31"/>
    <w:rPr>
      <w:rFonts w:ascii="Calibri" w:hAnsi="Calibri" w:cs="Times New Roman"/>
      <w:lang w:eastAsia="ar-SA" w:bidi="ar-SA"/>
    </w:rPr>
  </w:style>
  <w:style w:type="character" w:customStyle="1" w:styleId="a0">
    <w:name w:val="Нижний колонтитул Знак"/>
    <w:basedOn w:val="DefaultParagraphFont"/>
    <w:uiPriority w:val="99"/>
    <w:rsid w:val="00BD1E31"/>
    <w:rPr>
      <w:rFonts w:ascii="Calibri" w:hAnsi="Calibri" w:cs="Calibri"/>
      <w:lang w:eastAsia="ar-SA" w:bidi="ar-SA"/>
    </w:rPr>
  </w:style>
  <w:style w:type="paragraph" w:styleId="ListParagraph">
    <w:name w:val="List Paragraph"/>
    <w:basedOn w:val="Normal"/>
    <w:uiPriority w:val="99"/>
    <w:qFormat/>
    <w:rsid w:val="00BD1E31"/>
    <w:pPr>
      <w:ind w:left="720"/>
    </w:pPr>
  </w:style>
  <w:style w:type="character" w:customStyle="1" w:styleId="c0">
    <w:name w:val="c0"/>
    <w:basedOn w:val="DefaultParagraphFont"/>
    <w:uiPriority w:val="99"/>
    <w:rsid w:val="00BD1E31"/>
    <w:rPr>
      <w:rFonts w:cs="Times New Roman"/>
    </w:rPr>
  </w:style>
  <w:style w:type="paragraph" w:customStyle="1" w:styleId="c2">
    <w:name w:val="c2"/>
    <w:basedOn w:val="Normal"/>
    <w:uiPriority w:val="99"/>
    <w:rsid w:val="00BD1E31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3">
    <w:name w:val="Основной текст3"/>
    <w:basedOn w:val="Normal"/>
    <w:link w:val="a"/>
    <w:uiPriority w:val="99"/>
    <w:rsid w:val="00BD1E31"/>
    <w:pPr>
      <w:widowControl w:val="0"/>
      <w:shd w:val="clear" w:color="auto" w:fill="FFFFFF"/>
      <w:suppressAutoHyphens w:val="0"/>
      <w:spacing w:after="0" w:line="227" w:lineRule="exact"/>
      <w:ind w:hanging="200"/>
      <w:jc w:val="both"/>
    </w:pPr>
    <w:rPr>
      <w:rFonts w:eastAsia="Calibri" w:cs="Times New Roman"/>
      <w:sz w:val="20"/>
      <w:szCs w:val="20"/>
      <w:shd w:val="clear" w:color="auto" w:fill="FFFFFF"/>
      <w:lang w:eastAsia="ru-RU"/>
    </w:rPr>
  </w:style>
  <w:style w:type="character" w:customStyle="1" w:styleId="a1">
    <w:name w:val="Основной текст + Курсив"/>
    <w:uiPriority w:val="99"/>
    <w:rsid w:val="00BD1E31"/>
    <w:rPr>
      <w:i/>
      <w:color w:val="000000"/>
      <w:spacing w:val="0"/>
      <w:w w:val="100"/>
      <w:position w:val="0"/>
      <w:sz w:val="17"/>
      <w:shd w:val="clear" w:color="auto" w:fill="FFFFFF"/>
      <w:lang w:val="ru-RU" w:eastAsia="ru-RU"/>
    </w:rPr>
  </w:style>
  <w:style w:type="character" w:customStyle="1" w:styleId="10">
    <w:name w:val="Основной текст1"/>
    <w:uiPriority w:val="99"/>
    <w:rsid w:val="00BD1E31"/>
    <w:rPr>
      <w:rFonts w:ascii="Times New Roman" w:hAnsi="Times New Roman"/>
      <w:color w:val="000000"/>
      <w:spacing w:val="0"/>
      <w:w w:val="100"/>
      <w:position w:val="0"/>
      <w:sz w:val="17"/>
      <w:shd w:val="clear" w:color="auto" w:fill="FFFFFF"/>
      <w:lang w:val="ru-RU" w:eastAsia="ru-RU"/>
    </w:rPr>
  </w:style>
  <w:style w:type="character" w:styleId="PageNumber">
    <w:name w:val="page number"/>
    <w:basedOn w:val="DefaultParagraphFont"/>
    <w:uiPriority w:val="99"/>
    <w:rsid w:val="00BD1E3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D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1E31"/>
    <w:rPr>
      <w:rFonts w:ascii="Tahoma" w:hAnsi="Tahoma" w:cs="Tahoma"/>
      <w:sz w:val="16"/>
      <w:szCs w:val="16"/>
      <w:lang w:eastAsia="ar-SA" w:bidi="ar-SA"/>
    </w:rPr>
  </w:style>
  <w:style w:type="paragraph" w:styleId="NormalWeb">
    <w:name w:val="Normal (Web)"/>
    <w:basedOn w:val="Normal"/>
    <w:uiPriority w:val="99"/>
    <w:rsid w:val="00BA63DE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BA63DE"/>
    <w:rPr>
      <w:rFonts w:cs="Times New Roman"/>
    </w:rPr>
  </w:style>
  <w:style w:type="character" w:customStyle="1" w:styleId="c5">
    <w:name w:val="c5"/>
    <w:basedOn w:val="DefaultParagraphFont"/>
    <w:uiPriority w:val="99"/>
    <w:rsid w:val="00F54D24"/>
    <w:rPr>
      <w:rFonts w:cs="Times New Roman"/>
    </w:rPr>
  </w:style>
  <w:style w:type="character" w:customStyle="1" w:styleId="c3">
    <w:name w:val="c3"/>
    <w:basedOn w:val="DefaultParagraphFont"/>
    <w:uiPriority w:val="99"/>
    <w:rsid w:val="00F54D2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313</TotalTime>
  <Pages>16</Pages>
  <Words>4670</Words>
  <Characters>26625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АС</cp:lastModifiedBy>
  <cp:revision>42</cp:revision>
  <cp:lastPrinted>2022-09-29T12:21:00Z</cp:lastPrinted>
  <dcterms:created xsi:type="dcterms:W3CDTF">2020-09-13T13:28:00Z</dcterms:created>
  <dcterms:modified xsi:type="dcterms:W3CDTF">2022-09-30T12:11:00Z</dcterms:modified>
</cp:coreProperties>
</file>