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36F" w:rsidRPr="000A6F59" w:rsidRDefault="0021236F" w:rsidP="00F43C9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764C4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56.75pt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1. </w:t>
      </w:r>
      <w:r w:rsidRPr="000A6F5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</w:t>
      </w:r>
      <w:r w:rsidRPr="000A6F59">
        <w:rPr>
          <w:rFonts w:ascii="Times New Roman" w:hAnsi="Times New Roman"/>
          <w:sz w:val="24"/>
          <w:szCs w:val="24"/>
        </w:rPr>
        <w:t>а</w:t>
      </w:r>
      <w:r w:rsidRPr="000A6F59">
        <w:rPr>
          <w:rFonts w:ascii="Times New Roman" w:hAnsi="Times New Roman"/>
          <w:sz w:val="24"/>
          <w:szCs w:val="24"/>
        </w:rPr>
        <w:t>зом Минобразования РФ от 17.12.2010 №1897 (с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21236F" w:rsidRPr="00F74E3E" w:rsidRDefault="0021236F" w:rsidP="00F43C92">
      <w:pPr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>
        <w:rPr>
          <w:rFonts w:ascii="Times New Roman" w:hAnsi="Times New Roman"/>
          <w:color w:val="000000"/>
        </w:rPr>
        <w:t>5</w:t>
      </w:r>
      <w:r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>
        <w:rPr>
          <w:rFonts w:ascii="Times New Roman" w:hAnsi="Times New Roman"/>
          <w:color w:val="000000"/>
        </w:rPr>
        <w:t xml:space="preserve"> </w:t>
      </w:r>
      <w:r w:rsidRPr="00F74E3E">
        <w:rPr>
          <w:rFonts w:ascii="Times New Roman" w:hAnsi="Times New Roman"/>
          <w:color w:val="000000"/>
        </w:rPr>
        <w:t xml:space="preserve">    </w:t>
      </w:r>
    </w:p>
    <w:p w:rsidR="0021236F" w:rsidRPr="00F74E3E" w:rsidRDefault="0021236F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21236F" w:rsidRDefault="0021236F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</w:t>
      </w:r>
      <w:r w:rsidRPr="002F2AFD">
        <w:rPr>
          <w:rFonts w:ascii="Times New Roman" w:hAnsi="Times New Roman"/>
          <w:bCs/>
          <w:color w:val="000000"/>
          <w:lang w:eastAsia="ru-RU"/>
        </w:rPr>
        <w:t>л</w:t>
      </w:r>
      <w:r w:rsidRPr="002F2AFD">
        <w:rPr>
          <w:rFonts w:ascii="Times New Roman" w:hAnsi="Times New Roman"/>
          <w:bCs/>
          <w:color w:val="000000"/>
          <w:lang w:eastAsia="ru-RU"/>
        </w:rPr>
        <w:t>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</w:t>
      </w:r>
      <w:r w:rsidRPr="002F2AFD">
        <w:rPr>
          <w:rFonts w:ascii="Times New Roman" w:hAnsi="Times New Roman"/>
          <w:bCs/>
          <w:color w:val="000000"/>
          <w:lang w:eastAsia="ru-RU"/>
        </w:rPr>
        <w:t>т</w:t>
      </w:r>
      <w:r w:rsidRPr="002F2AFD">
        <w:rPr>
          <w:rFonts w:ascii="Times New Roman" w:hAnsi="Times New Roman"/>
          <w:bCs/>
          <w:color w:val="000000"/>
          <w:lang w:eastAsia="ru-RU"/>
        </w:rPr>
        <w:t>венно-математического образования КРИППО.</w:t>
      </w:r>
    </w:p>
    <w:p w:rsidR="0021236F" w:rsidRPr="000A6F59" w:rsidRDefault="0021236F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1236F" w:rsidRPr="00147B7A" w:rsidRDefault="0021236F" w:rsidP="000075A1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sz w:val="24"/>
          <w:szCs w:val="24"/>
          <w:u w:val="single"/>
        </w:rPr>
        <w:t>Планируемые рез</w:t>
      </w:r>
      <w:r>
        <w:rPr>
          <w:rFonts w:ascii="Times New Roman" w:hAnsi="Times New Roman"/>
          <w:b/>
          <w:sz w:val="24"/>
          <w:szCs w:val="24"/>
          <w:u w:val="single"/>
        </w:rPr>
        <w:t>ультаты изучения учебного курса</w:t>
      </w:r>
    </w:p>
    <w:p w:rsidR="0021236F" w:rsidRPr="00147B7A" w:rsidRDefault="0021236F" w:rsidP="000075A1">
      <w:pPr>
        <w:shd w:val="clear" w:color="auto" w:fill="FFFFFF"/>
        <w:spacing w:after="0" w:line="240" w:lineRule="atLeast"/>
        <w:ind w:left="29" w:hanging="2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Личностные, метапредметные и предметные результаты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●</w:t>
      </w:r>
      <w:r w:rsidRPr="000A6F59">
        <w:rPr>
          <w:rFonts w:ascii="Times New Roman" w:hAnsi="Times New Roman"/>
          <w:b/>
          <w:color w:val="000000"/>
          <w:sz w:val="24"/>
          <w:szCs w:val="24"/>
          <w:u w:val="single"/>
        </w:rPr>
        <w:t>Личностным результатом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формир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вание всесторонне образованной, развитой личности, обладающей системой мировоззренческих взгл</w:t>
      </w:r>
      <w:r w:rsidRPr="000A6F59">
        <w:rPr>
          <w:rFonts w:ascii="Times New Roman" w:hAnsi="Times New Roman"/>
          <w:color w:val="000000"/>
          <w:sz w:val="24"/>
          <w:szCs w:val="24"/>
        </w:rPr>
        <w:t>я</w:t>
      </w:r>
      <w:r w:rsidRPr="000A6F59">
        <w:rPr>
          <w:rFonts w:ascii="Times New Roman" w:hAnsi="Times New Roman"/>
          <w:color w:val="000000"/>
          <w:sz w:val="24"/>
          <w:szCs w:val="24"/>
        </w:rPr>
        <w:t>дов, ценностных ориентиров, идейно-нравственных, культурных и этических норм поведения.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●Важнейшие личностные результаты обучения географическому краеведению Крымского пол</w:t>
      </w:r>
      <w:r w:rsidRPr="000A6F59">
        <w:rPr>
          <w:rFonts w:ascii="Times New Roman" w:hAnsi="Times New Roman"/>
          <w:color w:val="000000"/>
          <w:sz w:val="24"/>
          <w:szCs w:val="24"/>
        </w:rPr>
        <w:t>у</w:t>
      </w:r>
      <w:r w:rsidRPr="000A6F59">
        <w:rPr>
          <w:rFonts w:ascii="Times New Roman" w:hAnsi="Times New Roman"/>
          <w:color w:val="000000"/>
          <w:sz w:val="24"/>
          <w:szCs w:val="24"/>
        </w:rPr>
        <w:t>острова: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ценностные ориентации, отражающие индивидуально-личностные позиции учащихся: осозн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>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>ние значимости и общности проблем человечества готовность к их решению;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гармонично развитые социальные чувства и качества: эмоционально-ценностное отнош</w:t>
      </w:r>
      <w:r w:rsidRPr="000A6F59">
        <w:rPr>
          <w:rFonts w:ascii="Times New Roman" w:hAnsi="Times New Roman"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color w:val="000000"/>
          <w:sz w:val="24"/>
          <w:szCs w:val="24"/>
        </w:rPr>
        <w:t>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нальным особенностям, традициям и образу жизни других народов.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  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ния, нацеленные на: 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формулировать своё отношение к актуальным проблемам современности;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использовать географические и краеведческие знания для созидательной деятел</w:t>
      </w:r>
      <w:r w:rsidRPr="000A6F59">
        <w:rPr>
          <w:rFonts w:ascii="Times New Roman" w:hAnsi="Times New Roman"/>
          <w:color w:val="000000"/>
          <w:sz w:val="24"/>
          <w:szCs w:val="24"/>
        </w:rPr>
        <w:t>ь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ности. 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0A6F59">
        <w:rPr>
          <w:rFonts w:ascii="Times New Roman" w:hAnsi="Times New Roman"/>
          <w:color w:val="000000"/>
          <w:sz w:val="24"/>
          <w:szCs w:val="24"/>
          <w:u w:val="single"/>
        </w:rPr>
        <w:t>●</w:t>
      </w:r>
      <w:r w:rsidRPr="000A6F59">
        <w:rPr>
          <w:rFonts w:ascii="Times New Roman" w:hAnsi="Times New Roman"/>
          <w:b/>
          <w:color w:val="000000"/>
          <w:sz w:val="24"/>
          <w:szCs w:val="24"/>
          <w:u w:val="single"/>
        </w:rPr>
        <w:t>Метапредметными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формир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вание универсальных учебных действий (УУД).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 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Регулятивные УУД</w:t>
      </w:r>
      <w:r w:rsidRPr="000A6F5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способность к самостоятельному приобретению новых знаний, умений и навыков;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управлять своей познавательной деятельностью, организовывать её, определять её ц</w:t>
      </w:r>
      <w:r w:rsidRPr="000A6F59">
        <w:rPr>
          <w:rFonts w:ascii="Times New Roman" w:hAnsi="Times New Roman"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color w:val="000000"/>
          <w:sz w:val="24"/>
          <w:szCs w:val="24"/>
        </w:rPr>
        <w:t>ли и задачи, выбирать средства реализации цели и применять их на практике, оценивать дости</w:t>
      </w:r>
      <w:r w:rsidRPr="000A6F59">
        <w:rPr>
          <w:rFonts w:ascii="Times New Roman" w:hAnsi="Times New Roman"/>
          <w:color w:val="000000"/>
          <w:sz w:val="24"/>
          <w:szCs w:val="24"/>
        </w:rPr>
        <w:t>г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нутые результаты: 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лять цель учебной деятельности, выбирать тему проекта. Выдвигать версии реш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ния проблемы, осознавать конечный результат, выбирать из предложенных и искать сам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стоятельно средства достижения цели. Составлять (индивидуально или в группе) план решения проблемы (выполн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Познавательные УУД: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формирование и развитие посредством географического и краеведческого знания познав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>тельных интересов, интеллектуальных и творческих способностей учащихся;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умение вести самостоятельный поиск, анализ, отбор информации, ее преобразование, сохр</w:t>
      </w:r>
      <w:r w:rsidRPr="000A6F59">
        <w:rPr>
          <w:rFonts w:ascii="Times New Roman" w:hAnsi="Times New Roman"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color w:val="000000"/>
          <w:sz w:val="24"/>
          <w:szCs w:val="24"/>
        </w:rPr>
        <w:t>нение, передачу и презентацию с помощью технических средств и информационных те</w:t>
      </w:r>
      <w:r w:rsidRPr="000A6F59">
        <w:rPr>
          <w:rFonts w:ascii="Times New Roman" w:hAnsi="Times New Roman"/>
          <w:color w:val="000000"/>
          <w:sz w:val="24"/>
          <w:szCs w:val="24"/>
        </w:rPr>
        <w:t>х</w:t>
      </w:r>
      <w:r w:rsidRPr="000A6F59">
        <w:rPr>
          <w:rFonts w:ascii="Times New Roman" w:hAnsi="Times New Roman"/>
          <w:color w:val="000000"/>
          <w:sz w:val="24"/>
          <w:szCs w:val="24"/>
        </w:rPr>
        <w:t>нологий: 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тельно выбирая основания и критерии для указанных логических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возможные источники информации, произв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дить поиск информации, анализировать и оценивать её достоверность. Представлять информ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цию в виде конспектов, таблиц, схем, графиков. Переводить информацию из одного вида в др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гой.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дуктивные задания: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осознание роли географии и краеведения в познании окружающего мира;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использование географических умений для анализа, оценки, прогнозирования совреме</w:t>
      </w:r>
      <w:r w:rsidRPr="000A6F59">
        <w:rPr>
          <w:rFonts w:ascii="Times New Roman" w:hAnsi="Times New Roman"/>
          <w:color w:val="000000"/>
          <w:sz w:val="24"/>
          <w:szCs w:val="24"/>
        </w:rPr>
        <w:t>н</w:t>
      </w:r>
      <w:r w:rsidRPr="000A6F59">
        <w:rPr>
          <w:rFonts w:ascii="Times New Roman" w:hAnsi="Times New Roman"/>
          <w:color w:val="000000"/>
          <w:sz w:val="24"/>
          <w:szCs w:val="24"/>
        </w:rPr>
        <w:t>ных социальных и природных проблем;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использование карт для получения краеведческой информации.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  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Коммуникативные УУД: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0A6F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фактов; 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0A6F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21236F" w:rsidRPr="00147B7A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</w:t>
      </w:r>
      <w:r w:rsidRPr="000A6F59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га (побуждающий и подводящий диалог) и организация работы в малых группах, а также использ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вание на уроках элементов технологии продуктивного чтения. </w:t>
      </w:r>
    </w:p>
    <w:p w:rsidR="0021236F" w:rsidRPr="000A6F59" w:rsidRDefault="0021236F" w:rsidP="000075A1">
      <w:pPr>
        <w:widowControl w:val="0"/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0A6F59">
        <w:rPr>
          <w:rFonts w:ascii="Times New Roman" w:hAnsi="Times New Roman"/>
          <w:color w:val="000000"/>
          <w:sz w:val="24"/>
          <w:szCs w:val="24"/>
          <w:u w:val="single"/>
        </w:rPr>
        <w:t>●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Предметными результатами</w:t>
      </w:r>
      <w:r w:rsidRPr="000A6F59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знать особенности природы, населения, хозяйства Крыма;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антропоге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ных факторов;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явл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ний;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тории, взаимосвязи между ними, их взаимовлияние, изменения в результате хозяйственной де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тельности человека;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ресурсами и х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зяйством Республики Крым;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потенциала, дем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графической ситуации в регионе;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Крыма;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●– 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разнообра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ных источников информации;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определять на карте местоположение объектов;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 работать со статистическими данными;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изменений, прои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>ходящих в окружающей среде;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21236F" w:rsidRPr="000A6F59" w:rsidRDefault="0021236F" w:rsidP="000075A1">
      <w:pPr>
        <w:spacing w:after="0" w:line="24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●–</w:t>
      </w:r>
      <w:r w:rsidRPr="000A6F59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  <w:highlight w:val="green"/>
          <w:lang w:eastAsia="ru-RU"/>
        </w:rPr>
      </w:pP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0A6F59">
        <w:rPr>
          <w:rFonts w:ascii="Times New Roman" w:hAnsi="Times New Roman"/>
          <w:bCs/>
          <w:sz w:val="24"/>
          <w:szCs w:val="24"/>
        </w:rPr>
        <w:t xml:space="preserve">        В</w:t>
      </w:r>
      <w:r w:rsidRPr="000A6F59"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bCs/>
          <w:sz w:val="24"/>
          <w:szCs w:val="24"/>
        </w:rPr>
        <w:t>результате изучения темы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47B7A">
        <w:rPr>
          <w:rFonts w:ascii="Times New Roman" w:hAnsi="Times New Roman"/>
          <w:b/>
          <w:bCs/>
          <w:sz w:val="24"/>
          <w:szCs w:val="24"/>
          <w:u w:val="single"/>
        </w:rPr>
        <w:t xml:space="preserve">«Введение в Крымоведение» </w:t>
      </w:r>
      <w:r w:rsidRPr="009402B5">
        <w:rPr>
          <w:rFonts w:ascii="Times New Roman" w:hAnsi="Times New Roman"/>
          <w:bCs/>
          <w:sz w:val="24"/>
          <w:szCs w:val="24"/>
        </w:rPr>
        <w:t>должны: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знать/понимать: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источники получения информации о своей малой родине;</w:t>
      </w:r>
    </w:p>
    <w:p w:rsidR="0021236F" w:rsidRPr="000A6F59" w:rsidRDefault="0021236F" w:rsidP="000075A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</w:t>
      </w:r>
      <w:r w:rsidRPr="000A6F59">
        <w:rPr>
          <w:rFonts w:ascii="Times New Roman" w:hAnsi="Times New Roman"/>
          <w:sz w:val="24"/>
          <w:szCs w:val="24"/>
        </w:rPr>
        <w:t>выдающихся исследователей Крымского полуострова;</w:t>
      </w:r>
    </w:p>
    <w:p w:rsidR="0021236F" w:rsidRPr="000A6F59" w:rsidRDefault="0021236F" w:rsidP="000075A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● </w:t>
      </w:r>
      <w:r w:rsidRPr="000A6F59">
        <w:rPr>
          <w:rFonts w:ascii="Times New Roman" w:hAnsi="Times New Roman"/>
          <w:sz w:val="24"/>
          <w:szCs w:val="24"/>
        </w:rPr>
        <w:t>особенности географического положения Крымского полуострова и своего города (ра</w:t>
      </w:r>
      <w:r w:rsidRPr="000A6F59">
        <w:rPr>
          <w:rFonts w:ascii="Times New Roman" w:hAnsi="Times New Roman"/>
          <w:sz w:val="24"/>
          <w:szCs w:val="24"/>
        </w:rPr>
        <w:t>й</w:t>
      </w:r>
      <w:r w:rsidRPr="000A6F59">
        <w:rPr>
          <w:rFonts w:ascii="Times New Roman" w:hAnsi="Times New Roman"/>
          <w:sz w:val="24"/>
          <w:szCs w:val="24"/>
        </w:rPr>
        <w:t>она);</w:t>
      </w:r>
    </w:p>
    <w:p w:rsidR="0021236F" w:rsidRPr="000A6F59" w:rsidRDefault="0021236F" w:rsidP="000075A1">
      <w:pPr>
        <w:spacing w:after="0" w:line="240" w:lineRule="atLeast"/>
        <w:rPr>
          <w:rFonts w:ascii="Times New Roman" w:hAnsi="Times New Roman"/>
          <w:b/>
          <w:i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i/>
          <w:sz w:val="24"/>
          <w:szCs w:val="24"/>
          <w:u w:val="single"/>
        </w:rPr>
        <w:t>уметь: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показывать на карте территорию Крымского полуострова и крупные природные объекты Кр</w:t>
      </w:r>
      <w:r w:rsidRPr="000A6F59">
        <w:rPr>
          <w:rFonts w:ascii="Times New Roman" w:hAnsi="Times New Roman"/>
          <w:color w:val="000000"/>
          <w:sz w:val="24"/>
          <w:szCs w:val="24"/>
        </w:rPr>
        <w:t>ы</w:t>
      </w:r>
      <w:r w:rsidRPr="000A6F59">
        <w:rPr>
          <w:rFonts w:ascii="Times New Roman" w:hAnsi="Times New Roman"/>
          <w:color w:val="000000"/>
          <w:sz w:val="24"/>
          <w:szCs w:val="24"/>
        </w:rPr>
        <w:t>ма, основные населенные пункты и пути сообщения;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работать с различными источниками знаний о природе, населении, истории своей местн</w:t>
      </w:r>
      <w:r w:rsidRPr="000A6F59">
        <w:rPr>
          <w:rFonts w:ascii="Times New Roman" w:hAnsi="Times New Roman"/>
          <w:color w:val="000000"/>
          <w:sz w:val="24"/>
          <w:szCs w:val="24"/>
        </w:rPr>
        <w:t>о</w:t>
      </w:r>
      <w:r w:rsidRPr="000A6F59">
        <w:rPr>
          <w:rFonts w:ascii="Times New Roman" w:hAnsi="Times New Roman"/>
          <w:color w:val="000000"/>
          <w:sz w:val="24"/>
          <w:szCs w:val="24"/>
        </w:rPr>
        <w:t>сти;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оценивать вклад выдающихся людей в изучение, развитие и прославление своего края;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</w:p>
    <w:p w:rsidR="0021236F" w:rsidRPr="000A6F59" w:rsidRDefault="0021236F" w:rsidP="000075A1">
      <w:pPr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  <w:r w:rsidRPr="000A6F59">
        <w:rPr>
          <w:rFonts w:ascii="Times New Roman" w:hAnsi="Times New Roman"/>
          <w:bCs/>
          <w:sz w:val="24"/>
          <w:szCs w:val="24"/>
        </w:rPr>
        <w:t xml:space="preserve">       В</w:t>
      </w:r>
      <w:r w:rsidRPr="000A6F59">
        <w:rPr>
          <w:rFonts w:ascii="Times New Roman" w:hAnsi="Times New Roman"/>
          <w:sz w:val="24"/>
          <w:szCs w:val="24"/>
        </w:rPr>
        <w:t xml:space="preserve"> </w:t>
      </w:r>
      <w:r w:rsidRPr="000A6F59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402B5">
        <w:rPr>
          <w:rFonts w:ascii="Times New Roman" w:hAnsi="Times New Roman"/>
          <w:b/>
          <w:bCs/>
          <w:sz w:val="24"/>
          <w:szCs w:val="24"/>
          <w:u w:val="single"/>
        </w:rPr>
        <w:t>«Крым уникальный «природный музей под открытым н</w:t>
      </w:r>
      <w:r w:rsidRPr="009402B5">
        <w:rPr>
          <w:rFonts w:ascii="Times New Roman" w:hAnsi="Times New Roman"/>
          <w:b/>
          <w:bCs/>
          <w:sz w:val="24"/>
          <w:szCs w:val="24"/>
          <w:u w:val="single"/>
        </w:rPr>
        <w:t>е</w:t>
      </w:r>
      <w:r w:rsidRPr="009402B5">
        <w:rPr>
          <w:rFonts w:ascii="Times New Roman" w:hAnsi="Times New Roman"/>
          <w:b/>
          <w:bCs/>
          <w:sz w:val="24"/>
          <w:szCs w:val="24"/>
          <w:u w:val="single"/>
        </w:rPr>
        <w:t>бом»</w:t>
      </w:r>
      <w:r w:rsidRPr="000A6F59">
        <w:rPr>
          <w:rFonts w:ascii="Times New Roman" w:hAnsi="Times New Roman"/>
          <w:b/>
          <w:bCs/>
          <w:sz w:val="24"/>
          <w:szCs w:val="24"/>
        </w:rPr>
        <w:t xml:space="preserve">  должны:</w:t>
      </w:r>
    </w:p>
    <w:p w:rsidR="0021236F" w:rsidRPr="000A6F59" w:rsidRDefault="0021236F" w:rsidP="000075A1">
      <w:pPr>
        <w:spacing w:after="0" w:line="240" w:lineRule="atLeast"/>
        <w:rPr>
          <w:rFonts w:ascii="Times New Roman" w:hAnsi="Times New Roman"/>
          <w:b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знать/понимать: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особенности уникальной природы Крымского полуострова и своей местности;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названия наиболее распространенных и эндемичных растений и животных Крыма и своей м</w:t>
      </w:r>
      <w:r w:rsidRPr="000A6F59">
        <w:rPr>
          <w:rFonts w:ascii="Times New Roman" w:hAnsi="Times New Roman"/>
          <w:color w:val="000000"/>
          <w:sz w:val="24"/>
          <w:szCs w:val="24"/>
        </w:rPr>
        <w:t>е</w:t>
      </w:r>
      <w:r w:rsidRPr="000A6F59">
        <w:rPr>
          <w:rFonts w:ascii="Times New Roman" w:hAnsi="Times New Roman"/>
          <w:color w:val="000000"/>
          <w:sz w:val="24"/>
          <w:szCs w:val="24"/>
        </w:rPr>
        <w:t>стности;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виды хозяйственной деятельности и традиционные занятия населения;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элементы природоохранного законодательства и правила поведения на природе.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0A6F59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находить на карте наиболее известные природные объекты, памятники истории и культуры своей местности;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анализировать негативное влияние хозяйственной деятельности человека на природу Кр</w:t>
      </w:r>
      <w:r w:rsidRPr="000A6F59">
        <w:rPr>
          <w:rFonts w:ascii="Times New Roman" w:hAnsi="Times New Roman"/>
          <w:color w:val="000000"/>
          <w:sz w:val="24"/>
          <w:szCs w:val="24"/>
        </w:rPr>
        <w:t>ы</w:t>
      </w:r>
      <w:r w:rsidRPr="000A6F59">
        <w:rPr>
          <w:rFonts w:ascii="Times New Roman" w:hAnsi="Times New Roman"/>
          <w:color w:val="000000"/>
          <w:sz w:val="24"/>
          <w:szCs w:val="24"/>
        </w:rPr>
        <w:t>ма;</w:t>
      </w:r>
    </w:p>
    <w:p w:rsidR="0021236F" w:rsidRPr="000A6F59" w:rsidRDefault="0021236F" w:rsidP="000075A1">
      <w:pPr>
        <w:shd w:val="clear" w:color="auto" w:fill="FFFFFF"/>
        <w:tabs>
          <w:tab w:val="left" w:pos="1134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>● излагать в устной и письменной форме полученные знания, участвуя в миниконференциях,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21236F" w:rsidRPr="000A6F59" w:rsidRDefault="0021236F" w:rsidP="00BE14EA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21236F" w:rsidRPr="00147B7A" w:rsidRDefault="0021236F" w:rsidP="00147B7A">
      <w:pPr>
        <w:pStyle w:val="Title"/>
        <w:spacing w:line="240" w:lineRule="atLeast"/>
        <w:rPr>
          <w:u w:val="single"/>
        </w:rPr>
      </w:pPr>
      <w:r w:rsidRPr="00147B7A">
        <w:rPr>
          <w:u w:val="single"/>
        </w:rPr>
        <w:t>Содержание  учебного  курса  «Крымоведение». 5  класс</w:t>
      </w:r>
    </w:p>
    <w:p w:rsidR="0021236F" w:rsidRPr="000A6F59" w:rsidRDefault="0021236F" w:rsidP="009402B5">
      <w:pPr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6F5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Введение в  «Крымоведение»</w:t>
      </w:r>
      <w:r w:rsidRPr="000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  (7 часов).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Предмет, цели и задачи курса «Крымоведение». Связь с другими науками и учебными дисципл</w:t>
      </w:r>
      <w:r w:rsidRPr="000A6F59">
        <w:rPr>
          <w:rFonts w:ascii="Times New Roman" w:hAnsi="Times New Roman"/>
          <w:sz w:val="24"/>
          <w:szCs w:val="24"/>
          <w:lang w:eastAsia="ru-RU"/>
        </w:rPr>
        <w:t>и</w:t>
      </w:r>
      <w:r w:rsidRPr="000A6F59">
        <w:rPr>
          <w:rFonts w:ascii="Times New Roman" w:hAnsi="Times New Roman"/>
          <w:sz w:val="24"/>
          <w:szCs w:val="24"/>
          <w:lang w:eastAsia="ru-RU"/>
        </w:rPr>
        <w:t>нами. Источники краеведческой информации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Понятия «Родной край», «большая и малая Родина». Геральдика и атрибутика Республики Крым. История исследования Крымского полуострова.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Особенности географического положения Крымского полуострова.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Административные районы и города. Мой населенный пункт.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sz w:val="24"/>
          <w:szCs w:val="24"/>
          <w:lang w:eastAsia="ru-RU"/>
        </w:rPr>
        <w:t>Практическая работа№1.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 Заполнение таблицы «Выдающиеся исследователи Крыма». Подг</w:t>
      </w:r>
      <w:r w:rsidRPr="000A6F59">
        <w:rPr>
          <w:rFonts w:ascii="Times New Roman" w:hAnsi="Times New Roman"/>
          <w:sz w:val="24"/>
          <w:szCs w:val="24"/>
          <w:lang w:eastAsia="ru-RU"/>
        </w:rPr>
        <w:t>о</w:t>
      </w:r>
      <w:r w:rsidRPr="000A6F59">
        <w:rPr>
          <w:rFonts w:ascii="Times New Roman" w:hAnsi="Times New Roman"/>
          <w:sz w:val="24"/>
          <w:szCs w:val="24"/>
          <w:lang w:eastAsia="ru-RU"/>
        </w:rPr>
        <w:t>товка презентаций и сообщений.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</w:t>
      </w:r>
      <w:r w:rsidRPr="000A6F5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№2</w:t>
      </w:r>
      <w:r w:rsidRPr="000A6F59">
        <w:rPr>
          <w:rFonts w:ascii="Times New Roman" w:hAnsi="Times New Roman"/>
          <w:sz w:val="24"/>
          <w:szCs w:val="24"/>
          <w:lang w:eastAsia="ru-RU"/>
        </w:rPr>
        <w:t>. Определение особенностей географического положения своего ра</w:t>
      </w:r>
      <w:r w:rsidRPr="000A6F59">
        <w:rPr>
          <w:rFonts w:ascii="Times New Roman" w:hAnsi="Times New Roman"/>
          <w:sz w:val="24"/>
          <w:szCs w:val="24"/>
          <w:lang w:eastAsia="ru-RU"/>
        </w:rPr>
        <w:t>й</w:t>
      </w:r>
      <w:r w:rsidRPr="000A6F59">
        <w:rPr>
          <w:rFonts w:ascii="Times New Roman" w:hAnsi="Times New Roman"/>
          <w:sz w:val="24"/>
          <w:szCs w:val="24"/>
          <w:lang w:eastAsia="ru-RU"/>
        </w:rPr>
        <w:t>она, населенного пункта. Нанесение на контурную карту границ и столицы Республики Крым, омывающих морей и их заливов, своего района и населенного пункта.</w:t>
      </w:r>
    </w:p>
    <w:p w:rsidR="0021236F" w:rsidRPr="00147B7A" w:rsidRDefault="0021236F" w:rsidP="009402B5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Раздел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I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Pr="00147B7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Крым – уникальный «природный музей под открытым небом»(27 часов)</w:t>
      </w:r>
    </w:p>
    <w:p w:rsidR="0021236F" w:rsidRPr="00147B7A" w:rsidRDefault="0021236F" w:rsidP="005527F2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1.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«По горам, по долам…».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Рельеф и полезные ископаемые Крымского полуостр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о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ва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   </w:t>
      </w: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(8 часов)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Рельеф. Знакомство с рельефообразующими процессами. Формы земной поверхности.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Основные формы рельефа Крымского полуострова. Крымские горы. Геологические памя</w:t>
      </w:r>
      <w:r w:rsidRPr="000A6F59">
        <w:rPr>
          <w:rFonts w:ascii="Times New Roman" w:hAnsi="Times New Roman"/>
          <w:sz w:val="24"/>
          <w:szCs w:val="24"/>
          <w:lang w:eastAsia="ru-RU"/>
        </w:rPr>
        <w:t>т</w:t>
      </w:r>
      <w:r w:rsidRPr="000A6F59">
        <w:rPr>
          <w:rFonts w:ascii="Times New Roman" w:hAnsi="Times New Roman"/>
          <w:sz w:val="24"/>
          <w:szCs w:val="24"/>
          <w:lang w:eastAsia="ru-RU"/>
        </w:rPr>
        <w:t>ники.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Крымский полуостров – «минералогическая сокровищница». Характерные минералы и го</w:t>
      </w:r>
      <w:r w:rsidRPr="000A6F59">
        <w:rPr>
          <w:rFonts w:ascii="Times New Roman" w:hAnsi="Times New Roman"/>
          <w:sz w:val="24"/>
          <w:szCs w:val="24"/>
          <w:lang w:eastAsia="ru-RU"/>
        </w:rPr>
        <w:t>р</w:t>
      </w:r>
      <w:r w:rsidRPr="000A6F59">
        <w:rPr>
          <w:rFonts w:ascii="Times New Roman" w:hAnsi="Times New Roman"/>
          <w:sz w:val="24"/>
          <w:szCs w:val="24"/>
          <w:lang w:eastAsia="ru-RU"/>
        </w:rPr>
        <w:t>ные породы Крыма, своего района. Минералы-эндемики. Полезные ископаемые Крымского полуос</w:t>
      </w:r>
      <w:r w:rsidRPr="000A6F59">
        <w:rPr>
          <w:rFonts w:ascii="Times New Roman" w:hAnsi="Times New Roman"/>
          <w:sz w:val="24"/>
          <w:szCs w:val="24"/>
          <w:lang w:eastAsia="ru-RU"/>
        </w:rPr>
        <w:t>т</w:t>
      </w:r>
      <w:r w:rsidRPr="000A6F59">
        <w:rPr>
          <w:rFonts w:ascii="Times New Roman" w:hAnsi="Times New Roman"/>
          <w:sz w:val="24"/>
          <w:szCs w:val="24"/>
          <w:lang w:eastAsia="ru-RU"/>
        </w:rPr>
        <w:t>рова.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№3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 Нанесение на контурную карту крупных форм рельефа Кры</w:t>
      </w:r>
      <w:r w:rsidRPr="000A6F59">
        <w:rPr>
          <w:rFonts w:ascii="Times New Roman" w:hAnsi="Times New Roman"/>
          <w:sz w:val="24"/>
          <w:szCs w:val="24"/>
          <w:lang w:eastAsia="ru-RU"/>
        </w:rPr>
        <w:t>м</w:t>
      </w:r>
      <w:r w:rsidRPr="000A6F59">
        <w:rPr>
          <w:rFonts w:ascii="Times New Roman" w:hAnsi="Times New Roman"/>
          <w:sz w:val="24"/>
          <w:szCs w:val="24"/>
          <w:lang w:eastAsia="ru-RU"/>
        </w:rPr>
        <w:t>ского полуострова. Описание рельефа своего района.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A6F59">
        <w:rPr>
          <w:rFonts w:ascii="Times New Roman" w:hAnsi="Times New Roman"/>
          <w:i/>
          <w:sz w:val="24"/>
          <w:szCs w:val="24"/>
          <w:lang w:eastAsia="ru-RU"/>
        </w:rPr>
        <w:t>Экскурсия на природу: «Знакомство с характерными формами поверхности и горными п</w:t>
      </w:r>
      <w:r w:rsidRPr="000A6F59">
        <w:rPr>
          <w:rFonts w:ascii="Times New Roman" w:hAnsi="Times New Roman"/>
          <w:i/>
          <w:sz w:val="24"/>
          <w:szCs w:val="24"/>
          <w:lang w:eastAsia="ru-RU"/>
        </w:rPr>
        <w:t>о</w:t>
      </w:r>
      <w:r w:rsidRPr="000A6F59">
        <w:rPr>
          <w:rFonts w:ascii="Times New Roman" w:hAnsi="Times New Roman"/>
          <w:i/>
          <w:sz w:val="24"/>
          <w:szCs w:val="24"/>
          <w:lang w:eastAsia="ru-RU"/>
        </w:rPr>
        <w:t xml:space="preserve">родами (минералами) своей местности».  </w:t>
      </w:r>
    </w:p>
    <w:p w:rsidR="0021236F" w:rsidRPr="00147B7A" w:rsidRDefault="0021236F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2.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«У природы нет плохой погоды…»   (6 часов).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Погода. Основные показатели погоды и приборы, их измеряющие.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Характерные сезонные особенности погоды своего района и Крыма в целом.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Признаки и народные приметы изменения погоды. Стихийные погодные явления.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№4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A6F59">
        <w:rPr>
          <w:rFonts w:ascii="Times New Roman" w:hAnsi="Times New Roman"/>
          <w:sz w:val="24"/>
          <w:szCs w:val="24"/>
          <w:lang w:eastAsia="ru-RU"/>
        </w:rPr>
        <w:t>Наблюдение за изменениями погоды. Описание погоды за м</w:t>
      </w:r>
      <w:r w:rsidRPr="000A6F59">
        <w:rPr>
          <w:rFonts w:ascii="Times New Roman" w:hAnsi="Times New Roman"/>
          <w:sz w:val="24"/>
          <w:szCs w:val="24"/>
          <w:lang w:eastAsia="ru-RU"/>
        </w:rPr>
        <w:t>е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сяц. </w:t>
      </w:r>
    </w:p>
    <w:p w:rsidR="0021236F" w:rsidRPr="00147B7A" w:rsidRDefault="0021236F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3.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«Вода – важнейший минерал на Земле»  (5 часов).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Значение воды в природе и жизни населения Крыма. Свойства воды.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Реки Крыма. Гидрологические памятники.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Озера Крыма. Подземные воды и искусственные водоемы Крыма.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Практическая работа №5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A6F59">
        <w:rPr>
          <w:rFonts w:ascii="Times New Roman" w:hAnsi="Times New Roman"/>
          <w:sz w:val="24"/>
          <w:szCs w:val="24"/>
          <w:lang w:eastAsia="ru-RU"/>
        </w:rPr>
        <w:t>Нанесение на контурную карту крупных водных объектов Кр</w:t>
      </w:r>
      <w:r w:rsidRPr="000A6F59">
        <w:rPr>
          <w:rFonts w:ascii="Times New Roman" w:hAnsi="Times New Roman"/>
          <w:sz w:val="24"/>
          <w:szCs w:val="24"/>
          <w:lang w:eastAsia="ru-RU"/>
        </w:rPr>
        <w:t>ы</w:t>
      </w:r>
      <w:r w:rsidRPr="000A6F59">
        <w:rPr>
          <w:rFonts w:ascii="Times New Roman" w:hAnsi="Times New Roman"/>
          <w:sz w:val="24"/>
          <w:szCs w:val="24"/>
          <w:lang w:eastAsia="ru-RU"/>
        </w:rPr>
        <w:t>ма.</w:t>
      </w:r>
    </w:p>
    <w:p w:rsidR="0021236F" w:rsidRPr="00147B7A" w:rsidRDefault="0021236F" w:rsidP="005527F2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Тема 4. Почвы  (3 часа)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Почва. Значение почв в природе и жизни людей.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A6F59">
        <w:rPr>
          <w:rFonts w:ascii="Times New Roman" w:hAnsi="Times New Roman"/>
          <w:sz w:val="24"/>
          <w:szCs w:val="24"/>
          <w:lang w:eastAsia="ru-RU"/>
        </w:rPr>
        <w:t>Свойства почвы. Плодородие почв. Факт</w:t>
      </w:r>
      <w:r w:rsidRPr="000A6F59">
        <w:rPr>
          <w:rFonts w:ascii="Times New Roman" w:hAnsi="Times New Roman"/>
          <w:sz w:val="24"/>
          <w:szCs w:val="24"/>
          <w:lang w:eastAsia="ru-RU"/>
        </w:rPr>
        <w:t>о</w:t>
      </w:r>
      <w:r w:rsidRPr="000A6F59">
        <w:rPr>
          <w:rFonts w:ascii="Times New Roman" w:hAnsi="Times New Roman"/>
          <w:sz w:val="24"/>
          <w:szCs w:val="24"/>
          <w:lang w:eastAsia="ru-RU"/>
        </w:rPr>
        <w:t>ры почвообразования.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A6F59">
        <w:rPr>
          <w:rFonts w:ascii="Times New Roman" w:hAnsi="Times New Roman"/>
          <w:sz w:val="24"/>
          <w:szCs w:val="24"/>
          <w:lang w:eastAsia="ru-RU"/>
        </w:rPr>
        <w:t>Почвы Крыма и своей местности. Охрана почв.</w:t>
      </w:r>
    </w:p>
    <w:p w:rsidR="0021236F" w:rsidRPr="00147B7A" w:rsidRDefault="0021236F" w:rsidP="005527F2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47B7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Тема 5. </w:t>
      </w:r>
      <w:r w:rsidRPr="00147B7A">
        <w:rPr>
          <w:rFonts w:ascii="Times New Roman" w:hAnsi="Times New Roman"/>
          <w:b/>
          <w:sz w:val="24"/>
          <w:szCs w:val="24"/>
          <w:u w:val="single"/>
          <w:lang w:eastAsia="ru-RU"/>
        </w:rPr>
        <w:t>«Жизнь вокруг нас»   (5 часов).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 xml:space="preserve">Роль растений в природе и жизни человека. 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Растительный мир Крыма. Характерные растения своей местности.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Реликты и эндемики Крымского полуострова. Красная книга.</w:t>
      </w:r>
    </w:p>
    <w:p w:rsidR="0021236F" w:rsidRPr="000A6F59" w:rsidRDefault="0021236F" w:rsidP="005527F2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sz w:val="24"/>
          <w:szCs w:val="24"/>
          <w:lang w:eastAsia="ru-RU"/>
        </w:rPr>
        <w:t>Животный мир Крыма и своей местности</w:t>
      </w:r>
    </w:p>
    <w:p w:rsidR="0021236F" w:rsidRPr="009402B5" w:rsidRDefault="0021236F" w:rsidP="00F1019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F59">
        <w:rPr>
          <w:rFonts w:ascii="Times New Roman" w:hAnsi="Times New Roman"/>
          <w:b/>
          <w:sz w:val="24"/>
          <w:szCs w:val="24"/>
          <w:lang w:eastAsia="ru-RU"/>
        </w:rPr>
        <w:t>Обобщающее повторение</w:t>
      </w:r>
      <w:r w:rsidRPr="000A6F59">
        <w:rPr>
          <w:rFonts w:ascii="Times New Roman" w:hAnsi="Times New Roman"/>
          <w:sz w:val="24"/>
          <w:szCs w:val="24"/>
          <w:lang w:eastAsia="ru-RU"/>
        </w:rPr>
        <w:t xml:space="preserve">. «Что мы нового узнали о природе Крымского полуострова?» </w:t>
      </w:r>
      <w:r w:rsidRPr="000A6F59">
        <w:rPr>
          <w:rFonts w:ascii="Times New Roman" w:hAnsi="Times New Roman"/>
          <w:b/>
          <w:sz w:val="24"/>
          <w:szCs w:val="24"/>
          <w:lang w:eastAsia="ru-RU"/>
        </w:rPr>
        <w:t>(1 час)</w:t>
      </w:r>
    </w:p>
    <w:p w:rsidR="0021236F" w:rsidRPr="000A6F59" w:rsidRDefault="0021236F" w:rsidP="00017387">
      <w:pPr>
        <w:pStyle w:val="msonormalbullet2gif"/>
        <w:shd w:val="clear" w:color="auto" w:fill="FFFFFF"/>
        <w:tabs>
          <w:tab w:val="left" w:pos="1134"/>
        </w:tabs>
        <w:spacing w:before="0" w:beforeAutospacing="0" w:after="0" w:afterAutospacing="0" w:line="240" w:lineRule="atLeast"/>
        <w:contextualSpacing/>
        <w:jc w:val="both"/>
        <w:rPr>
          <w:color w:val="000000"/>
        </w:rPr>
      </w:pPr>
    </w:p>
    <w:p w:rsidR="0021236F" w:rsidRDefault="0021236F" w:rsidP="00F1019C">
      <w:pPr>
        <w:pStyle w:val="Title"/>
        <w:spacing w:line="240" w:lineRule="atLeast"/>
        <w:rPr>
          <w:u w:val="single"/>
        </w:rPr>
      </w:pPr>
      <w:r w:rsidRPr="00CB1639">
        <w:rPr>
          <w:u w:val="single"/>
        </w:rPr>
        <w:t>Тематическое   планирование   учебного курса «Крымоведение»  в 5  классе.</w:t>
      </w:r>
    </w:p>
    <w:p w:rsidR="0021236F" w:rsidRPr="00CB1639" w:rsidRDefault="0021236F" w:rsidP="00F1019C">
      <w:pPr>
        <w:pStyle w:val="Title"/>
        <w:spacing w:line="240" w:lineRule="atLeast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6521"/>
        <w:gridCol w:w="992"/>
        <w:gridCol w:w="1134"/>
      </w:tblGrid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№ разд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е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ла, темы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Название раздела   или   темы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Кол-во   часов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и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ческие  работы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Введение  в  «Крымоведение»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 Крым уникальный «природный музей под о</w:t>
            </w: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крытым небом»  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1  Рельеф  и  минералы Крыма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2  Погода и  её элементы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3   Воды Крыма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Тема  4  Почвы 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Тема  5  «Жизнь вокруг нас»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36F" w:rsidRPr="00566376" w:rsidTr="00566376">
        <w:tc>
          <w:tcPr>
            <w:tcW w:w="1276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21236F" w:rsidRPr="00566376" w:rsidRDefault="0021236F" w:rsidP="00566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21236F" w:rsidRPr="000A6F59" w:rsidRDefault="0021236F" w:rsidP="001A61DD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</w:p>
    <w:p w:rsidR="0021236F" w:rsidRDefault="0021236F" w:rsidP="009402B5">
      <w:pPr>
        <w:pStyle w:val="Title"/>
        <w:rPr>
          <w:u w:val="single"/>
        </w:rPr>
      </w:pPr>
      <w:bookmarkStart w:id="0" w:name="_GoBack"/>
      <w:bookmarkEnd w:id="0"/>
      <w:r w:rsidRPr="00CB1639">
        <w:rPr>
          <w:u w:val="single"/>
        </w:rPr>
        <w:t>Календарно – т</w:t>
      </w:r>
      <w:r>
        <w:rPr>
          <w:u w:val="single"/>
        </w:rPr>
        <w:t>ематическое планирование. 5 Б класс</w:t>
      </w:r>
      <w:r w:rsidRPr="00CB1639">
        <w:rPr>
          <w:u w:val="single"/>
        </w:rPr>
        <w:t>.</w:t>
      </w:r>
    </w:p>
    <w:p w:rsidR="0021236F" w:rsidRPr="00CB1639" w:rsidRDefault="0021236F" w:rsidP="009402B5">
      <w:pPr>
        <w:pStyle w:val="Title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"/>
        <w:gridCol w:w="283"/>
        <w:gridCol w:w="567"/>
        <w:gridCol w:w="658"/>
        <w:gridCol w:w="51"/>
        <w:gridCol w:w="6946"/>
        <w:gridCol w:w="1134"/>
      </w:tblGrid>
      <w:tr w:rsidR="0021236F" w:rsidRPr="00566376" w:rsidTr="00566376">
        <w:trPr>
          <w:trHeight w:val="276"/>
        </w:trPr>
        <w:tc>
          <w:tcPr>
            <w:tcW w:w="567" w:type="dxa"/>
            <w:gridSpan w:val="2"/>
          </w:tcPr>
          <w:p w:rsidR="0021236F" w:rsidRPr="00C616E1" w:rsidRDefault="0021236F" w:rsidP="00566376">
            <w:pPr>
              <w:pStyle w:val="Title"/>
              <w:ind w:left="-113" w:right="-170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№пп</w:t>
            </w:r>
          </w:p>
        </w:tc>
        <w:tc>
          <w:tcPr>
            <w:tcW w:w="1276" w:type="dxa"/>
            <w:gridSpan w:val="3"/>
          </w:tcPr>
          <w:p w:rsidR="0021236F" w:rsidRPr="00C616E1" w:rsidRDefault="0021236F" w:rsidP="001979C7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Дата</w:t>
            </w:r>
          </w:p>
        </w:tc>
        <w:tc>
          <w:tcPr>
            <w:tcW w:w="6946" w:type="dxa"/>
            <w:vMerge w:val="restart"/>
          </w:tcPr>
          <w:p w:rsidR="0021236F" w:rsidRPr="00C616E1" w:rsidRDefault="0021236F" w:rsidP="001979C7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</w:t>
            </w:r>
            <w:r w:rsidRPr="00C616E1">
              <w:rPr>
                <w:b w:val="0"/>
                <w:bCs/>
                <w:szCs w:val="24"/>
              </w:rPr>
              <w:t>е</w:t>
            </w:r>
            <w:r w:rsidRPr="00C616E1">
              <w:rPr>
                <w:b w:val="0"/>
                <w:bCs/>
                <w:szCs w:val="24"/>
              </w:rPr>
              <w:t>ская часть.</w:t>
            </w:r>
          </w:p>
        </w:tc>
      </w:tr>
      <w:tr w:rsidR="0021236F" w:rsidRPr="00566376" w:rsidTr="00566376">
        <w:trPr>
          <w:trHeight w:val="276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70" w:right="-227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факт</w:t>
            </w: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57"/>
              <w:rPr>
                <w:b w:val="0"/>
                <w:bCs/>
                <w:sz w:val="20"/>
              </w:rPr>
            </w:pPr>
            <w:r w:rsidRPr="00C616E1">
              <w:rPr>
                <w:b w:val="0"/>
                <w:bCs/>
                <w:sz w:val="20"/>
              </w:rPr>
              <w:t>план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ind w:left="-57" w:right="-57"/>
              <w:jc w:val="left"/>
              <w:rPr>
                <w:bCs/>
                <w:sz w:val="20"/>
              </w:rPr>
            </w:pPr>
            <w:r w:rsidRPr="00C616E1">
              <w:rPr>
                <w:bCs/>
                <w:sz w:val="20"/>
              </w:rPr>
              <w:t>факт</w:t>
            </w:r>
          </w:p>
        </w:tc>
        <w:tc>
          <w:tcPr>
            <w:tcW w:w="6946" w:type="dxa"/>
            <w:vMerge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  <w:tc>
          <w:tcPr>
            <w:tcW w:w="1134" w:type="dxa"/>
            <w:vMerge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</w:tr>
      <w:tr w:rsidR="0021236F" w:rsidRPr="00566376" w:rsidTr="00566376">
        <w:trPr>
          <w:trHeight w:val="276"/>
        </w:trPr>
        <w:tc>
          <w:tcPr>
            <w:tcW w:w="9923" w:type="dxa"/>
            <w:gridSpan w:val="7"/>
          </w:tcPr>
          <w:p w:rsidR="0021236F" w:rsidRPr="00C616E1" w:rsidRDefault="0021236F" w:rsidP="001979C7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Введение  в  «Крымоведение»  (</w:t>
            </w:r>
            <w:r w:rsidRPr="00C616E1">
              <w:rPr>
                <w:b w:val="0"/>
                <w:bCs/>
                <w:szCs w:val="24"/>
              </w:rPr>
              <w:t>7 часов)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02.09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Предмет, цели и задачи курса «Крымоведение».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09.09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Источники краеведческой информации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16.09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Понятия «Родной край», «большая и малая Родина».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23.09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1 Заполнение таблицы «Выдающиеся исследователи Крыма».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 xml:space="preserve">1 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30.09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Особенности географического положения Крымского полуос</w:t>
            </w:r>
            <w:r w:rsidRPr="00C616E1">
              <w:rPr>
                <w:b w:val="0"/>
                <w:bCs/>
                <w:szCs w:val="24"/>
              </w:rPr>
              <w:t>т</w:t>
            </w:r>
            <w:r w:rsidRPr="00C616E1">
              <w:rPr>
                <w:b w:val="0"/>
                <w:bCs/>
                <w:szCs w:val="24"/>
              </w:rPr>
              <w:t>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07.10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Административные районы и города. 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14.10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2 Определение географического пол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жения своего населенного пункта.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>2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1979C7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РАЗДЕЛ   Крым уникальный «природный музей под открытым небом»  </w:t>
            </w:r>
            <w:r w:rsidRPr="00C616E1">
              <w:rPr>
                <w:b w:val="0"/>
                <w:bCs/>
                <w:szCs w:val="24"/>
              </w:rPr>
              <w:t>27 часов</w:t>
            </w: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1  Рельеф  и  минералы Крыма  </w:t>
            </w:r>
            <w:r w:rsidRPr="00C616E1">
              <w:rPr>
                <w:b w:val="0"/>
                <w:bCs/>
                <w:szCs w:val="24"/>
              </w:rPr>
              <w:t>8 часов.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21.10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Знакомство  с  рельефообразующими  процессами.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28.10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Формы  земной  поверхности.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11.11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 формы  рельефа  Крымского 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18.11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Крымские горы.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25.11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3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.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форм рельефа Крымского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 № </w:t>
            </w:r>
            <w:r w:rsidRPr="00C616E1">
              <w:rPr>
                <w:bCs/>
                <w:szCs w:val="24"/>
              </w:rPr>
              <w:t>3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02.12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Крымский полуостров – «минералогическая сокровищница».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09.12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Полезные ископаемые Крымс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16.12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Экскурсия на природу: «Знакомство с характерными формами поверхности и горными породами (минералами) своей местн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сти». Урок обобщения и закрепления знаний.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2  Погода и  её элементы. </w:t>
            </w:r>
            <w:r w:rsidRPr="00C616E1">
              <w:rPr>
                <w:b w:val="0"/>
                <w:bCs/>
                <w:szCs w:val="24"/>
              </w:rPr>
              <w:t>6 часов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23.12</w:t>
            </w: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«У природы нет плохой погоды…». Погода.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показатели погоды и приборы, их измеряющие.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 4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. Наблюдение за изменениями погоды. Описание погоды за месяц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П/р  № 4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Характерные сезонные особенности погоды своего района и Крыма в целом.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198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Признаки и народные приметы изменения погоды.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Стихийные погодные явления.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3   Воды Крыма.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566376">
        <w:trPr>
          <w:trHeight w:val="252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«Вода – важнейший минерал на Земле».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Свойства воды.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Реки  Крыма.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Озера  Крыма. Подземные воды и искусственные водоемы Кр</w:t>
            </w:r>
            <w:r w:rsidRPr="00C616E1">
              <w:rPr>
                <w:b w:val="0"/>
                <w:bCs/>
                <w:szCs w:val="24"/>
              </w:rPr>
              <w:t>ы</w:t>
            </w:r>
            <w:r w:rsidRPr="00C616E1">
              <w:rPr>
                <w:b w:val="0"/>
                <w:bCs/>
                <w:szCs w:val="24"/>
              </w:rPr>
              <w:t xml:space="preserve">ма.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Практическая работа № 5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водных объектов Крыма.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П/р </w:t>
            </w:r>
            <w:r w:rsidRPr="00C616E1">
              <w:rPr>
                <w:b w:val="0"/>
                <w:bCs/>
                <w:iCs/>
                <w:szCs w:val="24"/>
              </w:rPr>
              <w:t>№ 5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4  Почвы.  </w:t>
            </w:r>
            <w:r w:rsidRPr="00C616E1">
              <w:rPr>
                <w:b w:val="0"/>
                <w:bCs/>
                <w:szCs w:val="24"/>
              </w:rPr>
              <w:t>3 часа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8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97" w:type="dxa"/>
            <w:gridSpan w:val="2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Почва. Свойства почвы.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8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97" w:type="dxa"/>
            <w:gridSpan w:val="2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Факторы почвообразования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58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97" w:type="dxa"/>
            <w:gridSpan w:val="2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Почвы Крыма и своей местности. Охрана почв.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7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5  «Жизнь вокруг нас».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566376">
        <w:trPr>
          <w:trHeight w:val="317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spacing w:line="240" w:lineRule="atLeast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Растительный мир Крыма. Характерные растения своей местн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269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Реликты и эндемики Крымского полуострова. Красная книга.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274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Животный мир Крыма и своей местности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  <w:gridSpan w:val="2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«Что мы нового узнали о природе Крымского полуострова?». Повторение тем раздела.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21236F" w:rsidRPr="000A6F59" w:rsidRDefault="0021236F" w:rsidP="009402B5">
      <w:pPr>
        <w:pStyle w:val="NormalWeb"/>
        <w:spacing w:before="0" w:beforeAutospacing="0" w:after="0" w:afterAutospacing="0"/>
        <w:ind w:left="1146"/>
        <w:jc w:val="center"/>
        <w:rPr>
          <w:b/>
        </w:rPr>
      </w:pPr>
    </w:p>
    <w:p w:rsidR="0021236F" w:rsidRDefault="0021236F" w:rsidP="009402B5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9402B5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9402B5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9402B5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35669">
      <w:pPr>
        <w:pStyle w:val="Title"/>
        <w:rPr>
          <w:u w:val="single"/>
        </w:rPr>
      </w:pPr>
    </w:p>
    <w:p w:rsidR="0021236F" w:rsidRDefault="0021236F" w:rsidP="00035669">
      <w:pPr>
        <w:pStyle w:val="Title"/>
        <w:rPr>
          <w:u w:val="single"/>
        </w:rPr>
      </w:pPr>
    </w:p>
    <w:p w:rsidR="0021236F" w:rsidRDefault="0021236F" w:rsidP="00035669">
      <w:pPr>
        <w:pStyle w:val="Title"/>
        <w:rPr>
          <w:u w:val="single"/>
        </w:rPr>
      </w:pPr>
    </w:p>
    <w:p w:rsidR="0021236F" w:rsidRDefault="0021236F" w:rsidP="00035669">
      <w:pPr>
        <w:pStyle w:val="Title"/>
        <w:rPr>
          <w:u w:val="single"/>
        </w:rPr>
      </w:pPr>
    </w:p>
    <w:p w:rsidR="0021236F" w:rsidRDefault="0021236F" w:rsidP="00035669">
      <w:pPr>
        <w:pStyle w:val="Title"/>
        <w:rPr>
          <w:u w:val="single"/>
        </w:rPr>
      </w:pPr>
      <w:r w:rsidRPr="00CB1639">
        <w:rPr>
          <w:u w:val="single"/>
        </w:rPr>
        <w:t>Календарно – т</w:t>
      </w:r>
      <w:r>
        <w:rPr>
          <w:u w:val="single"/>
        </w:rPr>
        <w:t>ематическое планирование. 5-А класс</w:t>
      </w:r>
      <w:r w:rsidRPr="00CB1639">
        <w:rPr>
          <w:u w:val="single"/>
        </w:rPr>
        <w:t>.</w:t>
      </w:r>
    </w:p>
    <w:p w:rsidR="0021236F" w:rsidRPr="00CB1639" w:rsidRDefault="0021236F" w:rsidP="00035669">
      <w:pPr>
        <w:pStyle w:val="Title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"/>
        <w:gridCol w:w="283"/>
        <w:gridCol w:w="567"/>
        <w:gridCol w:w="709"/>
        <w:gridCol w:w="6946"/>
        <w:gridCol w:w="1134"/>
      </w:tblGrid>
      <w:tr w:rsidR="0021236F" w:rsidRPr="00566376" w:rsidTr="00566376">
        <w:trPr>
          <w:trHeight w:val="276"/>
        </w:trPr>
        <w:tc>
          <w:tcPr>
            <w:tcW w:w="567" w:type="dxa"/>
            <w:gridSpan w:val="2"/>
          </w:tcPr>
          <w:p w:rsidR="0021236F" w:rsidRPr="00C616E1" w:rsidRDefault="0021236F" w:rsidP="00566376">
            <w:pPr>
              <w:pStyle w:val="Title"/>
              <w:ind w:left="-113" w:right="-170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№пп</w:t>
            </w:r>
          </w:p>
        </w:tc>
        <w:tc>
          <w:tcPr>
            <w:tcW w:w="1276" w:type="dxa"/>
            <w:gridSpan w:val="2"/>
          </w:tcPr>
          <w:p w:rsidR="0021236F" w:rsidRPr="00C616E1" w:rsidRDefault="0021236F" w:rsidP="00E54624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Дата</w:t>
            </w:r>
          </w:p>
        </w:tc>
        <w:tc>
          <w:tcPr>
            <w:tcW w:w="6946" w:type="dxa"/>
            <w:vMerge w:val="restart"/>
          </w:tcPr>
          <w:p w:rsidR="0021236F" w:rsidRPr="00C616E1" w:rsidRDefault="0021236F" w:rsidP="00E54624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</w:t>
            </w:r>
            <w:r w:rsidRPr="00C616E1">
              <w:rPr>
                <w:b w:val="0"/>
                <w:bCs/>
                <w:szCs w:val="24"/>
              </w:rPr>
              <w:t>е</w:t>
            </w:r>
            <w:r w:rsidRPr="00C616E1">
              <w:rPr>
                <w:b w:val="0"/>
                <w:bCs/>
                <w:szCs w:val="24"/>
              </w:rPr>
              <w:t>ская часть.</w:t>
            </w:r>
          </w:p>
        </w:tc>
      </w:tr>
      <w:tr w:rsidR="0021236F" w:rsidRPr="00566376" w:rsidTr="00566376">
        <w:trPr>
          <w:trHeight w:val="276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70" w:right="-227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факт</w:t>
            </w: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57"/>
              <w:rPr>
                <w:b w:val="0"/>
                <w:bCs/>
                <w:sz w:val="20"/>
              </w:rPr>
            </w:pPr>
            <w:r w:rsidRPr="00C616E1">
              <w:rPr>
                <w:b w:val="0"/>
                <w:bCs/>
                <w:sz w:val="20"/>
              </w:rPr>
              <w:t>план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ind w:left="-57" w:right="-57"/>
              <w:jc w:val="left"/>
              <w:rPr>
                <w:bCs/>
                <w:sz w:val="20"/>
              </w:rPr>
            </w:pPr>
            <w:r w:rsidRPr="00C616E1">
              <w:rPr>
                <w:bCs/>
                <w:sz w:val="20"/>
              </w:rPr>
              <w:t>факт</w:t>
            </w:r>
          </w:p>
        </w:tc>
        <w:tc>
          <w:tcPr>
            <w:tcW w:w="6946" w:type="dxa"/>
            <w:vMerge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  <w:tc>
          <w:tcPr>
            <w:tcW w:w="1134" w:type="dxa"/>
            <w:vMerge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</w:p>
        </w:tc>
      </w:tr>
      <w:tr w:rsidR="0021236F" w:rsidRPr="00566376" w:rsidTr="00566376">
        <w:trPr>
          <w:trHeight w:val="276"/>
        </w:trPr>
        <w:tc>
          <w:tcPr>
            <w:tcW w:w="9923" w:type="dxa"/>
            <w:gridSpan w:val="6"/>
          </w:tcPr>
          <w:p w:rsidR="0021236F" w:rsidRPr="00C616E1" w:rsidRDefault="0021236F" w:rsidP="00E54624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Введение  в  «Крымоведение»  (</w:t>
            </w:r>
            <w:r w:rsidRPr="00C616E1">
              <w:rPr>
                <w:b w:val="0"/>
                <w:bCs/>
                <w:szCs w:val="24"/>
              </w:rPr>
              <w:t>7 часов)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03.09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Предмет, цели и задачи курса «Крымоведение».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10.09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Источники краеведческой информации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17.09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Понятия «Родной край», «большая и малая Родина».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24.09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1 Заполнение таблицы «Выдающиеся исследователи Крыма».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 xml:space="preserve">1 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01.10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Особенности географического положения Крымского полуос</w:t>
            </w:r>
            <w:r w:rsidRPr="00C616E1">
              <w:rPr>
                <w:b w:val="0"/>
                <w:bCs/>
                <w:szCs w:val="24"/>
              </w:rPr>
              <w:t>т</w:t>
            </w:r>
            <w:r w:rsidRPr="00C616E1">
              <w:rPr>
                <w:b w:val="0"/>
                <w:bCs/>
                <w:szCs w:val="24"/>
              </w:rPr>
              <w:t>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08.10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Административные районы и города. 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15.10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2 Определение географического пол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жения своего населенного пункта.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>2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E54624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РАЗДЕЛ   Крым уникальный «природный музей под открытым небом»  </w:t>
            </w:r>
            <w:r w:rsidRPr="00C616E1">
              <w:rPr>
                <w:b w:val="0"/>
                <w:bCs/>
                <w:szCs w:val="24"/>
              </w:rPr>
              <w:t>27 часов</w:t>
            </w: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1  Рельеф  и  минералы Крыма  </w:t>
            </w:r>
            <w:r w:rsidRPr="00C616E1">
              <w:rPr>
                <w:b w:val="0"/>
                <w:bCs/>
                <w:szCs w:val="24"/>
              </w:rPr>
              <w:t>8 часов.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22.10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Знакомство  с  рельефообразующими  процессами.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29.10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Формы  земной  поверхности.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12.11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 формы  рельефа  Крымского 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19.11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Крымские горы.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26.11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3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.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форм рельефа Крымского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 № </w:t>
            </w:r>
            <w:r w:rsidRPr="00C616E1">
              <w:rPr>
                <w:bCs/>
                <w:szCs w:val="24"/>
              </w:rPr>
              <w:t>3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03.12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Крымский полуостров – «минералогическая сокровищница».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10.12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Полезные ископаемые Крымсого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17.12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Экскурсия на природу: «Знакомство с характерными формами поверхности и горными породами (минералами) своей местн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сти». Урок обобщения и закрепления знаний.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2  Погода и  её элементы. </w:t>
            </w:r>
            <w:r w:rsidRPr="00C616E1">
              <w:rPr>
                <w:b w:val="0"/>
                <w:bCs/>
                <w:szCs w:val="24"/>
              </w:rPr>
              <w:t>6 часов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24.12</w:t>
            </w: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«У природы нет плохой погоды…». Погода.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показатели погоды и приборы, их измеряющие.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 4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. Наблюдение за изменениями погоды. Описание погоды за месяц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П/р  № 4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Характерные сезонные особенности погоды своего района и Крыма в целом.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198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Признаки и народные приметы изменения погоды.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Стихийные погодные явления.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3   Воды Крыма.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566376">
        <w:trPr>
          <w:trHeight w:val="252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«Вода – важнейший минерал на Земле».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Свойства воды.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Реки  Крыма.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25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Озера  Крыма. Подземные воды и искусственные водоемы Кр</w:t>
            </w:r>
            <w:r w:rsidRPr="00C616E1">
              <w:rPr>
                <w:b w:val="0"/>
                <w:bCs/>
                <w:szCs w:val="24"/>
              </w:rPr>
              <w:t>ы</w:t>
            </w:r>
            <w:r w:rsidRPr="00C616E1">
              <w:rPr>
                <w:b w:val="0"/>
                <w:bCs/>
                <w:szCs w:val="24"/>
              </w:rPr>
              <w:t>ма.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26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Практическая работа № 5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водных объектов Крыма.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П/р </w:t>
            </w:r>
            <w:r w:rsidRPr="00C616E1">
              <w:rPr>
                <w:b w:val="0"/>
                <w:bCs/>
                <w:iCs/>
                <w:szCs w:val="24"/>
              </w:rPr>
              <w:t>№ 5</w:t>
            </w:r>
          </w:p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566376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4  Почвы.  </w:t>
            </w:r>
            <w:r w:rsidRPr="00C616E1">
              <w:rPr>
                <w:b w:val="0"/>
                <w:bCs/>
                <w:szCs w:val="24"/>
              </w:rPr>
              <w:t>3 часа</w:t>
            </w: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27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Почва. Свойства почвы. 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28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Факторы почвообразования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29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Почвы Крыма и своей местности. Охрана почв.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9923" w:type="dxa"/>
            <w:gridSpan w:val="6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5  «Жизнь вокруг нас».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566376">
        <w:trPr>
          <w:trHeight w:val="317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30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spacing w:line="240" w:lineRule="atLeast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31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Растительный мир Крыма. Характерные растения своей местн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269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32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Реликты и эндемики Крымского полуострова. Красная книга.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rPr>
          <w:trHeight w:val="274"/>
        </w:trPr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33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Животный мир Крыма и своей местности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566376">
        <w:tc>
          <w:tcPr>
            <w:tcW w:w="284" w:type="dxa"/>
          </w:tcPr>
          <w:p w:rsidR="0021236F" w:rsidRPr="00C616E1" w:rsidRDefault="0021236F" w:rsidP="00566376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34</w:t>
            </w:r>
          </w:p>
        </w:tc>
        <w:tc>
          <w:tcPr>
            <w:tcW w:w="283" w:type="dxa"/>
          </w:tcPr>
          <w:p w:rsidR="0021236F" w:rsidRPr="00C616E1" w:rsidRDefault="0021236F" w:rsidP="00566376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566376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56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«Что мы нового узнали о природе Крымского полуострова?». Повторение тем раздела.</w:t>
            </w:r>
          </w:p>
        </w:tc>
        <w:tc>
          <w:tcPr>
            <w:tcW w:w="1134" w:type="dxa"/>
          </w:tcPr>
          <w:p w:rsidR="0021236F" w:rsidRPr="00C616E1" w:rsidRDefault="0021236F" w:rsidP="00566376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823737">
      <w:pPr>
        <w:pStyle w:val="Title"/>
        <w:rPr>
          <w:u w:val="single"/>
        </w:rPr>
      </w:pPr>
      <w:r w:rsidRPr="00CB1639">
        <w:rPr>
          <w:u w:val="single"/>
        </w:rPr>
        <w:t xml:space="preserve">Календарно </w:t>
      </w:r>
      <w:r>
        <w:rPr>
          <w:u w:val="single"/>
        </w:rPr>
        <w:t xml:space="preserve">– тематическое планирование. </w:t>
      </w:r>
      <w:r w:rsidRPr="00CB1639">
        <w:rPr>
          <w:u w:val="single"/>
        </w:rPr>
        <w:t xml:space="preserve"> 5</w:t>
      </w:r>
      <w:r>
        <w:rPr>
          <w:u w:val="single"/>
        </w:rPr>
        <w:t>-В класс</w:t>
      </w:r>
      <w:r w:rsidRPr="00CB1639">
        <w:rPr>
          <w:u w:val="single"/>
        </w:rPr>
        <w:t>.</w:t>
      </w:r>
    </w:p>
    <w:p w:rsidR="0021236F" w:rsidRPr="00CB1639" w:rsidRDefault="0021236F" w:rsidP="00823737">
      <w:pPr>
        <w:pStyle w:val="Title"/>
        <w:rPr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"/>
        <w:gridCol w:w="283"/>
        <w:gridCol w:w="567"/>
        <w:gridCol w:w="709"/>
        <w:gridCol w:w="6946"/>
        <w:gridCol w:w="1134"/>
      </w:tblGrid>
      <w:tr w:rsidR="0021236F" w:rsidRPr="00566376" w:rsidTr="008942B4">
        <w:trPr>
          <w:trHeight w:val="276"/>
        </w:trPr>
        <w:tc>
          <w:tcPr>
            <w:tcW w:w="567" w:type="dxa"/>
            <w:gridSpan w:val="2"/>
          </w:tcPr>
          <w:p w:rsidR="0021236F" w:rsidRPr="00C616E1" w:rsidRDefault="0021236F" w:rsidP="008942B4">
            <w:pPr>
              <w:pStyle w:val="Title"/>
              <w:ind w:left="-113" w:right="-170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№пп</w:t>
            </w:r>
          </w:p>
        </w:tc>
        <w:tc>
          <w:tcPr>
            <w:tcW w:w="1276" w:type="dxa"/>
            <w:gridSpan w:val="2"/>
          </w:tcPr>
          <w:p w:rsidR="0021236F" w:rsidRPr="00C616E1" w:rsidRDefault="0021236F" w:rsidP="008942B4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Дата</w:t>
            </w:r>
          </w:p>
        </w:tc>
        <w:tc>
          <w:tcPr>
            <w:tcW w:w="6946" w:type="dxa"/>
            <w:vMerge w:val="restart"/>
          </w:tcPr>
          <w:p w:rsidR="0021236F" w:rsidRPr="00C616E1" w:rsidRDefault="0021236F" w:rsidP="008942B4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</w:t>
            </w:r>
            <w:r w:rsidRPr="00C616E1">
              <w:rPr>
                <w:b w:val="0"/>
                <w:bCs/>
                <w:szCs w:val="24"/>
              </w:rPr>
              <w:t>е</w:t>
            </w:r>
            <w:r w:rsidRPr="00C616E1">
              <w:rPr>
                <w:b w:val="0"/>
                <w:bCs/>
                <w:szCs w:val="24"/>
              </w:rPr>
              <w:t>ская часть.</w:t>
            </w:r>
          </w:p>
        </w:tc>
      </w:tr>
      <w:tr w:rsidR="0021236F" w:rsidRPr="00566376" w:rsidTr="008942B4">
        <w:trPr>
          <w:trHeight w:val="276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70" w:right="-227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план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 w:val="16"/>
                <w:szCs w:val="16"/>
              </w:rPr>
            </w:pPr>
            <w:r w:rsidRPr="00C616E1">
              <w:rPr>
                <w:b w:val="0"/>
                <w:bCs/>
                <w:sz w:val="16"/>
                <w:szCs w:val="16"/>
              </w:rPr>
              <w:t>факт</w:t>
            </w: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57"/>
              <w:rPr>
                <w:b w:val="0"/>
                <w:bCs/>
                <w:sz w:val="20"/>
              </w:rPr>
            </w:pPr>
            <w:r w:rsidRPr="00C616E1">
              <w:rPr>
                <w:b w:val="0"/>
                <w:bCs/>
                <w:sz w:val="20"/>
              </w:rPr>
              <w:t>план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ind w:left="-57" w:right="-57"/>
              <w:jc w:val="left"/>
              <w:rPr>
                <w:bCs/>
                <w:sz w:val="20"/>
              </w:rPr>
            </w:pPr>
            <w:r w:rsidRPr="00C616E1">
              <w:rPr>
                <w:bCs/>
                <w:sz w:val="20"/>
              </w:rPr>
              <w:t>факт</w:t>
            </w:r>
          </w:p>
        </w:tc>
        <w:tc>
          <w:tcPr>
            <w:tcW w:w="6946" w:type="dxa"/>
            <w:vMerge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</w:p>
        </w:tc>
        <w:tc>
          <w:tcPr>
            <w:tcW w:w="1134" w:type="dxa"/>
            <w:vMerge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</w:p>
        </w:tc>
      </w:tr>
      <w:tr w:rsidR="0021236F" w:rsidRPr="00566376" w:rsidTr="008942B4">
        <w:trPr>
          <w:trHeight w:val="276"/>
        </w:trPr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>Введение  в  «Крымоведение»  (</w:t>
            </w:r>
            <w:r w:rsidRPr="00C616E1">
              <w:rPr>
                <w:b w:val="0"/>
                <w:bCs/>
                <w:szCs w:val="24"/>
              </w:rPr>
              <w:t>7 часов)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06.09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Предмет, цели и задачи курса «Крымоведение».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13.09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Источники краеведческой информации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20.09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Понятия «Родной край», «большая и малая Родина».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4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27.09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1 Заполнение таблицы «Выдающиеся исследователи Крыма».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 xml:space="preserve">1 </w:t>
            </w:r>
          </w:p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5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04.10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Особенности географического положения Крымского полуос</w:t>
            </w:r>
            <w:r w:rsidRPr="00C616E1">
              <w:rPr>
                <w:b w:val="0"/>
                <w:bCs/>
                <w:szCs w:val="24"/>
              </w:rPr>
              <w:t>т</w:t>
            </w:r>
            <w:r w:rsidRPr="00C616E1">
              <w:rPr>
                <w:b w:val="0"/>
                <w:bCs/>
                <w:szCs w:val="24"/>
              </w:rPr>
              <w:t>рова.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6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11.10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Административные районы и города. 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7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18.10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Практическая работа  № 2 Определение географического пол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жения своего населенного пункта.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№ </w:t>
            </w:r>
            <w:r w:rsidRPr="00C616E1">
              <w:rPr>
                <w:bCs/>
                <w:szCs w:val="24"/>
              </w:rPr>
              <w:t>2</w:t>
            </w:r>
          </w:p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РАЗДЕЛ   Крым уникальный «природный музей под открытым небом»  </w:t>
            </w:r>
            <w:r w:rsidRPr="00C616E1">
              <w:rPr>
                <w:b w:val="0"/>
                <w:bCs/>
                <w:szCs w:val="24"/>
              </w:rPr>
              <w:t>27 часов</w:t>
            </w: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1  Рельеф  и  минералы Крыма  </w:t>
            </w:r>
            <w:r w:rsidRPr="00C616E1">
              <w:rPr>
                <w:b w:val="0"/>
                <w:bCs/>
                <w:szCs w:val="24"/>
              </w:rPr>
              <w:t>8 часов.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8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25.10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Знакомство  с  рельефообразующими  процессами.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9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08.11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Формы  земной  поверхности.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10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15.11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 формы  рельефа  Крымского  полуострова.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11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22.11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Крымские горы.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12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29.11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3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.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форм рельефа Крымского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П/р  № </w:t>
            </w:r>
            <w:r w:rsidRPr="00C616E1">
              <w:rPr>
                <w:bCs/>
                <w:szCs w:val="24"/>
              </w:rPr>
              <w:t>3</w:t>
            </w:r>
          </w:p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13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06.12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Крымский полуостров – «минералогическая сокровищница».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14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13.12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Полезные ископаемые Крымсого полуострова.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15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20.12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Экскурсия на природу: «Знакомство с характерными формами поверхности и горными породами (минералами) своей местн</w:t>
            </w:r>
            <w:r w:rsidRPr="00C616E1">
              <w:rPr>
                <w:b w:val="0"/>
                <w:bCs/>
                <w:szCs w:val="24"/>
              </w:rPr>
              <w:t>о</w:t>
            </w:r>
            <w:r w:rsidRPr="00C616E1">
              <w:rPr>
                <w:b w:val="0"/>
                <w:bCs/>
                <w:szCs w:val="24"/>
              </w:rPr>
              <w:t>сти». Урок обобщения и закрепления знаний.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2  Погода и  её элементы. </w:t>
            </w:r>
            <w:r w:rsidRPr="00C616E1">
              <w:rPr>
                <w:b w:val="0"/>
                <w:bCs/>
                <w:szCs w:val="24"/>
              </w:rPr>
              <w:t>6 часов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16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27.12</w:t>
            </w: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«У природы нет плохой погоды…». Погода.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17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Основные показатели погоды и приборы, их измеряющие.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18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566376">
              <w:rPr>
                <w:rFonts w:ascii="Times New Roman" w:hAnsi="Times New Roman"/>
                <w:iCs/>
                <w:sz w:val="24"/>
                <w:szCs w:val="24"/>
              </w:rPr>
              <w:t>№  4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 xml:space="preserve">. Наблюдение за изменениями погоды. Описание погоды за месяц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П/р  № 4</w:t>
            </w:r>
          </w:p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19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Характерные сезонные особенности погоды своего района и Крыма в целом.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rPr>
          <w:trHeight w:val="198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20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Признаки и народные приметы изменения погоды.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21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227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Стихийные погодные явления.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3   Воды Крыма.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8942B4">
        <w:trPr>
          <w:trHeight w:val="252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22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«Вода – важнейший минерал на Земле».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23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Свойства воды.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24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 xml:space="preserve">Реки  Крыма.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25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Озера  Крыма. Подземные воды и искусственные водоемы Крыма.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26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70" w:right="-170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Практическая работа № 5 Нанесение на контурную карту кру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п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ных водных объектов Крыма.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П/р </w:t>
            </w:r>
            <w:r w:rsidRPr="00C616E1">
              <w:rPr>
                <w:b w:val="0"/>
                <w:bCs/>
                <w:iCs/>
                <w:szCs w:val="24"/>
              </w:rPr>
              <w:t>№ 5</w:t>
            </w:r>
          </w:p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(оценка)</w:t>
            </w: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jc w:val="left"/>
              <w:rPr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4  Почвы.  </w:t>
            </w:r>
            <w:r w:rsidRPr="00C616E1">
              <w:rPr>
                <w:b w:val="0"/>
                <w:bCs/>
                <w:szCs w:val="24"/>
              </w:rPr>
              <w:t>3 часа</w:t>
            </w: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27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 xml:space="preserve">Почва. Свойства почвы. 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28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Факторы почвообразования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170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29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Почвы Крыма и своей местности. Охрана почв.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9923" w:type="dxa"/>
            <w:gridSpan w:val="6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Cs/>
                <w:szCs w:val="24"/>
              </w:rPr>
              <w:t xml:space="preserve">Тема  5  «Жизнь вокруг нас».  </w:t>
            </w:r>
            <w:r w:rsidRPr="00C616E1">
              <w:rPr>
                <w:b w:val="0"/>
                <w:bCs/>
                <w:szCs w:val="24"/>
              </w:rPr>
              <w:t>5 часов</w:t>
            </w:r>
          </w:p>
        </w:tc>
      </w:tr>
      <w:tr w:rsidR="0021236F" w:rsidRPr="00566376" w:rsidTr="008942B4">
        <w:trPr>
          <w:trHeight w:val="317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30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spacing w:line="240" w:lineRule="atLeast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line="240" w:lineRule="atLeast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31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Растительный мир Крыма. Характерные растения своей местн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о</w:t>
            </w:r>
            <w:r w:rsidRPr="00566376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rPr>
          <w:trHeight w:val="269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32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Реликты и эндемики Крымского полуострова. Красная книга.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rPr>
          <w:trHeight w:val="274"/>
        </w:trPr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33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Животный мир Крыма и своей местности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  <w:tr w:rsidR="0021236F" w:rsidRPr="00566376" w:rsidTr="008942B4">
        <w:tc>
          <w:tcPr>
            <w:tcW w:w="284" w:type="dxa"/>
          </w:tcPr>
          <w:p w:rsidR="0021236F" w:rsidRPr="00C616E1" w:rsidRDefault="0021236F" w:rsidP="008942B4">
            <w:pPr>
              <w:pStyle w:val="Title"/>
              <w:ind w:left="-113" w:right="-227"/>
              <w:jc w:val="left"/>
              <w:rPr>
                <w:b w:val="0"/>
                <w:bCs/>
                <w:szCs w:val="24"/>
              </w:rPr>
            </w:pPr>
            <w:r w:rsidRPr="00C616E1">
              <w:rPr>
                <w:b w:val="0"/>
                <w:bCs/>
                <w:szCs w:val="24"/>
              </w:rPr>
              <w:t>34</w:t>
            </w:r>
          </w:p>
        </w:tc>
        <w:tc>
          <w:tcPr>
            <w:tcW w:w="283" w:type="dxa"/>
          </w:tcPr>
          <w:p w:rsidR="0021236F" w:rsidRPr="00C616E1" w:rsidRDefault="0021236F" w:rsidP="008942B4">
            <w:pPr>
              <w:pStyle w:val="Title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567" w:type="dxa"/>
          </w:tcPr>
          <w:p w:rsidR="0021236F" w:rsidRPr="00C616E1" w:rsidRDefault="0021236F" w:rsidP="008942B4">
            <w:pPr>
              <w:pStyle w:val="Title"/>
              <w:ind w:left="-113" w:right="-113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709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  <w:tc>
          <w:tcPr>
            <w:tcW w:w="6946" w:type="dxa"/>
          </w:tcPr>
          <w:p w:rsidR="0021236F" w:rsidRPr="00566376" w:rsidRDefault="0021236F" w:rsidP="0089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376">
              <w:rPr>
                <w:rFonts w:ascii="Times New Roman" w:hAnsi="Times New Roman"/>
                <w:sz w:val="24"/>
                <w:szCs w:val="24"/>
              </w:rPr>
              <w:t>«Что мы нового узнали о природе Крымского полуострова?». Повторение тем раздела.</w:t>
            </w:r>
          </w:p>
        </w:tc>
        <w:tc>
          <w:tcPr>
            <w:tcW w:w="1134" w:type="dxa"/>
          </w:tcPr>
          <w:p w:rsidR="0021236F" w:rsidRPr="00C616E1" w:rsidRDefault="0021236F" w:rsidP="008942B4">
            <w:pPr>
              <w:pStyle w:val="Title"/>
              <w:spacing w:before="100" w:beforeAutospacing="1" w:after="100" w:afterAutospacing="1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21236F" w:rsidRDefault="0021236F" w:rsidP="00823737">
      <w:pPr>
        <w:pStyle w:val="NormalWeb"/>
        <w:spacing w:before="0" w:beforeAutospacing="0" w:after="0" w:afterAutospacing="0"/>
        <w:rPr>
          <w:b/>
        </w:rPr>
      </w:pPr>
    </w:p>
    <w:p w:rsidR="0021236F" w:rsidRDefault="0021236F" w:rsidP="00017387">
      <w:pPr>
        <w:pStyle w:val="NormalWeb"/>
        <w:spacing w:before="0" w:beforeAutospacing="0" w:after="0" w:afterAutospacing="0"/>
        <w:rPr>
          <w:b/>
        </w:rPr>
      </w:pPr>
    </w:p>
    <w:sectPr w:rsidR="0021236F" w:rsidSect="006764C4">
      <w:footerReference w:type="default" r:id="rId8"/>
      <w:pgSz w:w="11906" w:h="16838"/>
      <w:pgMar w:top="1134" w:right="1134" w:bottom="1134" w:left="6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36F" w:rsidRPr="00AA261B" w:rsidRDefault="0021236F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21236F" w:rsidRPr="00AA261B" w:rsidRDefault="0021236F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6F" w:rsidRDefault="0021236F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1236F" w:rsidRDefault="002123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36F" w:rsidRPr="00AA261B" w:rsidRDefault="0021236F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21236F" w:rsidRPr="00AA261B" w:rsidRDefault="0021236F" w:rsidP="00AA261B">
      <w:pPr>
        <w:pStyle w:val="NormalWeb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8FC"/>
    <w:rsid w:val="000017F1"/>
    <w:rsid w:val="00001A51"/>
    <w:rsid w:val="000075A1"/>
    <w:rsid w:val="00014A95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923A7"/>
    <w:rsid w:val="000A53E3"/>
    <w:rsid w:val="000A6F59"/>
    <w:rsid w:val="000B530A"/>
    <w:rsid w:val="000B53CC"/>
    <w:rsid w:val="000F7220"/>
    <w:rsid w:val="00112F65"/>
    <w:rsid w:val="00117AE6"/>
    <w:rsid w:val="00124DC2"/>
    <w:rsid w:val="00136552"/>
    <w:rsid w:val="0014046E"/>
    <w:rsid w:val="00147B7A"/>
    <w:rsid w:val="0015793A"/>
    <w:rsid w:val="001629BE"/>
    <w:rsid w:val="00172B16"/>
    <w:rsid w:val="00174F3A"/>
    <w:rsid w:val="001901AE"/>
    <w:rsid w:val="001979C7"/>
    <w:rsid w:val="001A04CC"/>
    <w:rsid w:val="001A1C02"/>
    <w:rsid w:val="001A61DD"/>
    <w:rsid w:val="001D6D2F"/>
    <w:rsid w:val="00201D38"/>
    <w:rsid w:val="0021236F"/>
    <w:rsid w:val="002302CF"/>
    <w:rsid w:val="0026220D"/>
    <w:rsid w:val="00271F49"/>
    <w:rsid w:val="00276757"/>
    <w:rsid w:val="002A1DD1"/>
    <w:rsid w:val="002A6BF6"/>
    <w:rsid w:val="002B0B8B"/>
    <w:rsid w:val="002B77F7"/>
    <w:rsid w:val="002C31EF"/>
    <w:rsid w:val="002D5137"/>
    <w:rsid w:val="002F0B74"/>
    <w:rsid w:val="002F2AFD"/>
    <w:rsid w:val="002F515E"/>
    <w:rsid w:val="002F5F8F"/>
    <w:rsid w:val="003128CE"/>
    <w:rsid w:val="00337755"/>
    <w:rsid w:val="00340F1D"/>
    <w:rsid w:val="003430E4"/>
    <w:rsid w:val="0034542A"/>
    <w:rsid w:val="003649E7"/>
    <w:rsid w:val="00380F43"/>
    <w:rsid w:val="003A05D4"/>
    <w:rsid w:val="003B3E32"/>
    <w:rsid w:val="003B4394"/>
    <w:rsid w:val="003B65D3"/>
    <w:rsid w:val="003C05ED"/>
    <w:rsid w:val="003C29E0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628C"/>
    <w:rsid w:val="004A753F"/>
    <w:rsid w:val="004A7CD3"/>
    <w:rsid w:val="004E0DCA"/>
    <w:rsid w:val="004E54D3"/>
    <w:rsid w:val="004F0F4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40BCB"/>
    <w:rsid w:val="00542376"/>
    <w:rsid w:val="0054431A"/>
    <w:rsid w:val="00547327"/>
    <w:rsid w:val="005527F2"/>
    <w:rsid w:val="005647A1"/>
    <w:rsid w:val="00566376"/>
    <w:rsid w:val="00572637"/>
    <w:rsid w:val="00575388"/>
    <w:rsid w:val="0057687D"/>
    <w:rsid w:val="00576E3B"/>
    <w:rsid w:val="005828FC"/>
    <w:rsid w:val="005947F3"/>
    <w:rsid w:val="005D1706"/>
    <w:rsid w:val="005D7238"/>
    <w:rsid w:val="005D7336"/>
    <w:rsid w:val="005E20B8"/>
    <w:rsid w:val="005E2DA0"/>
    <w:rsid w:val="005F2FA7"/>
    <w:rsid w:val="006061B1"/>
    <w:rsid w:val="006244AB"/>
    <w:rsid w:val="00626FD0"/>
    <w:rsid w:val="00661A86"/>
    <w:rsid w:val="00662B7F"/>
    <w:rsid w:val="006658F1"/>
    <w:rsid w:val="0066622B"/>
    <w:rsid w:val="006663A0"/>
    <w:rsid w:val="006764C4"/>
    <w:rsid w:val="006840F2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7CC7"/>
    <w:rsid w:val="00786405"/>
    <w:rsid w:val="007A46FE"/>
    <w:rsid w:val="007A490A"/>
    <w:rsid w:val="007A5C55"/>
    <w:rsid w:val="007B2B29"/>
    <w:rsid w:val="007D29DE"/>
    <w:rsid w:val="007D3291"/>
    <w:rsid w:val="007D4C08"/>
    <w:rsid w:val="007D7B2A"/>
    <w:rsid w:val="007E7798"/>
    <w:rsid w:val="00810E5A"/>
    <w:rsid w:val="00814B88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942B4"/>
    <w:rsid w:val="008B3909"/>
    <w:rsid w:val="008C5B36"/>
    <w:rsid w:val="008D3853"/>
    <w:rsid w:val="008E5BA9"/>
    <w:rsid w:val="00921EB8"/>
    <w:rsid w:val="00934AC6"/>
    <w:rsid w:val="009402B5"/>
    <w:rsid w:val="009453CC"/>
    <w:rsid w:val="0095303E"/>
    <w:rsid w:val="00954460"/>
    <w:rsid w:val="00962354"/>
    <w:rsid w:val="00963D6B"/>
    <w:rsid w:val="00993F5E"/>
    <w:rsid w:val="009B2433"/>
    <w:rsid w:val="009B7C47"/>
    <w:rsid w:val="009C30AA"/>
    <w:rsid w:val="009C3EE4"/>
    <w:rsid w:val="009C5E9D"/>
    <w:rsid w:val="009E2B33"/>
    <w:rsid w:val="00A03D09"/>
    <w:rsid w:val="00A11EBF"/>
    <w:rsid w:val="00A12CC2"/>
    <w:rsid w:val="00A27C32"/>
    <w:rsid w:val="00A305D1"/>
    <w:rsid w:val="00A44C9A"/>
    <w:rsid w:val="00A513A2"/>
    <w:rsid w:val="00A76D3E"/>
    <w:rsid w:val="00A77403"/>
    <w:rsid w:val="00A84228"/>
    <w:rsid w:val="00A931DE"/>
    <w:rsid w:val="00AA261B"/>
    <w:rsid w:val="00AD1C68"/>
    <w:rsid w:val="00AE4EE8"/>
    <w:rsid w:val="00AE511F"/>
    <w:rsid w:val="00AE5602"/>
    <w:rsid w:val="00AF3242"/>
    <w:rsid w:val="00B3466F"/>
    <w:rsid w:val="00B36E15"/>
    <w:rsid w:val="00B57EB9"/>
    <w:rsid w:val="00B834BA"/>
    <w:rsid w:val="00B93B1B"/>
    <w:rsid w:val="00B96D0B"/>
    <w:rsid w:val="00BB348A"/>
    <w:rsid w:val="00BC69D7"/>
    <w:rsid w:val="00BD0448"/>
    <w:rsid w:val="00BE14EA"/>
    <w:rsid w:val="00BF3F62"/>
    <w:rsid w:val="00BF5E3E"/>
    <w:rsid w:val="00C118D1"/>
    <w:rsid w:val="00C4383A"/>
    <w:rsid w:val="00C616E1"/>
    <w:rsid w:val="00C6317A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FC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0017F1"/>
    <w:rPr>
      <w:rFonts w:ascii="Times New Roman" w:hAnsi="Times New Roman"/>
      <w:i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D48C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Emphasis">
    <w:name w:val="Emphasis"/>
    <w:basedOn w:val="DefaultParagraphFont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Normal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261B"/>
  </w:style>
  <w:style w:type="paragraph" w:styleId="Footer">
    <w:name w:val="footer"/>
    <w:basedOn w:val="Normal"/>
    <w:link w:val="FooterChar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261B"/>
  </w:style>
  <w:style w:type="paragraph" w:styleId="BalloonText">
    <w:name w:val="Balloon Text"/>
    <w:basedOn w:val="Normal"/>
    <w:link w:val="BalloonTextChar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4D7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16B99"/>
    <w:rPr>
      <w:rFonts w:ascii="Times New Roman" w:hAnsi="Times New Roman"/>
      <w:b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70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74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0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0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0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0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70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1166</TotalTime>
  <Pages>9</Pages>
  <Words>2930</Words>
  <Characters>16702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96</cp:revision>
  <cp:lastPrinted>2017-09-14T20:31:00Z</cp:lastPrinted>
  <dcterms:created xsi:type="dcterms:W3CDTF">2017-05-29T09:51:00Z</dcterms:created>
  <dcterms:modified xsi:type="dcterms:W3CDTF">2019-09-20T12:42:00Z</dcterms:modified>
</cp:coreProperties>
</file>