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31D" w:rsidRPr="00505A30" w:rsidRDefault="006C131D" w:rsidP="00C925B3">
      <w:pPr>
        <w:rPr>
          <w:b/>
        </w:rPr>
      </w:pPr>
      <w:r w:rsidRPr="00505A30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4pt;height:790.5pt">
            <v:imagedata r:id="rId7" o:title=""/>
          </v:shape>
        </w:pict>
      </w:r>
    </w:p>
    <w:p w:rsidR="006C131D" w:rsidRPr="005413DD" w:rsidRDefault="006C131D" w:rsidP="005413DD">
      <w:pPr>
        <w:rPr>
          <w:rFonts w:cs="Calibri"/>
          <w:lang w:eastAsia="ar-SA"/>
        </w:rPr>
      </w:pPr>
      <w:r w:rsidRPr="00AC75B7">
        <w:rPr>
          <w:b/>
        </w:rPr>
        <w:t>Образовательный стандарт:</w:t>
      </w:r>
      <w:r>
        <w:t xml:space="preserve"> </w:t>
      </w:r>
      <w:r w:rsidRPr="005413DD">
        <w:rPr>
          <w:rFonts w:cs="Calibri"/>
          <w:lang w:eastAsia="ar-SA"/>
        </w:rPr>
        <w:t>Федеральный государственный образовательный стандарт ООО, утвержденный приказом Минобразования РФ от 17.12.2010 №1897 (с изменениями от 31.12.2015 г. №1577)</w:t>
      </w:r>
    </w:p>
    <w:p w:rsidR="006C131D" w:rsidRDefault="006C131D" w:rsidP="00DF4C32"/>
    <w:p w:rsidR="006C131D" w:rsidRPr="006D1F51" w:rsidRDefault="006C131D" w:rsidP="00B6570A">
      <w:pPr>
        <w:rPr>
          <w:spacing w:val="-5"/>
          <w:lang w:eastAsia="en-US"/>
        </w:rPr>
      </w:pPr>
      <w:r>
        <w:rPr>
          <w:b/>
          <w:bCs/>
          <w:lang w:eastAsia="en-US"/>
        </w:rPr>
        <w:t>Рабочая программа по географии для 9 класса составлена на основе авторской пр</w:t>
      </w:r>
      <w:r>
        <w:rPr>
          <w:b/>
          <w:bCs/>
          <w:lang w:eastAsia="en-US"/>
        </w:rPr>
        <w:t>о</w:t>
      </w:r>
      <w:r>
        <w:rPr>
          <w:b/>
          <w:bCs/>
          <w:lang w:eastAsia="en-US"/>
        </w:rPr>
        <w:t>граммы</w:t>
      </w:r>
      <w:r w:rsidRPr="006D1F51">
        <w:rPr>
          <w:b/>
          <w:bCs/>
          <w:lang w:eastAsia="en-US"/>
        </w:rPr>
        <w:t>:</w:t>
      </w:r>
      <w:r w:rsidRPr="006D1F51">
        <w:rPr>
          <w:spacing w:val="-5"/>
          <w:lang w:eastAsia="en-US"/>
        </w:rPr>
        <w:t xml:space="preserve"> Предметная линия учебников "Полярная звезда". 5-9 классы. А. И. Алексеев, О. А. Кл</w:t>
      </w:r>
      <w:r w:rsidRPr="006D1F51">
        <w:rPr>
          <w:spacing w:val="-5"/>
          <w:lang w:eastAsia="en-US"/>
        </w:rPr>
        <w:t>и</w:t>
      </w:r>
      <w:r w:rsidRPr="006D1F51">
        <w:rPr>
          <w:spacing w:val="-5"/>
          <w:lang w:eastAsia="en-US"/>
        </w:rPr>
        <w:t>манова, В. В. Климанов, В. А. Низовцев. М.: Просвеще</w:t>
      </w:r>
      <w:r>
        <w:rPr>
          <w:spacing w:val="-5"/>
          <w:lang w:eastAsia="en-US"/>
        </w:rPr>
        <w:t>ние, 2014</w:t>
      </w:r>
    </w:p>
    <w:p w:rsidR="006C131D" w:rsidRDefault="006C131D" w:rsidP="00DF4C32">
      <w:r>
        <w:t xml:space="preserve"> </w:t>
      </w:r>
      <w:r w:rsidRPr="00027C06">
        <w:t>Учебник</w:t>
      </w:r>
      <w:r>
        <w:t xml:space="preserve"> «Полярная звезда» 9 класс</w:t>
      </w:r>
      <w:r w:rsidRPr="00027C06">
        <w:t xml:space="preserve"> для общеобразовательных организаций / [А. И. Алексеев, В. В. Николина, Е. К. Липкина и др.].– М.:</w:t>
      </w:r>
      <w:r>
        <w:t xml:space="preserve"> </w:t>
      </w:r>
      <w:r w:rsidRPr="00027C06">
        <w:t>Просвещение, 2014.</w:t>
      </w:r>
    </w:p>
    <w:p w:rsidR="006C131D" w:rsidRDefault="006C131D" w:rsidP="00DF4C32"/>
    <w:p w:rsidR="006C131D" w:rsidRPr="00A73BD8" w:rsidRDefault="006C131D" w:rsidP="00B6570A">
      <w:pPr>
        <w:jc w:val="center"/>
        <w:rPr>
          <w:b/>
          <w:u w:val="single"/>
        </w:rPr>
      </w:pPr>
      <w:r w:rsidRPr="00A73BD8">
        <w:rPr>
          <w:b/>
          <w:u w:val="single"/>
        </w:rPr>
        <w:t>Планируемые результаты изучения учебного предмета</w:t>
      </w:r>
    </w:p>
    <w:p w:rsidR="006C131D" w:rsidRDefault="006C131D" w:rsidP="00910015">
      <w:pPr>
        <w:pStyle w:val="c2"/>
      </w:pPr>
      <w:r w:rsidRPr="00910015">
        <w:rPr>
          <w:rStyle w:val="c20"/>
          <w:b/>
        </w:rPr>
        <w:t>Личностным результатом </w:t>
      </w:r>
      <w:r>
        <w:rPr>
          <w:rStyle w:val="c20"/>
        </w:rPr>
        <w:t>обучения географии в основной школе является формирование всесторонне образованной, инициативной и успешной личности, обладающей системой с</w:t>
      </w:r>
      <w:r>
        <w:rPr>
          <w:rStyle w:val="c20"/>
        </w:rPr>
        <w:t>о</w:t>
      </w:r>
      <w:r>
        <w:rPr>
          <w:rStyle w:val="c20"/>
        </w:rPr>
        <w:t xml:space="preserve">временных мировоззренческих взглядов, ценностных ориентаций, идейно-нравственных, культурных и этических принципов и норм поведения: </w:t>
      </w:r>
    </w:p>
    <w:p w:rsidR="006C131D" w:rsidRDefault="006C131D" w:rsidP="00910015">
      <w:pPr>
        <w:pStyle w:val="c19"/>
      </w:pPr>
      <w:r>
        <w:rPr>
          <w:rStyle w:val="c20"/>
        </w:rPr>
        <w:t>– ценностные ориентации выпускников основной школы, отражающие их индивидуально-личностные позиции:</w:t>
      </w:r>
    </w:p>
    <w:p w:rsidR="006C131D" w:rsidRDefault="006C131D" w:rsidP="00910015">
      <w:pPr>
        <w:numPr>
          <w:ilvl w:val="0"/>
          <w:numId w:val="5"/>
        </w:numPr>
        <w:spacing w:before="100" w:beforeAutospacing="1" w:after="100" w:afterAutospacing="1"/>
      </w:pPr>
      <w:r>
        <w:rPr>
          <w:rStyle w:val="c20"/>
        </w:rPr>
        <w:t>гуманистические и демократические ценностные ориентации, готовность следовать этическим нормам поведения в повседневной жизни и производственной деятельности;</w:t>
      </w:r>
    </w:p>
    <w:p w:rsidR="006C131D" w:rsidRDefault="006C131D" w:rsidP="00910015">
      <w:pPr>
        <w:numPr>
          <w:ilvl w:val="0"/>
          <w:numId w:val="5"/>
        </w:numPr>
        <w:spacing w:before="100" w:beforeAutospacing="1" w:after="100" w:afterAutospacing="1"/>
      </w:pPr>
      <w:r>
        <w:rPr>
          <w:rStyle w:val="c20"/>
        </w:rPr>
        <w:t>осознание себя как члена общества на глобальном, региональном и локальном уровнях (житель планеты Земля, гражданин Российской Федерации, житель конкретного р</w:t>
      </w:r>
      <w:r>
        <w:rPr>
          <w:rStyle w:val="c20"/>
        </w:rPr>
        <w:t>е</w:t>
      </w:r>
      <w:r>
        <w:rPr>
          <w:rStyle w:val="c20"/>
        </w:rPr>
        <w:t>гиона);</w:t>
      </w:r>
    </w:p>
    <w:p w:rsidR="006C131D" w:rsidRDefault="006C131D" w:rsidP="00910015">
      <w:pPr>
        <w:numPr>
          <w:ilvl w:val="0"/>
          <w:numId w:val="5"/>
        </w:numPr>
        <w:spacing w:before="100" w:beforeAutospacing="1" w:after="100" w:afterAutospacing="1"/>
      </w:pPr>
      <w:r>
        <w:rPr>
          <w:rStyle w:val="c20"/>
        </w:rPr>
        <w:t>осознание целостности природы, населения и хозяйства Земли, материков, их крупных районов и стран;</w:t>
      </w:r>
    </w:p>
    <w:p w:rsidR="006C131D" w:rsidRDefault="006C131D" w:rsidP="00910015">
      <w:pPr>
        <w:numPr>
          <w:ilvl w:val="0"/>
          <w:numId w:val="5"/>
        </w:numPr>
        <w:spacing w:before="100" w:beforeAutospacing="1" w:after="100" w:afterAutospacing="1"/>
      </w:pPr>
      <w:r>
        <w:rPr>
          <w:rStyle w:val="c20"/>
        </w:rPr>
        <w:t>представление о России как субъекте мирового географического пространства, её ме</w:t>
      </w:r>
      <w:r>
        <w:rPr>
          <w:rStyle w:val="c20"/>
        </w:rPr>
        <w:t>с</w:t>
      </w:r>
      <w:r>
        <w:rPr>
          <w:rStyle w:val="c20"/>
        </w:rPr>
        <w:t>те и роли в современном мире;</w:t>
      </w:r>
    </w:p>
    <w:p w:rsidR="006C131D" w:rsidRDefault="006C131D" w:rsidP="00910015">
      <w:pPr>
        <w:numPr>
          <w:ilvl w:val="0"/>
          <w:numId w:val="5"/>
        </w:numPr>
        <w:spacing w:before="100" w:beforeAutospacing="1" w:after="100" w:afterAutospacing="1"/>
      </w:pPr>
      <w:r>
        <w:rPr>
          <w:rStyle w:val="c20"/>
        </w:rPr>
        <w:t>осознание единства географического пространства России как единой среды обитания всех населяющих ее народов, определяющей общность их исторических судеб;</w:t>
      </w:r>
    </w:p>
    <w:p w:rsidR="006C131D" w:rsidRDefault="006C131D" w:rsidP="00910015">
      <w:pPr>
        <w:numPr>
          <w:ilvl w:val="0"/>
          <w:numId w:val="5"/>
        </w:numPr>
        <w:spacing w:before="100" w:beforeAutospacing="1" w:after="100" w:afterAutospacing="1"/>
      </w:pPr>
      <w:r>
        <w:rPr>
          <w:rStyle w:val="c20"/>
        </w:rPr>
        <w:t>осознание значимости и общности глобальных проблем человечества;</w:t>
      </w:r>
    </w:p>
    <w:p w:rsidR="006C131D" w:rsidRDefault="006C131D" w:rsidP="00910015">
      <w:pPr>
        <w:pStyle w:val="c19"/>
      </w:pPr>
      <w:r>
        <w:rPr>
          <w:rStyle w:val="c20"/>
        </w:rPr>
        <w:t>– гармонично развитые социальные чувства и качества:</w:t>
      </w:r>
    </w:p>
    <w:p w:rsidR="006C131D" w:rsidRDefault="006C131D" w:rsidP="00910015">
      <w:pPr>
        <w:numPr>
          <w:ilvl w:val="0"/>
          <w:numId w:val="6"/>
        </w:numPr>
        <w:spacing w:before="100" w:beforeAutospacing="1" w:after="100" w:afterAutospacing="1"/>
      </w:pPr>
      <w:r>
        <w:rPr>
          <w:rStyle w:val="c20"/>
        </w:rPr>
        <w:t>умение оценивать с позиций социальных норм собственные поступки и поступки др</w:t>
      </w:r>
      <w:r>
        <w:rPr>
          <w:rStyle w:val="c20"/>
        </w:rPr>
        <w:t>у</w:t>
      </w:r>
      <w:r>
        <w:rPr>
          <w:rStyle w:val="c20"/>
        </w:rPr>
        <w:t>гих людей;</w:t>
      </w:r>
    </w:p>
    <w:p w:rsidR="006C131D" w:rsidRDefault="006C131D" w:rsidP="00910015">
      <w:pPr>
        <w:numPr>
          <w:ilvl w:val="0"/>
          <w:numId w:val="6"/>
        </w:numPr>
        <w:spacing w:before="100" w:beforeAutospacing="1" w:after="100" w:afterAutospacing="1"/>
      </w:pPr>
      <w:r>
        <w:rPr>
          <w:rStyle w:val="c20"/>
        </w:rPr>
        <w:t>эмоционально-ценностное отношение к окружающей среде, необходимости ее сохр</w:t>
      </w:r>
      <w:r>
        <w:rPr>
          <w:rStyle w:val="c20"/>
        </w:rPr>
        <w:t>а</w:t>
      </w:r>
      <w:r>
        <w:rPr>
          <w:rStyle w:val="c20"/>
        </w:rPr>
        <w:t>нения и рационального использования;</w:t>
      </w:r>
    </w:p>
    <w:p w:rsidR="006C131D" w:rsidRDefault="006C131D" w:rsidP="00910015">
      <w:pPr>
        <w:numPr>
          <w:ilvl w:val="0"/>
          <w:numId w:val="6"/>
        </w:numPr>
        <w:spacing w:before="100" w:beforeAutospacing="1" w:after="100" w:afterAutospacing="1"/>
      </w:pPr>
      <w:r>
        <w:rPr>
          <w:rStyle w:val="c20"/>
        </w:rPr>
        <w:t>патриотизм, любовь к своей местности, своему региону, своей стране;</w:t>
      </w:r>
    </w:p>
    <w:p w:rsidR="006C131D" w:rsidRDefault="006C131D" w:rsidP="00910015">
      <w:pPr>
        <w:numPr>
          <w:ilvl w:val="0"/>
          <w:numId w:val="6"/>
        </w:numPr>
        <w:spacing w:before="100" w:beforeAutospacing="1" w:after="100" w:afterAutospacing="1"/>
      </w:pPr>
      <w:r>
        <w:rPr>
          <w:rStyle w:val="c20"/>
        </w:rPr>
        <w:t>уважение к истории, культуре, национальным особенностям, традициям и образу жи</w:t>
      </w:r>
      <w:r>
        <w:rPr>
          <w:rStyle w:val="c20"/>
        </w:rPr>
        <w:t>з</w:t>
      </w:r>
      <w:r>
        <w:rPr>
          <w:rStyle w:val="c20"/>
        </w:rPr>
        <w:t>ни других народов, толерантность;</w:t>
      </w:r>
    </w:p>
    <w:p w:rsidR="006C131D" w:rsidRDefault="006C131D" w:rsidP="00910015">
      <w:pPr>
        <w:numPr>
          <w:ilvl w:val="0"/>
          <w:numId w:val="6"/>
        </w:numPr>
        <w:spacing w:before="100" w:beforeAutospacing="1" w:after="100" w:afterAutospacing="1"/>
      </w:pPr>
      <w:r>
        <w:rPr>
          <w:rStyle w:val="c20"/>
        </w:rPr>
        <w:t>готовность к осознанному выбору дальнейшей профессиональной траектории в соо</w:t>
      </w:r>
      <w:r>
        <w:rPr>
          <w:rStyle w:val="c20"/>
        </w:rPr>
        <w:t>т</w:t>
      </w:r>
      <w:r>
        <w:rPr>
          <w:rStyle w:val="c20"/>
        </w:rPr>
        <w:t>ветствии с собственными интересами и возможностями;</w:t>
      </w:r>
    </w:p>
    <w:p w:rsidR="006C131D" w:rsidRDefault="006C131D" w:rsidP="00910015">
      <w:pPr>
        <w:pStyle w:val="c19"/>
      </w:pPr>
      <w:r>
        <w:rPr>
          <w:rStyle w:val="c20"/>
        </w:rPr>
        <w:t>– образовательные результаты – овладение на уровне общего образования законченной си</w:t>
      </w:r>
      <w:r>
        <w:rPr>
          <w:rStyle w:val="c20"/>
        </w:rPr>
        <w:t>с</w:t>
      </w:r>
      <w:r>
        <w:rPr>
          <w:rStyle w:val="c20"/>
        </w:rPr>
        <w:t>темой географических знаний и умений, навыками их применения в различных жизненных ситуациях.</w:t>
      </w:r>
    </w:p>
    <w:p w:rsidR="006C131D" w:rsidRDefault="006C131D" w:rsidP="00910015">
      <w:pPr>
        <w:pStyle w:val="c19"/>
      </w:pPr>
      <w:r>
        <w:rPr>
          <w:rStyle w:val="c20"/>
        </w:rPr>
        <w:t>Средством развития личностных результатов служит учебный материал и прежде всего пр</w:t>
      </w:r>
      <w:r>
        <w:rPr>
          <w:rStyle w:val="c20"/>
        </w:rPr>
        <w:t>о</w:t>
      </w:r>
      <w:r>
        <w:rPr>
          <w:rStyle w:val="c20"/>
        </w:rPr>
        <w:t>дуктивные задания учебника, нацеленные на понимание собственной деятельности и сформ</w:t>
      </w:r>
      <w:r>
        <w:rPr>
          <w:rStyle w:val="c20"/>
        </w:rPr>
        <w:t>и</w:t>
      </w:r>
      <w:r>
        <w:rPr>
          <w:rStyle w:val="c20"/>
        </w:rPr>
        <w:t>рованных личностных качеств:</w:t>
      </w:r>
    </w:p>
    <w:p w:rsidR="006C131D" w:rsidRDefault="006C131D" w:rsidP="00910015">
      <w:pPr>
        <w:pStyle w:val="c19"/>
      </w:pPr>
      <w:r>
        <w:rPr>
          <w:rStyle w:val="c20"/>
        </w:rPr>
        <w:t>– умение формулировать своё отношение к актуальным проблемным ситуациям;</w:t>
      </w:r>
    </w:p>
    <w:p w:rsidR="006C131D" w:rsidRDefault="006C131D" w:rsidP="00910015">
      <w:pPr>
        <w:pStyle w:val="c19"/>
      </w:pPr>
      <w:r>
        <w:rPr>
          <w:rStyle w:val="c20"/>
        </w:rPr>
        <w:t>– умение толерантно определять своё отношение к разным народам;</w:t>
      </w:r>
    </w:p>
    <w:p w:rsidR="006C131D" w:rsidRDefault="006C131D" w:rsidP="00910015">
      <w:pPr>
        <w:pStyle w:val="c19"/>
      </w:pPr>
      <w:r>
        <w:rPr>
          <w:rStyle w:val="c20"/>
        </w:rPr>
        <w:t xml:space="preserve">– умение использовать географические знания для адаптации и созидательной деятельности. </w:t>
      </w:r>
    </w:p>
    <w:p w:rsidR="006C131D" w:rsidRDefault="006C131D" w:rsidP="00910015">
      <w:pPr>
        <w:pStyle w:val="c19"/>
      </w:pPr>
      <w:r w:rsidRPr="00910015">
        <w:rPr>
          <w:rStyle w:val="c20"/>
          <w:b/>
        </w:rPr>
        <w:t>Метапредметными результатами</w:t>
      </w:r>
      <w:r>
        <w:rPr>
          <w:rStyle w:val="c20"/>
        </w:rPr>
        <w:t xml:space="preserve"> изучения предмета «География» является формирование универсальных учебных действий (УУД).</w:t>
      </w:r>
    </w:p>
    <w:p w:rsidR="006C131D" w:rsidRDefault="006C131D" w:rsidP="00910015">
      <w:pPr>
        <w:pStyle w:val="c19"/>
      </w:pPr>
      <w:r>
        <w:rPr>
          <w:rStyle w:val="c20"/>
        </w:rPr>
        <w:t>Регулятивные УУД:</w:t>
      </w:r>
    </w:p>
    <w:p w:rsidR="006C131D" w:rsidRDefault="006C131D" w:rsidP="00910015">
      <w:pPr>
        <w:pStyle w:val="c19"/>
      </w:pPr>
      <w:r>
        <w:rPr>
          <w:rStyle w:val="c20"/>
        </w:rPr>
        <w:t>– способности к самостоятельному приобретению новых знаний и практических умений, ум</w:t>
      </w:r>
      <w:r>
        <w:rPr>
          <w:rStyle w:val="c20"/>
        </w:rPr>
        <w:t>е</w:t>
      </w:r>
      <w:r>
        <w:rPr>
          <w:rStyle w:val="c20"/>
        </w:rPr>
        <w:t>ния управлять своей познавательной деятельностью;</w:t>
      </w:r>
    </w:p>
    <w:p w:rsidR="006C131D" w:rsidRDefault="006C131D" w:rsidP="00910015">
      <w:pPr>
        <w:pStyle w:val="c19"/>
      </w:pPr>
      <w:r>
        <w:rPr>
          <w:rStyle w:val="c20"/>
        </w:rPr>
        <w:t>– умения организовывать свою деятельность, определять её цели и задачи, выбирать средства реализации цели и применять их на практике, оценивать достигнутые результаты (9 класс): </w:t>
      </w:r>
    </w:p>
    <w:p w:rsidR="006C131D" w:rsidRDefault="006C131D" w:rsidP="00910015">
      <w:pPr>
        <w:numPr>
          <w:ilvl w:val="0"/>
          <w:numId w:val="7"/>
        </w:numPr>
        <w:spacing w:before="100" w:beforeAutospacing="1" w:after="100" w:afterAutospacing="1"/>
      </w:pPr>
      <w:r>
        <w:rPr>
          <w:rStyle w:val="c20"/>
        </w:rPr>
        <w:t>самостоятельно обнаруживать и формулировать проблему в классной и индивидуал</w:t>
      </w:r>
      <w:r>
        <w:rPr>
          <w:rStyle w:val="c20"/>
        </w:rPr>
        <w:t>ь</w:t>
      </w:r>
      <w:r>
        <w:rPr>
          <w:rStyle w:val="c20"/>
        </w:rPr>
        <w:t>ной учебной деятельности;</w:t>
      </w:r>
    </w:p>
    <w:p w:rsidR="006C131D" w:rsidRDefault="006C131D" w:rsidP="00910015">
      <w:pPr>
        <w:numPr>
          <w:ilvl w:val="0"/>
          <w:numId w:val="7"/>
        </w:numPr>
        <w:spacing w:before="100" w:beforeAutospacing="1" w:after="100" w:afterAutospacing="1"/>
      </w:pPr>
      <w:r>
        <w:rPr>
          <w:rStyle w:val="c20"/>
        </w:rPr>
        <w:t>выдвигать версии решения проблемы, осознавать конечный результат, выбирать из предложенных и искать самостоятельно средства достижения цели;</w:t>
      </w:r>
    </w:p>
    <w:p w:rsidR="006C131D" w:rsidRDefault="006C131D" w:rsidP="00910015">
      <w:pPr>
        <w:numPr>
          <w:ilvl w:val="0"/>
          <w:numId w:val="7"/>
        </w:numPr>
        <w:spacing w:before="100" w:beforeAutospacing="1" w:after="100" w:afterAutospacing="1"/>
      </w:pPr>
      <w:r>
        <w:rPr>
          <w:rStyle w:val="c20"/>
        </w:rPr>
        <w:t>составлять (индивидуально или в группе) план решения проблемы (выполнения прое</w:t>
      </w:r>
      <w:r>
        <w:rPr>
          <w:rStyle w:val="c20"/>
        </w:rPr>
        <w:t>к</w:t>
      </w:r>
      <w:r>
        <w:rPr>
          <w:rStyle w:val="c20"/>
        </w:rPr>
        <w:t>та);</w:t>
      </w:r>
    </w:p>
    <w:p w:rsidR="006C131D" w:rsidRDefault="006C131D" w:rsidP="00910015">
      <w:pPr>
        <w:numPr>
          <w:ilvl w:val="0"/>
          <w:numId w:val="7"/>
        </w:numPr>
        <w:spacing w:before="100" w:beforeAutospacing="1" w:after="100" w:afterAutospacing="1"/>
      </w:pPr>
      <w:r>
        <w:rPr>
          <w:rStyle w:val="c20"/>
        </w:rPr>
        <w:t>подбирать к каждой проблеме (задаче) адекватную ей теоретическую модель;</w:t>
      </w:r>
    </w:p>
    <w:p w:rsidR="006C131D" w:rsidRDefault="006C131D" w:rsidP="00910015">
      <w:pPr>
        <w:numPr>
          <w:ilvl w:val="0"/>
          <w:numId w:val="7"/>
        </w:numPr>
        <w:spacing w:before="100" w:beforeAutospacing="1" w:after="100" w:afterAutospacing="1"/>
      </w:pPr>
      <w:r>
        <w:rPr>
          <w:rStyle w:val="c20"/>
        </w:rPr>
        <w:t>работая по предложенному и самостоятельно составленному плану, использовать н</w:t>
      </w:r>
      <w:r>
        <w:rPr>
          <w:rStyle w:val="c20"/>
        </w:rPr>
        <w:t>а</w:t>
      </w:r>
      <w:r>
        <w:rPr>
          <w:rStyle w:val="c20"/>
        </w:rPr>
        <w:t>ряду с основными и дополнительные средства (справочная литература, сложные пр</w:t>
      </w:r>
      <w:r>
        <w:rPr>
          <w:rStyle w:val="c20"/>
        </w:rPr>
        <w:t>и</w:t>
      </w:r>
      <w:r>
        <w:rPr>
          <w:rStyle w:val="c20"/>
        </w:rPr>
        <w:t>боры, компьютер);</w:t>
      </w:r>
    </w:p>
    <w:p w:rsidR="006C131D" w:rsidRDefault="006C131D" w:rsidP="00910015">
      <w:pPr>
        <w:numPr>
          <w:ilvl w:val="0"/>
          <w:numId w:val="7"/>
        </w:numPr>
        <w:spacing w:before="100" w:beforeAutospacing="1" w:after="100" w:afterAutospacing="1"/>
      </w:pPr>
      <w:r>
        <w:rPr>
          <w:rStyle w:val="c20"/>
        </w:rPr>
        <w:t>планировать свою индивидуальную образовательную траекторию;</w:t>
      </w:r>
    </w:p>
    <w:p w:rsidR="006C131D" w:rsidRDefault="006C131D" w:rsidP="00910015">
      <w:pPr>
        <w:numPr>
          <w:ilvl w:val="0"/>
          <w:numId w:val="7"/>
        </w:numPr>
        <w:spacing w:before="100" w:beforeAutospacing="1" w:after="100" w:afterAutospacing="1"/>
      </w:pPr>
      <w:r>
        <w:rPr>
          <w:rStyle w:val="c20"/>
        </w:rPr>
        <w:t>работать по самостоятельно составленному плану, сверяясь с ним и целью деятельн</w:t>
      </w:r>
      <w:r>
        <w:rPr>
          <w:rStyle w:val="c20"/>
        </w:rPr>
        <w:t>о</w:t>
      </w:r>
      <w:r>
        <w:rPr>
          <w:rStyle w:val="c20"/>
        </w:rPr>
        <w:t>сти, исправляя ошибки, используя самостоятельно подобранные средства (в том числе и Интернет);</w:t>
      </w:r>
    </w:p>
    <w:p w:rsidR="006C131D" w:rsidRDefault="006C131D" w:rsidP="00910015">
      <w:pPr>
        <w:numPr>
          <w:ilvl w:val="0"/>
          <w:numId w:val="7"/>
        </w:numPr>
        <w:spacing w:before="100" w:beforeAutospacing="1" w:after="100" w:afterAutospacing="1"/>
      </w:pPr>
      <w:r>
        <w:rPr>
          <w:rStyle w:val="c20"/>
        </w:rPr>
        <w:t>свободно пользоваться выработанными критериями оценки и самооценки, исходя из цели и имеющихся критериев, различая результат и способы действий.</w:t>
      </w:r>
    </w:p>
    <w:p w:rsidR="006C131D" w:rsidRDefault="006C131D" w:rsidP="00910015">
      <w:pPr>
        <w:numPr>
          <w:ilvl w:val="0"/>
          <w:numId w:val="7"/>
        </w:numPr>
        <w:spacing w:before="100" w:beforeAutospacing="1" w:after="100" w:afterAutospacing="1"/>
      </w:pPr>
      <w:r>
        <w:rPr>
          <w:rStyle w:val="c20"/>
        </w:rPr>
        <w:t xml:space="preserve">в ходе представления проекта давать оценку его результатам; </w:t>
      </w:r>
    </w:p>
    <w:p w:rsidR="006C131D" w:rsidRDefault="006C131D" w:rsidP="00910015">
      <w:pPr>
        <w:numPr>
          <w:ilvl w:val="0"/>
          <w:numId w:val="7"/>
        </w:numPr>
        <w:spacing w:before="100" w:beforeAutospacing="1" w:after="100" w:afterAutospacing="1"/>
      </w:pPr>
      <w:r>
        <w:rPr>
          <w:rStyle w:val="c20"/>
        </w:rPr>
        <w:t>самостоятельно осознавать причины своего успеха или неуспеха и находить способы выхода из ситуации неуспеха;.</w:t>
      </w:r>
    </w:p>
    <w:p w:rsidR="006C131D" w:rsidRDefault="006C131D" w:rsidP="00910015">
      <w:pPr>
        <w:numPr>
          <w:ilvl w:val="0"/>
          <w:numId w:val="7"/>
        </w:numPr>
        <w:spacing w:before="100" w:beforeAutospacing="1" w:after="100" w:afterAutospacing="1"/>
      </w:pPr>
      <w:r>
        <w:rPr>
          <w:rStyle w:val="c20"/>
        </w:rPr>
        <w:t>уметь оценить степень успешности своей индивидуальной образовательной деятельн</w:t>
      </w:r>
      <w:r>
        <w:rPr>
          <w:rStyle w:val="c20"/>
        </w:rPr>
        <w:t>о</w:t>
      </w:r>
      <w:r>
        <w:rPr>
          <w:rStyle w:val="c20"/>
        </w:rPr>
        <w:t>сти;</w:t>
      </w:r>
    </w:p>
    <w:p w:rsidR="006C131D" w:rsidRDefault="006C131D" w:rsidP="00910015">
      <w:pPr>
        <w:numPr>
          <w:ilvl w:val="0"/>
          <w:numId w:val="7"/>
        </w:numPr>
        <w:spacing w:before="100" w:beforeAutospacing="1" w:after="100" w:afterAutospacing="1"/>
      </w:pPr>
      <w:r>
        <w:rPr>
          <w:rStyle w:val="c20"/>
        </w:rPr>
        <w:t>организация своей жизни в соответствии с общественно значимыми представлениями о здоровом образе жизни, правах и обязанностях гражданина, ценностях бытия и культ</w:t>
      </w:r>
      <w:r>
        <w:rPr>
          <w:rStyle w:val="c20"/>
        </w:rPr>
        <w:t>у</w:t>
      </w:r>
      <w:r>
        <w:rPr>
          <w:rStyle w:val="c20"/>
        </w:rPr>
        <w:t>ры, социального взаимодействия;</w:t>
      </w:r>
    </w:p>
    <w:p w:rsidR="006C131D" w:rsidRDefault="006C131D" w:rsidP="00910015">
      <w:pPr>
        <w:numPr>
          <w:ilvl w:val="0"/>
          <w:numId w:val="7"/>
        </w:numPr>
        <w:spacing w:before="100" w:beforeAutospacing="1" w:after="100" w:afterAutospacing="1"/>
      </w:pPr>
      <w:r>
        <w:rPr>
          <w:rStyle w:val="c20"/>
        </w:rPr>
        <w:t>умения ориентироваться в окружающем мире, выбирать целевые и смысловые уст</w:t>
      </w:r>
      <w:r>
        <w:rPr>
          <w:rStyle w:val="c20"/>
        </w:rPr>
        <w:t>а</w:t>
      </w:r>
      <w:r>
        <w:rPr>
          <w:rStyle w:val="c20"/>
        </w:rPr>
        <w:t>новки в своих действиях и поступках, принимать решения.</w:t>
      </w:r>
    </w:p>
    <w:p w:rsidR="006C131D" w:rsidRDefault="006C131D" w:rsidP="00910015">
      <w:pPr>
        <w:pStyle w:val="c19"/>
      </w:pPr>
      <w:r>
        <w:rPr>
          <w:rStyle w:val="c20"/>
        </w:rPr>
        <w:t xml:space="preserve">Средством формирования регулятивных УУД служат технология проблемного диалога на этапе изучения нового материала и технология оценивания образовательных достижений (учебных успехов). </w:t>
      </w:r>
    </w:p>
    <w:p w:rsidR="006C131D" w:rsidRDefault="006C131D" w:rsidP="00910015">
      <w:pPr>
        <w:pStyle w:val="c19"/>
      </w:pPr>
      <w:r>
        <w:rPr>
          <w:rStyle w:val="c20"/>
        </w:rPr>
        <w:t>Познавательные УУД:</w:t>
      </w:r>
    </w:p>
    <w:p w:rsidR="006C131D" w:rsidRDefault="006C131D" w:rsidP="00910015">
      <w:pPr>
        <w:pStyle w:val="c19"/>
      </w:pPr>
      <w:r>
        <w:rPr>
          <w:rStyle w:val="c20"/>
        </w:rPr>
        <w:t>– формирование и развитие посредством географического знания познавательных интересов, интеллектуальных и творческих способностей учащихся;</w:t>
      </w:r>
    </w:p>
    <w:p w:rsidR="006C131D" w:rsidRDefault="006C131D" w:rsidP="00910015">
      <w:pPr>
        <w:pStyle w:val="c19"/>
      </w:pPr>
      <w:r>
        <w:rPr>
          <w:rStyle w:val="c20"/>
        </w:rPr>
        <w:t>– умения вести самостоятельный поиск, анализ, отбор информации, ее преобразование, с</w:t>
      </w:r>
      <w:r>
        <w:rPr>
          <w:rStyle w:val="c20"/>
        </w:rPr>
        <w:t>о</w:t>
      </w:r>
      <w:r>
        <w:rPr>
          <w:rStyle w:val="c20"/>
        </w:rPr>
        <w:t>хранение, передачу и презентацию с помощью технических средств и информационных те</w:t>
      </w:r>
      <w:r>
        <w:rPr>
          <w:rStyle w:val="c20"/>
        </w:rPr>
        <w:t>х</w:t>
      </w:r>
      <w:r>
        <w:rPr>
          <w:rStyle w:val="c20"/>
        </w:rPr>
        <w:t>нологий (9 класс):</w:t>
      </w:r>
    </w:p>
    <w:p w:rsidR="006C131D" w:rsidRDefault="006C131D" w:rsidP="00910015">
      <w:pPr>
        <w:numPr>
          <w:ilvl w:val="0"/>
          <w:numId w:val="8"/>
        </w:numPr>
        <w:spacing w:before="100" w:beforeAutospacing="1" w:after="100" w:afterAutospacing="1"/>
      </w:pPr>
      <w:r>
        <w:rPr>
          <w:rStyle w:val="c20"/>
        </w:rPr>
        <w:t>анализировать, сравнивать, классифицировать и обобщать понятия;</w:t>
      </w:r>
    </w:p>
    <w:p w:rsidR="006C131D" w:rsidRDefault="006C131D" w:rsidP="00910015">
      <w:pPr>
        <w:numPr>
          <w:ilvl w:val="0"/>
          <w:numId w:val="8"/>
        </w:numPr>
        <w:spacing w:before="100" w:beforeAutospacing="1" w:after="100" w:afterAutospacing="1"/>
      </w:pPr>
      <w:r>
        <w:rPr>
          <w:rStyle w:val="c20"/>
        </w:rPr>
        <w:t xml:space="preserve">давать определение понятиям на основе изученного на различных предметах учебного материала; </w:t>
      </w:r>
    </w:p>
    <w:p w:rsidR="006C131D" w:rsidRDefault="006C131D" w:rsidP="00910015">
      <w:pPr>
        <w:numPr>
          <w:ilvl w:val="0"/>
          <w:numId w:val="8"/>
        </w:numPr>
        <w:spacing w:before="100" w:beforeAutospacing="1" w:after="100" w:afterAutospacing="1"/>
      </w:pPr>
      <w:r>
        <w:rPr>
          <w:rStyle w:val="c20"/>
        </w:rPr>
        <w:t xml:space="preserve">осуществлять логическую операцию установления родовидовых отношений; </w:t>
      </w:r>
    </w:p>
    <w:p w:rsidR="006C131D" w:rsidRDefault="006C131D" w:rsidP="00910015">
      <w:pPr>
        <w:numPr>
          <w:ilvl w:val="0"/>
          <w:numId w:val="8"/>
        </w:numPr>
        <w:spacing w:before="100" w:beforeAutospacing="1" w:after="100" w:afterAutospacing="1"/>
      </w:pPr>
      <w:r>
        <w:rPr>
          <w:rStyle w:val="c20"/>
        </w:rPr>
        <w:t>обобщать понятия – осуществлять логическую операцию перехода от понятия с мен</w:t>
      </w:r>
      <w:r>
        <w:rPr>
          <w:rStyle w:val="c20"/>
        </w:rPr>
        <w:t>ь</w:t>
      </w:r>
      <w:r>
        <w:rPr>
          <w:rStyle w:val="c20"/>
        </w:rPr>
        <w:t>шим объёмом к понятию с большим объёмом;</w:t>
      </w:r>
    </w:p>
    <w:p w:rsidR="006C131D" w:rsidRDefault="006C131D" w:rsidP="00910015">
      <w:pPr>
        <w:numPr>
          <w:ilvl w:val="0"/>
          <w:numId w:val="8"/>
        </w:numPr>
        <w:spacing w:before="100" w:beforeAutospacing="1" w:after="100" w:afterAutospacing="1"/>
      </w:pPr>
      <w:r>
        <w:rPr>
          <w:rStyle w:val="c20"/>
        </w:rPr>
        <w:t>строить логическое рассуждение, включающее установление причинно-следственных связей;</w:t>
      </w:r>
    </w:p>
    <w:p w:rsidR="006C131D" w:rsidRDefault="006C131D" w:rsidP="00910015">
      <w:pPr>
        <w:numPr>
          <w:ilvl w:val="0"/>
          <w:numId w:val="8"/>
        </w:numPr>
        <w:spacing w:before="100" w:beforeAutospacing="1" w:after="100" w:afterAutospacing="1"/>
      </w:pPr>
      <w:r>
        <w:rPr>
          <w:rStyle w:val="c20"/>
        </w:rPr>
        <w:t>создавать модели с выделением существенных характеристик объекта, преобразов</w:t>
      </w:r>
      <w:r>
        <w:rPr>
          <w:rStyle w:val="c20"/>
        </w:rPr>
        <w:t>ы</w:t>
      </w:r>
      <w:r>
        <w:rPr>
          <w:rStyle w:val="c20"/>
        </w:rPr>
        <w:t>вать модели с целью выявления общих законов, определяющих данную предметную область;</w:t>
      </w:r>
    </w:p>
    <w:p w:rsidR="006C131D" w:rsidRDefault="006C131D" w:rsidP="00910015">
      <w:pPr>
        <w:numPr>
          <w:ilvl w:val="0"/>
          <w:numId w:val="8"/>
        </w:numPr>
        <w:spacing w:before="100" w:beforeAutospacing="1" w:after="100" w:afterAutospacing="1"/>
      </w:pPr>
      <w:r>
        <w:rPr>
          <w:rStyle w:val="c20"/>
        </w:rPr>
        <w:t>представлять информацию в виде конспектов, таблиц, схем, графиков;</w:t>
      </w:r>
    </w:p>
    <w:p w:rsidR="006C131D" w:rsidRDefault="006C131D" w:rsidP="00910015">
      <w:pPr>
        <w:numPr>
          <w:ilvl w:val="0"/>
          <w:numId w:val="8"/>
        </w:numPr>
        <w:spacing w:before="100" w:beforeAutospacing="1" w:after="100" w:afterAutospacing="1"/>
      </w:pPr>
      <w:r>
        <w:rPr>
          <w:rStyle w:val="c20"/>
        </w:rPr>
        <w:t>преобразовывать информацию из одного вида в другой и выбирать удобную для себя форму фиксации и представления информации. представлять информацию в опт</w:t>
      </w:r>
      <w:r>
        <w:rPr>
          <w:rStyle w:val="c20"/>
        </w:rPr>
        <w:t>и</w:t>
      </w:r>
      <w:r>
        <w:rPr>
          <w:rStyle w:val="c20"/>
        </w:rPr>
        <w:t>мальной форме в зависимости от адресата;</w:t>
      </w:r>
    </w:p>
    <w:p w:rsidR="006C131D" w:rsidRDefault="006C131D" w:rsidP="00910015">
      <w:pPr>
        <w:numPr>
          <w:ilvl w:val="0"/>
          <w:numId w:val="8"/>
        </w:numPr>
        <w:spacing w:before="100" w:beforeAutospacing="1" w:after="100" w:afterAutospacing="1"/>
      </w:pPr>
      <w:r>
        <w:rPr>
          <w:rStyle w:val="c20"/>
        </w:rPr>
        <w:t>понимая позицию другого, различать в его речи: мнение (точку зрения), доказательство (аргументы), факты; гипотезы, аксиомы, теории. для этого самостоятельно использ</w:t>
      </w:r>
      <w:r>
        <w:rPr>
          <w:rStyle w:val="c20"/>
        </w:rPr>
        <w:t>о</w:t>
      </w:r>
      <w:r>
        <w:rPr>
          <w:rStyle w:val="c20"/>
        </w:rPr>
        <w:t xml:space="preserve">вать различные виды чтения (изучающее, просмотровое, ознакомительное, поисковое), приёмы слушания; </w:t>
      </w:r>
    </w:p>
    <w:p w:rsidR="006C131D" w:rsidRDefault="006C131D" w:rsidP="00910015">
      <w:pPr>
        <w:numPr>
          <w:ilvl w:val="0"/>
          <w:numId w:val="8"/>
        </w:numPr>
        <w:spacing w:before="100" w:beforeAutospacing="1" w:after="100" w:afterAutospacing="1"/>
      </w:pPr>
      <w:r>
        <w:rPr>
          <w:rStyle w:val="c20"/>
        </w:rPr>
        <w:t>самому создавать источники информации разного типа и для разных аудиторий, с</w:t>
      </w:r>
      <w:r>
        <w:rPr>
          <w:rStyle w:val="c20"/>
        </w:rPr>
        <w:t>о</w:t>
      </w:r>
      <w:r>
        <w:rPr>
          <w:rStyle w:val="c20"/>
        </w:rPr>
        <w:t>блюдать информационную гигиену и правила информационной безопасности;</w:t>
      </w:r>
    </w:p>
    <w:p w:rsidR="006C131D" w:rsidRDefault="006C131D" w:rsidP="00910015">
      <w:pPr>
        <w:numPr>
          <w:ilvl w:val="0"/>
          <w:numId w:val="8"/>
        </w:numPr>
        <w:spacing w:before="100" w:beforeAutospacing="1" w:after="100" w:afterAutospacing="1"/>
      </w:pPr>
      <w:r>
        <w:rPr>
          <w:rStyle w:val="c20"/>
        </w:rPr>
        <w:t>уметь использовать компьютерные и коммуникационные технологии как инструмент для достижения своих целей. уметь выбирать адекватные задаче инструментальные программно-аппаратные средства и сервисы.</w:t>
      </w:r>
    </w:p>
    <w:p w:rsidR="006C131D" w:rsidRDefault="006C131D" w:rsidP="00910015">
      <w:pPr>
        <w:pStyle w:val="c19"/>
      </w:pPr>
      <w:r>
        <w:rPr>
          <w:rStyle w:val="c20"/>
        </w:rPr>
        <w:t>Средством формирования познавательных УУД служат учебный материал и прежде всего продуктивные задания учебника, нацеленные на:</w:t>
      </w:r>
    </w:p>
    <w:p w:rsidR="006C131D" w:rsidRDefault="006C131D" w:rsidP="00910015">
      <w:pPr>
        <w:numPr>
          <w:ilvl w:val="0"/>
          <w:numId w:val="9"/>
        </w:numPr>
        <w:spacing w:before="100" w:beforeAutospacing="1" w:after="100" w:afterAutospacing="1"/>
      </w:pPr>
      <w:r>
        <w:rPr>
          <w:rStyle w:val="c20"/>
        </w:rPr>
        <w:t>осознание роли географии в познании окружающего мира и его устойчивого развития;</w:t>
      </w:r>
    </w:p>
    <w:p w:rsidR="006C131D" w:rsidRDefault="006C131D" w:rsidP="00910015">
      <w:pPr>
        <w:numPr>
          <w:ilvl w:val="0"/>
          <w:numId w:val="9"/>
        </w:numPr>
        <w:spacing w:before="100" w:beforeAutospacing="1" w:after="100" w:afterAutospacing="1"/>
      </w:pPr>
      <w:r>
        <w:rPr>
          <w:rStyle w:val="c20"/>
        </w:rPr>
        <w:t>освоение системы географических знаний о природе, населении, хозяйстве мира и его отдельных регионов, на основе которых формируется географическое мышление уч</w:t>
      </w:r>
      <w:r>
        <w:rPr>
          <w:rStyle w:val="c20"/>
        </w:rPr>
        <w:t>а</w:t>
      </w:r>
      <w:r>
        <w:rPr>
          <w:rStyle w:val="c20"/>
        </w:rPr>
        <w:t>щихся;</w:t>
      </w:r>
    </w:p>
    <w:p w:rsidR="006C131D" w:rsidRDefault="006C131D" w:rsidP="00910015">
      <w:pPr>
        <w:numPr>
          <w:ilvl w:val="0"/>
          <w:numId w:val="9"/>
        </w:numPr>
        <w:spacing w:before="100" w:beforeAutospacing="1" w:after="100" w:afterAutospacing="1"/>
      </w:pPr>
      <w:r>
        <w:rPr>
          <w:rStyle w:val="c20"/>
        </w:rPr>
        <w:t>использование географических умений для анализа, оценки, прогнозирования совр</w:t>
      </w:r>
      <w:r>
        <w:rPr>
          <w:rStyle w:val="c20"/>
        </w:rPr>
        <w:t>е</w:t>
      </w:r>
      <w:r>
        <w:rPr>
          <w:rStyle w:val="c20"/>
        </w:rPr>
        <w:t>менных социоприродных проблем и проектирования путей их решения;</w:t>
      </w:r>
    </w:p>
    <w:p w:rsidR="006C131D" w:rsidRDefault="006C131D" w:rsidP="00910015">
      <w:pPr>
        <w:numPr>
          <w:ilvl w:val="0"/>
          <w:numId w:val="9"/>
        </w:numPr>
        <w:spacing w:before="100" w:beforeAutospacing="1" w:after="100" w:afterAutospacing="1"/>
      </w:pPr>
      <w:r>
        <w:rPr>
          <w:rStyle w:val="c20"/>
        </w:rPr>
        <w:t>использование карт как информационных образно-знаковых моделей действительн</w:t>
      </w:r>
      <w:r>
        <w:rPr>
          <w:rStyle w:val="c20"/>
        </w:rPr>
        <w:t>о</w:t>
      </w:r>
      <w:r>
        <w:rPr>
          <w:rStyle w:val="c20"/>
        </w:rPr>
        <w:t>сти.</w:t>
      </w:r>
    </w:p>
    <w:p w:rsidR="006C131D" w:rsidRDefault="006C131D" w:rsidP="00910015">
      <w:pPr>
        <w:pStyle w:val="c19"/>
      </w:pPr>
      <w:r>
        <w:rPr>
          <w:rStyle w:val="c20"/>
        </w:rPr>
        <w:t>Коммуникативные УУД: </w:t>
      </w:r>
    </w:p>
    <w:p w:rsidR="006C131D" w:rsidRDefault="006C131D" w:rsidP="00910015">
      <w:pPr>
        <w:numPr>
          <w:ilvl w:val="0"/>
          <w:numId w:val="10"/>
        </w:numPr>
        <w:spacing w:before="100" w:beforeAutospacing="1" w:after="100" w:afterAutospacing="1"/>
      </w:pPr>
      <w:r>
        <w:rPr>
          <w:rStyle w:val="c20"/>
        </w:rPr>
        <w:t xml:space="preserve">отстаивая свою точку зрения, приводить аргументы, подтверждая их фактами; </w:t>
      </w:r>
    </w:p>
    <w:p w:rsidR="006C131D" w:rsidRDefault="006C131D" w:rsidP="00910015">
      <w:pPr>
        <w:numPr>
          <w:ilvl w:val="0"/>
          <w:numId w:val="10"/>
        </w:numPr>
        <w:spacing w:before="100" w:beforeAutospacing="1" w:after="100" w:afterAutospacing="1"/>
      </w:pPr>
      <w:r>
        <w:rPr>
          <w:rStyle w:val="c20"/>
        </w:rPr>
        <w:t>в дискуссии уметь выдвинуть контраргументы, перефразировать свою мысль (владение механизмом эквивалентных замен);</w:t>
      </w:r>
    </w:p>
    <w:p w:rsidR="006C131D" w:rsidRDefault="006C131D" w:rsidP="00910015">
      <w:pPr>
        <w:numPr>
          <w:ilvl w:val="0"/>
          <w:numId w:val="10"/>
        </w:numPr>
        <w:spacing w:before="100" w:beforeAutospacing="1" w:after="100" w:afterAutospacing="1"/>
      </w:pPr>
      <w:r>
        <w:rPr>
          <w:rStyle w:val="c20"/>
        </w:rPr>
        <w:t>учиться критично относиться к своему мнению, с достоинством признавать ошибо</w:t>
      </w:r>
      <w:r>
        <w:rPr>
          <w:rStyle w:val="c20"/>
        </w:rPr>
        <w:t>ч</w:t>
      </w:r>
      <w:r>
        <w:rPr>
          <w:rStyle w:val="c20"/>
        </w:rPr>
        <w:t>ность своего мнения (если оно таково) и корректировать его;</w:t>
      </w:r>
    </w:p>
    <w:p w:rsidR="006C131D" w:rsidRDefault="006C131D" w:rsidP="00910015">
      <w:pPr>
        <w:numPr>
          <w:ilvl w:val="0"/>
          <w:numId w:val="10"/>
        </w:numPr>
        <w:spacing w:before="100" w:beforeAutospacing="1" w:after="100" w:afterAutospacing="1"/>
      </w:pPr>
      <w:r>
        <w:rPr>
          <w:rStyle w:val="c20"/>
        </w:rPr>
        <w:t xml:space="preserve">понимая позицию другого, различать в его речи: мнение (точку зрения), доказательство (аргументы), факты; гипотезы, аксиомы, теории; </w:t>
      </w:r>
    </w:p>
    <w:p w:rsidR="006C131D" w:rsidRDefault="006C131D" w:rsidP="00910015">
      <w:pPr>
        <w:numPr>
          <w:ilvl w:val="0"/>
          <w:numId w:val="10"/>
        </w:numPr>
        <w:spacing w:before="100" w:beforeAutospacing="1" w:after="100" w:afterAutospacing="1"/>
      </w:pPr>
      <w:r>
        <w:rPr>
          <w:rStyle w:val="c20"/>
        </w:rPr>
        <w:t>уметь взглянуть на ситуацию с иной позиции и договариваться с людьми иных поз</w:t>
      </w:r>
      <w:r>
        <w:rPr>
          <w:rStyle w:val="c20"/>
        </w:rPr>
        <w:t>и</w:t>
      </w:r>
      <w:r>
        <w:rPr>
          <w:rStyle w:val="c20"/>
        </w:rPr>
        <w:t>ций.</w:t>
      </w:r>
    </w:p>
    <w:p w:rsidR="006C131D" w:rsidRDefault="006C131D" w:rsidP="00910015">
      <w:pPr>
        <w:pStyle w:val="c19"/>
      </w:pPr>
      <w:r>
        <w:rPr>
          <w:rStyle w:val="c20"/>
        </w:rPr>
        <w:t>Средством формирования коммуникативных УУД служат технология проблемного диалога (побуждающий и подводящий диалог) и организация работы в малых группах, а также и</w:t>
      </w:r>
      <w:r>
        <w:rPr>
          <w:rStyle w:val="c20"/>
        </w:rPr>
        <w:t>с</w:t>
      </w:r>
      <w:r>
        <w:rPr>
          <w:rStyle w:val="c20"/>
        </w:rPr>
        <w:t xml:space="preserve">пользование на уроках элементов технологии продуктивного чтения. </w:t>
      </w:r>
    </w:p>
    <w:p w:rsidR="006C131D" w:rsidRDefault="006C131D" w:rsidP="00910015">
      <w:pPr>
        <w:pStyle w:val="c2"/>
      </w:pPr>
      <w:r w:rsidRPr="00910015">
        <w:rPr>
          <w:rStyle w:val="c20"/>
          <w:b/>
        </w:rPr>
        <w:t>Предметными результатами</w:t>
      </w:r>
      <w:r>
        <w:rPr>
          <w:rStyle w:val="c20"/>
        </w:rPr>
        <w:t> программы по географии являются:</w:t>
      </w:r>
    </w:p>
    <w:p w:rsidR="006C131D" w:rsidRDefault="006C131D" w:rsidP="00910015">
      <w:pPr>
        <w:numPr>
          <w:ilvl w:val="0"/>
          <w:numId w:val="11"/>
        </w:numPr>
        <w:spacing w:before="100" w:beforeAutospacing="1" w:after="100" w:afterAutospacing="1"/>
      </w:pPr>
      <w:r>
        <w:rPr>
          <w:rStyle w:val="c20"/>
        </w:rPr>
        <w:t>осознание роли географии в познании окружающего мира:</w:t>
      </w:r>
    </w:p>
    <w:p w:rsidR="006C131D" w:rsidRDefault="006C131D" w:rsidP="00910015">
      <w:pPr>
        <w:pStyle w:val="c19"/>
      </w:pPr>
      <w:r>
        <w:rPr>
          <w:rStyle w:val="c20"/>
        </w:rPr>
        <w:t>- объяснять основные географические закономерности взаимодействия общества и природы;</w:t>
      </w:r>
    </w:p>
    <w:p w:rsidR="006C131D" w:rsidRDefault="006C131D" w:rsidP="00910015">
      <w:pPr>
        <w:pStyle w:val="c19"/>
      </w:pPr>
      <w:r>
        <w:rPr>
          <w:rStyle w:val="c20"/>
        </w:rPr>
        <w:t>- объяснять сущность происходящих в России социально-экономических преобразований;</w:t>
      </w:r>
    </w:p>
    <w:p w:rsidR="006C131D" w:rsidRDefault="006C131D" w:rsidP="00910015">
      <w:pPr>
        <w:pStyle w:val="c19"/>
      </w:pPr>
      <w:r>
        <w:rPr>
          <w:rStyle w:val="c20"/>
        </w:rPr>
        <w:t>- аргументировать необходимость перехода на модель устойчивого развития;</w:t>
      </w:r>
    </w:p>
    <w:p w:rsidR="006C131D" w:rsidRDefault="006C131D" w:rsidP="00910015">
      <w:pPr>
        <w:pStyle w:val="c19"/>
      </w:pPr>
      <w:r>
        <w:rPr>
          <w:rStyle w:val="c20"/>
        </w:rPr>
        <w:t>- объяснять типичные черты и специфику природно-хозяйственных систем и географических районов.</w:t>
      </w:r>
    </w:p>
    <w:p w:rsidR="006C131D" w:rsidRDefault="006C131D" w:rsidP="00910015">
      <w:pPr>
        <w:numPr>
          <w:ilvl w:val="0"/>
          <w:numId w:val="12"/>
        </w:numPr>
        <w:spacing w:before="100" w:beforeAutospacing="1" w:after="100" w:afterAutospacing="1"/>
      </w:pPr>
      <w:r>
        <w:rPr>
          <w:rStyle w:val="c20"/>
        </w:rPr>
        <w:t>освоение системы географических знаний о природе, населении, хозяйстве мира:</w:t>
      </w:r>
    </w:p>
    <w:p w:rsidR="006C131D" w:rsidRDefault="006C131D" w:rsidP="00910015">
      <w:pPr>
        <w:pStyle w:val="c19"/>
      </w:pPr>
      <w:r>
        <w:rPr>
          <w:rStyle w:val="c20"/>
        </w:rPr>
        <w:t>- определять причины и следствия геоэкологических проблем;</w:t>
      </w:r>
    </w:p>
    <w:p w:rsidR="006C131D" w:rsidRDefault="006C131D" w:rsidP="00910015">
      <w:pPr>
        <w:pStyle w:val="c19"/>
      </w:pPr>
      <w:r>
        <w:rPr>
          <w:rStyle w:val="c20"/>
        </w:rPr>
        <w:t>- приводить примеры закономерностей размещения отраслей, центров производства;</w:t>
      </w:r>
    </w:p>
    <w:p w:rsidR="006C131D" w:rsidRDefault="006C131D" w:rsidP="00910015">
      <w:pPr>
        <w:pStyle w:val="c19"/>
      </w:pPr>
      <w:r>
        <w:rPr>
          <w:rStyle w:val="c20"/>
        </w:rPr>
        <w:t>- оценивать особенности развития экономики по отраслям и районам, роль России в мире.</w:t>
      </w:r>
    </w:p>
    <w:p w:rsidR="006C131D" w:rsidRDefault="006C131D" w:rsidP="00910015">
      <w:pPr>
        <w:numPr>
          <w:ilvl w:val="0"/>
          <w:numId w:val="13"/>
        </w:numPr>
        <w:spacing w:before="100" w:beforeAutospacing="1" w:after="100" w:afterAutospacing="1"/>
      </w:pPr>
      <w:r>
        <w:rPr>
          <w:rStyle w:val="c20"/>
        </w:rPr>
        <w:t>использование географических умений:</w:t>
      </w:r>
    </w:p>
    <w:p w:rsidR="006C131D" w:rsidRDefault="006C131D" w:rsidP="00910015">
      <w:pPr>
        <w:pStyle w:val="c19"/>
      </w:pPr>
      <w:r>
        <w:rPr>
          <w:rStyle w:val="c20"/>
        </w:rPr>
        <w:t>- прогнозировать особенности развития географических систем;</w:t>
      </w:r>
    </w:p>
    <w:p w:rsidR="006C131D" w:rsidRDefault="006C131D" w:rsidP="00910015">
      <w:pPr>
        <w:pStyle w:val="c19"/>
      </w:pPr>
      <w:r>
        <w:rPr>
          <w:rStyle w:val="c20"/>
        </w:rPr>
        <w:t>- прогнозировать изменения в географии деятельности;</w:t>
      </w:r>
    </w:p>
    <w:p w:rsidR="006C131D" w:rsidRDefault="006C131D" w:rsidP="00910015">
      <w:pPr>
        <w:pStyle w:val="c19"/>
      </w:pPr>
      <w:r>
        <w:rPr>
          <w:rStyle w:val="c20"/>
        </w:rPr>
        <w:t>- составлять рекомендации по решению географических проблем, характеристики отдельных компонентов географических систем.</w:t>
      </w:r>
    </w:p>
    <w:p w:rsidR="006C131D" w:rsidRDefault="006C131D" w:rsidP="00910015">
      <w:pPr>
        <w:numPr>
          <w:ilvl w:val="0"/>
          <w:numId w:val="14"/>
        </w:numPr>
        <w:spacing w:before="100" w:beforeAutospacing="1" w:after="100" w:afterAutospacing="1"/>
      </w:pPr>
      <w:r>
        <w:rPr>
          <w:rStyle w:val="c20"/>
        </w:rPr>
        <w:t>использование карт как моделей:</w:t>
      </w:r>
    </w:p>
    <w:p w:rsidR="006C131D" w:rsidRDefault="006C131D" w:rsidP="00910015">
      <w:pPr>
        <w:pStyle w:val="c19"/>
      </w:pPr>
      <w:r>
        <w:rPr>
          <w:rStyle w:val="c20"/>
        </w:rPr>
        <w:t>- пользоваться различными источниками географической информации: картографическими, статистическими и др.;</w:t>
      </w:r>
    </w:p>
    <w:p w:rsidR="006C131D" w:rsidRDefault="006C131D" w:rsidP="00910015">
      <w:pPr>
        <w:pStyle w:val="c19"/>
      </w:pPr>
      <w:r>
        <w:rPr>
          <w:rStyle w:val="c20"/>
        </w:rPr>
        <w:t>- определять по картам местоположение географических объектов.</w:t>
      </w:r>
    </w:p>
    <w:p w:rsidR="006C131D" w:rsidRDefault="006C131D" w:rsidP="00910015">
      <w:pPr>
        <w:numPr>
          <w:ilvl w:val="0"/>
          <w:numId w:val="15"/>
        </w:numPr>
        <w:spacing w:before="100" w:beforeAutospacing="1" w:after="100" w:afterAutospacing="1"/>
      </w:pPr>
      <w:r>
        <w:rPr>
          <w:rStyle w:val="c20"/>
        </w:rPr>
        <w:t>понимание смысла собственной действительности:</w:t>
      </w:r>
    </w:p>
    <w:p w:rsidR="006C131D" w:rsidRDefault="006C131D" w:rsidP="00910015">
      <w:pPr>
        <w:pStyle w:val="c19"/>
      </w:pPr>
      <w:r>
        <w:rPr>
          <w:rStyle w:val="c20"/>
        </w:rPr>
        <w:t>- формулировать своё отношение к культурному и природному наследию;</w:t>
      </w:r>
    </w:p>
    <w:p w:rsidR="006C131D" w:rsidRDefault="006C131D" w:rsidP="00910015">
      <w:pPr>
        <w:pStyle w:val="c19"/>
      </w:pPr>
      <w:r>
        <w:rPr>
          <w:rStyle w:val="c20"/>
        </w:rPr>
        <w:t>- выражать своё отношение к идее устойчивого развития России, рациональному природ</w:t>
      </w:r>
      <w:r>
        <w:rPr>
          <w:rStyle w:val="c20"/>
        </w:rPr>
        <w:t>о</w:t>
      </w:r>
      <w:r>
        <w:rPr>
          <w:rStyle w:val="c20"/>
        </w:rPr>
        <w:t>пользованию, качеству жизни населения, деятельности экономических структур, национал</w:t>
      </w:r>
      <w:r>
        <w:rPr>
          <w:rStyle w:val="c20"/>
        </w:rPr>
        <w:t>ь</w:t>
      </w:r>
      <w:r>
        <w:rPr>
          <w:rStyle w:val="c20"/>
        </w:rPr>
        <w:t xml:space="preserve">ным проектам и государственной региональной политике. </w:t>
      </w:r>
    </w:p>
    <w:p w:rsidR="006C131D" w:rsidRPr="00910015" w:rsidRDefault="006C131D" w:rsidP="00910015">
      <w:pPr>
        <w:spacing w:before="100" w:beforeAutospacing="1" w:after="100" w:afterAutospacing="1"/>
        <w:rPr>
          <w:b/>
        </w:rPr>
      </w:pPr>
      <w:r w:rsidRPr="00910015">
        <w:rPr>
          <w:b/>
        </w:rPr>
        <w:t>В результате изучения предмета «География».</w:t>
      </w:r>
      <w:r>
        <w:rPr>
          <w:b/>
        </w:rPr>
        <w:t xml:space="preserve"> 9</w:t>
      </w:r>
      <w:r w:rsidRPr="00910015">
        <w:rPr>
          <w:b/>
        </w:rPr>
        <w:t xml:space="preserve"> класс</w:t>
      </w:r>
    </w:p>
    <w:p w:rsidR="006C131D" w:rsidRDefault="006C131D" w:rsidP="00910015">
      <w:r w:rsidRPr="00910015">
        <w:rPr>
          <w:b/>
          <w:i/>
        </w:rPr>
        <w:t>Ученик научится:</w:t>
      </w:r>
      <w:r>
        <w:t xml:space="preserve"> </w:t>
      </w:r>
    </w:p>
    <w:p w:rsidR="006C131D" w:rsidRPr="00027C06" w:rsidRDefault="006C131D" w:rsidP="00910015">
      <w:pPr>
        <w:rPr>
          <w:b/>
        </w:rPr>
      </w:pPr>
      <w:r>
        <w:t>-</w:t>
      </w:r>
      <w:r w:rsidRPr="00027C06">
        <w:t xml:space="preserve">  анализировать статистические показатели </w:t>
      </w:r>
      <w:r>
        <w:t>развития хозяйства России;</w:t>
      </w:r>
      <w:r>
        <w:br/>
        <w:t>  </w:t>
      </w:r>
      <w:r w:rsidRPr="00027C06">
        <w:t>-  анализировать таблицы, тематические карты, схемы с ц</w:t>
      </w:r>
      <w:r>
        <w:t xml:space="preserve">елью формирования представления </w:t>
      </w:r>
      <w:r w:rsidRPr="00027C06">
        <w:t>о связях между отраслями промышленности;</w:t>
      </w:r>
      <w:r w:rsidRPr="00027C06">
        <w:br/>
      </w:r>
      <w:r>
        <w:t>  </w:t>
      </w:r>
      <w:r w:rsidRPr="00027C06">
        <w:t>-  составлять географическую характеристику о</w:t>
      </w:r>
      <w:r>
        <w:t>трасли хозяйства по плану;</w:t>
      </w:r>
      <w:r>
        <w:br/>
        <w:t>  </w:t>
      </w:r>
      <w:r w:rsidRPr="00027C06">
        <w:t>-  объяснять структ</w:t>
      </w:r>
      <w:r>
        <w:t>уру экспорта и импорта в России.</w:t>
      </w:r>
    </w:p>
    <w:p w:rsidR="006C131D" w:rsidRDefault="006C131D" w:rsidP="00910015">
      <w:pPr>
        <w:spacing w:before="100" w:beforeAutospacing="1" w:after="100" w:afterAutospacing="1"/>
        <w:jc w:val="both"/>
      </w:pPr>
      <w:r w:rsidRPr="00910015">
        <w:rPr>
          <w:b/>
          <w:bCs/>
          <w:i/>
        </w:rPr>
        <w:t>Ученик получит возможность научиться:</w:t>
      </w:r>
      <w:r w:rsidRPr="00910015">
        <w:rPr>
          <w:b/>
          <w:bCs/>
          <w:i/>
          <w:iCs/>
          <w:color w:val="000000"/>
        </w:rPr>
        <w:t xml:space="preserve"> </w:t>
      </w:r>
      <w:r>
        <w:t> </w:t>
      </w:r>
    </w:p>
    <w:p w:rsidR="006C131D" w:rsidRPr="00027C06" w:rsidRDefault="006C131D" w:rsidP="00CC7EAB">
      <w:pPr>
        <w:pStyle w:val="NormalWeb"/>
        <w:spacing w:before="0" w:beforeAutospacing="0" w:after="0" w:afterAutospacing="0"/>
        <w:rPr>
          <w:rStyle w:val="Emphasis"/>
          <w:b/>
          <w:bCs/>
          <w:i w:val="0"/>
        </w:rPr>
      </w:pPr>
      <w:r>
        <w:t>   </w:t>
      </w:r>
      <w:r w:rsidRPr="00027C06">
        <w:t>-  определять геогра</w:t>
      </w:r>
      <w:r>
        <w:t>фическое положение района;</w:t>
      </w:r>
      <w:r>
        <w:br/>
        <w:t>  </w:t>
      </w:r>
      <w:r w:rsidRPr="00027C06">
        <w:t>-  давать харак</w:t>
      </w:r>
      <w:r>
        <w:t>теристику района по плану;</w:t>
      </w:r>
      <w:r>
        <w:br/>
        <w:t>  </w:t>
      </w:r>
      <w:r w:rsidRPr="00027C06">
        <w:t>-  давать сравнительную характ</w:t>
      </w:r>
      <w:r>
        <w:t>еристику районов по плану;</w:t>
      </w:r>
      <w:r>
        <w:br/>
        <w:t>  </w:t>
      </w:r>
      <w:r w:rsidRPr="00027C06">
        <w:t xml:space="preserve">-  читать топографические планы и туристические карты разных городов </w:t>
      </w:r>
      <w:r>
        <w:t>и туристических маршрутов;</w:t>
      </w:r>
      <w:r>
        <w:br/>
        <w:t>  </w:t>
      </w:r>
      <w:r w:rsidRPr="00027C06">
        <w:t>-  работать с матери</w:t>
      </w:r>
      <w:r>
        <w:t>алами периодической печати;</w:t>
      </w:r>
      <w:r>
        <w:br/>
      </w:r>
      <w:r w:rsidRPr="00027C06">
        <w:t> </w:t>
      </w:r>
      <w:r>
        <w:t xml:space="preserve"> </w:t>
      </w:r>
      <w:r w:rsidRPr="00027C06">
        <w:t>-  определять специализацию района на основе географических кар</w:t>
      </w:r>
      <w:r>
        <w:t>т и статистических да</w:t>
      </w:r>
      <w:r>
        <w:t>н</w:t>
      </w:r>
      <w:r>
        <w:t>ных;</w:t>
      </w:r>
      <w:r>
        <w:br/>
        <w:t>  </w:t>
      </w:r>
      <w:r w:rsidRPr="00027C06">
        <w:t>-  определять хозяйственную ценность природных условий</w:t>
      </w:r>
      <w:r>
        <w:t xml:space="preserve"> и ресурсов для развития района.</w:t>
      </w:r>
    </w:p>
    <w:p w:rsidR="006C131D" w:rsidRPr="000E5C9A" w:rsidRDefault="006C131D" w:rsidP="00910015">
      <w:pPr>
        <w:spacing w:before="100" w:beforeAutospacing="1" w:after="100" w:afterAutospacing="1"/>
        <w:jc w:val="both"/>
        <w:rPr>
          <w:bCs/>
          <w:iCs/>
          <w:color w:val="000000"/>
        </w:rPr>
      </w:pPr>
    </w:p>
    <w:p w:rsidR="006C131D" w:rsidRPr="00910015" w:rsidRDefault="006C131D" w:rsidP="00910015">
      <w:pPr>
        <w:spacing w:before="100" w:beforeAutospacing="1" w:after="100" w:afterAutospacing="1"/>
        <w:jc w:val="both"/>
      </w:pPr>
      <w:r w:rsidRPr="00910015">
        <w:t>  </w:t>
      </w:r>
    </w:p>
    <w:p w:rsidR="006C131D" w:rsidRDefault="006C131D" w:rsidP="00B6570A"/>
    <w:p w:rsidR="006C131D" w:rsidRDefault="006C131D" w:rsidP="00B6570A"/>
    <w:p w:rsidR="006C131D" w:rsidRDefault="006C131D" w:rsidP="00B6570A"/>
    <w:p w:rsidR="006C131D" w:rsidRDefault="006C131D" w:rsidP="00B6570A"/>
    <w:p w:rsidR="006C131D" w:rsidRDefault="006C131D" w:rsidP="00B6570A"/>
    <w:p w:rsidR="006C131D" w:rsidRDefault="006C131D" w:rsidP="00B6570A"/>
    <w:p w:rsidR="006C131D" w:rsidRDefault="006C131D" w:rsidP="00B6570A"/>
    <w:p w:rsidR="006C131D" w:rsidRDefault="006C131D" w:rsidP="00B6570A"/>
    <w:p w:rsidR="006C131D" w:rsidRDefault="006C131D" w:rsidP="00B6570A"/>
    <w:p w:rsidR="006C131D" w:rsidRDefault="006C131D" w:rsidP="00B6570A"/>
    <w:p w:rsidR="006C131D" w:rsidRDefault="006C131D" w:rsidP="00B6570A"/>
    <w:p w:rsidR="006C131D" w:rsidRDefault="006C131D" w:rsidP="00B6570A"/>
    <w:p w:rsidR="006C131D" w:rsidRDefault="006C131D" w:rsidP="00C925B3">
      <w:pPr>
        <w:jc w:val="center"/>
      </w:pPr>
    </w:p>
    <w:p w:rsidR="006C131D" w:rsidRDefault="006C131D" w:rsidP="00C925B3">
      <w:pPr>
        <w:jc w:val="center"/>
      </w:pPr>
    </w:p>
    <w:p w:rsidR="006C131D" w:rsidRDefault="006C131D" w:rsidP="00C925B3">
      <w:pPr>
        <w:jc w:val="center"/>
      </w:pPr>
    </w:p>
    <w:p w:rsidR="006C131D" w:rsidRPr="00C925B3" w:rsidRDefault="006C131D" w:rsidP="00C925B3">
      <w:pPr>
        <w:jc w:val="center"/>
        <w:rPr>
          <w:rStyle w:val="Emphasis"/>
          <w:b/>
          <w:i w:val="0"/>
          <w:iCs w:val="0"/>
          <w:u w:val="single"/>
        </w:rPr>
      </w:pPr>
      <w:r>
        <w:rPr>
          <w:b/>
          <w:u w:val="single"/>
        </w:rPr>
        <w:t>Содержание учебного предмета</w:t>
      </w:r>
    </w:p>
    <w:p w:rsidR="006C131D" w:rsidRPr="00DF4C32" w:rsidRDefault="006C131D" w:rsidP="00DF4C32">
      <w:pPr>
        <w:pStyle w:val="zag3"/>
        <w:spacing w:before="0" w:beforeAutospacing="0" w:after="0" w:afterAutospacing="0"/>
        <w:jc w:val="center"/>
        <w:rPr>
          <w:b/>
          <w:u w:val="single"/>
        </w:rPr>
      </w:pPr>
      <w:r w:rsidRPr="00DF4C32">
        <w:rPr>
          <w:rStyle w:val="Emphasis"/>
          <w:b/>
          <w:i w:val="0"/>
          <w:u w:val="single"/>
        </w:rPr>
        <w:t xml:space="preserve">Раздел 1.  </w:t>
      </w:r>
      <w:r w:rsidRPr="00DF4C32">
        <w:rPr>
          <w:b/>
          <w:u w:val="single"/>
        </w:rPr>
        <w:t>Хозяйство (</w:t>
      </w:r>
      <w:r w:rsidRPr="00DF4C32">
        <w:rPr>
          <w:rStyle w:val="Emphasis"/>
          <w:b/>
          <w:i w:val="0"/>
          <w:u w:val="single"/>
        </w:rPr>
        <w:t>21 ч</w:t>
      </w:r>
      <w:r w:rsidRPr="00DF4C32">
        <w:rPr>
          <w:b/>
          <w:u w:val="single"/>
        </w:rPr>
        <w:t>)</w:t>
      </w:r>
    </w:p>
    <w:p w:rsidR="006C131D" w:rsidRDefault="006C131D" w:rsidP="00DF4C32">
      <w:pPr>
        <w:pStyle w:val="NormalWeb"/>
        <w:spacing w:before="0" w:beforeAutospacing="0" w:after="0" w:afterAutospacing="0"/>
      </w:pPr>
      <w:r w:rsidRPr="00027C06">
        <w:t>      </w:t>
      </w:r>
      <w:r w:rsidRPr="00AB7ECC">
        <w:rPr>
          <w:b/>
        </w:rPr>
        <w:t>Понятия «экономика» и «хозяйство».</w:t>
      </w:r>
      <w:r w:rsidRPr="00027C06">
        <w:t xml:space="preserve"> Этапы развития хозяйства России. Секторы хозя</w:t>
      </w:r>
      <w:r w:rsidRPr="00027C06">
        <w:t>й</w:t>
      </w:r>
      <w:r w:rsidRPr="00027C06">
        <w:t>ства. Территориальное разделение труда. Тенденции развития хозяйства в рыночных услов</w:t>
      </w:r>
      <w:r w:rsidRPr="00027C06">
        <w:t>и</w:t>
      </w:r>
      <w:r w:rsidRPr="00027C06">
        <w:t>ях.</w:t>
      </w:r>
      <w:r w:rsidRPr="00027C06">
        <w:br/>
        <w:t>      </w:t>
      </w:r>
      <w:r w:rsidRPr="00AB7ECC">
        <w:rPr>
          <w:b/>
        </w:rPr>
        <w:t>Цикличность развития хозяйства.</w:t>
      </w:r>
      <w:r w:rsidRPr="00027C06">
        <w:t xml:space="preserve"> «Циклы Кондратьева». Особенности хозяйства Ро</w:t>
      </w:r>
      <w:r w:rsidRPr="00027C06">
        <w:t>с</w:t>
      </w:r>
      <w:r w:rsidRPr="00027C06">
        <w:t>сии. Структура хозяйства своей области, края. Типы предприятий. Понятия «отрасль хозяйс</w:t>
      </w:r>
      <w:r w:rsidRPr="00027C06">
        <w:t>т</w:t>
      </w:r>
      <w:r w:rsidRPr="00027C06">
        <w:t>ва» и «межотраслевой комплекс»</w:t>
      </w:r>
      <w:r>
        <w:t>.</w:t>
      </w:r>
      <w:r w:rsidRPr="00027C06">
        <w:br/>
        <w:t>      </w:t>
      </w:r>
      <w:r w:rsidRPr="00027C06">
        <w:rPr>
          <w:b/>
        </w:rPr>
        <w:t>Топливно-энергетический комплекс</w:t>
      </w:r>
      <w:r w:rsidRPr="00027C06">
        <w:t>. Состав. Особенности топливной промышленности. Топливно-энергетический баланс. Главные угольные бассейны страны. Значение комплекса в хозяйстве страны.</w:t>
      </w:r>
      <w:r w:rsidRPr="00027C06">
        <w:br/>
        <w:t>      </w:t>
      </w:r>
      <w:r w:rsidRPr="00027C06">
        <w:rPr>
          <w:b/>
        </w:rPr>
        <w:t>Нефтяная и газовая промышленность</w:t>
      </w:r>
      <w:r w:rsidRPr="00027C06">
        <w:t>. Особенности размещения нефтяной и газовой промышленности. Основные месторождения. Перспективы газовой промышленности. Экол</w:t>
      </w:r>
      <w:r w:rsidRPr="00027C06">
        <w:t>о</w:t>
      </w:r>
      <w:r w:rsidRPr="00027C06">
        <w:t>гические проблемы отрасли и пути их решения.</w:t>
      </w:r>
      <w:r w:rsidRPr="00027C06">
        <w:br/>
        <w:t>      </w:t>
      </w:r>
      <w:r w:rsidRPr="00027C06">
        <w:rPr>
          <w:b/>
        </w:rPr>
        <w:t>Электроэнергетика.</w:t>
      </w:r>
      <w:r w:rsidRPr="00027C06">
        <w:t xml:space="preserve"> Роль электроэнергетики в хозяйстве страны. Типы электростанций, энергосистема. Размещение электростанций по территории страны. Проблемы и перспективы электроэнергетики. Основные источники загрязнения окружающей среды.</w:t>
      </w:r>
      <w:r w:rsidRPr="00027C06">
        <w:br/>
      </w:r>
      <w:r w:rsidRPr="00027C06">
        <w:rPr>
          <w:b/>
        </w:rPr>
        <w:t>      Металлургия</w:t>
      </w:r>
      <w:r w:rsidRPr="00027C06">
        <w:t>. История развития металлургического комплекса. Состав и его значение в хозяйстве страны. Особенности размещения предприятий черной и цветной металлургии. Т</w:t>
      </w:r>
      <w:r w:rsidRPr="00027C06">
        <w:t>и</w:t>
      </w:r>
      <w:r w:rsidRPr="00027C06">
        <w:t>пы предприятий. Основные центры черной и цветной металлургии. Влияние металлургич</w:t>
      </w:r>
      <w:r w:rsidRPr="00027C06">
        <w:t>е</w:t>
      </w:r>
      <w:r w:rsidRPr="00027C06">
        <w:t>ского производства на состояние окружа</w:t>
      </w:r>
      <w:r>
        <w:t>ющей среды и здоровье человека.</w:t>
      </w:r>
      <w:r w:rsidRPr="00027C06">
        <w:br/>
        <w:t>      </w:t>
      </w:r>
      <w:r w:rsidRPr="00027C06">
        <w:rPr>
          <w:b/>
        </w:rPr>
        <w:t>Машиностроение</w:t>
      </w:r>
      <w:r w:rsidRPr="00027C06">
        <w:t> — ключевая отрасль экономики. Состав и значение машиностроения. Факторы размещения. Специализация. Кооперирование. Размещение отдельных отраслей м</w:t>
      </w:r>
      <w:r w:rsidRPr="00027C06">
        <w:t>а</w:t>
      </w:r>
      <w:r w:rsidRPr="00027C06">
        <w:t>шиностроения. Проблемы и перспективы развития машиностроения. Повышение качества продукции машиностроения.      </w:t>
      </w:r>
    </w:p>
    <w:p w:rsidR="006C131D" w:rsidRPr="00027C06" w:rsidRDefault="006C131D" w:rsidP="00DF4C32">
      <w:pPr>
        <w:pStyle w:val="NormalWeb"/>
        <w:spacing w:before="0" w:beforeAutospacing="0" w:after="0" w:afterAutospacing="0"/>
      </w:pPr>
      <w:r>
        <w:t xml:space="preserve">      </w:t>
      </w:r>
      <w:r w:rsidRPr="00027C06">
        <w:rPr>
          <w:b/>
        </w:rPr>
        <w:t>Химическая промышленность</w:t>
      </w:r>
      <w:r w:rsidRPr="00027C06">
        <w:t>. Состав химической промышленности. Роль химической промышленности в хозяйстве страны. Особенности размещения предприятий химической промышленности. Связь химической промышленности с другими отраслями. Воздействие химической промышленности на окружающую среду. Пути решения экологических проблем.</w:t>
      </w:r>
      <w:r w:rsidRPr="00027C06">
        <w:br/>
      </w:r>
      <w:r w:rsidRPr="00027C06">
        <w:rPr>
          <w:b/>
        </w:rPr>
        <w:t>      Лесопромышленный комплекс</w:t>
      </w:r>
      <w:r w:rsidRPr="00027C06">
        <w:t>. Состав лесопромышленного комплекса. Лесной фонд России. Главные районы лесозаготовок. Механическая обработка древесины. Целлюлозно-бумажная промышленность. Проблемы лесопромышленного комплекса.</w:t>
      </w:r>
      <w:r w:rsidRPr="00027C06">
        <w:br/>
        <w:t>      </w:t>
      </w:r>
      <w:r w:rsidRPr="00027C06">
        <w:rPr>
          <w:b/>
        </w:rPr>
        <w:t>Сельское хозяйство</w:t>
      </w:r>
      <w:r w:rsidRPr="00027C06">
        <w:t> — важнейшая отрасль экономики. Растениеводство. Сельскохозяйс</w:t>
      </w:r>
      <w:r w:rsidRPr="00027C06">
        <w:t>т</w:t>
      </w:r>
      <w:r w:rsidRPr="00027C06">
        <w:t>венные угодья: состав и назначение. Главные сельскохозяйственные районы России. Особе</w:t>
      </w:r>
      <w:r w:rsidRPr="00027C06">
        <w:t>н</w:t>
      </w:r>
      <w:r w:rsidRPr="00027C06">
        <w:t>ности зернового хозяйства. Главные районы возделывания. Технические культуры. Районы возделывания технических культур.</w:t>
      </w:r>
      <w:r w:rsidRPr="00027C06">
        <w:br/>
        <w:t>      </w:t>
      </w:r>
      <w:r w:rsidRPr="00027C06">
        <w:rPr>
          <w:b/>
        </w:rPr>
        <w:t>Животноводство.</w:t>
      </w:r>
      <w:r w:rsidRPr="00027C06">
        <w:t xml:space="preserve"> Особенности животноводства России.</w:t>
      </w:r>
      <w:r w:rsidRPr="00027C06">
        <w:br/>
      </w:r>
      <w:r w:rsidRPr="00027C06">
        <w:rPr>
          <w:rStyle w:val="Emphasis"/>
          <w:i w:val="0"/>
        </w:rPr>
        <w:t>      </w:t>
      </w:r>
      <w:r w:rsidRPr="00027C06">
        <w:rPr>
          <w:b/>
        </w:rPr>
        <w:t>Пищевая промышленность</w:t>
      </w:r>
      <w:r w:rsidRPr="00027C06">
        <w:t>. Состав пищевой промышленности. Связь пищевой пр</w:t>
      </w:r>
      <w:r w:rsidRPr="00027C06">
        <w:t>о</w:t>
      </w:r>
      <w:r w:rsidRPr="00027C06">
        <w:t xml:space="preserve">мышленности с другими отраслями. </w:t>
      </w:r>
    </w:p>
    <w:p w:rsidR="006C131D" w:rsidRDefault="006C131D" w:rsidP="00DF4C32">
      <w:pPr>
        <w:pStyle w:val="NormalWeb"/>
        <w:spacing w:before="0" w:beforeAutospacing="0" w:after="0" w:afterAutospacing="0"/>
        <w:rPr>
          <w:b/>
        </w:rPr>
      </w:pPr>
      <w:r>
        <w:rPr>
          <w:b/>
        </w:rPr>
        <w:t xml:space="preserve">     </w:t>
      </w:r>
      <w:r w:rsidRPr="00027C06">
        <w:rPr>
          <w:b/>
        </w:rPr>
        <w:t>Легкая промышленность.</w:t>
      </w:r>
      <w:r w:rsidRPr="00027C06">
        <w:t xml:space="preserve"> История развития легкой промышленности. Проблемы легко</w:t>
      </w:r>
      <w:r>
        <w:t>й промышленности.</w:t>
      </w:r>
      <w:r w:rsidRPr="00027C06">
        <w:br/>
        <w:t>     </w:t>
      </w:r>
      <w:r w:rsidRPr="00027C06">
        <w:rPr>
          <w:b/>
        </w:rPr>
        <w:t>Транспорт</w:t>
      </w:r>
      <w:r w:rsidRPr="00027C06">
        <w:t> — «кровеносная» система страны. Значение транспорта в хозяйстве и жизни населения. Россия — страна дорог. Виды транспорта, их особенности. Уровень развития транспорта. Грузооборот и пассажирооборот. Транспортные узлы. Транспортная магистраль. Главные железнодорожные и речные пути. Судоходные каналы. Главные морские порты. Внутригородской транспорт. Смена транспортной парадигмы в России. Взаимосвязь разли</w:t>
      </w:r>
      <w:r w:rsidRPr="00027C06">
        <w:t>ч</w:t>
      </w:r>
      <w:r w:rsidRPr="00027C06">
        <w:t>ных видов транспорта. Транспорт и экологические проблемы. Особенности транспорта своей местности.</w:t>
      </w:r>
      <w:r w:rsidRPr="00027C06">
        <w:br/>
        <w:t>     </w:t>
      </w:r>
      <w:r w:rsidRPr="00027C06">
        <w:rPr>
          <w:b/>
        </w:rPr>
        <w:t>Сфера услуг</w:t>
      </w:r>
      <w:r w:rsidRPr="00027C06">
        <w:t>. Состав и значение сферы услуг. Виды услуг. Территориальная организация сферы обслуживания. Особенности организации обслуживания в городах и сельской местн</w:t>
      </w:r>
      <w:r w:rsidRPr="00027C06">
        <w:t>о</w:t>
      </w:r>
      <w:r w:rsidRPr="00027C06">
        <w:t>сти. Территориальная система обслуживания.</w:t>
      </w:r>
      <w:r w:rsidRPr="00027C06">
        <w:br/>
      </w:r>
      <w:r>
        <w:rPr>
          <w:b/>
        </w:rPr>
        <w:t xml:space="preserve">     Практические работы:</w:t>
      </w:r>
    </w:p>
    <w:p w:rsidR="006C131D" w:rsidRPr="00AF65FF" w:rsidRDefault="006C131D" w:rsidP="00DF4C32">
      <w:r w:rsidRPr="00AF65FF">
        <w:t>№ 1</w:t>
      </w:r>
      <w:r>
        <w:t xml:space="preserve"> </w:t>
      </w:r>
      <w:r w:rsidRPr="00AF65FF">
        <w:t>Нанесение на контурную карту районов добычи угля, нефти и природного газа.</w:t>
      </w:r>
    </w:p>
    <w:p w:rsidR="006C131D" w:rsidRPr="00AF65FF" w:rsidRDefault="006C131D" w:rsidP="00DF4C32">
      <w:r w:rsidRPr="00AF65FF">
        <w:t>№ 2. Обозначение на контурной карте</w:t>
      </w:r>
      <w:r>
        <w:t xml:space="preserve"> </w:t>
      </w:r>
      <w:r w:rsidRPr="00AF65FF">
        <w:t xml:space="preserve"> главных металлургических районов и центров</w:t>
      </w:r>
      <w:r>
        <w:t>.</w:t>
      </w:r>
    </w:p>
    <w:p w:rsidR="006C131D" w:rsidRPr="00AF65FF" w:rsidRDefault="006C131D" w:rsidP="00DF4C32">
      <w:pPr>
        <w:pStyle w:val="NormalWeb"/>
        <w:spacing w:before="0" w:beforeAutospacing="0" w:after="0" w:afterAutospacing="0"/>
        <w:rPr>
          <w:b/>
        </w:rPr>
      </w:pPr>
      <w:r w:rsidRPr="00AF65FF">
        <w:t>№ 3. Определение основных районов и факторов размещения отраслей машиностроения.</w:t>
      </w:r>
    </w:p>
    <w:p w:rsidR="006C131D" w:rsidRPr="008E14CF" w:rsidRDefault="006C131D" w:rsidP="008E14CF">
      <w:r w:rsidRPr="00CE6B61">
        <w:t>№ 4.</w:t>
      </w:r>
      <w:r w:rsidRPr="00CE6B61">
        <w:rPr>
          <w:b/>
        </w:rPr>
        <w:t xml:space="preserve"> </w:t>
      </w:r>
      <w:r w:rsidRPr="00CE6B61">
        <w:t>Определение особенностей, преимуществ и недостатков одного из видов транспорта.</w:t>
      </w:r>
    </w:p>
    <w:p w:rsidR="006C131D" w:rsidRPr="007159D0" w:rsidRDefault="006C131D" w:rsidP="007159D0">
      <w:pPr>
        <w:pStyle w:val="zag3"/>
        <w:spacing w:before="0" w:beforeAutospacing="0" w:after="0" w:afterAutospacing="0"/>
        <w:jc w:val="center"/>
        <w:rPr>
          <w:b/>
          <w:i/>
          <w:u w:val="single"/>
        </w:rPr>
      </w:pPr>
      <w:r w:rsidRPr="007159D0">
        <w:rPr>
          <w:b/>
          <w:u w:val="single"/>
        </w:rPr>
        <w:t>Раздел 2.  Регионы России (</w:t>
      </w:r>
      <w:r w:rsidRPr="007159D0">
        <w:rPr>
          <w:rStyle w:val="Emphasis"/>
          <w:b/>
          <w:i w:val="0"/>
          <w:u w:val="single"/>
        </w:rPr>
        <w:t>7 ч</w:t>
      </w:r>
      <w:r w:rsidRPr="007159D0">
        <w:rPr>
          <w:b/>
          <w:u w:val="single"/>
        </w:rPr>
        <w:t>)</w:t>
      </w:r>
    </w:p>
    <w:p w:rsidR="006C131D" w:rsidRPr="00027C06" w:rsidRDefault="006C131D" w:rsidP="006F4AC8">
      <w:pPr>
        <w:pStyle w:val="NormalWeb"/>
        <w:spacing w:before="0" w:beforeAutospacing="0" w:after="0" w:afterAutospacing="0"/>
      </w:pPr>
      <w:r w:rsidRPr="00027C06">
        <w:t xml:space="preserve">      Понятия «район» и «районирование». Подходы к районированию. Вклад П. П. Семенова-Тян-Шанского, Н. Н. Баранского в районирование России. Соотношение районов по насел</w:t>
      </w:r>
      <w:r w:rsidRPr="00027C06">
        <w:t>е</w:t>
      </w:r>
      <w:r w:rsidRPr="00027C06">
        <w:t>нию, площади территории, условиям и степени хозяйственного освоения.           Райониров</w:t>
      </w:r>
      <w:r w:rsidRPr="00027C06">
        <w:t>а</w:t>
      </w:r>
      <w:r w:rsidRPr="00027C06">
        <w:t>ние и административно-территориальное деление. Крупные регионы России. Европейская Россия. Азиатская Россия.</w:t>
      </w:r>
    </w:p>
    <w:p w:rsidR="006C131D" w:rsidRDefault="006C131D" w:rsidP="006F4AC8">
      <w:pPr>
        <w:pStyle w:val="zag3"/>
        <w:spacing w:before="0" w:beforeAutospacing="0" w:after="0" w:afterAutospacing="0"/>
      </w:pPr>
      <w:r w:rsidRPr="00027C06">
        <w:t xml:space="preserve">      Особенности природных регионов России. Восточно-Европейская и Западно-Сибирская равнины.</w:t>
      </w:r>
      <w:r>
        <w:t xml:space="preserve"> </w:t>
      </w:r>
      <w:r w:rsidRPr="00027C06">
        <w:t>Урал и горы Южной Сибири.    Восточная и Северо-Восточная Сибирь.</w:t>
      </w:r>
      <w:r>
        <w:t xml:space="preserve"> </w:t>
      </w:r>
      <w:r w:rsidRPr="00027C06">
        <w:t>Северный Кавказ и Дальний Восток.  Крым.</w:t>
      </w:r>
    </w:p>
    <w:p w:rsidR="006C131D" w:rsidRPr="00027C06" w:rsidRDefault="006C131D" w:rsidP="006F4AC8">
      <w:pPr>
        <w:pStyle w:val="zag3"/>
        <w:spacing w:before="0" w:beforeAutospacing="0" w:after="0" w:afterAutospacing="0"/>
      </w:pPr>
      <w:r w:rsidRPr="00027C06">
        <w:t>Экологическая ситуация в России. Виды экологических ситуаций. Экологические проблемы. Экологическая безопасность России.</w:t>
      </w:r>
    </w:p>
    <w:p w:rsidR="006C131D" w:rsidRDefault="006C131D" w:rsidP="006F4AC8">
      <w:pPr>
        <w:pStyle w:val="NormalWeb"/>
        <w:spacing w:before="0" w:beforeAutospacing="0" w:after="0" w:afterAutospacing="0"/>
      </w:pPr>
      <w:r>
        <w:t xml:space="preserve">     Практические работы:</w:t>
      </w:r>
    </w:p>
    <w:p w:rsidR="006C131D" w:rsidRPr="00CE6B61" w:rsidRDefault="006C131D" w:rsidP="006F4AC8">
      <w:r w:rsidRPr="00CE6B61">
        <w:t xml:space="preserve">№ </w:t>
      </w:r>
      <w:r>
        <w:t xml:space="preserve">5. </w:t>
      </w:r>
      <w:r w:rsidRPr="00CE6B61">
        <w:t>Определение положительных и отрицательных черт географического положения России.</w:t>
      </w:r>
    </w:p>
    <w:p w:rsidR="006C131D" w:rsidRPr="00CE6B61" w:rsidRDefault="006C131D" w:rsidP="006F4AC8">
      <w:r w:rsidRPr="00CE6B61">
        <w:t>№ 6. Обозначение на контурной карте элементов районирования России.</w:t>
      </w:r>
    </w:p>
    <w:p w:rsidR="006C131D" w:rsidRPr="008E14CF" w:rsidRDefault="006C131D" w:rsidP="008E14CF">
      <w:r w:rsidRPr="00CE6B61">
        <w:rPr>
          <w:b/>
        </w:rPr>
        <w:t xml:space="preserve">№ 7. </w:t>
      </w:r>
      <w:r>
        <w:rPr>
          <w:b/>
        </w:rPr>
        <w:t>Ф</w:t>
      </w:r>
      <w:r>
        <w:t>изико-географическая характеристика</w:t>
      </w:r>
      <w:r w:rsidRPr="00CE6B61">
        <w:t xml:space="preserve"> природных регионов России.</w:t>
      </w:r>
    </w:p>
    <w:p w:rsidR="006C131D" w:rsidRPr="00A73BD8" w:rsidRDefault="006C131D" w:rsidP="00A73BD8">
      <w:pPr>
        <w:pStyle w:val="zag2"/>
        <w:spacing w:before="0" w:beforeAutospacing="0" w:after="0" w:afterAutospacing="0"/>
        <w:jc w:val="center"/>
        <w:rPr>
          <w:b/>
          <w:i/>
          <w:u w:val="single"/>
        </w:rPr>
      </w:pPr>
      <w:r w:rsidRPr="00A73BD8">
        <w:rPr>
          <w:b/>
          <w:u w:val="single"/>
        </w:rPr>
        <w:t>Раздел 3.  ЕВРОПЕЙСКАЯ РОССИЯ (</w:t>
      </w:r>
      <w:r w:rsidRPr="00A73BD8">
        <w:rPr>
          <w:rStyle w:val="Emphasis"/>
          <w:b/>
          <w:i w:val="0"/>
          <w:u w:val="single"/>
        </w:rPr>
        <w:t>25 ч</w:t>
      </w:r>
      <w:r w:rsidRPr="00A73BD8">
        <w:rPr>
          <w:b/>
          <w:u w:val="single"/>
        </w:rPr>
        <w:t>)</w:t>
      </w:r>
    </w:p>
    <w:p w:rsidR="006C131D" w:rsidRPr="00A73BD8" w:rsidRDefault="006C131D" w:rsidP="00A73BD8">
      <w:pPr>
        <w:pStyle w:val="zag3"/>
        <w:spacing w:before="0" w:beforeAutospacing="0" w:after="0" w:afterAutospacing="0"/>
        <w:jc w:val="center"/>
        <w:rPr>
          <w:b/>
          <w:u w:val="single"/>
        </w:rPr>
      </w:pPr>
      <w:r w:rsidRPr="00A73BD8">
        <w:rPr>
          <w:rStyle w:val="Emphasis"/>
          <w:b/>
          <w:i w:val="0"/>
          <w:u w:val="single"/>
        </w:rPr>
        <w:t>Тема 1.</w:t>
      </w:r>
      <w:r w:rsidRPr="00A73BD8">
        <w:rPr>
          <w:rStyle w:val="Emphasis"/>
          <w:b/>
          <w:u w:val="single"/>
        </w:rPr>
        <w:t> </w:t>
      </w:r>
      <w:r w:rsidRPr="00A73BD8">
        <w:rPr>
          <w:b/>
          <w:u w:val="single"/>
        </w:rPr>
        <w:t>Центральная Россия (</w:t>
      </w:r>
      <w:r w:rsidRPr="00A73BD8">
        <w:rPr>
          <w:rStyle w:val="Emphasis"/>
          <w:b/>
          <w:i w:val="0"/>
          <w:u w:val="single"/>
        </w:rPr>
        <w:t>8 ч</w:t>
      </w:r>
      <w:r w:rsidRPr="00A73BD8">
        <w:rPr>
          <w:b/>
          <w:u w:val="single"/>
        </w:rPr>
        <w:t>)</w:t>
      </w:r>
    </w:p>
    <w:p w:rsidR="006C131D" w:rsidRPr="00027C06" w:rsidRDefault="006C131D" w:rsidP="00A73BD8">
      <w:pPr>
        <w:pStyle w:val="zag3"/>
        <w:spacing w:before="0" w:beforeAutospacing="0" w:after="0" w:afterAutospacing="0"/>
        <w:rPr>
          <w:rStyle w:val="Emphasis"/>
          <w:b/>
          <w:i w:val="0"/>
          <w:iCs w:val="0"/>
        </w:rPr>
      </w:pPr>
      <w:r w:rsidRPr="00027C06">
        <w:t xml:space="preserve">     Пространство Центральной России. Состав территории. Своеобразие географического п</w:t>
      </w:r>
      <w:r w:rsidRPr="00027C06">
        <w:t>о</w:t>
      </w:r>
      <w:r w:rsidRPr="00027C06">
        <w:t>ложения. Особенности природы. Природные ресурсы. Крупнейшие реки.</w:t>
      </w:r>
      <w:r w:rsidRPr="00027C06">
        <w:br/>
        <w:t xml:space="preserve">     Центральная Россия — историческое ядро Русского государства. Освоение территории и степень заселенности. Специфика населения. Условия жизни и занятия населения. Города Центральной России. Золотое кольцо России. Памятники Всемирного природного и культу</w:t>
      </w:r>
      <w:r w:rsidRPr="00027C06">
        <w:t>р</w:t>
      </w:r>
      <w:r w:rsidRPr="00027C06">
        <w:t>ного наследия. Современные проблемы и перспективы Центральной России.</w:t>
      </w:r>
      <w:r w:rsidRPr="00027C06">
        <w:br/>
      </w:r>
      <w:r>
        <w:t xml:space="preserve">     </w:t>
      </w:r>
      <w:r w:rsidRPr="004C232B">
        <w:rPr>
          <w:b/>
        </w:rPr>
        <w:t>Центральный район.</w:t>
      </w:r>
      <w:r w:rsidRPr="00027C06">
        <w:t xml:space="preserve"> Географическое положение. Особенности развития хозяйства. О</w:t>
      </w:r>
      <w:r w:rsidRPr="00027C06">
        <w:t>т</w:t>
      </w:r>
      <w:r w:rsidRPr="00027C06">
        <w:t>расли специализации. Крупные промышленные и культурные центры. Города науки. Пробл</w:t>
      </w:r>
      <w:r w:rsidRPr="00027C06">
        <w:t>е</w:t>
      </w:r>
      <w:r w:rsidRPr="00027C06">
        <w:t>мы сельской местности.</w:t>
      </w:r>
      <w:r w:rsidRPr="00027C06">
        <w:rPr>
          <w:rStyle w:val="Emphasis"/>
        </w:rPr>
        <w:t xml:space="preserve">   </w:t>
      </w:r>
    </w:p>
    <w:p w:rsidR="006C131D" w:rsidRPr="00027C06" w:rsidRDefault="006C131D" w:rsidP="00A73BD8">
      <w:pPr>
        <w:pStyle w:val="NormalWeb"/>
        <w:spacing w:before="0" w:beforeAutospacing="0" w:after="0" w:afterAutospacing="0"/>
        <w:rPr>
          <w:rStyle w:val="Emphasis"/>
        </w:rPr>
      </w:pPr>
      <w:r w:rsidRPr="00027C06">
        <w:t xml:space="preserve">     </w:t>
      </w:r>
      <w:r w:rsidRPr="004C232B">
        <w:rPr>
          <w:b/>
        </w:rPr>
        <w:t>Волго-Вятский район.</w:t>
      </w:r>
      <w:r w:rsidRPr="00027C06">
        <w:t xml:space="preserve"> Своеобразие района.</w:t>
      </w:r>
      <w:r w:rsidRPr="00027C06">
        <w:rPr>
          <w:rStyle w:val="Emphasis"/>
        </w:rPr>
        <w:t xml:space="preserve"> </w:t>
      </w:r>
    </w:p>
    <w:p w:rsidR="006C131D" w:rsidRPr="00027C06" w:rsidRDefault="006C131D" w:rsidP="00A73BD8">
      <w:pPr>
        <w:pStyle w:val="NormalWeb"/>
        <w:spacing w:before="0" w:beforeAutospacing="0" w:after="0" w:afterAutospacing="0"/>
      </w:pPr>
      <w:r w:rsidRPr="00027C06">
        <w:t xml:space="preserve">     </w:t>
      </w:r>
      <w:r w:rsidRPr="004C232B">
        <w:rPr>
          <w:b/>
        </w:rPr>
        <w:t>Центрально-Черноземный район.</w:t>
      </w:r>
      <w:r w:rsidRPr="00027C06">
        <w:t xml:space="preserve"> Особенности и про</w:t>
      </w:r>
      <w:r>
        <w:t>блемы. Специализация хозяйства.</w:t>
      </w:r>
    </w:p>
    <w:p w:rsidR="006C131D" w:rsidRDefault="006C131D" w:rsidP="00A73BD8">
      <w:pPr>
        <w:pStyle w:val="NormalWeb"/>
        <w:spacing w:before="0" w:beforeAutospacing="0" w:after="0" w:afterAutospacing="0"/>
      </w:pPr>
      <w:r w:rsidRPr="00027C06">
        <w:t xml:space="preserve">     </w:t>
      </w:r>
      <w:r w:rsidRPr="004C232B">
        <w:rPr>
          <w:b/>
        </w:rPr>
        <w:t>Москва — столица России.</w:t>
      </w:r>
      <w:r w:rsidRPr="00027C06">
        <w:t xml:space="preserve"> Московская агломерация. Функции Москвы. Подмосковье.</w:t>
      </w:r>
    </w:p>
    <w:p w:rsidR="006C131D" w:rsidRDefault="006C131D" w:rsidP="00A73BD8">
      <w:pPr>
        <w:pStyle w:val="NormalWeb"/>
        <w:spacing w:before="0" w:beforeAutospacing="0" w:after="0" w:afterAutospacing="0"/>
      </w:pPr>
      <w:r>
        <w:t xml:space="preserve">Практическая работа </w:t>
      </w:r>
      <w:r>
        <w:rPr>
          <w:rStyle w:val="Emphasis"/>
          <w:i w:val="0"/>
        </w:rPr>
        <w:t>№ 8</w:t>
      </w:r>
      <w:r w:rsidRPr="00CE6B61">
        <w:rPr>
          <w:rStyle w:val="Emphasis"/>
          <w:i w:val="0"/>
        </w:rPr>
        <w:t>.</w:t>
      </w:r>
    </w:p>
    <w:p w:rsidR="006C131D" w:rsidRPr="00B764C3" w:rsidRDefault="006C131D" w:rsidP="00B764C3">
      <w:pPr>
        <w:pStyle w:val="zag3"/>
        <w:spacing w:before="0" w:beforeAutospacing="0" w:after="0" w:afterAutospacing="0"/>
        <w:rPr>
          <w:rStyle w:val="Emphasis"/>
          <w:i w:val="0"/>
        </w:rPr>
      </w:pPr>
      <w:r>
        <w:t>Сравнительная</w:t>
      </w:r>
      <w:r w:rsidRPr="00CE6B61">
        <w:t xml:space="preserve"> характеристик</w:t>
      </w:r>
      <w:r>
        <w:t>а</w:t>
      </w:r>
      <w:r w:rsidRPr="00CE6B61">
        <w:t xml:space="preserve"> экономических районов Центральной России.</w:t>
      </w:r>
    </w:p>
    <w:p w:rsidR="006C131D" w:rsidRPr="00A73BD8" w:rsidRDefault="006C131D" w:rsidP="00A73BD8">
      <w:pPr>
        <w:pStyle w:val="zag3"/>
        <w:spacing w:before="0" w:beforeAutospacing="0" w:after="0" w:afterAutospacing="0"/>
        <w:jc w:val="center"/>
        <w:rPr>
          <w:b/>
          <w:u w:val="single"/>
        </w:rPr>
      </w:pPr>
      <w:r w:rsidRPr="00A73BD8">
        <w:rPr>
          <w:rStyle w:val="Emphasis"/>
          <w:b/>
          <w:i w:val="0"/>
          <w:u w:val="single"/>
        </w:rPr>
        <w:t>Тема 2.</w:t>
      </w:r>
      <w:r w:rsidRPr="00A73BD8">
        <w:rPr>
          <w:rStyle w:val="Emphasis"/>
          <w:b/>
          <w:u w:val="single"/>
        </w:rPr>
        <w:t> </w:t>
      </w:r>
      <w:r w:rsidRPr="00A73BD8">
        <w:rPr>
          <w:b/>
          <w:u w:val="single"/>
        </w:rPr>
        <w:t>Северо-Запад (</w:t>
      </w:r>
      <w:r w:rsidRPr="00A73BD8">
        <w:rPr>
          <w:rStyle w:val="Emphasis"/>
          <w:b/>
          <w:i w:val="0"/>
          <w:u w:val="single"/>
        </w:rPr>
        <w:t>4 ч</w:t>
      </w:r>
      <w:r w:rsidRPr="00A73BD8">
        <w:rPr>
          <w:b/>
          <w:u w:val="single"/>
        </w:rPr>
        <w:t>)</w:t>
      </w:r>
    </w:p>
    <w:p w:rsidR="006C131D" w:rsidRPr="00027C06" w:rsidRDefault="006C131D" w:rsidP="00A73BD8">
      <w:pPr>
        <w:pStyle w:val="zag3"/>
        <w:spacing w:before="0" w:beforeAutospacing="0" w:after="0" w:afterAutospacing="0"/>
      </w:pPr>
      <w:r w:rsidRPr="00027C06">
        <w:t xml:space="preserve">      Географическое положение. Состав и соседи района. Природа района. Оценка природно-ресурсного потенциала.</w:t>
      </w:r>
      <w:r w:rsidRPr="00027C06">
        <w:br/>
        <w:t xml:space="preserve">      Этапы освоения территории. Древние города Северо-Запада. Великий Новгород.</w:t>
      </w:r>
      <w:r w:rsidRPr="00027C06">
        <w:br/>
        <w:t xml:space="preserve">      Отрасли специализации. Крупнейшие порты. Особенности сельской местности. </w:t>
      </w:r>
      <w:r w:rsidRPr="00027C06">
        <w:br/>
        <w:t>      Особенности географического положения Калининградской области. Анклав. Влияние природных условий и ресурсов на развитие хозяйства области. Главные отрасли специализ</w:t>
      </w:r>
      <w:r w:rsidRPr="00027C06">
        <w:t>а</w:t>
      </w:r>
      <w:r w:rsidRPr="00027C06">
        <w:t>ции. Проблемы и перспективы развития.</w:t>
      </w:r>
      <w:r w:rsidRPr="00027C06">
        <w:br/>
        <w:t xml:space="preserve">      Санкт-Петербург. Особенности планировки и облика. Промышленность, наука, культура. Экологические проблемы города.</w:t>
      </w:r>
    </w:p>
    <w:p w:rsidR="006C131D" w:rsidRPr="00A574BB" w:rsidRDefault="006C131D" w:rsidP="00A574BB">
      <w:pPr>
        <w:pStyle w:val="NormalWeb"/>
        <w:spacing w:before="0" w:beforeAutospacing="0" w:after="0" w:afterAutospacing="0"/>
        <w:rPr>
          <w:rStyle w:val="Emphasis"/>
          <w:b/>
          <w:i w:val="0"/>
          <w:iCs w:val="0"/>
        </w:rPr>
      </w:pPr>
      <w:r>
        <w:rPr>
          <w:b/>
        </w:rPr>
        <w:t xml:space="preserve">Практическая работа </w:t>
      </w:r>
      <w:r w:rsidRPr="00CE6B61">
        <w:t>№ 9.</w:t>
      </w:r>
      <w:r>
        <w:rPr>
          <w:b/>
        </w:rPr>
        <w:t xml:space="preserve"> </w:t>
      </w:r>
      <w:r>
        <w:t>Характеристика крупнейшего</w:t>
      </w:r>
      <w:r w:rsidRPr="00CE6B61">
        <w:t xml:space="preserve"> горо</w:t>
      </w:r>
      <w:r>
        <w:t>да</w:t>
      </w:r>
      <w:r w:rsidRPr="00CE6B61">
        <w:t xml:space="preserve"> Р</w:t>
      </w:r>
      <w:r>
        <w:t>оссии (Москва, Санкт-Петербург).</w:t>
      </w:r>
    </w:p>
    <w:p w:rsidR="006C131D" w:rsidRPr="00A73BD8" w:rsidRDefault="006C131D" w:rsidP="00A73BD8">
      <w:pPr>
        <w:pStyle w:val="zag3"/>
        <w:spacing w:before="0" w:beforeAutospacing="0" w:after="0" w:afterAutospacing="0"/>
        <w:jc w:val="center"/>
        <w:rPr>
          <w:b/>
          <w:u w:val="single"/>
        </w:rPr>
      </w:pPr>
      <w:r w:rsidRPr="00A73BD8">
        <w:rPr>
          <w:rStyle w:val="Emphasis"/>
          <w:b/>
          <w:i w:val="0"/>
          <w:u w:val="single"/>
        </w:rPr>
        <w:t>Тема 3.</w:t>
      </w:r>
      <w:r w:rsidRPr="00A73BD8">
        <w:rPr>
          <w:rStyle w:val="Emphasis"/>
          <w:b/>
          <w:u w:val="single"/>
        </w:rPr>
        <w:t> </w:t>
      </w:r>
      <w:r w:rsidRPr="00A73BD8">
        <w:rPr>
          <w:b/>
          <w:u w:val="single"/>
        </w:rPr>
        <w:t>Европейский Север (</w:t>
      </w:r>
      <w:r w:rsidRPr="00A73BD8">
        <w:rPr>
          <w:rStyle w:val="Emphasis"/>
          <w:b/>
          <w:i w:val="0"/>
          <w:u w:val="single"/>
        </w:rPr>
        <w:t>3 ч</w:t>
      </w:r>
      <w:r w:rsidRPr="00A73BD8">
        <w:rPr>
          <w:b/>
          <w:u w:val="single"/>
        </w:rPr>
        <w:t>)</w:t>
      </w:r>
    </w:p>
    <w:p w:rsidR="006C131D" w:rsidRDefault="006C131D" w:rsidP="00A73BD8">
      <w:pPr>
        <w:pStyle w:val="NormalWeb"/>
        <w:spacing w:before="0" w:beforeAutospacing="0" w:after="0" w:afterAutospacing="0"/>
      </w:pPr>
      <w:r w:rsidRPr="00027C06">
        <w:rPr>
          <w:b/>
        </w:rPr>
        <w:t xml:space="preserve">      </w:t>
      </w:r>
      <w:r w:rsidRPr="00027C06">
        <w:t>Географическое положение. Состав и соседи района. Оценка природно-ресурсного поте</w:t>
      </w:r>
      <w:r w:rsidRPr="00027C06">
        <w:t>н</w:t>
      </w:r>
      <w:r w:rsidRPr="00027C06">
        <w:t>циала.</w:t>
      </w:r>
      <w:r w:rsidRPr="00027C06">
        <w:br/>
        <w:t xml:space="preserve">      Этапы освоения территории. Роль моря на разных этапах развития района. </w:t>
      </w:r>
      <w:r w:rsidRPr="00027C06">
        <w:br/>
        <w:t>      Население. Традиции и быт населения. Коренные жители. Крупные города. Архангельск, Мурманск, Вологда. Деревянная архитектура, художественные промыслы. Специализация района. Проблемы и перспективы развития Европейского Севера.</w:t>
      </w:r>
    </w:p>
    <w:p w:rsidR="006C131D" w:rsidRPr="00027C06" w:rsidRDefault="006C131D" w:rsidP="00A73BD8">
      <w:pPr>
        <w:pStyle w:val="NormalWeb"/>
        <w:spacing w:before="0" w:beforeAutospacing="0" w:after="0" w:afterAutospacing="0"/>
      </w:pPr>
      <w:r>
        <w:rPr>
          <w:b/>
        </w:rPr>
        <w:t xml:space="preserve">      Практическая работа</w:t>
      </w:r>
      <w:r w:rsidRPr="00036875">
        <w:t xml:space="preserve"> </w:t>
      </w:r>
      <w:r w:rsidRPr="000C1010">
        <w:t>№ 10.</w:t>
      </w:r>
      <w:r>
        <w:t xml:space="preserve"> Характеристика</w:t>
      </w:r>
      <w:r w:rsidRPr="000C1010">
        <w:t xml:space="preserve"> лесной промышленности Европейского С</w:t>
      </w:r>
      <w:r w:rsidRPr="000C1010">
        <w:t>е</w:t>
      </w:r>
      <w:r w:rsidRPr="000C1010">
        <w:t>вера.</w:t>
      </w:r>
    </w:p>
    <w:p w:rsidR="006C131D" w:rsidRPr="00A574BB" w:rsidRDefault="006C131D" w:rsidP="00A574BB">
      <w:pPr>
        <w:pStyle w:val="zag3"/>
        <w:spacing w:before="0" w:beforeAutospacing="0" w:after="0" w:afterAutospacing="0"/>
        <w:jc w:val="center"/>
        <w:rPr>
          <w:b/>
          <w:u w:val="single"/>
        </w:rPr>
      </w:pPr>
      <w:r w:rsidRPr="00A574BB">
        <w:rPr>
          <w:rStyle w:val="Emphasis"/>
          <w:b/>
          <w:i w:val="0"/>
          <w:u w:val="single"/>
        </w:rPr>
        <w:t>Тема 4.</w:t>
      </w:r>
      <w:r w:rsidRPr="00A574BB">
        <w:rPr>
          <w:rStyle w:val="Emphasis"/>
          <w:b/>
          <w:u w:val="single"/>
        </w:rPr>
        <w:t> </w:t>
      </w:r>
      <w:r w:rsidRPr="00A574BB">
        <w:rPr>
          <w:b/>
          <w:u w:val="single"/>
        </w:rPr>
        <w:t>Северный Кавказ (</w:t>
      </w:r>
      <w:r w:rsidRPr="00A574BB">
        <w:rPr>
          <w:rStyle w:val="Emphasis"/>
          <w:b/>
          <w:i w:val="0"/>
          <w:u w:val="single"/>
        </w:rPr>
        <w:t>3 ч</w:t>
      </w:r>
      <w:r w:rsidRPr="00A574BB">
        <w:rPr>
          <w:b/>
          <w:u w:val="single"/>
        </w:rPr>
        <w:t>)</w:t>
      </w:r>
    </w:p>
    <w:p w:rsidR="006C131D" w:rsidRDefault="006C131D" w:rsidP="00A73BD8">
      <w:pPr>
        <w:pStyle w:val="NormalWeb"/>
        <w:spacing w:before="0" w:beforeAutospacing="0" w:after="0" w:afterAutospacing="0"/>
      </w:pPr>
      <w:r w:rsidRPr="00027C06">
        <w:t>      Географическое положение. Состав и соседи района. Особенности природных условий и ресурсов, их влияние на жизнь населения и развитие хозяйства. Высотная поясность. Выход к морям.</w:t>
      </w:r>
      <w:r w:rsidRPr="00027C06">
        <w:br/>
        <w:t>      Этапы освоения территории. Густая населенность района. Этническая и религиозная пес</w:t>
      </w:r>
      <w:r w:rsidRPr="00027C06">
        <w:t>т</w:t>
      </w:r>
      <w:r w:rsidRPr="00027C06">
        <w:t xml:space="preserve">рота </w:t>
      </w:r>
      <w:r>
        <w:t xml:space="preserve">населения </w:t>
      </w:r>
      <w:r w:rsidRPr="00027C06">
        <w:t>Северного Кавказа. Быт, традиции, занятия населения. Крупные города: Ро</w:t>
      </w:r>
      <w:r w:rsidRPr="00027C06">
        <w:t>с</w:t>
      </w:r>
      <w:r w:rsidRPr="00027C06">
        <w:t>тов-на-Дону, Новороссийск.</w:t>
      </w:r>
      <w:r w:rsidRPr="00027C06">
        <w:br/>
        <w:t>      Особенности современного хозяйства. АПК — главное направление специализа</w:t>
      </w:r>
      <w:r>
        <w:t>-</w:t>
      </w:r>
    </w:p>
    <w:p w:rsidR="006C131D" w:rsidRDefault="006C131D" w:rsidP="00A73BD8">
      <w:pPr>
        <w:pStyle w:val="NormalWeb"/>
        <w:spacing w:before="0" w:beforeAutospacing="0" w:after="0" w:afterAutospacing="0"/>
      </w:pPr>
      <w:r w:rsidRPr="00027C06">
        <w:t>ции района. Рекреационная зона. Города-курорты: Сочи, Анапа, Минеральные Воды.</w:t>
      </w:r>
    </w:p>
    <w:p w:rsidR="006C131D" w:rsidRDefault="006C131D" w:rsidP="00A73BD8">
      <w:pPr>
        <w:pStyle w:val="NormalWeb"/>
        <w:spacing w:before="0" w:beforeAutospacing="0" w:after="0" w:afterAutospacing="0"/>
      </w:pPr>
      <w:r w:rsidRPr="00027C06">
        <w:t>Проблемы и перспективы развития Северного Кавказа.</w:t>
      </w:r>
    </w:p>
    <w:p w:rsidR="006C131D" w:rsidRPr="00EB6D4F" w:rsidRDefault="006C131D" w:rsidP="00EB6D4F">
      <w:pPr>
        <w:pStyle w:val="NormalWeb"/>
        <w:spacing w:before="0" w:beforeAutospacing="0" w:after="0" w:afterAutospacing="0"/>
        <w:rPr>
          <w:rStyle w:val="Emphasis"/>
          <w:b/>
          <w:i w:val="0"/>
          <w:iCs w:val="0"/>
        </w:rPr>
      </w:pPr>
      <w:r>
        <w:rPr>
          <w:b/>
        </w:rPr>
        <w:t xml:space="preserve">       Практическая работа </w:t>
      </w:r>
      <w:r w:rsidRPr="001F3D6E">
        <w:t>№ 11.</w:t>
      </w:r>
      <w:r>
        <w:t xml:space="preserve"> </w:t>
      </w:r>
      <w:r w:rsidRPr="001F3D6E">
        <w:t xml:space="preserve">Нанесение на контурную карту </w:t>
      </w:r>
      <w:r>
        <w:t xml:space="preserve">районов </w:t>
      </w:r>
      <w:r w:rsidRPr="001F3D6E">
        <w:t>размещения сел</w:t>
      </w:r>
      <w:r w:rsidRPr="001F3D6E">
        <w:t>ь</w:t>
      </w:r>
      <w:r w:rsidRPr="001F3D6E">
        <w:t>скохозяйственных культур Юга.</w:t>
      </w:r>
    </w:p>
    <w:p w:rsidR="006C131D" w:rsidRPr="00A73BD8" w:rsidRDefault="006C131D" w:rsidP="00A73BD8">
      <w:pPr>
        <w:pStyle w:val="zag3"/>
        <w:spacing w:before="0" w:beforeAutospacing="0" w:after="0" w:afterAutospacing="0"/>
        <w:jc w:val="center"/>
        <w:rPr>
          <w:b/>
          <w:u w:val="single"/>
        </w:rPr>
      </w:pPr>
      <w:r w:rsidRPr="00A73BD8">
        <w:rPr>
          <w:rStyle w:val="Emphasis"/>
          <w:b/>
          <w:i w:val="0"/>
          <w:u w:val="single"/>
        </w:rPr>
        <w:t>Тема 5.</w:t>
      </w:r>
      <w:r w:rsidRPr="00A73BD8">
        <w:rPr>
          <w:rStyle w:val="Emphasis"/>
          <w:b/>
          <w:u w:val="single"/>
        </w:rPr>
        <w:t> </w:t>
      </w:r>
      <w:r w:rsidRPr="00A73BD8">
        <w:rPr>
          <w:b/>
          <w:u w:val="single"/>
        </w:rPr>
        <w:t>Поволжье (</w:t>
      </w:r>
      <w:r w:rsidRPr="00A73BD8">
        <w:rPr>
          <w:rStyle w:val="Emphasis"/>
          <w:b/>
          <w:i w:val="0"/>
          <w:u w:val="single"/>
        </w:rPr>
        <w:t>3 ч</w:t>
      </w:r>
      <w:r w:rsidRPr="00A73BD8">
        <w:rPr>
          <w:b/>
          <w:u w:val="single"/>
        </w:rPr>
        <w:t>)</w:t>
      </w:r>
    </w:p>
    <w:p w:rsidR="006C131D" w:rsidRDefault="006C131D" w:rsidP="00A73BD8">
      <w:pPr>
        <w:pStyle w:val="NormalWeb"/>
        <w:spacing w:before="0" w:beforeAutospacing="0" w:after="0" w:afterAutospacing="0"/>
        <w:rPr>
          <w:b/>
        </w:rPr>
      </w:pPr>
      <w:r w:rsidRPr="00027C06">
        <w:t>       Географическое положение. Состав и соседи района. Природные условия и ресурсы. Во</w:t>
      </w:r>
      <w:r w:rsidRPr="00027C06">
        <w:t>л</w:t>
      </w:r>
      <w:r w:rsidRPr="00027C06">
        <w:t>га — главная хозяйственная ось района.</w:t>
      </w:r>
      <w:r w:rsidRPr="00027C06">
        <w:br/>
        <w:t>       Освоение территории и население. Этническое разнообразие и взаимодействие народов Поволжья. Крупные города. Волжские города-миллионеры.</w:t>
      </w:r>
      <w:r w:rsidRPr="00027C06">
        <w:br/>
        <w:t>      Хозяйственное развитие района. Отрасли специализации. Экологические проблемы и пе</w:t>
      </w:r>
      <w:r w:rsidRPr="00027C06">
        <w:t>р</w:t>
      </w:r>
      <w:r w:rsidRPr="00027C06">
        <w:t>спективы развития Поволжья.</w:t>
      </w:r>
      <w:r w:rsidRPr="001B0C8D">
        <w:rPr>
          <w:b/>
        </w:rPr>
        <w:t xml:space="preserve"> </w:t>
      </w:r>
    </w:p>
    <w:p w:rsidR="006C131D" w:rsidRPr="00B764C3" w:rsidRDefault="006C131D" w:rsidP="00B764C3">
      <w:pPr>
        <w:pStyle w:val="NormalWeb"/>
        <w:spacing w:before="0" w:beforeAutospacing="0" w:after="0" w:afterAutospacing="0"/>
        <w:rPr>
          <w:rStyle w:val="Emphasis"/>
          <w:b/>
          <w:i w:val="0"/>
          <w:iCs w:val="0"/>
        </w:rPr>
      </w:pPr>
      <w:r>
        <w:rPr>
          <w:b/>
        </w:rPr>
        <w:t xml:space="preserve">      Практическая работа </w:t>
      </w:r>
      <w:r w:rsidRPr="001F3D6E">
        <w:t>№ 12.</w:t>
      </w:r>
      <w:r>
        <w:t xml:space="preserve"> Характеристика</w:t>
      </w:r>
      <w:r w:rsidRPr="001F3D6E">
        <w:t xml:space="preserve"> </w:t>
      </w:r>
      <w:r>
        <w:t>отрасли</w:t>
      </w:r>
      <w:r w:rsidRPr="001F3D6E">
        <w:t xml:space="preserve"> промышленности Поволжья.</w:t>
      </w:r>
    </w:p>
    <w:p w:rsidR="006C131D" w:rsidRPr="00A73BD8" w:rsidRDefault="006C131D" w:rsidP="00A73BD8">
      <w:pPr>
        <w:pStyle w:val="zag3"/>
        <w:spacing w:before="0" w:beforeAutospacing="0" w:after="0" w:afterAutospacing="0"/>
        <w:jc w:val="center"/>
        <w:rPr>
          <w:b/>
          <w:u w:val="single"/>
        </w:rPr>
      </w:pPr>
      <w:r w:rsidRPr="00A73BD8">
        <w:rPr>
          <w:rStyle w:val="Emphasis"/>
          <w:b/>
          <w:i w:val="0"/>
          <w:u w:val="single"/>
        </w:rPr>
        <w:t>Тема 6.</w:t>
      </w:r>
      <w:r w:rsidRPr="00A73BD8">
        <w:rPr>
          <w:rStyle w:val="Emphasis"/>
          <w:b/>
          <w:u w:val="single"/>
        </w:rPr>
        <w:t> </w:t>
      </w:r>
      <w:r w:rsidRPr="00A73BD8">
        <w:rPr>
          <w:b/>
          <w:u w:val="single"/>
        </w:rPr>
        <w:t>Урал (</w:t>
      </w:r>
      <w:r w:rsidRPr="00A73BD8">
        <w:rPr>
          <w:rStyle w:val="Emphasis"/>
          <w:b/>
          <w:i w:val="0"/>
          <w:u w:val="single"/>
        </w:rPr>
        <w:t>4 ч</w:t>
      </w:r>
      <w:r w:rsidRPr="00A73BD8">
        <w:rPr>
          <w:b/>
          <w:u w:val="single"/>
        </w:rPr>
        <w:t>)</w:t>
      </w:r>
    </w:p>
    <w:p w:rsidR="006C131D" w:rsidRDefault="006C131D" w:rsidP="00A73BD8">
      <w:pPr>
        <w:pStyle w:val="NormalWeb"/>
        <w:spacing w:before="0" w:beforeAutospacing="0" w:after="0" w:afterAutospacing="0"/>
        <w:rPr>
          <w:b/>
        </w:rPr>
      </w:pPr>
      <w:r w:rsidRPr="00027C06">
        <w:t>      Своеобразие географического положения. Состав и соседи района. Роль Урала в обеспеч</w:t>
      </w:r>
      <w:r w:rsidRPr="00027C06">
        <w:t>е</w:t>
      </w:r>
      <w:r w:rsidRPr="00027C06">
        <w:t>нии связей европейской и азиатской частей России. Природные условия и ресурсы, их ос</w:t>
      </w:r>
      <w:r w:rsidRPr="00027C06">
        <w:t>о</w:t>
      </w:r>
      <w:r w:rsidRPr="00027C06">
        <w:t>бенности. Высотная поясность. Полезные ископаемые. Ильменский заповедник.</w:t>
      </w:r>
      <w:r w:rsidRPr="00027C06">
        <w:br/>
        <w:t xml:space="preserve">      Этапы освоения территории и развития хозяйства Урала. Старейший горнопромышленный район России. Специализация района. Современное хозяйство Урала. </w:t>
      </w:r>
      <w:r w:rsidRPr="00027C06">
        <w:br/>
        <w:t>      Население. Национальный состав. Быт и традиции народов Урала. Крупные города Урала: Екатеринбург, Пермь, Ижевск, Уфа, Челябинск.</w:t>
      </w:r>
      <w:r w:rsidRPr="001B0C8D">
        <w:rPr>
          <w:b/>
        </w:rPr>
        <w:t xml:space="preserve"> </w:t>
      </w:r>
    </w:p>
    <w:p w:rsidR="006C131D" w:rsidRPr="008E14CF" w:rsidRDefault="006C131D" w:rsidP="008E14CF">
      <w:pPr>
        <w:pStyle w:val="NormalWeb"/>
        <w:spacing w:before="0" w:beforeAutospacing="0" w:after="0" w:afterAutospacing="0"/>
        <w:rPr>
          <w:b/>
        </w:rPr>
      </w:pPr>
      <w:r>
        <w:rPr>
          <w:b/>
        </w:rPr>
        <w:t xml:space="preserve">      Практическая работа </w:t>
      </w:r>
      <w:r w:rsidRPr="001F3D6E">
        <w:t>№</w:t>
      </w:r>
      <w:r>
        <w:t xml:space="preserve"> 13. </w:t>
      </w:r>
      <w:r w:rsidRPr="001F3D6E">
        <w:t>Определение отраслей промышленности Урала, влияющих на экологическую ситуацию в районе.</w:t>
      </w:r>
    </w:p>
    <w:p w:rsidR="006C131D" w:rsidRPr="00A73BD8" w:rsidRDefault="006C131D" w:rsidP="00A73BD8">
      <w:pPr>
        <w:pStyle w:val="zag2"/>
        <w:spacing w:before="0" w:beforeAutospacing="0" w:after="0" w:afterAutospacing="0"/>
        <w:jc w:val="center"/>
        <w:rPr>
          <w:b/>
          <w:u w:val="single"/>
        </w:rPr>
      </w:pPr>
      <w:r w:rsidRPr="00A73BD8">
        <w:rPr>
          <w:b/>
          <w:u w:val="single"/>
        </w:rPr>
        <w:t>Раздел 4.  АЗИАТСКАЯ РОССИЯ (</w:t>
      </w:r>
      <w:r w:rsidRPr="00A73BD8">
        <w:rPr>
          <w:rStyle w:val="Emphasis"/>
          <w:b/>
          <w:i w:val="0"/>
          <w:u w:val="single"/>
        </w:rPr>
        <w:t>10 ч</w:t>
      </w:r>
      <w:r w:rsidRPr="00A73BD8">
        <w:rPr>
          <w:b/>
          <w:u w:val="single"/>
        </w:rPr>
        <w:t>)</w:t>
      </w:r>
    </w:p>
    <w:p w:rsidR="006C131D" w:rsidRPr="00A73BD8" w:rsidRDefault="006C131D" w:rsidP="00A73BD8">
      <w:pPr>
        <w:pStyle w:val="zag3"/>
        <w:spacing w:before="0" w:beforeAutospacing="0" w:after="0" w:afterAutospacing="0"/>
        <w:jc w:val="center"/>
        <w:rPr>
          <w:b/>
          <w:u w:val="single"/>
        </w:rPr>
      </w:pPr>
      <w:r w:rsidRPr="00A73BD8">
        <w:rPr>
          <w:rStyle w:val="Emphasis"/>
          <w:b/>
          <w:i w:val="0"/>
          <w:u w:val="single"/>
        </w:rPr>
        <w:t>Тема 7.</w:t>
      </w:r>
      <w:r w:rsidRPr="00A73BD8">
        <w:rPr>
          <w:rStyle w:val="Emphasis"/>
          <w:b/>
          <w:u w:val="single"/>
        </w:rPr>
        <w:t> </w:t>
      </w:r>
      <w:r w:rsidRPr="00A73BD8">
        <w:rPr>
          <w:b/>
          <w:u w:val="single"/>
        </w:rPr>
        <w:t>Сибирь (</w:t>
      </w:r>
      <w:r w:rsidRPr="00A73BD8">
        <w:rPr>
          <w:rStyle w:val="Emphasis"/>
          <w:b/>
          <w:i w:val="0"/>
          <w:u w:val="single"/>
        </w:rPr>
        <w:t>6ч</w:t>
      </w:r>
      <w:r w:rsidRPr="00A73BD8">
        <w:rPr>
          <w:b/>
          <w:u w:val="single"/>
        </w:rPr>
        <w:t>)</w:t>
      </w:r>
    </w:p>
    <w:p w:rsidR="006C131D" w:rsidRDefault="006C131D" w:rsidP="00A73BD8">
      <w:pPr>
        <w:pStyle w:val="NormalWeb"/>
        <w:spacing w:before="0" w:beforeAutospacing="0" w:after="0" w:afterAutospacing="0"/>
      </w:pPr>
      <w:r w:rsidRPr="00027C06">
        <w:t>      Пространство Сибири. Состав территории. Географическое положение. Природные усл</w:t>
      </w:r>
      <w:r w:rsidRPr="00027C06">
        <w:t>о</w:t>
      </w:r>
      <w:r w:rsidRPr="00027C06">
        <w:t xml:space="preserve">вия и ресурсы. Особенности речной сети. Многолетняя мерзлота. </w:t>
      </w:r>
      <w:r w:rsidRPr="00027C06">
        <w:br/>
        <w:t>      Заселение и освоение территории. Население. Жизнь, быт и занятия населения. Коренные народы.</w:t>
      </w:r>
      <w:r w:rsidRPr="00027C06">
        <w:br/>
        <w:t>      Роль транспорта в освоении территории. Транссибирская магистраль. Хозяйственное ра</w:t>
      </w:r>
      <w:r w:rsidRPr="00027C06">
        <w:t>з</w:t>
      </w:r>
      <w:r w:rsidRPr="00027C06">
        <w:t>витие. Отрасли специализации.</w:t>
      </w:r>
      <w:r w:rsidRPr="00027C06">
        <w:br/>
        <w:t>      Западная Сибирь. Состав района. Главная топливная база России. Отрасли специализации Западной Сибири. Заболоченность территории — одна из проблем района. Крупные города: Новосибирск, Омск. Проблем</w:t>
      </w:r>
      <w:r>
        <w:t xml:space="preserve">ы и перспективы развития. </w:t>
      </w:r>
      <w:r w:rsidRPr="00027C06">
        <w:br/>
        <w:t>      Восточная Сибирь. Состав района. Отрасли специализации Восточной Сибири. Байкал — объект Всемирного природного наследия.</w:t>
      </w:r>
      <w:r w:rsidRPr="004074B2">
        <w:t xml:space="preserve"> </w:t>
      </w:r>
    </w:p>
    <w:p w:rsidR="006C131D" w:rsidRDefault="006C131D" w:rsidP="00A73BD8">
      <w:pPr>
        <w:pStyle w:val="NormalWeb"/>
        <w:spacing w:before="0" w:beforeAutospacing="0" w:after="0" w:afterAutospacing="0"/>
      </w:pPr>
      <w:r>
        <w:t xml:space="preserve">      </w:t>
      </w:r>
      <w:r w:rsidRPr="00027C06">
        <w:t>Крупные города: Красноярск, Иркутск. Проблемы</w:t>
      </w:r>
      <w:r>
        <w:t xml:space="preserve"> и перспективы развития района.</w:t>
      </w:r>
    </w:p>
    <w:p w:rsidR="006C131D" w:rsidRPr="00B764C3" w:rsidRDefault="006C131D" w:rsidP="00B764C3">
      <w:pPr>
        <w:pStyle w:val="NormalWeb"/>
        <w:spacing w:before="0" w:beforeAutospacing="0" w:after="0" w:afterAutospacing="0"/>
        <w:rPr>
          <w:rStyle w:val="Emphasis"/>
          <w:b/>
          <w:i w:val="0"/>
          <w:iCs w:val="0"/>
        </w:rPr>
      </w:pPr>
      <w:r>
        <w:rPr>
          <w:b/>
        </w:rPr>
        <w:t xml:space="preserve">      Практическая работа </w:t>
      </w:r>
      <w:r w:rsidRPr="001F3D6E">
        <w:t>№ 14.Оценка природно-ресурсного потенциала Сибири.</w:t>
      </w:r>
    </w:p>
    <w:p w:rsidR="006C131D" w:rsidRPr="00A73BD8" w:rsidRDefault="006C131D" w:rsidP="00A73BD8">
      <w:pPr>
        <w:pStyle w:val="zag3"/>
        <w:spacing w:before="0" w:beforeAutospacing="0" w:after="0" w:afterAutospacing="0"/>
        <w:jc w:val="center"/>
        <w:rPr>
          <w:b/>
          <w:u w:val="single"/>
        </w:rPr>
      </w:pPr>
      <w:r w:rsidRPr="00A73BD8">
        <w:rPr>
          <w:rStyle w:val="Emphasis"/>
          <w:b/>
          <w:i w:val="0"/>
          <w:u w:val="single"/>
        </w:rPr>
        <w:t>Тема 8.</w:t>
      </w:r>
      <w:r w:rsidRPr="00A73BD8">
        <w:rPr>
          <w:rStyle w:val="Emphasis"/>
          <w:b/>
          <w:u w:val="single"/>
        </w:rPr>
        <w:t> </w:t>
      </w:r>
      <w:r w:rsidRPr="00A73BD8">
        <w:rPr>
          <w:b/>
          <w:u w:val="single"/>
        </w:rPr>
        <w:t>Дальний Восток (</w:t>
      </w:r>
      <w:r w:rsidRPr="00A73BD8">
        <w:rPr>
          <w:rStyle w:val="Emphasis"/>
          <w:b/>
          <w:i w:val="0"/>
          <w:u w:val="single"/>
        </w:rPr>
        <w:t>4 ч</w:t>
      </w:r>
      <w:r w:rsidRPr="00A73BD8">
        <w:rPr>
          <w:b/>
          <w:u w:val="single"/>
        </w:rPr>
        <w:t>)</w:t>
      </w:r>
    </w:p>
    <w:p w:rsidR="006C131D" w:rsidRPr="008E14CF" w:rsidRDefault="006C131D" w:rsidP="008E14CF">
      <w:pPr>
        <w:pStyle w:val="NormalWeb"/>
        <w:spacing w:before="0" w:beforeAutospacing="0" w:after="0" w:afterAutospacing="0"/>
      </w:pPr>
      <w:r w:rsidRPr="00027C06">
        <w:t>      Уникальность географического положения. Состав и соседи района. Геологическая «м</w:t>
      </w:r>
      <w:r w:rsidRPr="00027C06">
        <w:t>о</w:t>
      </w:r>
      <w:r w:rsidRPr="00027C06">
        <w:t>лодость» района. Сейсмичность. Вулканизм. Полезные ископаемые. Природные контрасты. Река Амур и ее притоки. Своеобразие растительного и животного мира. Уссурийская тайга — уникальный природный комплекс. Охрана природы.</w:t>
      </w:r>
      <w:r w:rsidRPr="00027C06">
        <w:br/>
        <w:t xml:space="preserve">      Освоение территории. Исследователи Дальнего Востока. Население. Коренные народы. Особенности половозрастного состава населения. </w:t>
      </w:r>
      <w:r w:rsidRPr="00027C06">
        <w:br/>
        <w:t>      Основные отрасли специализации. Значение морского транспорта. Портовое хозяйство. Крупные города Дальнего Востока. Проблемы и перспективы развития Дальнего Востока.</w:t>
      </w:r>
      <w:r w:rsidRPr="00027C06">
        <w:br/>
        <w:t>      </w:t>
      </w:r>
      <w:r>
        <w:rPr>
          <w:b/>
        </w:rPr>
        <w:t>Практическая работа</w:t>
      </w:r>
      <w:r w:rsidRPr="004074B2">
        <w:t xml:space="preserve"> </w:t>
      </w:r>
      <w:r>
        <w:t xml:space="preserve">№ 15. </w:t>
      </w:r>
      <w:r w:rsidRPr="00027C06">
        <w:t>Оценка географического положения Дальнего Востока и его влияния на хозяйство.</w:t>
      </w:r>
    </w:p>
    <w:p w:rsidR="006C131D" w:rsidRPr="00A73BD8" w:rsidRDefault="006C131D" w:rsidP="00A73BD8">
      <w:pPr>
        <w:pStyle w:val="zag3"/>
        <w:spacing w:before="0" w:beforeAutospacing="0" w:after="0" w:afterAutospacing="0"/>
        <w:jc w:val="center"/>
        <w:rPr>
          <w:b/>
          <w:u w:val="single"/>
        </w:rPr>
      </w:pPr>
      <w:r w:rsidRPr="00A73BD8">
        <w:rPr>
          <w:b/>
          <w:u w:val="single"/>
        </w:rPr>
        <w:t>Раздел 5.   ЗАКЛЮЧЕНИЕ (</w:t>
      </w:r>
      <w:r w:rsidRPr="00A73BD8">
        <w:rPr>
          <w:rStyle w:val="Emphasis"/>
          <w:b/>
          <w:i w:val="0"/>
          <w:u w:val="single"/>
        </w:rPr>
        <w:t>5 ч</w:t>
      </w:r>
      <w:r w:rsidRPr="00A73BD8">
        <w:rPr>
          <w:b/>
          <w:u w:val="single"/>
        </w:rPr>
        <w:t>)</w:t>
      </w:r>
    </w:p>
    <w:p w:rsidR="006C131D" w:rsidRPr="00215858" w:rsidRDefault="006C131D" w:rsidP="00A73BD8">
      <w:pPr>
        <w:pStyle w:val="NormalWeb"/>
        <w:spacing w:before="0" w:beforeAutospacing="0" w:after="0" w:afterAutospacing="0"/>
      </w:pPr>
      <w:r w:rsidRPr="00027C06">
        <w:t>      Соседи России. Место России в мире. Экономические, культурные, информационные, то</w:t>
      </w:r>
      <w:r w:rsidRPr="00027C06">
        <w:t>р</w:t>
      </w:r>
      <w:r w:rsidRPr="00027C06">
        <w:t>говые, политические связи России со странами ближнего и дальнего зарубежья. Соотношение экспорта и импорта. Расширение внешних экономических связей с другими государствами.</w:t>
      </w:r>
      <w:r w:rsidRPr="00027C06">
        <w:br/>
        <w:t>      Сфера влияния России. Геополитическое и экономическое влияние.</w:t>
      </w:r>
      <w:r w:rsidRPr="00027C06">
        <w:br/>
      </w:r>
      <w:r>
        <w:rPr>
          <w:b/>
        </w:rPr>
        <w:t xml:space="preserve">Практическая работа </w:t>
      </w:r>
      <w:r w:rsidRPr="001F3D6E">
        <w:t>№ 16.</w:t>
      </w:r>
      <w:r>
        <w:t xml:space="preserve"> </w:t>
      </w:r>
      <w:r w:rsidRPr="001F3D6E">
        <w:rPr>
          <w:color w:val="000000"/>
        </w:rPr>
        <w:t>Анализ внешнеэкономических связей России.</w:t>
      </w:r>
    </w:p>
    <w:p w:rsidR="006C131D" w:rsidRPr="00027C06" w:rsidRDefault="006C131D" w:rsidP="00A73BD8">
      <w:pPr>
        <w:pStyle w:val="NormalWeb"/>
        <w:spacing w:before="0" w:beforeAutospacing="0" w:after="0" w:afterAutospacing="0"/>
      </w:pPr>
    </w:p>
    <w:p w:rsidR="006C131D" w:rsidRPr="00027C06" w:rsidRDefault="006C131D" w:rsidP="00A73BD8">
      <w:pPr>
        <w:pStyle w:val="NormalWeb"/>
        <w:spacing w:before="0" w:beforeAutospacing="0" w:after="0" w:afterAutospacing="0"/>
      </w:pPr>
    </w:p>
    <w:p w:rsidR="006C131D" w:rsidRDefault="006C131D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</w:p>
    <w:p w:rsidR="006C131D" w:rsidRDefault="006C131D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</w:p>
    <w:p w:rsidR="006C131D" w:rsidRDefault="006C131D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</w:p>
    <w:p w:rsidR="006C131D" w:rsidRDefault="006C131D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</w:p>
    <w:p w:rsidR="006C131D" w:rsidRDefault="006C131D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</w:p>
    <w:p w:rsidR="006C131D" w:rsidRDefault="006C131D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</w:p>
    <w:p w:rsidR="006C131D" w:rsidRDefault="006C131D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</w:p>
    <w:p w:rsidR="006C131D" w:rsidRDefault="006C131D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</w:p>
    <w:p w:rsidR="006C131D" w:rsidRDefault="006C131D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</w:p>
    <w:p w:rsidR="006C131D" w:rsidRDefault="006C131D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</w:p>
    <w:p w:rsidR="006C131D" w:rsidRDefault="006C131D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</w:p>
    <w:p w:rsidR="006C131D" w:rsidRDefault="006C131D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</w:p>
    <w:p w:rsidR="006C131D" w:rsidRDefault="006C131D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</w:p>
    <w:p w:rsidR="006C131D" w:rsidRDefault="006C131D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</w:p>
    <w:p w:rsidR="006C131D" w:rsidRDefault="006C131D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</w:p>
    <w:p w:rsidR="006C131D" w:rsidRDefault="006C131D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</w:p>
    <w:p w:rsidR="006C131D" w:rsidRDefault="006C131D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</w:p>
    <w:p w:rsidR="006C131D" w:rsidRDefault="006C131D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</w:p>
    <w:p w:rsidR="006C131D" w:rsidRDefault="006C131D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</w:p>
    <w:p w:rsidR="006C131D" w:rsidRDefault="006C131D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</w:p>
    <w:p w:rsidR="006C131D" w:rsidRDefault="006C131D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</w:p>
    <w:p w:rsidR="006C131D" w:rsidRDefault="006C131D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</w:p>
    <w:p w:rsidR="006C131D" w:rsidRDefault="006C131D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</w:p>
    <w:p w:rsidR="006C131D" w:rsidRDefault="006C131D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</w:p>
    <w:p w:rsidR="006C131D" w:rsidRDefault="006C131D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</w:p>
    <w:p w:rsidR="006C131D" w:rsidRDefault="006C131D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</w:p>
    <w:p w:rsidR="006C131D" w:rsidRDefault="006C131D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</w:p>
    <w:p w:rsidR="006C131D" w:rsidRDefault="006C131D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  <w:r w:rsidRPr="00EE4F8C">
        <w:rPr>
          <w:b/>
          <w:u w:val="single"/>
        </w:rPr>
        <w:t>Тематический план</w:t>
      </w:r>
    </w:p>
    <w:p w:rsidR="006C131D" w:rsidRPr="00EE4F8C" w:rsidRDefault="006C131D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</w:p>
    <w:tbl>
      <w:tblPr>
        <w:tblW w:w="8717" w:type="dxa"/>
        <w:tblInd w:w="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94"/>
        <w:gridCol w:w="741"/>
        <w:gridCol w:w="3296"/>
        <w:gridCol w:w="1159"/>
        <w:gridCol w:w="1535"/>
        <w:gridCol w:w="992"/>
      </w:tblGrid>
      <w:tr w:rsidR="006C131D" w:rsidRPr="00EE4F8C" w:rsidTr="00866437">
        <w:tc>
          <w:tcPr>
            <w:tcW w:w="994" w:type="dxa"/>
          </w:tcPr>
          <w:p w:rsidR="006C131D" w:rsidRPr="00EE4F8C" w:rsidRDefault="006C131D" w:rsidP="00866437">
            <w:pPr>
              <w:pStyle w:val="NormalWeb"/>
              <w:jc w:val="center"/>
            </w:pPr>
            <w:r w:rsidRPr="00EE4F8C">
              <w:t>№  раздела</w:t>
            </w:r>
          </w:p>
        </w:tc>
        <w:tc>
          <w:tcPr>
            <w:tcW w:w="741" w:type="dxa"/>
          </w:tcPr>
          <w:p w:rsidR="006C131D" w:rsidRPr="00EE4F8C" w:rsidRDefault="006C131D" w:rsidP="00866437">
            <w:pPr>
              <w:pStyle w:val="NormalWeb"/>
              <w:jc w:val="center"/>
            </w:pPr>
            <w:r w:rsidRPr="00EE4F8C">
              <w:t>№  темы</w:t>
            </w:r>
          </w:p>
        </w:tc>
        <w:tc>
          <w:tcPr>
            <w:tcW w:w="3296" w:type="dxa"/>
          </w:tcPr>
          <w:p w:rsidR="006C131D" w:rsidRPr="00EE4F8C" w:rsidRDefault="006C131D" w:rsidP="00DF4C32">
            <w:pPr>
              <w:pStyle w:val="NormalWeb"/>
            </w:pPr>
            <w:r w:rsidRPr="00EE4F8C">
              <w:t>Наименование разделов и тем</w:t>
            </w:r>
          </w:p>
        </w:tc>
        <w:tc>
          <w:tcPr>
            <w:tcW w:w="1159" w:type="dxa"/>
          </w:tcPr>
          <w:p w:rsidR="006C131D" w:rsidRPr="00EE4F8C" w:rsidRDefault="006C131D" w:rsidP="00866437">
            <w:pPr>
              <w:pStyle w:val="NormalWeb"/>
              <w:ind w:left="-57" w:right="-113"/>
              <w:jc w:val="center"/>
            </w:pPr>
            <w:r w:rsidRPr="00EE4F8C">
              <w:t>Количес</w:t>
            </w:r>
            <w:r w:rsidRPr="00EE4F8C">
              <w:t>т</w:t>
            </w:r>
            <w:r w:rsidRPr="00EE4F8C">
              <w:t>во часов</w:t>
            </w:r>
          </w:p>
        </w:tc>
        <w:tc>
          <w:tcPr>
            <w:tcW w:w="1535" w:type="dxa"/>
          </w:tcPr>
          <w:p w:rsidR="006C131D" w:rsidRPr="00EE4F8C" w:rsidRDefault="006C131D" w:rsidP="00866437">
            <w:pPr>
              <w:pStyle w:val="NormalWeb"/>
              <w:jc w:val="center"/>
            </w:pPr>
            <w:r w:rsidRPr="00EE4F8C">
              <w:t>Практич</w:t>
            </w:r>
            <w:r w:rsidRPr="00EE4F8C">
              <w:t>е</w:t>
            </w:r>
            <w:r w:rsidRPr="00EE4F8C">
              <w:t>ские работы</w:t>
            </w:r>
          </w:p>
        </w:tc>
        <w:tc>
          <w:tcPr>
            <w:tcW w:w="992" w:type="dxa"/>
          </w:tcPr>
          <w:p w:rsidR="006C131D" w:rsidRPr="00EE4F8C" w:rsidRDefault="006C131D" w:rsidP="00866437">
            <w:pPr>
              <w:pStyle w:val="NormalWeb"/>
              <w:ind w:left="-57" w:right="-57"/>
              <w:jc w:val="center"/>
            </w:pPr>
            <w:r w:rsidRPr="00EE4F8C">
              <w:t>тест</w:t>
            </w:r>
            <w:r w:rsidRPr="00EE4F8C">
              <w:t>и</w:t>
            </w:r>
            <w:r w:rsidRPr="00EE4F8C">
              <w:t>рование</w:t>
            </w:r>
          </w:p>
        </w:tc>
      </w:tr>
      <w:tr w:rsidR="006C131D" w:rsidRPr="00EE4F8C" w:rsidTr="00866437">
        <w:tc>
          <w:tcPr>
            <w:tcW w:w="994" w:type="dxa"/>
          </w:tcPr>
          <w:p w:rsidR="006C131D" w:rsidRPr="00866437" w:rsidRDefault="006C131D" w:rsidP="00DF4C32">
            <w:pPr>
              <w:pStyle w:val="NormalWeb"/>
              <w:rPr>
                <w:b/>
              </w:rPr>
            </w:pPr>
            <w:r w:rsidRPr="00866437">
              <w:rPr>
                <w:b/>
              </w:rPr>
              <w:t>1.</w:t>
            </w:r>
          </w:p>
        </w:tc>
        <w:tc>
          <w:tcPr>
            <w:tcW w:w="741" w:type="dxa"/>
          </w:tcPr>
          <w:p w:rsidR="006C131D" w:rsidRPr="00866437" w:rsidRDefault="006C131D" w:rsidP="00DF4C32">
            <w:pPr>
              <w:pStyle w:val="NormalWeb"/>
              <w:rPr>
                <w:b/>
              </w:rPr>
            </w:pPr>
          </w:p>
        </w:tc>
        <w:tc>
          <w:tcPr>
            <w:tcW w:w="3296" w:type="dxa"/>
          </w:tcPr>
          <w:p w:rsidR="006C131D" w:rsidRPr="00866437" w:rsidRDefault="006C131D" w:rsidP="00DF4C32">
            <w:pPr>
              <w:pStyle w:val="NormalWeb"/>
              <w:rPr>
                <w:b/>
              </w:rPr>
            </w:pPr>
            <w:r w:rsidRPr="00866437">
              <w:rPr>
                <w:b/>
              </w:rPr>
              <w:t>Хозяйство.</w:t>
            </w:r>
          </w:p>
        </w:tc>
        <w:tc>
          <w:tcPr>
            <w:tcW w:w="1159" w:type="dxa"/>
          </w:tcPr>
          <w:p w:rsidR="006C131D" w:rsidRPr="00866437" w:rsidRDefault="006C131D" w:rsidP="00866437">
            <w:pPr>
              <w:pStyle w:val="NormalWeb"/>
              <w:jc w:val="center"/>
              <w:rPr>
                <w:b/>
              </w:rPr>
            </w:pPr>
            <w:r w:rsidRPr="00866437">
              <w:rPr>
                <w:b/>
              </w:rPr>
              <w:t>21</w:t>
            </w:r>
          </w:p>
        </w:tc>
        <w:tc>
          <w:tcPr>
            <w:tcW w:w="1535" w:type="dxa"/>
          </w:tcPr>
          <w:p w:rsidR="006C131D" w:rsidRPr="00866437" w:rsidRDefault="006C131D" w:rsidP="00866437">
            <w:pPr>
              <w:pStyle w:val="NormalWeb"/>
              <w:jc w:val="center"/>
              <w:rPr>
                <w:b/>
              </w:rPr>
            </w:pPr>
            <w:r w:rsidRPr="00866437">
              <w:rPr>
                <w:b/>
              </w:rPr>
              <w:t>4</w:t>
            </w:r>
          </w:p>
        </w:tc>
        <w:tc>
          <w:tcPr>
            <w:tcW w:w="992" w:type="dxa"/>
          </w:tcPr>
          <w:p w:rsidR="006C131D" w:rsidRPr="00866437" w:rsidRDefault="006C131D" w:rsidP="00866437">
            <w:pPr>
              <w:pStyle w:val="NormalWeb"/>
              <w:jc w:val="center"/>
              <w:rPr>
                <w:b/>
              </w:rPr>
            </w:pPr>
            <w:r w:rsidRPr="00866437">
              <w:rPr>
                <w:b/>
              </w:rPr>
              <w:t>1</w:t>
            </w:r>
          </w:p>
        </w:tc>
      </w:tr>
      <w:tr w:rsidR="006C131D" w:rsidRPr="00EE4F8C" w:rsidTr="00866437">
        <w:tc>
          <w:tcPr>
            <w:tcW w:w="994" w:type="dxa"/>
          </w:tcPr>
          <w:p w:rsidR="006C131D" w:rsidRPr="00866437" w:rsidRDefault="006C131D" w:rsidP="00DF4C32">
            <w:pPr>
              <w:pStyle w:val="NormalWeb"/>
              <w:rPr>
                <w:b/>
              </w:rPr>
            </w:pPr>
            <w:r w:rsidRPr="00866437">
              <w:rPr>
                <w:b/>
              </w:rPr>
              <w:t>2.</w:t>
            </w:r>
          </w:p>
        </w:tc>
        <w:tc>
          <w:tcPr>
            <w:tcW w:w="741" w:type="dxa"/>
          </w:tcPr>
          <w:p w:rsidR="006C131D" w:rsidRPr="00866437" w:rsidRDefault="006C131D" w:rsidP="00DF4C32">
            <w:pPr>
              <w:pStyle w:val="NormalWeb"/>
              <w:rPr>
                <w:b/>
              </w:rPr>
            </w:pPr>
          </w:p>
        </w:tc>
        <w:tc>
          <w:tcPr>
            <w:tcW w:w="3296" w:type="dxa"/>
          </w:tcPr>
          <w:p w:rsidR="006C131D" w:rsidRPr="00866437" w:rsidRDefault="006C131D" w:rsidP="00DF4C32">
            <w:pPr>
              <w:pStyle w:val="NormalWeb"/>
              <w:rPr>
                <w:b/>
              </w:rPr>
            </w:pPr>
            <w:r w:rsidRPr="00866437">
              <w:rPr>
                <w:b/>
              </w:rPr>
              <w:t>Регионы России</w:t>
            </w:r>
          </w:p>
        </w:tc>
        <w:tc>
          <w:tcPr>
            <w:tcW w:w="1159" w:type="dxa"/>
          </w:tcPr>
          <w:p w:rsidR="006C131D" w:rsidRPr="00866437" w:rsidRDefault="006C131D" w:rsidP="00866437">
            <w:pPr>
              <w:pStyle w:val="NormalWeb"/>
              <w:jc w:val="center"/>
              <w:rPr>
                <w:b/>
              </w:rPr>
            </w:pPr>
            <w:r w:rsidRPr="00866437">
              <w:rPr>
                <w:b/>
              </w:rPr>
              <w:t>7</w:t>
            </w:r>
          </w:p>
        </w:tc>
        <w:tc>
          <w:tcPr>
            <w:tcW w:w="1535" w:type="dxa"/>
          </w:tcPr>
          <w:p w:rsidR="006C131D" w:rsidRPr="00866437" w:rsidRDefault="006C131D" w:rsidP="00866437">
            <w:pPr>
              <w:pStyle w:val="NormalWeb"/>
              <w:jc w:val="center"/>
              <w:rPr>
                <w:b/>
              </w:rPr>
            </w:pPr>
            <w:r w:rsidRPr="00866437">
              <w:rPr>
                <w:b/>
              </w:rPr>
              <w:t>3</w:t>
            </w:r>
          </w:p>
        </w:tc>
        <w:tc>
          <w:tcPr>
            <w:tcW w:w="992" w:type="dxa"/>
          </w:tcPr>
          <w:p w:rsidR="006C131D" w:rsidRPr="00866437" w:rsidRDefault="006C131D" w:rsidP="00866437">
            <w:pPr>
              <w:pStyle w:val="NormalWeb"/>
              <w:jc w:val="center"/>
              <w:rPr>
                <w:b/>
              </w:rPr>
            </w:pPr>
          </w:p>
        </w:tc>
      </w:tr>
      <w:tr w:rsidR="006C131D" w:rsidRPr="00EE4F8C" w:rsidTr="00866437">
        <w:tc>
          <w:tcPr>
            <w:tcW w:w="994" w:type="dxa"/>
          </w:tcPr>
          <w:p w:rsidR="006C131D" w:rsidRPr="00866437" w:rsidRDefault="006C131D" w:rsidP="00DF4C32">
            <w:pPr>
              <w:pStyle w:val="NormalWeb"/>
              <w:rPr>
                <w:b/>
              </w:rPr>
            </w:pPr>
            <w:r w:rsidRPr="00866437">
              <w:rPr>
                <w:b/>
              </w:rPr>
              <w:t>3.</w:t>
            </w:r>
          </w:p>
        </w:tc>
        <w:tc>
          <w:tcPr>
            <w:tcW w:w="741" w:type="dxa"/>
          </w:tcPr>
          <w:p w:rsidR="006C131D" w:rsidRPr="00866437" w:rsidRDefault="006C131D" w:rsidP="00DF4C32">
            <w:pPr>
              <w:pStyle w:val="NormalWeb"/>
              <w:rPr>
                <w:b/>
              </w:rPr>
            </w:pPr>
          </w:p>
        </w:tc>
        <w:tc>
          <w:tcPr>
            <w:tcW w:w="3296" w:type="dxa"/>
          </w:tcPr>
          <w:p w:rsidR="006C131D" w:rsidRPr="00866437" w:rsidRDefault="006C131D" w:rsidP="00DF4C32">
            <w:pPr>
              <w:pStyle w:val="NormalWeb"/>
              <w:rPr>
                <w:b/>
              </w:rPr>
            </w:pPr>
            <w:r w:rsidRPr="00866437">
              <w:rPr>
                <w:b/>
              </w:rPr>
              <w:t>Европейская Россия</w:t>
            </w:r>
          </w:p>
        </w:tc>
        <w:tc>
          <w:tcPr>
            <w:tcW w:w="1159" w:type="dxa"/>
          </w:tcPr>
          <w:p w:rsidR="006C131D" w:rsidRPr="00866437" w:rsidRDefault="006C131D" w:rsidP="00866437">
            <w:pPr>
              <w:pStyle w:val="NormalWeb"/>
              <w:jc w:val="center"/>
              <w:rPr>
                <w:b/>
              </w:rPr>
            </w:pPr>
            <w:r w:rsidRPr="00866437">
              <w:rPr>
                <w:b/>
              </w:rPr>
              <w:t>25</w:t>
            </w:r>
          </w:p>
        </w:tc>
        <w:tc>
          <w:tcPr>
            <w:tcW w:w="1535" w:type="dxa"/>
          </w:tcPr>
          <w:p w:rsidR="006C131D" w:rsidRPr="00866437" w:rsidRDefault="006C131D" w:rsidP="00866437">
            <w:pPr>
              <w:pStyle w:val="NormalWeb"/>
              <w:jc w:val="center"/>
              <w:rPr>
                <w:b/>
              </w:rPr>
            </w:pPr>
            <w:r w:rsidRPr="00866437">
              <w:rPr>
                <w:b/>
              </w:rPr>
              <w:t>6</w:t>
            </w:r>
          </w:p>
        </w:tc>
        <w:tc>
          <w:tcPr>
            <w:tcW w:w="992" w:type="dxa"/>
          </w:tcPr>
          <w:p w:rsidR="006C131D" w:rsidRPr="00866437" w:rsidRDefault="006C131D" w:rsidP="00866437">
            <w:pPr>
              <w:pStyle w:val="NormalWeb"/>
              <w:jc w:val="center"/>
              <w:rPr>
                <w:b/>
              </w:rPr>
            </w:pPr>
          </w:p>
        </w:tc>
      </w:tr>
      <w:tr w:rsidR="006C131D" w:rsidRPr="00EE4F8C" w:rsidTr="00866437">
        <w:tc>
          <w:tcPr>
            <w:tcW w:w="994" w:type="dxa"/>
          </w:tcPr>
          <w:p w:rsidR="006C131D" w:rsidRPr="00EE4F8C" w:rsidRDefault="006C131D" w:rsidP="00DF4C32">
            <w:pPr>
              <w:pStyle w:val="NormalWeb"/>
            </w:pPr>
          </w:p>
        </w:tc>
        <w:tc>
          <w:tcPr>
            <w:tcW w:w="741" w:type="dxa"/>
          </w:tcPr>
          <w:p w:rsidR="006C131D" w:rsidRPr="00EE4F8C" w:rsidRDefault="006C131D" w:rsidP="00DF4C32">
            <w:pPr>
              <w:pStyle w:val="NormalWeb"/>
            </w:pPr>
            <w:r w:rsidRPr="00EE4F8C">
              <w:t>1</w:t>
            </w:r>
          </w:p>
        </w:tc>
        <w:tc>
          <w:tcPr>
            <w:tcW w:w="3296" w:type="dxa"/>
          </w:tcPr>
          <w:p w:rsidR="006C131D" w:rsidRPr="00EE4F8C" w:rsidRDefault="006C131D" w:rsidP="00DF4C32">
            <w:pPr>
              <w:pStyle w:val="NormalWeb"/>
            </w:pPr>
            <w:r w:rsidRPr="00EE4F8C">
              <w:t>Центральная Россия</w:t>
            </w:r>
          </w:p>
        </w:tc>
        <w:tc>
          <w:tcPr>
            <w:tcW w:w="1159" w:type="dxa"/>
          </w:tcPr>
          <w:p w:rsidR="006C131D" w:rsidRPr="00EE4F8C" w:rsidRDefault="006C131D" w:rsidP="00866437">
            <w:pPr>
              <w:pStyle w:val="NormalWeb"/>
              <w:jc w:val="center"/>
            </w:pPr>
            <w:r w:rsidRPr="00EE4F8C">
              <w:t>8</w:t>
            </w:r>
          </w:p>
        </w:tc>
        <w:tc>
          <w:tcPr>
            <w:tcW w:w="1535" w:type="dxa"/>
          </w:tcPr>
          <w:p w:rsidR="006C131D" w:rsidRPr="00EE4F8C" w:rsidRDefault="006C131D" w:rsidP="00866437">
            <w:pPr>
              <w:pStyle w:val="NormalWeb"/>
              <w:jc w:val="center"/>
            </w:pPr>
            <w:r w:rsidRPr="00EE4F8C">
              <w:t>1</w:t>
            </w:r>
          </w:p>
        </w:tc>
        <w:tc>
          <w:tcPr>
            <w:tcW w:w="992" w:type="dxa"/>
          </w:tcPr>
          <w:p w:rsidR="006C131D" w:rsidRPr="00EE4F8C" w:rsidRDefault="006C131D" w:rsidP="00866437">
            <w:pPr>
              <w:pStyle w:val="NormalWeb"/>
              <w:jc w:val="center"/>
            </w:pPr>
          </w:p>
        </w:tc>
      </w:tr>
      <w:tr w:rsidR="006C131D" w:rsidRPr="00EE4F8C" w:rsidTr="00866437">
        <w:tc>
          <w:tcPr>
            <w:tcW w:w="994" w:type="dxa"/>
          </w:tcPr>
          <w:p w:rsidR="006C131D" w:rsidRPr="00EE4F8C" w:rsidRDefault="006C131D" w:rsidP="00DF4C32">
            <w:pPr>
              <w:pStyle w:val="NormalWeb"/>
            </w:pPr>
          </w:p>
        </w:tc>
        <w:tc>
          <w:tcPr>
            <w:tcW w:w="741" w:type="dxa"/>
          </w:tcPr>
          <w:p w:rsidR="006C131D" w:rsidRPr="00EE4F8C" w:rsidRDefault="006C131D" w:rsidP="00DF4C32">
            <w:pPr>
              <w:pStyle w:val="NormalWeb"/>
            </w:pPr>
            <w:r w:rsidRPr="00EE4F8C">
              <w:t>2</w:t>
            </w:r>
          </w:p>
        </w:tc>
        <w:tc>
          <w:tcPr>
            <w:tcW w:w="3296" w:type="dxa"/>
          </w:tcPr>
          <w:p w:rsidR="006C131D" w:rsidRPr="00EE4F8C" w:rsidRDefault="006C131D" w:rsidP="00DF4C32">
            <w:pPr>
              <w:pStyle w:val="NormalWeb"/>
            </w:pPr>
            <w:r w:rsidRPr="00EE4F8C">
              <w:t>Северо-Запад</w:t>
            </w:r>
          </w:p>
        </w:tc>
        <w:tc>
          <w:tcPr>
            <w:tcW w:w="1159" w:type="dxa"/>
          </w:tcPr>
          <w:p w:rsidR="006C131D" w:rsidRPr="00EE4F8C" w:rsidRDefault="006C131D" w:rsidP="00866437">
            <w:pPr>
              <w:pStyle w:val="NormalWeb"/>
              <w:jc w:val="center"/>
            </w:pPr>
            <w:r w:rsidRPr="00EE4F8C">
              <w:t>4</w:t>
            </w:r>
          </w:p>
        </w:tc>
        <w:tc>
          <w:tcPr>
            <w:tcW w:w="1535" w:type="dxa"/>
          </w:tcPr>
          <w:p w:rsidR="006C131D" w:rsidRPr="00EE4F8C" w:rsidRDefault="006C131D" w:rsidP="00866437">
            <w:pPr>
              <w:pStyle w:val="NormalWeb"/>
              <w:jc w:val="center"/>
            </w:pPr>
            <w:r w:rsidRPr="00EE4F8C">
              <w:t>1</w:t>
            </w:r>
          </w:p>
        </w:tc>
        <w:tc>
          <w:tcPr>
            <w:tcW w:w="992" w:type="dxa"/>
          </w:tcPr>
          <w:p w:rsidR="006C131D" w:rsidRPr="00EE4F8C" w:rsidRDefault="006C131D" w:rsidP="00866437">
            <w:pPr>
              <w:pStyle w:val="NormalWeb"/>
              <w:jc w:val="center"/>
            </w:pPr>
          </w:p>
        </w:tc>
      </w:tr>
      <w:tr w:rsidR="006C131D" w:rsidRPr="00EE4F8C" w:rsidTr="00866437">
        <w:tc>
          <w:tcPr>
            <w:tcW w:w="994" w:type="dxa"/>
          </w:tcPr>
          <w:p w:rsidR="006C131D" w:rsidRPr="00EE4F8C" w:rsidRDefault="006C131D" w:rsidP="00DF4C32">
            <w:pPr>
              <w:pStyle w:val="NormalWeb"/>
            </w:pPr>
          </w:p>
        </w:tc>
        <w:tc>
          <w:tcPr>
            <w:tcW w:w="741" w:type="dxa"/>
          </w:tcPr>
          <w:p w:rsidR="006C131D" w:rsidRPr="00EE4F8C" w:rsidRDefault="006C131D" w:rsidP="00DF4C32">
            <w:pPr>
              <w:pStyle w:val="NormalWeb"/>
            </w:pPr>
            <w:r w:rsidRPr="00EE4F8C">
              <w:t>3</w:t>
            </w:r>
          </w:p>
        </w:tc>
        <w:tc>
          <w:tcPr>
            <w:tcW w:w="3296" w:type="dxa"/>
          </w:tcPr>
          <w:p w:rsidR="006C131D" w:rsidRPr="00EE4F8C" w:rsidRDefault="006C131D" w:rsidP="00DF4C32">
            <w:pPr>
              <w:pStyle w:val="NormalWeb"/>
            </w:pPr>
            <w:r w:rsidRPr="00EE4F8C">
              <w:t>Европейский Север</w:t>
            </w:r>
          </w:p>
        </w:tc>
        <w:tc>
          <w:tcPr>
            <w:tcW w:w="1159" w:type="dxa"/>
          </w:tcPr>
          <w:p w:rsidR="006C131D" w:rsidRPr="00EE4F8C" w:rsidRDefault="006C131D" w:rsidP="00866437">
            <w:pPr>
              <w:pStyle w:val="NormalWeb"/>
              <w:jc w:val="center"/>
            </w:pPr>
            <w:r w:rsidRPr="00EE4F8C">
              <w:t>3</w:t>
            </w:r>
          </w:p>
        </w:tc>
        <w:tc>
          <w:tcPr>
            <w:tcW w:w="1535" w:type="dxa"/>
          </w:tcPr>
          <w:p w:rsidR="006C131D" w:rsidRPr="00EE4F8C" w:rsidRDefault="006C131D" w:rsidP="00866437">
            <w:pPr>
              <w:pStyle w:val="NormalWeb"/>
              <w:jc w:val="center"/>
            </w:pPr>
            <w:r w:rsidRPr="00EE4F8C">
              <w:t>1</w:t>
            </w:r>
          </w:p>
        </w:tc>
        <w:tc>
          <w:tcPr>
            <w:tcW w:w="992" w:type="dxa"/>
          </w:tcPr>
          <w:p w:rsidR="006C131D" w:rsidRPr="00EE4F8C" w:rsidRDefault="006C131D" w:rsidP="00866437">
            <w:pPr>
              <w:pStyle w:val="NormalWeb"/>
              <w:jc w:val="center"/>
            </w:pPr>
          </w:p>
        </w:tc>
      </w:tr>
      <w:tr w:rsidR="006C131D" w:rsidRPr="00EE4F8C" w:rsidTr="00866437">
        <w:tc>
          <w:tcPr>
            <w:tcW w:w="994" w:type="dxa"/>
          </w:tcPr>
          <w:p w:rsidR="006C131D" w:rsidRPr="00EE4F8C" w:rsidRDefault="006C131D" w:rsidP="00DF4C32">
            <w:pPr>
              <w:pStyle w:val="NormalWeb"/>
            </w:pPr>
          </w:p>
        </w:tc>
        <w:tc>
          <w:tcPr>
            <w:tcW w:w="741" w:type="dxa"/>
          </w:tcPr>
          <w:p w:rsidR="006C131D" w:rsidRPr="00EE4F8C" w:rsidRDefault="006C131D" w:rsidP="00DF4C32">
            <w:pPr>
              <w:pStyle w:val="NormalWeb"/>
            </w:pPr>
            <w:r w:rsidRPr="00EE4F8C">
              <w:t>4</w:t>
            </w:r>
          </w:p>
        </w:tc>
        <w:tc>
          <w:tcPr>
            <w:tcW w:w="3296" w:type="dxa"/>
          </w:tcPr>
          <w:p w:rsidR="006C131D" w:rsidRPr="00EE4F8C" w:rsidRDefault="006C131D" w:rsidP="00DF4C32">
            <w:pPr>
              <w:pStyle w:val="NormalWeb"/>
            </w:pPr>
            <w:r w:rsidRPr="00EE4F8C">
              <w:t>Северный Кавказ</w:t>
            </w:r>
          </w:p>
        </w:tc>
        <w:tc>
          <w:tcPr>
            <w:tcW w:w="1159" w:type="dxa"/>
          </w:tcPr>
          <w:p w:rsidR="006C131D" w:rsidRPr="00EE4F8C" w:rsidRDefault="006C131D" w:rsidP="00866437">
            <w:pPr>
              <w:pStyle w:val="NormalWeb"/>
              <w:jc w:val="center"/>
            </w:pPr>
            <w:r w:rsidRPr="00EE4F8C">
              <w:t>3</w:t>
            </w:r>
          </w:p>
        </w:tc>
        <w:tc>
          <w:tcPr>
            <w:tcW w:w="1535" w:type="dxa"/>
          </w:tcPr>
          <w:p w:rsidR="006C131D" w:rsidRPr="00EE4F8C" w:rsidRDefault="006C131D" w:rsidP="00866437">
            <w:pPr>
              <w:pStyle w:val="NormalWeb"/>
              <w:jc w:val="center"/>
            </w:pPr>
            <w:r w:rsidRPr="00EE4F8C">
              <w:t>1</w:t>
            </w:r>
          </w:p>
        </w:tc>
        <w:tc>
          <w:tcPr>
            <w:tcW w:w="992" w:type="dxa"/>
          </w:tcPr>
          <w:p w:rsidR="006C131D" w:rsidRPr="00EE4F8C" w:rsidRDefault="006C131D" w:rsidP="00866437">
            <w:pPr>
              <w:pStyle w:val="NormalWeb"/>
              <w:jc w:val="center"/>
            </w:pPr>
          </w:p>
        </w:tc>
      </w:tr>
      <w:tr w:rsidR="006C131D" w:rsidRPr="00EE4F8C" w:rsidTr="00866437">
        <w:tc>
          <w:tcPr>
            <w:tcW w:w="994" w:type="dxa"/>
          </w:tcPr>
          <w:p w:rsidR="006C131D" w:rsidRPr="00EE4F8C" w:rsidRDefault="006C131D" w:rsidP="00DF4C32">
            <w:pPr>
              <w:pStyle w:val="NormalWeb"/>
            </w:pPr>
          </w:p>
        </w:tc>
        <w:tc>
          <w:tcPr>
            <w:tcW w:w="741" w:type="dxa"/>
          </w:tcPr>
          <w:p w:rsidR="006C131D" w:rsidRPr="00EE4F8C" w:rsidRDefault="006C131D" w:rsidP="00DF4C32">
            <w:pPr>
              <w:pStyle w:val="NormalWeb"/>
            </w:pPr>
            <w:r w:rsidRPr="00EE4F8C">
              <w:t>5</w:t>
            </w:r>
          </w:p>
        </w:tc>
        <w:tc>
          <w:tcPr>
            <w:tcW w:w="3296" w:type="dxa"/>
          </w:tcPr>
          <w:p w:rsidR="006C131D" w:rsidRPr="00EE4F8C" w:rsidRDefault="006C131D" w:rsidP="00DF4C32">
            <w:pPr>
              <w:pStyle w:val="NormalWeb"/>
            </w:pPr>
            <w:r w:rsidRPr="00EE4F8C">
              <w:t>Поволжье</w:t>
            </w:r>
          </w:p>
        </w:tc>
        <w:tc>
          <w:tcPr>
            <w:tcW w:w="1159" w:type="dxa"/>
          </w:tcPr>
          <w:p w:rsidR="006C131D" w:rsidRPr="00EE4F8C" w:rsidRDefault="006C131D" w:rsidP="00866437">
            <w:pPr>
              <w:pStyle w:val="NormalWeb"/>
              <w:jc w:val="center"/>
            </w:pPr>
            <w:r w:rsidRPr="00EE4F8C">
              <w:t>3</w:t>
            </w:r>
          </w:p>
        </w:tc>
        <w:tc>
          <w:tcPr>
            <w:tcW w:w="1535" w:type="dxa"/>
          </w:tcPr>
          <w:p w:rsidR="006C131D" w:rsidRPr="00EE4F8C" w:rsidRDefault="006C131D" w:rsidP="00866437">
            <w:pPr>
              <w:pStyle w:val="NormalWeb"/>
              <w:jc w:val="center"/>
            </w:pPr>
            <w:r w:rsidRPr="00EE4F8C">
              <w:t>1</w:t>
            </w:r>
          </w:p>
        </w:tc>
        <w:tc>
          <w:tcPr>
            <w:tcW w:w="992" w:type="dxa"/>
          </w:tcPr>
          <w:p w:rsidR="006C131D" w:rsidRPr="00EE4F8C" w:rsidRDefault="006C131D" w:rsidP="00866437">
            <w:pPr>
              <w:pStyle w:val="NormalWeb"/>
              <w:jc w:val="center"/>
            </w:pPr>
          </w:p>
        </w:tc>
      </w:tr>
      <w:tr w:rsidR="006C131D" w:rsidRPr="00EE4F8C" w:rsidTr="00866437">
        <w:tc>
          <w:tcPr>
            <w:tcW w:w="994" w:type="dxa"/>
          </w:tcPr>
          <w:p w:rsidR="006C131D" w:rsidRPr="00EE4F8C" w:rsidRDefault="006C131D" w:rsidP="00DF4C32">
            <w:pPr>
              <w:pStyle w:val="NormalWeb"/>
            </w:pPr>
          </w:p>
        </w:tc>
        <w:tc>
          <w:tcPr>
            <w:tcW w:w="741" w:type="dxa"/>
          </w:tcPr>
          <w:p w:rsidR="006C131D" w:rsidRPr="00EE4F8C" w:rsidRDefault="006C131D" w:rsidP="00DF4C32">
            <w:pPr>
              <w:pStyle w:val="NormalWeb"/>
            </w:pPr>
            <w:r w:rsidRPr="00EE4F8C">
              <w:t>6</w:t>
            </w:r>
          </w:p>
        </w:tc>
        <w:tc>
          <w:tcPr>
            <w:tcW w:w="3296" w:type="dxa"/>
          </w:tcPr>
          <w:p w:rsidR="006C131D" w:rsidRPr="00EE4F8C" w:rsidRDefault="006C131D" w:rsidP="00DF4C32">
            <w:pPr>
              <w:pStyle w:val="NormalWeb"/>
            </w:pPr>
            <w:r w:rsidRPr="00EE4F8C">
              <w:t>Урал</w:t>
            </w:r>
          </w:p>
        </w:tc>
        <w:tc>
          <w:tcPr>
            <w:tcW w:w="1159" w:type="dxa"/>
          </w:tcPr>
          <w:p w:rsidR="006C131D" w:rsidRPr="00EE4F8C" w:rsidRDefault="006C131D" w:rsidP="00866437">
            <w:pPr>
              <w:pStyle w:val="NormalWeb"/>
              <w:jc w:val="center"/>
            </w:pPr>
            <w:r w:rsidRPr="00EE4F8C">
              <w:t>4</w:t>
            </w:r>
          </w:p>
        </w:tc>
        <w:tc>
          <w:tcPr>
            <w:tcW w:w="1535" w:type="dxa"/>
          </w:tcPr>
          <w:p w:rsidR="006C131D" w:rsidRPr="00EE4F8C" w:rsidRDefault="006C131D" w:rsidP="00866437">
            <w:pPr>
              <w:pStyle w:val="NormalWeb"/>
              <w:jc w:val="center"/>
            </w:pPr>
            <w:r w:rsidRPr="00EE4F8C">
              <w:t>1</w:t>
            </w:r>
          </w:p>
        </w:tc>
        <w:tc>
          <w:tcPr>
            <w:tcW w:w="992" w:type="dxa"/>
          </w:tcPr>
          <w:p w:rsidR="006C131D" w:rsidRPr="00EE4F8C" w:rsidRDefault="006C131D" w:rsidP="00866437">
            <w:pPr>
              <w:pStyle w:val="NormalWeb"/>
              <w:jc w:val="center"/>
            </w:pPr>
          </w:p>
        </w:tc>
      </w:tr>
      <w:tr w:rsidR="006C131D" w:rsidRPr="00EE4F8C" w:rsidTr="00866437">
        <w:tc>
          <w:tcPr>
            <w:tcW w:w="994" w:type="dxa"/>
          </w:tcPr>
          <w:p w:rsidR="006C131D" w:rsidRPr="00866437" w:rsidRDefault="006C131D" w:rsidP="00DF4C32">
            <w:pPr>
              <w:pStyle w:val="NormalWeb"/>
              <w:rPr>
                <w:b/>
              </w:rPr>
            </w:pPr>
            <w:r w:rsidRPr="00866437">
              <w:rPr>
                <w:b/>
              </w:rPr>
              <w:t>4.</w:t>
            </w:r>
          </w:p>
        </w:tc>
        <w:tc>
          <w:tcPr>
            <w:tcW w:w="741" w:type="dxa"/>
          </w:tcPr>
          <w:p w:rsidR="006C131D" w:rsidRPr="00866437" w:rsidRDefault="006C131D" w:rsidP="00DF4C32">
            <w:pPr>
              <w:pStyle w:val="NormalWeb"/>
              <w:rPr>
                <w:b/>
              </w:rPr>
            </w:pPr>
          </w:p>
        </w:tc>
        <w:tc>
          <w:tcPr>
            <w:tcW w:w="3296" w:type="dxa"/>
          </w:tcPr>
          <w:p w:rsidR="006C131D" w:rsidRPr="00866437" w:rsidRDefault="006C131D" w:rsidP="00DF4C32">
            <w:pPr>
              <w:pStyle w:val="NormalWeb"/>
              <w:rPr>
                <w:b/>
              </w:rPr>
            </w:pPr>
            <w:r w:rsidRPr="00866437">
              <w:rPr>
                <w:b/>
              </w:rPr>
              <w:t>Азиатская Россия</w:t>
            </w:r>
          </w:p>
        </w:tc>
        <w:tc>
          <w:tcPr>
            <w:tcW w:w="1159" w:type="dxa"/>
          </w:tcPr>
          <w:p w:rsidR="006C131D" w:rsidRPr="00866437" w:rsidRDefault="006C131D" w:rsidP="00866437">
            <w:pPr>
              <w:pStyle w:val="NormalWeb"/>
              <w:jc w:val="center"/>
              <w:rPr>
                <w:b/>
              </w:rPr>
            </w:pPr>
            <w:r w:rsidRPr="00866437">
              <w:rPr>
                <w:b/>
              </w:rPr>
              <w:t>10</w:t>
            </w:r>
          </w:p>
        </w:tc>
        <w:tc>
          <w:tcPr>
            <w:tcW w:w="1535" w:type="dxa"/>
          </w:tcPr>
          <w:p w:rsidR="006C131D" w:rsidRPr="00866437" w:rsidRDefault="006C131D" w:rsidP="00866437">
            <w:pPr>
              <w:pStyle w:val="NormalWeb"/>
              <w:jc w:val="center"/>
              <w:rPr>
                <w:b/>
              </w:rPr>
            </w:pPr>
            <w:r w:rsidRPr="00866437">
              <w:rPr>
                <w:b/>
              </w:rPr>
              <w:t>2</w:t>
            </w:r>
          </w:p>
        </w:tc>
        <w:tc>
          <w:tcPr>
            <w:tcW w:w="992" w:type="dxa"/>
          </w:tcPr>
          <w:p w:rsidR="006C131D" w:rsidRPr="00866437" w:rsidRDefault="006C131D" w:rsidP="00866437">
            <w:pPr>
              <w:pStyle w:val="NormalWeb"/>
              <w:jc w:val="center"/>
              <w:rPr>
                <w:b/>
              </w:rPr>
            </w:pPr>
            <w:r w:rsidRPr="00866437">
              <w:rPr>
                <w:b/>
              </w:rPr>
              <w:t>1</w:t>
            </w:r>
          </w:p>
        </w:tc>
      </w:tr>
      <w:tr w:rsidR="006C131D" w:rsidRPr="00EE4F8C" w:rsidTr="00866437">
        <w:tc>
          <w:tcPr>
            <w:tcW w:w="994" w:type="dxa"/>
          </w:tcPr>
          <w:p w:rsidR="006C131D" w:rsidRPr="00EE4F8C" w:rsidRDefault="006C131D" w:rsidP="00DF4C32">
            <w:pPr>
              <w:pStyle w:val="NormalWeb"/>
            </w:pPr>
          </w:p>
        </w:tc>
        <w:tc>
          <w:tcPr>
            <w:tcW w:w="741" w:type="dxa"/>
          </w:tcPr>
          <w:p w:rsidR="006C131D" w:rsidRPr="00EE4F8C" w:rsidRDefault="006C131D" w:rsidP="00DF4C32">
            <w:pPr>
              <w:pStyle w:val="NormalWeb"/>
            </w:pPr>
            <w:r w:rsidRPr="00EE4F8C">
              <w:t>7</w:t>
            </w:r>
          </w:p>
        </w:tc>
        <w:tc>
          <w:tcPr>
            <w:tcW w:w="3296" w:type="dxa"/>
          </w:tcPr>
          <w:p w:rsidR="006C131D" w:rsidRPr="00EE4F8C" w:rsidRDefault="006C131D" w:rsidP="00DF4C32">
            <w:pPr>
              <w:pStyle w:val="NormalWeb"/>
            </w:pPr>
            <w:r w:rsidRPr="00EE4F8C">
              <w:rPr>
                <w:rStyle w:val="Emphasis"/>
              </w:rPr>
              <w:t xml:space="preserve">  </w:t>
            </w:r>
            <w:r w:rsidRPr="00EE4F8C">
              <w:t>Сибирь</w:t>
            </w:r>
          </w:p>
        </w:tc>
        <w:tc>
          <w:tcPr>
            <w:tcW w:w="1159" w:type="dxa"/>
          </w:tcPr>
          <w:p w:rsidR="006C131D" w:rsidRPr="00EE4F8C" w:rsidRDefault="006C131D" w:rsidP="00866437">
            <w:pPr>
              <w:pStyle w:val="NormalWeb"/>
              <w:jc w:val="center"/>
            </w:pPr>
            <w:r w:rsidRPr="00EE4F8C">
              <w:t>6</w:t>
            </w:r>
          </w:p>
        </w:tc>
        <w:tc>
          <w:tcPr>
            <w:tcW w:w="1535" w:type="dxa"/>
          </w:tcPr>
          <w:p w:rsidR="006C131D" w:rsidRPr="00EE4F8C" w:rsidRDefault="006C131D" w:rsidP="00866437">
            <w:pPr>
              <w:pStyle w:val="NormalWeb"/>
              <w:jc w:val="center"/>
            </w:pPr>
            <w:r w:rsidRPr="00EE4F8C">
              <w:t>1</w:t>
            </w:r>
          </w:p>
        </w:tc>
        <w:tc>
          <w:tcPr>
            <w:tcW w:w="992" w:type="dxa"/>
          </w:tcPr>
          <w:p w:rsidR="006C131D" w:rsidRPr="00EE4F8C" w:rsidRDefault="006C131D" w:rsidP="00866437">
            <w:pPr>
              <w:pStyle w:val="NormalWeb"/>
              <w:jc w:val="center"/>
            </w:pPr>
          </w:p>
        </w:tc>
      </w:tr>
      <w:tr w:rsidR="006C131D" w:rsidRPr="00EE4F8C" w:rsidTr="00866437">
        <w:tc>
          <w:tcPr>
            <w:tcW w:w="994" w:type="dxa"/>
          </w:tcPr>
          <w:p w:rsidR="006C131D" w:rsidRPr="00EE4F8C" w:rsidRDefault="006C131D" w:rsidP="00DF4C32">
            <w:pPr>
              <w:pStyle w:val="NormalWeb"/>
            </w:pPr>
          </w:p>
        </w:tc>
        <w:tc>
          <w:tcPr>
            <w:tcW w:w="741" w:type="dxa"/>
          </w:tcPr>
          <w:p w:rsidR="006C131D" w:rsidRPr="00EE4F8C" w:rsidRDefault="006C131D" w:rsidP="00DF4C32">
            <w:pPr>
              <w:pStyle w:val="NormalWeb"/>
            </w:pPr>
            <w:r w:rsidRPr="00EE4F8C">
              <w:t>8</w:t>
            </w:r>
          </w:p>
        </w:tc>
        <w:tc>
          <w:tcPr>
            <w:tcW w:w="3296" w:type="dxa"/>
          </w:tcPr>
          <w:p w:rsidR="006C131D" w:rsidRPr="00EE4F8C" w:rsidRDefault="006C131D" w:rsidP="00DF4C32">
            <w:pPr>
              <w:pStyle w:val="NormalWeb"/>
            </w:pPr>
            <w:r w:rsidRPr="00EE4F8C">
              <w:t>Дальний Восток</w:t>
            </w:r>
          </w:p>
        </w:tc>
        <w:tc>
          <w:tcPr>
            <w:tcW w:w="1159" w:type="dxa"/>
          </w:tcPr>
          <w:p w:rsidR="006C131D" w:rsidRPr="00EE4F8C" w:rsidRDefault="006C131D" w:rsidP="00866437">
            <w:pPr>
              <w:pStyle w:val="NormalWeb"/>
              <w:jc w:val="center"/>
            </w:pPr>
            <w:r w:rsidRPr="00EE4F8C">
              <w:t>4</w:t>
            </w:r>
          </w:p>
        </w:tc>
        <w:tc>
          <w:tcPr>
            <w:tcW w:w="1535" w:type="dxa"/>
          </w:tcPr>
          <w:p w:rsidR="006C131D" w:rsidRPr="00EE4F8C" w:rsidRDefault="006C131D" w:rsidP="00866437">
            <w:pPr>
              <w:pStyle w:val="NormalWeb"/>
              <w:jc w:val="center"/>
            </w:pPr>
            <w:r w:rsidRPr="00EE4F8C">
              <w:t>1</w:t>
            </w:r>
          </w:p>
        </w:tc>
        <w:tc>
          <w:tcPr>
            <w:tcW w:w="992" w:type="dxa"/>
          </w:tcPr>
          <w:p w:rsidR="006C131D" w:rsidRPr="00EE4F8C" w:rsidRDefault="006C131D" w:rsidP="00866437">
            <w:pPr>
              <w:pStyle w:val="NormalWeb"/>
              <w:jc w:val="center"/>
            </w:pPr>
          </w:p>
        </w:tc>
      </w:tr>
      <w:tr w:rsidR="006C131D" w:rsidRPr="00EE4F8C" w:rsidTr="00866437">
        <w:tc>
          <w:tcPr>
            <w:tcW w:w="994" w:type="dxa"/>
          </w:tcPr>
          <w:p w:rsidR="006C131D" w:rsidRPr="00866437" w:rsidRDefault="006C131D" w:rsidP="00DF4C32">
            <w:pPr>
              <w:pStyle w:val="NormalWeb"/>
              <w:rPr>
                <w:b/>
              </w:rPr>
            </w:pPr>
            <w:r w:rsidRPr="00866437">
              <w:rPr>
                <w:b/>
              </w:rPr>
              <w:t>5.</w:t>
            </w:r>
          </w:p>
        </w:tc>
        <w:tc>
          <w:tcPr>
            <w:tcW w:w="741" w:type="dxa"/>
          </w:tcPr>
          <w:p w:rsidR="006C131D" w:rsidRPr="00866437" w:rsidRDefault="006C131D" w:rsidP="00DF4C32">
            <w:pPr>
              <w:pStyle w:val="NormalWeb"/>
              <w:rPr>
                <w:b/>
              </w:rPr>
            </w:pPr>
          </w:p>
        </w:tc>
        <w:tc>
          <w:tcPr>
            <w:tcW w:w="3296" w:type="dxa"/>
          </w:tcPr>
          <w:p w:rsidR="006C131D" w:rsidRPr="00866437" w:rsidRDefault="006C131D" w:rsidP="00DF4C32">
            <w:pPr>
              <w:pStyle w:val="NormalWeb"/>
              <w:rPr>
                <w:b/>
              </w:rPr>
            </w:pPr>
            <w:r w:rsidRPr="00866437">
              <w:rPr>
                <w:b/>
              </w:rPr>
              <w:t>Заключение</w:t>
            </w:r>
          </w:p>
        </w:tc>
        <w:tc>
          <w:tcPr>
            <w:tcW w:w="1159" w:type="dxa"/>
          </w:tcPr>
          <w:p w:rsidR="006C131D" w:rsidRPr="00866437" w:rsidRDefault="006C131D" w:rsidP="00866437">
            <w:pPr>
              <w:pStyle w:val="NormalWeb"/>
              <w:jc w:val="center"/>
              <w:rPr>
                <w:b/>
              </w:rPr>
            </w:pPr>
            <w:r w:rsidRPr="00866437">
              <w:rPr>
                <w:b/>
              </w:rPr>
              <w:t>5</w:t>
            </w:r>
          </w:p>
        </w:tc>
        <w:tc>
          <w:tcPr>
            <w:tcW w:w="1535" w:type="dxa"/>
          </w:tcPr>
          <w:p w:rsidR="006C131D" w:rsidRPr="00866437" w:rsidRDefault="006C131D" w:rsidP="00866437">
            <w:pPr>
              <w:pStyle w:val="NormalWeb"/>
              <w:jc w:val="center"/>
              <w:rPr>
                <w:b/>
              </w:rPr>
            </w:pPr>
            <w:r w:rsidRPr="00866437">
              <w:rPr>
                <w:b/>
              </w:rPr>
              <w:t>1</w:t>
            </w:r>
          </w:p>
        </w:tc>
        <w:tc>
          <w:tcPr>
            <w:tcW w:w="992" w:type="dxa"/>
          </w:tcPr>
          <w:p w:rsidR="006C131D" w:rsidRPr="00866437" w:rsidRDefault="006C131D" w:rsidP="00866437">
            <w:pPr>
              <w:pStyle w:val="NormalWeb"/>
              <w:jc w:val="center"/>
              <w:rPr>
                <w:b/>
              </w:rPr>
            </w:pPr>
          </w:p>
        </w:tc>
      </w:tr>
      <w:tr w:rsidR="006C131D" w:rsidRPr="00EE4F8C" w:rsidTr="00866437">
        <w:tc>
          <w:tcPr>
            <w:tcW w:w="994" w:type="dxa"/>
          </w:tcPr>
          <w:p w:rsidR="006C131D" w:rsidRPr="00EE4F8C" w:rsidRDefault="006C131D" w:rsidP="00DF4C32">
            <w:pPr>
              <w:pStyle w:val="NormalWeb"/>
            </w:pPr>
          </w:p>
        </w:tc>
        <w:tc>
          <w:tcPr>
            <w:tcW w:w="741" w:type="dxa"/>
          </w:tcPr>
          <w:p w:rsidR="006C131D" w:rsidRPr="00EE4F8C" w:rsidRDefault="006C131D" w:rsidP="00DF4C32">
            <w:pPr>
              <w:pStyle w:val="NormalWeb"/>
            </w:pPr>
          </w:p>
        </w:tc>
        <w:tc>
          <w:tcPr>
            <w:tcW w:w="3296" w:type="dxa"/>
          </w:tcPr>
          <w:p w:rsidR="006C131D" w:rsidRPr="00EE4F8C" w:rsidRDefault="006C131D" w:rsidP="00DF4C32">
            <w:pPr>
              <w:pStyle w:val="NormalWeb"/>
            </w:pPr>
            <w:r w:rsidRPr="00EE4F8C">
              <w:t xml:space="preserve">Итого </w:t>
            </w:r>
          </w:p>
        </w:tc>
        <w:tc>
          <w:tcPr>
            <w:tcW w:w="1159" w:type="dxa"/>
          </w:tcPr>
          <w:p w:rsidR="006C131D" w:rsidRPr="00EE4F8C" w:rsidRDefault="006C131D" w:rsidP="00866437">
            <w:pPr>
              <w:pStyle w:val="NormalWeb"/>
              <w:jc w:val="center"/>
            </w:pPr>
            <w:r w:rsidRPr="00EE4F8C">
              <w:t>68</w:t>
            </w:r>
          </w:p>
        </w:tc>
        <w:tc>
          <w:tcPr>
            <w:tcW w:w="1535" w:type="dxa"/>
          </w:tcPr>
          <w:p w:rsidR="006C131D" w:rsidRPr="00EE4F8C" w:rsidRDefault="006C131D" w:rsidP="00866437">
            <w:pPr>
              <w:pStyle w:val="NormalWeb"/>
              <w:jc w:val="center"/>
            </w:pPr>
            <w:r w:rsidRPr="00EE4F8C">
              <w:t>16</w:t>
            </w:r>
          </w:p>
        </w:tc>
        <w:tc>
          <w:tcPr>
            <w:tcW w:w="992" w:type="dxa"/>
          </w:tcPr>
          <w:p w:rsidR="006C131D" w:rsidRPr="00EE4F8C" w:rsidRDefault="006C131D" w:rsidP="00866437">
            <w:pPr>
              <w:pStyle w:val="NormalWeb"/>
              <w:jc w:val="center"/>
            </w:pPr>
            <w:r w:rsidRPr="00EE4F8C">
              <w:t>2</w:t>
            </w:r>
          </w:p>
        </w:tc>
      </w:tr>
    </w:tbl>
    <w:p w:rsidR="006C131D" w:rsidRPr="00EE4F8C" w:rsidRDefault="006C131D" w:rsidP="00A73BD8">
      <w:pPr>
        <w:jc w:val="center"/>
        <w:rPr>
          <w:b/>
        </w:rPr>
      </w:pPr>
    </w:p>
    <w:p w:rsidR="006C131D" w:rsidRPr="00EE4F8C" w:rsidRDefault="006C131D" w:rsidP="00A73BD8">
      <w:pPr>
        <w:jc w:val="center"/>
        <w:rPr>
          <w:b/>
          <w:u w:val="single"/>
        </w:rPr>
      </w:pPr>
      <w:r w:rsidRPr="00EE4F8C">
        <w:rPr>
          <w:b/>
          <w:u w:val="single"/>
        </w:rPr>
        <w:t>Практические работы, объязательные к оцениванию:  №№ 4, 5, 8, 10, 13, 15, 16</w:t>
      </w:r>
    </w:p>
    <w:p w:rsidR="006C131D" w:rsidRDefault="006C131D" w:rsidP="00A73BD8">
      <w:pPr>
        <w:jc w:val="center"/>
        <w:rPr>
          <w:b/>
          <w:u w:val="single"/>
        </w:rPr>
      </w:pPr>
    </w:p>
    <w:p w:rsidR="006C131D" w:rsidRDefault="006C131D" w:rsidP="00A73BD8">
      <w:pPr>
        <w:jc w:val="center"/>
        <w:rPr>
          <w:b/>
          <w:u w:val="single"/>
        </w:rPr>
      </w:pPr>
    </w:p>
    <w:p w:rsidR="006C131D" w:rsidRDefault="006C131D" w:rsidP="00A73BD8">
      <w:pPr>
        <w:jc w:val="center"/>
        <w:rPr>
          <w:b/>
          <w:u w:val="single"/>
        </w:rPr>
      </w:pPr>
    </w:p>
    <w:p w:rsidR="006C131D" w:rsidRDefault="006C131D" w:rsidP="00A73BD8">
      <w:pPr>
        <w:jc w:val="center"/>
        <w:rPr>
          <w:b/>
          <w:u w:val="single"/>
        </w:rPr>
      </w:pPr>
    </w:p>
    <w:p w:rsidR="006C131D" w:rsidRDefault="006C131D" w:rsidP="00A73BD8">
      <w:pPr>
        <w:jc w:val="center"/>
        <w:rPr>
          <w:b/>
          <w:u w:val="single"/>
        </w:rPr>
      </w:pPr>
    </w:p>
    <w:p w:rsidR="006C131D" w:rsidRDefault="006C131D" w:rsidP="00A73BD8">
      <w:pPr>
        <w:jc w:val="center"/>
        <w:rPr>
          <w:b/>
          <w:u w:val="single"/>
        </w:rPr>
      </w:pPr>
    </w:p>
    <w:p w:rsidR="006C131D" w:rsidRDefault="006C131D" w:rsidP="00A73BD8">
      <w:pPr>
        <w:jc w:val="center"/>
        <w:rPr>
          <w:b/>
          <w:u w:val="single"/>
        </w:rPr>
      </w:pPr>
    </w:p>
    <w:p w:rsidR="006C131D" w:rsidRDefault="006C131D" w:rsidP="00A73BD8">
      <w:pPr>
        <w:jc w:val="center"/>
        <w:rPr>
          <w:b/>
          <w:u w:val="single"/>
        </w:rPr>
      </w:pPr>
    </w:p>
    <w:p w:rsidR="006C131D" w:rsidRDefault="006C131D" w:rsidP="00A73BD8">
      <w:pPr>
        <w:jc w:val="center"/>
        <w:rPr>
          <w:b/>
          <w:u w:val="single"/>
        </w:rPr>
      </w:pPr>
    </w:p>
    <w:p w:rsidR="006C131D" w:rsidRDefault="006C131D" w:rsidP="00A73BD8">
      <w:pPr>
        <w:jc w:val="center"/>
        <w:rPr>
          <w:b/>
          <w:u w:val="single"/>
        </w:rPr>
      </w:pPr>
    </w:p>
    <w:p w:rsidR="006C131D" w:rsidRDefault="006C131D" w:rsidP="00A73BD8">
      <w:pPr>
        <w:jc w:val="center"/>
        <w:rPr>
          <w:b/>
          <w:u w:val="single"/>
        </w:rPr>
      </w:pPr>
    </w:p>
    <w:p w:rsidR="006C131D" w:rsidRDefault="006C131D" w:rsidP="00A73BD8">
      <w:pPr>
        <w:jc w:val="center"/>
        <w:rPr>
          <w:b/>
          <w:u w:val="single"/>
        </w:rPr>
      </w:pPr>
    </w:p>
    <w:p w:rsidR="006C131D" w:rsidRDefault="006C131D" w:rsidP="00A73BD8">
      <w:pPr>
        <w:jc w:val="center"/>
        <w:rPr>
          <w:b/>
          <w:u w:val="single"/>
        </w:rPr>
      </w:pPr>
    </w:p>
    <w:p w:rsidR="006C131D" w:rsidRDefault="006C131D" w:rsidP="00A73BD8">
      <w:pPr>
        <w:jc w:val="center"/>
        <w:rPr>
          <w:b/>
          <w:u w:val="single"/>
        </w:rPr>
      </w:pPr>
    </w:p>
    <w:p w:rsidR="006C131D" w:rsidRDefault="006C131D" w:rsidP="00A73BD8">
      <w:pPr>
        <w:jc w:val="center"/>
        <w:rPr>
          <w:b/>
          <w:u w:val="single"/>
        </w:rPr>
      </w:pPr>
    </w:p>
    <w:p w:rsidR="006C131D" w:rsidRDefault="006C131D" w:rsidP="00A73BD8">
      <w:pPr>
        <w:jc w:val="center"/>
        <w:rPr>
          <w:b/>
          <w:u w:val="single"/>
        </w:rPr>
      </w:pPr>
    </w:p>
    <w:p w:rsidR="006C131D" w:rsidRDefault="006C131D" w:rsidP="00A73BD8">
      <w:pPr>
        <w:jc w:val="center"/>
        <w:rPr>
          <w:b/>
          <w:u w:val="single"/>
        </w:rPr>
      </w:pPr>
    </w:p>
    <w:p w:rsidR="006C131D" w:rsidRDefault="006C131D" w:rsidP="00A73BD8">
      <w:pPr>
        <w:jc w:val="center"/>
        <w:rPr>
          <w:b/>
          <w:u w:val="single"/>
        </w:rPr>
      </w:pPr>
    </w:p>
    <w:p w:rsidR="006C131D" w:rsidRDefault="006C131D" w:rsidP="00A73BD8">
      <w:pPr>
        <w:jc w:val="center"/>
        <w:rPr>
          <w:b/>
          <w:u w:val="single"/>
        </w:rPr>
      </w:pPr>
    </w:p>
    <w:p w:rsidR="006C131D" w:rsidRDefault="006C131D" w:rsidP="00A73BD8">
      <w:pPr>
        <w:jc w:val="center"/>
        <w:rPr>
          <w:b/>
          <w:u w:val="single"/>
        </w:rPr>
      </w:pPr>
    </w:p>
    <w:p w:rsidR="006C131D" w:rsidRDefault="006C131D" w:rsidP="00A73BD8">
      <w:pPr>
        <w:jc w:val="center"/>
        <w:rPr>
          <w:b/>
          <w:u w:val="single"/>
        </w:rPr>
      </w:pPr>
    </w:p>
    <w:p w:rsidR="006C131D" w:rsidRDefault="006C131D" w:rsidP="00A73BD8">
      <w:pPr>
        <w:jc w:val="center"/>
        <w:rPr>
          <w:b/>
          <w:u w:val="single"/>
        </w:rPr>
      </w:pPr>
    </w:p>
    <w:p w:rsidR="006C131D" w:rsidRDefault="006C131D" w:rsidP="00A73BD8">
      <w:pPr>
        <w:jc w:val="center"/>
        <w:rPr>
          <w:b/>
          <w:u w:val="single"/>
        </w:rPr>
      </w:pPr>
    </w:p>
    <w:p w:rsidR="006C131D" w:rsidRDefault="006C131D" w:rsidP="00A73BD8">
      <w:pPr>
        <w:jc w:val="center"/>
        <w:rPr>
          <w:b/>
          <w:u w:val="single"/>
        </w:rPr>
      </w:pPr>
    </w:p>
    <w:p w:rsidR="006C131D" w:rsidRDefault="006C131D" w:rsidP="00A73BD8">
      <w:pPr>
        <w:jc w:val="center"/>
        <w:rPr>
          <w:b/>
          <w:u w:val="single"/>
        </w:rPr>
      </w:pPr>
    </w:p>
    <w:p w:rsidR="006C131D" w:rsidRDefault="006C131D" w:rsidP="00A73BD8">
      <w:pPr>
        <w:jc w:val="center"/>
        <w:rPr>
          <w:b/>
          <w:u w:val="single"/>
        </w:rPr>
      </w:pPr>
    </w:p>
    <w:p w:rsidR="006C131D" w:rsidRDefault="006C131D" w:rsidP="00A73BD8">
      <w:pPr>
        <w:jc w:val="center"/>
        <w:rPr>
          <w:b/>
          <w:u w:val="single"/>
        </w:rPr>
      </w:pPr>
    </w:p>
    <w:p w:rsidR="006C131D" w:rsidRDefault="006C131D" w:rsidP="00A73BD8">
      <w:pPr>
        <w:jc w:val="center"/>
        <w:rPr>
          <w:b/>
          <w:u w:val="single"/>
        </w:rPr>
      </w:pPr>
    </w:p>
    <w:p w:rsidR="006C131D" w:rsidRDefault="006C131D" w:rsidP="00A73BD8">
      <w:pPr>
        <w:jc w:val="center"/>
        <w:rPr>
          <w:b/>
          <w:sz w:val="28"/>
          <w:szCs w:val="28"/>
          <w:u w:val="single"/>
        </w:rPr>
      </w:pPr>
    </w:p>
    <w:p w:rsidR="006C131D" w:rsidRDefault="006C131D" w:rsidP="00A73BD8">
      <w:pPr>
        <w:jc w:val="center"/>
        <w:rPr>
          <w:b/>
          <w:sz w:val="28"/>
          <w:szCs w:val="28"/>
          <w:u w:val="single"/>
        </w:rPr>
      </w:pPr>
      <w:bookmarkStart w:id="0" w:name="_GoBack"/>
      <w:bookmarkEnd w:id="0"/>
      <w:r w:rsidRPr="00EE4F8C">
        <w:rPr>
          <w:b/>
          <w:sz w:val="28"/>
          <w:szCs w:val="28"/>
          <w:u w:val="single"/>
        </w:rPr>
        <w:t>Календар</w:t>
      </w:r>
      <w:r>
        <w:rPr>
          <w:b/>
          <w:sz w:val="28"/>
          <w:szCs w:val="28"/>
          <w:u w:val="single"/>
        </w:rPr>
        <w:t>но – тематическое планирование</w:t>
      </w:r>
    </w:p>
    <w:p w:rsidR="006C131D" w:rsidRDefault="006C131D" w:rsidP="00A73BD8">
      <w:pPr>
        <w:jc w:val="center"/>
        <w:rPr>
          <w:b/>
          <w:sz w:val="28"/>
          <w:szCs w:val="28"/>
          <w:u w:val="single"/>
        </w:rPr>
      </w:pPr>
    </w:p>
    <w:p w:rsidR="006C131D" w:rsidRDefault="006C131D" w:rsidP="00A73BD8">
      <w:pPr>
        <w:jc w:val="center"/>
        <w:rPr>
          <w:b/>
          <w:sz w:val="28"/>
          <w:szCs w:val="28"/>
          <w:u w:val="single"/>
        </w:rPr>
      </w:pPr>
    </w:p>
    <w:p w:rsidR="006C131D" w:rsidRPr="00EE4F8C" w:rsidRDefault="006C131D" w:rsidP="00A73BD8">
      <w:pPr>
        <w:jc w:val="center"/>
        <w:rPr>
          <w:b/>
          <w:sz w:val="28"/>
          <w:szCs w:val="28"/>
          <w:u w:val="single"/>
        </w:rPr>
      </w:pPr>
    </w:p>
    <w:tbl>
      <w:tblPr>
        <w:tblW w:w="9246" w:type="dxa"/>
        <w:tblInd w:w="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59"/>
        <w:gridCol w:w="284"/>
        <w:gridCol w:w="623"/>
        <w:gridCol w:w="86"/>
        <w:gridCol w:w="481"/>
        <w:gridCol w:w="86"/>
        <w:gridCol w:w="3827"/>
        <w:gridCol w:w="3600"/>
      </w:tblGrid>
      <w:tr w:rsidR="006C131D" w:rsidRPr="00027C06" w:rsidTr="00060ED7">
        <w:trPr>
          <w:trHeight w:val="278"/>
        </w:trPr>
        <w:tc>
          <w:tcPr>
            <w:tcW w:w="543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  <w:r>
              <w:rPr>
                <w:lang w:eastAsia="en-US"/>
              </w:rPr>
              <w:t>№ п</w:t>
            </w:r>
            <w:r w:rsidRPr="00027C06">
              <w:rPr>
                <w:lang w:eastAsia="en-US"/>
              </w:rPr>
              <w:t>п</w:t>
            </w:r>
          </w:p>
        </w:tc>
        <w:tc>
          <w:tcPr>
            <w:tcW w:w="1276" w:type="dxa"/>
            <w:gridSpan w:val="4"/>
          </w:tcPr>
          <w:p w:rsidR="006C131D" w:rsidRPr="00027C06" w:rsidRDefault="006C131D" w:rsidP="00933534">
            <w:pPr>
              <w:jc w:val="center"/>
              <w:rPr>
                <w:lang w:eastAsia="en-US"/>
              </w:rPr>
            </w:pPr>
            <w:r w:rsidRPr="00027C06">
              <w:rPr>
                <w:lang w:eastAsia="en-US"/>
              </w:rPr>
              <w:t>Дата</w:t>
            </w:r>
          </w:p>
        </w:tc>
        <w:tc>
          <w:tcPr>
            <w:tcW w:w="3827" w:type="dxa"/>
            <w:vMerge w:val="restart"/>
          </w:tcPr>
          <w:p w:rsidR="006C131D" w:rsidRPr="00027C06" w:rsidRDefault="006C131D" w:rsidP="00933534">
            <w:pPr>
              <w:jc w:val="center"/>
              <w:rPr>
                <w:lang w:eastAsia="en-US"/>
              </w:rPr>
            </w:pPr>
            <w:r w:rsidRPr="00027C06">
              <w:rPr>
                <w:lang w:eastAsia="en-US"/>
              </w:rPr>
              <w:t>Тема урока</w:t>
            </w:r>
          </w:p>
        </w:tc>
        <w:tc>
          <w:tcPr>
            <w:tcW w:w="3600" w:type="dxa"/>
            <w:vMerge w:val="restart"/>
          </w:tcPr>
          <w:p w:rsidR="006C131D" w:rsidRPr="00027C06" w:rsidRDefault="006C131D" w:rsidP="00933534">
            <w:pPr>
              <w:jc w:val="center"/>
              <w:rPr>
                <w:lang w:eastAsia="en-US"/>
              </w:rPr>
            </w:pPr>
            <w:r w:rsidRPr="00027C06">
              <w:rPr>
                <w:lang w:eastAsia="en-US"/>
              </w:rPr>
              <w:t>Практическая часть</w:t>
            </w:r>
            <w:r>
              <w:rPr>
                <w:lang w:eastAsia="en-US"/>
              </w:rPr>
              <w:t xml:space="preserve"> (П/р №)</w:t>
            </w:r>
          </w:p>
        </w:tc>
      </w:tr>
      <w:tr w:rsidR="006C131D" w:rsidRPr="00027C06" w:rsidTr="00060ED7">
        <w:trPr>
          <w:trHeight w:val="277"/>
        </w:trPr>
        <w:tc>
          <w:tcPr>
            <w:tcW w:w="259" w:type="dxa"/>
          </w:tcPr>
          <w:p w:rsidR="006C131D" w:rsidRPr="00295E66" w:rsidRDefault="006C131D" w:rsidP="00C42313">
            <w:pPr>
              <w:ind w:left="-113" w:right="-170"/>
              <w:rPr>
                <w:sz w:val="16"/>
                <w:szCs w:val="16"/>
                <w:lang w:eastAsia="en-US"/>
              </w:rPr>
            </w:pPr>
            <w:r w:rsidRPr="00295E66">
              <w:rPr>
                <w:sz w:val="16"/>
                <w:szCs w:val="16"/>
                <w:lang w:eastAsia="en-US"/>
              </w:rPr>
              <w:t>план</w:t>
            </w:r>
          </w:p>
        </w:tc>
        <w:tc>
          <w:tcPr>
            <w:tcW w:w="284" w:type="dxa"/>
          </w:tcPr>
          <w:p w:rsidR="006C131D" w:rsidRPr="00295E66" w:rsidRDefault="006C131D" w:rsidP="00C42313">
            <w:pPr>
              <w:ind w:left="-113" w:right="-170"/>
              <w:rPr>
                <w:sz w:val="16"/>
                <w:szCs w:val="16"/>
                <w:lang w:eastAsia="en-US"/>
              </w:rPr>
            </w:pPr>
            <w:r w:rsidRPr="00295E66">
              <w:rPr>
                <w:sz w:val="16"/>
                <w:szCs w:val="16"/>
                <w:lang w:eastAsia="en-US"/>
              </w:rPr>
              <w:t>факт</w:t>
            </w:r>
          </w:p>
        </w:tc>
        <w:tc>
          <w:tcPr>
            <w:tcW w:w="709" w:type="dxa"/>
            <w:gridSpan w:val="2"/>
          </w:tcPr>
          <w:p w:rsidR="006C131D" w:rsidRPr="00027C06" w:rsidRDefault="006C131D" w:rsidP="00DF6FB2">
            <w:pPr>
              <w:ind w:left="-57" w:right="-113"/>
              <w:rPr>
                <w:lang w:eastAsia="en-US"/>
              </w:rPr>
            </w:pPr>
            <w:r w:rsidRPr="00027C06">
              <w:rPr>
                <w:lang w:eastAsia="en-US"/>
              </w:rPr>
              <w:t>план</w:t>
            </w:r>
          </w:p>
        </w:tc>
        <w:tc>
          <w:tcPr>
            <w:tcW w:w="567" w:type="dxa"/>
            <w:gridSpan w:val="2"/>
          </w:tcPr>
          <w:p w:rsidR="006C131D" w:rsidRPr="00027C06" w:rsidRDefault="006C131D" w:rsidP="00DF6FB2">
            <w:pPr>
              <w:ind w:left="-113" w:right="-57"/>
              <w:rPr>
                <w:lang w:eastAsia="en-US"/>
              </w:rPr>
            </w:pPr>
            <w:r w:rsidRPr="00027C06">
              <w:rPr>
                <w:lang w:eastAsia="en-US"/>
              </w:rPr>
              <w:t>факт</w:t>
            </w:r>
          </w:p>
        </w:tc>
        <w:tc>
          <w:tcPr>
            <w:tcW w:w="3827" w:type="dxa"/>
            <w:vMerge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600" w:type="dxa"/>
            <w:vMerge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</w:tr>
      <w:tr w:rsidR="006C131D" w:rsidRPr="00027C06" w:rsidTr="00C42313">
        <w:tc>
          <w:tcPr>
            <w:tcW w:w="9246" w:type="dxa"/>
            <w:gridSpan w:val="8"/>
          </w:tcPr>
          <w:p w:rsidR="006C131D" w:rsidRPr="00027C06" w:rsidRDefault="006C131D" w:rsidP="00DF4C32">
            <w:pPr>
              <w:pStyle w:val="zag3"/>
            </w:pPr>
            <w:r w:rsidRPr="00027C06">
              <w:rPr>
                <w:rStyle w:val="Emphasis"/>
                <w:b/>
                <w:i w:val="0"/>
              </w:rPr>
              <w:t>Раздел.</w:t>
            </w:r>
            <w:r w:rsidRPr="00027C06">
              <w:rPr>
                <w:rStyle w:val="Emphasis"/>
                <w:b/>
              </w:rPr>
              <w:t xml:space="preserve"> </w:t>
            </w:r>
            <w:r w:rsidRPr="00027C06">
              <w:rPr>
                <w:rStyle w:val="Emphasis"/>
                <w:b/>
                <w:i w:val="0"/>
              </w:rPr>
              <w:t xml:space="preserve"> 1 </w:t>
            </w:r>
            <w:r w:rsidRPr="00027C06">
              <w:rPr>
                <w:rStyle w:val="Emphasis"/>
                <w:b/>
              </w:rPr>
              <w:t xml:space="preserve"> </w:t>
            </w:r>
            <w:r w:rsidRPr="00027C06">
              <w:t>Хозяйство (</w:t>
            </w:r>
            <w:r w:rsidRPr="00027C06">
              <w:rPr>
                <w:rStyle w:val="Emphasis"/>
                <w:i w:val="0"/>
              </w:rPr>
              <w:t>21 ч</w:t>
            </w:r>
            <w:r w:rsidRPr="00027C06">
              <w:t>)</w:t>
            </w:r>
          </w:p>
        </w:tc>
      </w:tr>
      <w:tr w:rsidR="006C131D" w:rsidRPr="00027C06" w:rsidTr="00060ED7">
        <w:tc>
          <w:tcPr>
            <w:tcW w:w="259" w:type="dxa"/>
          </w:tcPr>
          <w:p w:rsidR="006C131D" w:rsidRPr="00027C06" w:rsidRDefault="006C131D" w:rsidP="00C42313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1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6C131D" w:rsidRPr="00655022" w:rsidRDefault="006C131D" w:rsidP="008846BE">
            <w:pPr>
              <w:ind w:left="-57" w:right="-283"/>
              <w:rPr>
                <w:lang w:eastAsia="en-US"/>
              </w:rPr>
            </w:pPr>
            <w:r>
              <w:rPr>
                <w:lang w:eastAsia="en-US"/>
              </w:rPr>
              <w:t>03.09</w:t>
            </w: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827" w:type="dxa"/>
          </w:tcPr>
          <w:p w:rsidR="006C131D" w:rsidRPr="00027C06" w:rsidRDefault="006C131D" w:rsidP="00DF4C32">
            <w:pPr>
              <w:rPr>
                <w:lang w:eastAsia="en-US"/>
              </w:rPr>
            </w:pPr>
            <w:r>
              <w:rPr>
                <w:lang w:eastAsia="en-US"/>
              </w:rPr>
              <w:t>Понятия экономика и хозяйство.</w:t>
            </w:r>
          </w:p>
        </w:tc>
        <w:tc>
          <w:tcPr>
            <w:tcW w:w="3600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</w:tr>
      <w:tr w:rsidR="006C131D" w:rsidRPr="00027C06" w:rsidTr="00060ED7">
        <w:tc>
          <w:tcPr>
            <w:tcW w:w="259" w:type="dxa"/>
          </w:tcPr>
          <w:p w:rsidR="006C131D" w:rsidRPr="00027C06" w:rsidRDefault="006C131D" w:rsidP="00C42313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2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6C131D" w:rsidRPr="00655022" w:rsidRDefault="006C131D" w:rsidP="008846BE">
            <w:pPr>
              <w:ind w:left="-57" w:right="-283"/>
              <w:rPr>
                <w:lang w:eastAsia="en-US"/>
              </w:rPr>
            </w:pPr>
            <w:r>
              <w:rPr>
                <w:lang w:eastAsia="en-US"/>
              </w:rPr>
              <w:t>05.09</w:t>
            </w: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827" w:type="dxa"/>
          </w:tcPr>
          <w:p w:rsidR="006C131D" w:rsidRPr="00027C06" w:rsidRDefault="006C131D" w:rsidP="00DF4C32">
            <w:pPr>
              <w:rPr>
                <w:lang w:eastAsia="en-US"/>
              </w:rPr>
            </w:pPr>
            <w:r w:rsidRPr="00027C06">
              <w:t>Цикличность развития хозяйства.</w:t>
            </w:r>
            <w:r>
              <w:t xml:space="preserve"> </w:t>
            </w:r>
          </w:p>
        </w:tc>
        <w:tc>
          <w:tcPr>
            <w:tcW w:w="3600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</w:tr>
      <w:tr w:rsidR="006C131D" w:rsidRPr="00027C06" w:rsidTr="00060ED7">
        <w:tc>
          <w:tcPr>
            <w:tcW w:w="259" w:type="dxa"/>
          </w:tcPr>
          <w:p w:rsidR="006C131D" w:rsidRPr="00027C06" w:rsidRDefault="006C131D" w:rsidP="00C42313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3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6C131D" w:rsidRPr="00655022" w:rsidRDefault="006C131D" w:rsidP="00060ED7">
            <w:pPr>
              <w:ind w:left="-57" w:right="-283"/>
              <w:rPr>
                <w:lang w:eastAsia="en-US"/>
              </w:rPr>
            </w:pPr>
            <w:r>
              <w:rPr>
                <w:lang w:eastAsia="en-US"/>
              </w:rPr>
              <w:t>10.09</w:t>
            </w: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827" w:type="dxa"/>
          </w:tcPr>
          <w:p w:rsidR="006C131D" w:rsidRPr="00027C06" w:rsidRDefault="006C131D" w:rsidP="00DF4C32">
            <w:pPr>
              <w:rPr>
                <w:lang w:eastAsia="en-US"/>
              </w:rPr>
            </w:pPr>
            <w:r w:rsidRPr="00027C06">
              <w:t>Типы предприятий.</w:t>
            </w:r>
            <w:r>
              <w:t xml:space="preserve"> </w:t>
            </w:r>
          </w:p>
        </w:tc>
        <w:tc>
          <w:tcPr>
            <w:tcW w:w="3600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</w:tr>
      <w:tr w:rsidR="006C131D" w:rsidRPr="00027C06" w:rsidTr="00060ED7">
        <w:tc>
          <w:tcPr>
            <w:tcW w:w="259" w:type="dxa"/>
          </w:tcPr>
          <w:p w:rsidR="006C131D" w:rsidRPr="00027C06" w:rsidRDefault="006C131D" w:rsidP="00C42313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4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6C131D" w:rsidRPr="00655022" w:rsidRDefault="006C131D" w:rsidP="008846BE">
            <w:pPr>
              <w:ind w:left="-57" w:right="-283"/>
              <w:rPr>
                <w:lang w:eastAsia="en-US"/>
              </w:rPr>
            </w:pPr>
            <w:r>
              <w:rPr>
                <w:lang w:eastAsia="en-US"/>
              </w:rPr>
              <w:t>12.09</w:t>
            </w: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827" w:type="dxa"/>
          </w:tcPr>
          <w:p w:rsidR="006C131D" w:rsidRPr="00027C06" w:rsidRDefault="006C131D" w:rsidP="00933534">
            <w:pPr>
              <w:ind w:left="-57" w:right="-113"/>
              <w:rPr>
                <w:lang w:eastAsia="en-US"/>
              </w:rPr>
            </w:pPr>
            <w:r w:rsidRPr="00027C06">
              <w:t>Топливно-энергетический комплекс.</w:t>
            </w:r>
            <w:r>
              <w:t xml:space="preserve"> </w:t>
            </w:r>
          </w:p>
        </w:tc>
        <w:tc>
          <w:tcPr>
            <w:tcW w:w="3600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</w:tr>
      <w:tr w:rsidR="006C131D" w:rsidRPr="00027C06" w:rsidTr="00060ED7">
        <w:tc>
          <w:tcPr>
            <w:tcW w:w="259" w:type="dxa"/>
          </w:tcPr>
          <w:p w:rsidR="006C131D" w:rsidRPr="00027C06" w:rsidRDefault="006C131D" w:rsidP="00C42313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5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6C131D" w:rsidRPr="00655022" w:rsidRDefault="006C131D" w:rsidP="008846BE">
            <w:pPr>
              <w:ind w:left="-57" w:right="-283"/>
              <w:rPr>
                <w:lang w:eastAsia="en-US"/>
              </w:rPr>
            </w:pPr>
            <w:r>
              <w:rPr>
                <w:lang w:eastAsia="en-US"/>
              </w:rPr>
              <w:t>17.09</w:t>
            </w: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827" w:type="dxa"/>
          </w:tcPr>
          <w:p w:rsidR="006C131D" w:rsidRPr="00027C06" w:rsidRDefault="006C131D" w:rsidP="00DF4C32">
            <w:pPr>
              <w:rPr>
                <w:lang w:eastAsia="en-US"/>
              </w:rPr>
            </w:pPr>
            <w:r>
              <w:t xml:space="preserve">Нефтяная и газовая </w:t>
            </w:r>
            <w:r w:rsidRPr="00027C06">
              <w:t>промышле</w:t>
            </w:r>
            <w:r w:rsidRPr="00027C06">
              <w:t>н</w:t>
            </w:r>
            <w:r w:rsidRPr="00027C06">
              <w:t>ность.</w:t>
            </w:r>
            <w:r>
              <w:t xml:space="preserve"> </w:t>
            </w:r>
            <w:r>
              <w:rPr>
                <w:lang w:eastAsia="en-US"/>
              </w:rPr>
              <w:t>П/р</w:t>
            </w:r>
            <w:r w:rsidRPr="00027C06">
              <w:rPr>
                <w:rStyle w:val="Emphasis"/>
                <w:b/>
                <w:i w:val="0"/>
              </w:rPr>
              <w:t xml:space="preserve"> </w:t>
            </w:r>
            <w:r w:rsidRPr="00C31F80">
              <w:rPr>
                <w:rStyle w:val="Emphasis"/>
                <w:i w:val="0"/>
              </w:rPr>
              <w:t>№</w:t>
            </w:r>
            <w:r>
              <w:rPr>
                <w:rStyle w:val="Emphasis"/>
                <w:i w:val="0"/>
              </w:rPr>
              <w:t>1</w:t>
            </w:r>
            <w:r w:rsidRPr="00C31F80">
              <w:rPr>
                <w:rStyle w:val="Emphasis"/>
                <w:i w:val="0"/>
              </w:rPr>
              <w:t>.</w:t>
            </w:r>
            <w:r w:rsidRPr="00C31F80">
              <w:rPr>
                <w:rStyle w:val="Emphasis"/>
              </w:rPr>
              <w:t>.</w:t>
            </w:r>
          </w:p>
        </w:tc>
        <w:tc>
          <w:tcPr>
            <w:tcW w:w="3600" w:type="dxa"/>
          </w:tcPr>
          <w:p w:rsidR="006C131D" w:rsidRPr="00FB4E96" w:rsidRDefault="006C131D" w:rsidP="00DF6FB2">
            <w:pPr>
              <w:ind w:left="-113" w:right="-170"/>
            </w:pPr>
            <w:r>
              <w:rPr>
                <w:lang w:eastAsia="en-US"/>
              </w:rPr>
              <w:t>П/р</w:t>
            </w:r>
            <w:r w:rsidRPr="00027C06">
              <w:rPr>
                <w:rStyle w:val="Emphasis"/>
                <w:b/>
                <w:i w:val="0"/>
              </w:rPr>
              <w:t xml:space="preserve"> </w:t>
            </w:r>
            <w:r w:rsidRPr="00FB4E96">
              <w:rPr>
                <w:rStyle w:val="Emphasis"/>
                <w:i w:val="0"/>
              </w:rPr>
              <w:t>№ 1..</w:t>
            </w:r>
            <w:r w:rsidRPr="00AF65FF">
              <w:t xml:space="preserve"> Нанесение на </w:t>
            </w:r>
            <w:r>
              <w:t xml:space="preserve">к.к </w:t>
            </w:r>
            <w:r w:rsidRPr="00AF65FF">
              <w:t>осно</w:t>
            </w:r>
            <w:r w:rsidRPr="00AF65FF">
              <w:t>в</w:t>
            </w:r>
            <w:r w:rsidRPr="00AF65FF">
              <w:t>ных районов добычи угля, нефти и природного газа.</w:t>
            </w:r>
          </w:p>
        </w:tc>
      </w:tr>
      <w:tr w:rsidR="006C131D" w:rsidRPr="00027C06" w:rsidTr="00060ED7">
        <w:tc>
          <w:tcPr>
            <w:tcW w:w="259" w:type="dxa"/>
          </w:tcPr>
          <w:p w:rsidR="006C131D" w:rsidRPr="00027C06" w:rsidRDefault="006C131D" w:rsidP="00C42313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6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6C131D" w:rsidRPr="00655022" w:rsidRDefault="006C131D" w:rsidP="008846BE">
            <w:pPr>
              <w:ind w:left="-57" w:right="-283"/>
              <w:rPr>
                <w:lang w:eastAsia="en-US"/>
              </w:rPr>
            </w:pPr>
            <w:r>
              <w:rPr>
                <w:lang w:eastAsia="en-US"/>
              </w:rPr>
              <w:t>19.09</w:t>
            </w: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827" w:type="dxa"/>
          </w:tcPr>
          <w:p w:rsidR="006C131D" w:rsidRPr="00027C06" w:rsidRDefault="006C131D" w:rsidP="00DF4C32">
            <w:pPr>
              <w:rPr>
                <w:lang w:eastAsia="en-US"/>
              </w:rPr>
            </w:pPr>
            <w:r w:rsidRPr="00027C06">
              <w:t>Электроэнергетика.</w:t>
            </w:r>
          </w:p>
        </w:tc>
        <w:tc>
          <w:tcPr>
            <w:tcW w:w="3600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</w:tr>
      <w:tr w:rsidR="006C131D" w:rsidRPr="00027C06" w:rsidTr="00060ED7">
        <w:tc>
          <w:tcPr>
            <w:tcW w:w="259" w:type="dxa"/>
          </w:tcPr>
          <w:p w:rsidR="006C131D" w:rsidRPr="00027C06" w:rsidRDefault="006C131D" w:rsidP="00C42313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7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6C131D" w:rsidRPr="00655022" w:rsidRDefault="006C131D" w:rsidP="008846BE">
            <w:pPr>
              <w:ind w:left="-57" w:right="-283"/>
              <w:rPr>
                <w:lang w:eastAsia="en-US"/>
              </w:rPr>
            </w:pPr>
            <w:r>
              <w:rPr>
                <w:lang w:eastAsia="en-US"/>
              </w:rPr>
              <w:t>24.09</w:t>
            </w: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827" w:type="dxa"/>
          </w:tcPr>
          <w:p w:rsidR="006C131D" w:rsidRPr="00027C06" w:rsidRDefault="006C131D" w:rsidP="00933534">
            <w:pPr>
              <w:pStyle w:val="NormalWeb"/>
              <w:ind w:left="-113" w:right="-227"/>
            </w:pPr>
            <w:r>
              <w:t>Проблемы и перспективы энергетики.</w:t>
            </w:r>
          </w:p>
        </w:tc>
        <w:tc>
          <w:tcPr>
            <w:tcW w:w="3600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</w:tr>
      <w:tr w:rsidR="006C131D" w:rsidRPr="00027C06" w:rsidTr="00060ED7">
        <w:tc>
          <w:tcPr>
            <w:tcW w:w="259" w:type="dxa"/>
          </w:tcPr>
          <w:p w:rsidR="006C131D" w:rsidRPr="00027C06" w:rsidRDefault="006C131D" w:rsidP="00C42313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8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6C131D" w:rsidRPr="00655022" w:rsidRDefault="006C131D" w:rsidP="008846BE">
            <w:pPr>
              <w:ind w:left="-57" w:right="-283"/>
              <w:rPr>
                <w:lang w:eastAsia="en-US"/>
              </w:rPr>
            </w:pPr>
            <w:r>
              <w:rPr>
                <w:lang w:eastAsia="en-US"/>
              </w:rPr>
              <w:t>26.09</w:t>
            </w: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827" w:type="dxa"/>
          </w:tcPr>
          <w:p w:rsidR="006C131D" w:rsidRPr="00027C06" w:rsidRDefault="006C131D" w:rsidP="00DF4C32">
            <w:pPr>
              <w:rPr>
                <w:lang w:eastAsia="en-US"/>
              </w:rPr>
            </w:pPr>
            <w:r w:rsidRPr="00027C06">
              <w:t>Металлургия.</w:t>
            </w:r>
          </w:p>
        </w:tc>
        <w:tc>
          <w:tcPr>
            <w:tcW w:w="3600" w:type="dxa"/>
          </w:tcPr>
          <w:p w:rsidR="006C131D" w:rsidRPr="00027C06" w:rsidRDefault="006C131D" w:rsidP="00DF4C32">
            <w:pPr>
              <w:rPr>
                <w:lang w:eastAsia="en-US"/>
              </w:rPr>
            </w:pPr>
            <w:r w:rsidRPr="00027C06">
              <w:rPr>
                <w:lang w:eastAsia="en-US"/>
              </w:rPr>
              <w:t xml:space="preserve"> </w:t>
            </w:r>
          </w:p>
        </w:tc>
      </w:tr>
      <w:tr w:rsidR="006C131D" w:rsidRPr="00027C06" w:rsidTr="00060ED7">
        <w:tc>
          <w:tcPr>
            <w:tcW w:w="259" w:type="dxa"/>
          </w:tcPr>
          <w:p w:rsidR="006C131D" w:rsidRPr="00027C06" w:rsidRDefault="006C131D" w:rsidP="00C42313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9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6C131D" w:rsidRPr="00655022" w:rsidRDefault="006C131D" w:rsidP="008846BE">
            <w:pPr>
              <w:ind w:left="-57" w:right="-283"/>
              <w:rPr>
                <w:lang w:eastAsia="en-US"/>
              </w:rPr>
            </w:pPr>
            <w:r>
              <w:rPr>
                <w:lang w:eastAsia="en-US"/>
              </w:rPr>
              <w:t>01.10</w:t>
            </w: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827" w:type="dxa"/>
          </w:tcPr>
          <w:p w:rsidR="006C131D" w:rsidRPr="00FB4E96" w:rsidRDefault="006C131D" w:rsidP="00DF4C32">
            <w:pPr>
              <w:rPr>
                <w:color w:val="000000"/>
              </w:rPr>
            </w:pPr>
            <w:r w:rsidRPr="00027C06">
              <w:t>Металлургия.</w:t>
            </w:r>
            <w:r>
              <w:t xml:space="preserve"> </w:t>
            </w:r>
            <w:r w:rsidRPr="00027C06">
              <w:t xml:space="preserve"> </w:t>
            </w:r>
            <w:r>
              <w:rPr>
                <w:lang w:eastAsia="en-US"/>
              </w:rPr>
              <w:t>П/р</w:t>
            </w:r>
            <w:r w:rsidRPr="00027C06">
              <w:rPr>
                <w:rStyle w:val="Emphasis"/>
                <w:b/>
                <w:i w:val="0"/>
              </w:rPr>
              <w:t xml:space="preserve"> </w:t>
            </w:r>
            <w:r w:rsidRPr="00C31F80">
              <w:rPr>
                <w:rStyle w:val="Emphasis"/>
                <w:i w:val="0"/>
              </w:rPr>
              <w:t>№</w:t>
            </w:r>
            <w:r>
              <w:rPr>
                <w:rStyle w:val="Emphasis"/>
                <w:i w:val="0"/>
              </w:rPr>
              <w:t xml:space="preserve"> 2</w:t>
            </w:r>
            <w:r w:rsidRPr="00C31F80">
              <w:rPr>
                <w:rStyle w:val="Emphasis"/>
                <w:i w:val="0"/>
              </w:rPr>
              <w:t>.</w:t>
            </w:r>
            <w:r w:rsidRPr="00AF65FF">
              <w:rPr>
                <w:color w:val="000000"/>
              </w:rPr>
              <w:t xml:space="preserve"> </w:t>
            </w:r>
          </w:p>
        </w:tc>
        <w:tc>
          <w:tcPr>
            <w:tcW w:w="3600" w:type="dxa"/>
          </w:tcPr>
          <w:p w:rsidR="006C131D" w:rsidRPr="00027C06" w:rsidRDefault="006C131D" w:rsidP="008846BE">
            <w:pPr>
              <w:ind w:left="-113" w:right="-113"/>
              <w:rPr>
                <w:lang w:eastAsia="en-US"/>
              </w:rPr>
            </w:pPr>
            <w:r>
              <w:rPr>
                <w:lang w:eastAsia="en-US"/>
              </w:rPr>
              <w:t>П/р</w:t>
            </w:r>
            <w:r w:rsidRPr="00027C06">
              <w:rPr>
                <w:rStyle w:val="Emphasis"/>
                <w:b/>
                <w:i w:val="0"/>
              </w:rPr>
              <w:t xml:space="preserve"> </w:t>
            </w:r>
            <w:r w:rsidRPr="00C31F80">
              <w:rPr>
                <w:rStyle w:val="Emphasis"/>
                <w:i w:val="0"/>
              </w:rPr>
              <w:t>№</w:t>
            </w:r>
            <w:r>
              <w:rPr>
                <w:rStyle w:val="Emphasis"/>
                <w:i w:val="0"/>
              </w:rPr>
              <w:t xml:space="preserve"> 2</w:t>
            </w:r>
            <w:r w:rsidRPr="00C31F80">
              <w:rPr>
                <w:rStyle w:val="Emphasis"/>
                <w:i w:val="0"/>
              </w:rPr>
              <w:t>.</w:t>
            </w:r>
            <w:r w:rsidRPr="00AF65FF">
              <w:t xml:space="preserve"> Обозначение на конту</w:t>
            </w:r>
            <w:r w:rsidRPr="00AF65FF">
              <w:t>р</w:t>
            </w:r>
            <w:r w:rsidRPr="00AF65FF">
              <w:t>ной карте главных металлургич</w:t>
            </w:r>
            <w:r w:rsidRPr="00AF65FF">
              <w:t>е</w:t>
            </w:r>
            <w:r w:rsidRPr="00AF65FF">
              <w:t>ских районов и центров</w:t>
            </w:r>
            <w:r>
              <w:t>.</w:t>
            </w:r>
          </w:p>
        </w:tc>
      </w:tr>
      <w:tr w:rsidR="006C131D" w:rsidRPr="00027C06" w:rsidTr="00060ED7">
        <w:tc>
          <w:tcPr>
            <w:tcW w:w="259" w:type="dxa"/>
          </w:tcPr>
          <w:p w:rsidR="006C131D" w:rsidRPr="00027C06" w:rsidRDefault="006C131D" w:rsidP="00C42313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10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6C131D" w:rsidRPr="00655022" w:rsidRDefault="006C131D" w:rsidP="008846BE">
            <w:pPr>
              <w:ind w:left="-57" w:right="-283"/>
              <w:rPr>
                <w:lang w:eastAsia="en-US"/>
              </w:rPr>
            </w:pPr>
            <w:r>
              <w:rPr>
                <w:lang w:eastAsia="en-US"/>
              </w:rPr>
              <w:t>03.10</w:t>
            </w: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827" w:type="dxa"/>
          </w:tcPr>
          <w:p w:rsidR="006C131D" w:rsidRPr="00027C06" w:rsidRDefault="006C131D" w:rsidP="00DF4C32">
            <w:pPr>
              <w:rPr>
                <w:lang w:eastAsia="en-US"/>
              </w:rPr>
            </w:pPr>
            <w:r w:rsidRPr="00027C06">
              <w:t>Машиностроение.</w:t>
            </w:r>
            <w:r>
              <w:rPr>
                <w:lang w:eastAsia="en-US"/>
              </w:rPr>
              <w:t xml:space="preserve">  П/р</w:t>
            </w:r>
            <w:r w:rsidRPr="00027C06">
              <w:rPr>
                <w:rStyle w:val="Emphasis"/>
                <w:i w:val="0"/>
              </w:rPr>
              <w:t xml:space="preserve"> </w:t>
            </w:r>
            <w:r>
              <w:rPr>
                <w:rStyle w:val="Emphasis"/>
                <w:i w:val="0"/>
              </w:rPr>
              <w:t>№ 3.</w:t>
            </w:r>
          </w:p>
        </w:tc>
        <w:tc>
          <w:tcPr>
            <w:tcW w:w="3600" w:type="dxa"/>
          </w:tcPr>
          <w:p w:rsidR="006C131D" w:rsidRPr="00FB4E96" w:rsidRDefault="006C131D" w:rsidP="008846BE">
            <w:pPr>
              <w:ind w:left="-113" w:right="-113"/>
              <w:rPr>
                <w:lang w:eastAsia="en-US"/>
              </w:rPr>
            </w:pPr>
            <w:r w:rsidRPr="00FB4E96">
              <w:rPr>
                <w:lang w:eastAsia="en-US"/>
              </w:rPr>
              <w:t>П/р</w:t>
            </w:r>
            <w:r w:rsidRPr="00FB4E96">
              <w:rPr>
                <w:rStyle w:val="Emphasis"/>
                <w:i w:val="0"/>
              </w:rPr>
              <w:t xml:space="preserve"> № 3</w:t>
            </w:r>
            <w:r w:rsidRPr="00FB4E96">
              <w:rPr>
                <w:b/>
              </w:rPr>
              <w:t>.</w:t>
            </w:r>
            <w:r w:rsidRPr="00FB4E96">
              <w:t xml:space="preserve"> Определение основных районов и факторов размещения отраслей машиностроения.</w:t>
            </w:r>
            <w:r w:rsidRPr="00FB4E96">
              <w:rPr>
                <w:b/>
              </w:rPr>
              <w:t xml:space="preserve"> </w:t>
            </w:r>
          </w:p>
        </w:tc>
      </w:tr>
      <w:tr w:rsidR="006C131D" w:rsidRPr="00027C06" w:rsidTr="00060ED7">
        <w:tc>
          <w:tcPr>
            <w:tcW w:w="259" w:type="dxa"/>
          </w:tcPr>
          <w:p w:rsidR="006C131D" w:rsidRPr="00027C06" w:rsidRDefault="006C131D" w:rsidP="00C42313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11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6C131D" w:rsidRPr="00655022" w:rsidRDefault="006C131D" w:rsidP="00382B5D">
            <w:pPr>
              <w:ind w:left="-113" w:right="-283"/>
              <w:rPr>
                <w:lang w:eastAsia="en-US"/>
              </w:rPr>
            </w:pPr>
            <w:r>
              <w:rPr>
                <w:lang w:eastAsia="en-US"/>
              </w:rPr>
              <w:t>08.10</w:t>
            </w: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827" w:type="dxa"/>
          </w:tcPr>
          <w:p w:rsidR="006C131D" w:rsidRPr="00027C06" w:rsidRDefault="006C131D" w:rsidP="00DF4C32">
            <w:pPr>
              <w:rPr>
                <w:lang w:eastAsia="en-US"/>
              </w:rPr>
            </w:pPr>
            <w:r w:rsidRPr="00027C06">
              <w:t>Химическая промышленность.</w:t>
            </w:r>
          </w:p>
        </w:tc>
        <w:tc>
          <w:tcPr>
            <w:tcW w:w="3600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</w:tr>
      <w:tr w:rsidR="006C131D" w:rsidRPr="00027C06" w:rsidTr="00060ED7">
        <w:tc>
          <w:tcPr>
            <w:tcW w:w="259" w:type="dxa"/>
          </w:tcPr>
          <w:p w:rsidR="006C131D" w:rsidRPr="00027C06" w:rsidRDefault="006C131D" w:rsidP="00C42313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12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6C131D" w:rsidRPr="00655022" w:rsidRDefault="006C131D" w:rsidP="00382B5D">
            <w:pPr>
              <w:ind w:left="-113" w:right="-283"/>
              <w:rPr>
                <w:lang w:eastAsia="en-US"/>
              </w:rPr>
            </w:pPr>
            <w:r>
              <w:rPr>
                <w:lang w:eastAsia="en-US"/>
              </w:rPr>
              <w:t>10.10</w:t>
            </w: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827" w:type="dxa"/>
          </w:tcPr>
          <w:p w:rsidR="006C131D" w:rsidRPr="00027C06" w:rsidRDefault="006C131D" w:rsidP="00DF4C32">
            <w:pPr>
              <w:rPr>
                <w:lang w:eastAsia="en-US"/>
              </w:rPr>
            </w:pPr>
            <w:r w:rsidRPr="00027C06">
              <w:t>Лесопромышленный комплекс.</w:t>
            </w:r>
          </w:p>
        </w:tc>
        <w:tc>
          <w:tcPr>
            <w:tcW w:w="3600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</w:tr>
      <w:tr w:rsidR="006C131D" w:rsidRPr="00027C06" w:rsidTr="00060ED7">
        <w:tc>
          <w:tcPr>
            <w:tcW w:w="259" w:type="dxa"/>
          </w:tcPr>
          <w:p w:rsidR="006C131D" w:rsidRPr="00027C06" w:rsidRDefault="006C131D" w:rsidP="00C42313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13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6C131D" w:rsidRPr="00655022" w:rsidRDefault="006C131D" w:rsidP="00382B5D">
            <w:pPr>
              <w:ind w:left="-113" w:right="-283"/>
              <w:rPr>
                <w:lang w:eastAsia="en-US"/>
              </w:rPr>
            </w:pPr>
            <w:r>
              <w:rPr>
                <w:lang w:eastAsia="en-US"/>
              </w:rPr>
              <w:t>15.10</w:t>
            </w: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827" w:type="dxa"/>
          </w:tcPr>
          <w:p w:rsidR="006C131D" w:rsidRPr="00027C06" w:rsidRDefault="006C131D" w:rsidP="00DF4C32">
            <w:pPr>
              <w:rPr>
                <w:lang w:eastAsia="en-US"/>
              </w:rPr>
            </w:pPr>
            <w:r w:rsidRPr="00027C06">
              <w:t xml:space="preserve">Сельское хозяйство.  </w:t>
            </w:r>
          </w:p>
        </w:tc>
        <w:tc>
          <w:tcPr>
            <w:tcW w:w="3600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</w:tr>
      <w:tr w:rsidR="006C131D" w:rsidRPr="00027C06" w:rsidTr="00060ED7">
        <w:tc>
          <w:tcPr>
            <w:tcW w:w="259" w:type="dxa"/>
          </w:tcPr>
          <w:p w:rsidR="006C131D" w:rsidRPr="00027C06" w:rsidRDefault="006C131D" w:rsidP="00C42313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14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6C131D" w:rsidRPr="00655022" w:rsidRDefault="006C131D" w:rsidP="00382B5D">
            <w:pPr>
              <w:ind w:left="-113" w:right="-283"/>
              <w:rPr>
                <w:lang w:eastAsia="en-US"/>
              </w:rPr>
            </w:pPr>
            <w:r>
              <w:rPr>
                <w:lang w:eastAsia="en-US"/>
              </w:rPr>
              <w:t>17.10</w:t>
            </w: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827" w:type="dxa"/>
          </w:tcPr>
          <w:p w:rsidR="006C131D" w:rsidRPr="00027C06" w:rsidRDefault="006C131D" w:rsidP="00DF4C32">
            <w:r w:rsidRPr="00027C06">
              <w:t>Растениеводство. </w:t>
            </w:r>
            <w:r>
              <w:t xml:space="preserve"> </w:t>
            </w:r>
          </w:p>
        </w:tc>
        <w:tc>
          <w:tcPr>
            <w:tcW w:w="3600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</w:tr>
      <w:tr w:rsidR="006C131D" w:rsidRPr="00027C06" w:rsidTr="00060ED7">
        <w:tc>
          <w:tcPr>
            <w:tcW w:w="259" w:type="dxa"/>
          </w:tcPr>
          <w:p w:rsidR="006C131D" w:rsidRPr="00027C06" w:rsidRDefault="006C131D" w:rsidP="00C42313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15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6C131D" w:rsidRPr="00655022" w:rsidRDefault="006C131D" w:rsidP="00382B5D">
            <w:pPr>
              <w:ind w:left="-113" w:right="-283"/>
              <w:rPr>
                <w:lang w:eastAsia="en-US"/>
              </w:rPr>
            </w:pPr>
            <w:r>
              <w:rPr>
                <w:lang w:eastAsia="en-US"/>
              </w:rPr>
              <w:t>22.10</w:t>
            </w: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827" w:type="dxa"/>
          </w:tcPr>
          <w:p w:rsidR="006C131D" w:rsidRPr="00027C06" w:rsidRDefault="006C131D" w:rsidP="00DF4C32">
            <w:pPr>
              <w:rPr>
                <w:lang w:eastAsia="en-US"/>
              </w:rPr>
            </w:pPr>
            <w:r w:rsidRPr="00027C06">
              <w:t>Животноводство.</w:t>
            </w:r>
            <w:r>
              <w:t xml:space="preserve">  </w:t>
            </w:r>
          </w:p>
        </w:tc>
        <w:tc>
          <w:tcPr>
            <w:tcW w:w="3600" w:type="dxa"/>
          </w:tcPr>
          <w:p w:rsidR="006C131D" w:rsidRPr="00027C06" w:rsidRDefault="006C131D" w:rsidP="00DF4C32">
            <w:pPr>
              <w:rPr>
                <w:lang w:eastAsia="en-US"/>
              </w:rPr>
            </w:pPr>
            <w:r w:rsidRPr="00027C06">
              <w:rPr>
                <w:rStyle w:val="Emphasis"/>
                <w:i w:val="0"/>
              </w:rPr>
              <w:t xml:space="preserve"> </w:t>
            </w:r>
          </w:p>
        </w:tc>
      </w:tr>
      <w:tr w:rsidR="006C131D" w:rsidRPr="00027C06" w:rsidTr="00060ED7">
        <w:tc>
          <w:tcPr>
            <w:tcW w:w="259" w:type="dxa"/>
          </w:tcPr>
          <w:p w:rsidR="006C131D" w:rsidRPr="00027C06" w:rsidRDefault="006C131D" w:rsidP="00C42313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16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6C131D" w:rsidRPr="00655022" w:rsidRDefault="006C131D" w:rsidP="00382B5D">
            <w:pPr>
              <w:ind w:left="-113" w:right="-283"/>
              <w:rPr>
                <w:lang w:eastAsia="en-US"/>
              </w:rPr>
            </w:pPr>
            <w:r>
              <w:rPr>
                <w:lang w:eastAsia="en-US"/>
              </w:rPr>
              <w:t>24.10</w:t>
            </w: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827" w:type="dxa"/>
          </w:tcPr>
          <w:p w:rsidR="006C131D" w:rsidRPr="00027C06" w:rsidRDefault="006C131D" w:rsidP="00DF4C32">
            <w:pPr>
              <w:rPr>
                <w:lang w:eastAsia="en-US"/>
              </w:rPr>
            </w:pPr>
            <w:r w:rsidRPr="00027C06">
              <w:t>Агропромышленный комплекс.</w:t>
            </w:r>
            <w:r>
              <w:t xml:space="preserve">  </w:t>
            </w:r>
          </w:p>
        </w:tc>
        <w:tc>
          <w:tcPr>
            <w:tcW w:w="3600" w:type="dxa"/>
          </w:tcPr>
          <w:p w:rsidR="006C131D" w:rsidRPr="00027C06" w:rsidRDefault="006C131D" w:rsidP="00DF4C32">
            <w:pPr>
              <w:rPr>
                <w:lang w:eastAsia="en-US"/>
              </w:rPr>
            </w:pPr>
            <w:r w:rsidRPr="00027C06">
              <w:t xml:space="preserve"> </w:t>
            </w:r>
          </w:p>
        </w:tc>
      </w:tr>
      <w:tr w:rsidR="006C131D" w:rsidRPr="00027C06" w:rsidTr="00060ED7">
        <w:tc>
          <w:tcPr>
            <w:tcW w:w="259" w:type="dxa"/>
          </w:tcPr>
          <w:p w:rsidR="006C131D" w:rsidRPr="00027C06" w:rsidRDefault="006C131D" w:rsidP="00C42313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17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6C131D" w:rsidRPr="00655022" w:rsidRDefault="006C131D" w:rsidP="00382B5D">
            <w:pPr>
              <w:ind w:left="-113" w:right="-283"/>
              <w:rPr>
                <w:lang w:eastAsia="en-US"/>
              </w:rPr>
            </w:pPr>
            <w:r>
              <w:rPr>
                <w:lang w:eastAsia="en-US"/>
              </w:rPr>
              <w:t>29.10</w:t>
            </w: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827" w:type="dxa"/>
          </w:tcPr>
          <w:p w:rsidR="006C131D" w:rsidRPr="00027C06" w:rsidRDefault="006C131D" w:rsidP="00933534">
            <w:pPr>
              <w:ind w:left="-113" w:right="-170"/>
              <w:rPr>
                <w:lang w:eastAsia="en-US"/>
              </w:rPr>
            </w:pPr>
            <w:r w:rsidRPr="00027C06">
              <w:t>Пищевая  и</w:t>
            </w:r>
            <w:r w:rsidRPr="00027C06">
              <w:rPr>
                <w:b/>
              </w:rPr>
              <w:t xml:space="preserve"> л</w:t>
            </w:r>
            <w:r w:rsidRPr="00027C06">
              <w:t>егкая  промышленность.</w:t>
            </w:r>
          </w:p>
        </w:tc>
        <w:tc>
          <w:tcPr>
            <w:tcW w:w="3600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</w:tr>
      <w:tr w:rsidR="006C131D" w:rsidRPr="00027C06" w:rsidTr="00060ED7">
        <w:tc>
          <w:tcPr>
            <w:tcW w:w="259" w:type="dxa"/>
          </w:tcPr>
          <w:p w:rsidR="006C131D" w:rsidRPr="00027C06" w:rsidRDefault="006C131D" w:rsidP="00C42313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18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6C131D" w:rsidRPr="00655022" w:rsidRDefault="006C131D" w:rsidP="00382B5D">
            <w:pPr>
              <w:ind w:left="-113" w:right="-283"/>
              <w:rPr>
                <w:lang w:eastAsia="en-US"/>
              </w:rPr>
            </w:pPr>
            <w:r>
              <w:rPr>
                <w:lang w:eastAsia="en-US"/>
              </w:rPr>
              <w:t>07.11</w:t>
            </w: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827" w:type="dxa"/>
          </w:tcPr>
          <w:p w:rsidR="006C131D" w:rsidRPr="00027C06" w:rsidRDefault="006C131D" w:rsidP="00DF4C32">
            <w:pPr>
              <w:rPr>
                <w:lang w:eastAsia="en-US"/>
              </w:rPr>
            </w:pPr>
            <w:r w:rsidRPr="00027C06">
              <w:t>Транспорт. </w:t>
            </w:r>
            <w:r w:rsidRPr="00027C06">
              <w:rPr>
                <w:rStyle w:val="Emphasis"/>
                <w:b/>
                <w:i w:val="0"/>
              </w:rPr>
              <w:t xml:space="preserve"> </w:t>
            </w:r>
            <w:r>
              <w:rPr>
                <w:lang w:eastAsia="en-US"/>
              </w:rPr>
              <w:t xml:space="preserve">Практическая работа </w:t>
            </w:r>
            <w:r w:rsidRPr="00027C06">
              <w:rPr>
                <w:rStyle w:val="Emphasis"/>
                <w:b/>
                <w:i w:val="0"/>
              </w:rPr>
              <w:t xml:space="preserve"> </w:t>
            </w:r>
            <w:r>
              <w:rPr>
                <w:rStyle w:val="Emphasis"/>
                <w:i w:val="0"/>
              </w:rPr>
              <w:t>№.4</w:t>
            </w:r>
            <w:r w:rsidRPr="00C31F80">
              <w:rPr>
                <w:rStyle w:val="Emphasis"/>
                <w:i w:val="0"/>
              </w:rPr>
              <w:t>.</w:t>
            </w:r>
            <w:r w:rsidRPr="00CE6B61">
              <w:t xml:space="preserve"> Определение особенностей, преимуществ и недостатков одн</w:t>
            </w:r>
            <w:r w:rsidRPr="00CE6B61">
              <w:t>о</w:t>
            </w:r>
            <w:r w:rsidRPr="00CE6B61">
              <w:t>го из видов транспорта.</w:t>
            </w:r>
            <w:r w:rsidRPr="00027C06">
              <w:rPr>
                <w:rStyle w:val="Emphasis"/>
                <w:i w:val="0"/>
              </w:rPr>
              <w:t xml:space="preserve"> </w:t>
            </w:r>
          </w:p>
        </w:tc>
        <w:tc>
          <w:tcPr>
            <w:tcW w:w="3600" w:type="dxa"/>
          </w:tcPr>
          <w:p w:rsidR="006C131D" w:rsidRPr="00027C06" w:rsidRDefault="006C131D" w:rsidP="00DF4C32">
            <w:pPr>
              <w:rPr>
                <w:lang w:eastAsia="en-US"/>
              </w:rPr>
            </w:pPr>
            <w:r w:rsidRPr="00FB4E96">
              <w:rPr>
                <w:lang w:eastAsia="en-US"/>
              </w:rPr>
              <w:t>П/р</w:t>
            </w:r>
            <w:r w:rsidRPr="00FB4E96">
              <w:rPr>
                <w:rStyle w:val="Emphasis"/>
                <w:i w:val="0"/>
              </w:rPr>
              <w:t xml:space="preserve"> № </w:t>
            </w:r>
            <w:r>
              <w:rPr>
                <w:rStyle w:val="Emphasis"/>
                <w:i w:val="0"/>
              </w:rPr>
              <w:t xml:space="preserve">4 </w:t>
            </w:r>
            <w:r>
              <w:rPr>
                <w:color w:val="000000"/>
              </w:rPr>
              <w:t>(Оценка).</w:t>
            </w:r>
            <w:r>
              <w:rPr>
                <w:rStyle w:val="Emphasis"/>
                <w:i w:val="0"/>
              </w:rPr>
              <w:t xml:space="preserve"> </w:t>
            </w:r>
            <w:r w:rsidRPr="00027C06">
              <w:rPr>
                <w:rStyle w:val="Emphasis"/>
                <w:i w:val="0"/>
              </w:rPr>
              <w:t xml:space="preserve">  </w:t>
            </w:r>
          </w:p>
        </w:tc>
      </w:tr>
      <w:tr w:rsidR="006C131D" w:rsidRPr="00027C06" w:rsidTr="00060ED7">
        <w:tc>
          <w:tcPr>
            <w:tcW w:w="259" w:type="dxa"/>
          </w:tcPr>
          <w:p w:rsidR="006C131D" w:rsidRPr="00027C06" w:rsidRDefault="006C131D" w:rsidP="00C42313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19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6C131D" w:rsidRPr="00655022" w:rsidRDefault="006C131D" w:rsidP="00DF6FB2">
            <w:pPr>
              <w:ind w:left="-113" w:right="-283"/>
              <w:rPr>
                <w:lang w:eastAsia="en-US"/>
              </w:rPr>
            </w:pPr>
            <w:r>
              <w:rPr>
                <w:lang w:eastAsia="en-US"/>
              </w:rPr>
              <w:t>12.11</w:t>
            </w: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827" w:type="dxa"/>
          </w:tcPr>
          <w:p w:rsidR="006C131D" w:rsidRPr="00027C06" w:rsidRDefault="006C131D" w:rsidP="00DF4C32">
            <w:pPr>
              <w:rPr>
                <w:lang w:eastAsia="en-US"/>
              </w:rPr>
            </w:pPr>
            <w:r w:rsidRPr="00027C06">
              <w:t>Сфера  услуг.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3600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</w:tr>
      <w:tr w:rsidR="006C131D" w:rsidRPr="00027C06" w:rsidTr="00060ED7">
        <w:tc>
          <w:tcPr>
            <w:tcW w:w="259" w:type="dxa"/>
          </w:tcPr>
          <w:p w:rsidR="006C131D" w:rsidRPr="00027C06" w:rsidRDefault="006C131D" w:rsidP="00C42313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20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6C131D" w:rsidRPr="00655022" w:rsidRDefault="006C131D" w:rsidP="00DF6FB2">
            <w:pPr>
              <w:ind w:left="-113" w:right="-283"/>
              <w:rPr>
                <w:lang w:eastAsia="en-US"/>
              </w:rPr>
            </w:pPr>
            <w:r>
              <w:rPr>
                <w:lang w:eastAsia="en-US"/>
              </w:rPr>
              <w:t>14.11</w:t>
            </w: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827" w:type="dxa"/>
          </w:tcPr>
          <w:p w:rsidR="006C131D" w:rsidRPr="00027C06" w:rsidRDefault="006C131D" w:rsidP="00DF4C32">
            <w:pPr>
              <w:pStyle w:val="NormalWeb"/>
            </w:pPr>
            <w:r>
              <w:t>Доступность</w:t>
            </w:r>
            <w:r w:rsidRPr="00027C06">
              <w:t xml:space="preserve"> сферы услуг.</w:t>
            </w:r>
          </w:p>
        </w:tc>
        <w:tc>
          <w:tcPr>
            <w:tcW w:w="3600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</w:tr>
      <w:tr w:rsidR="006C131D" w:rsidRPr="00027C06" w:rsidTr="00060ED7">
        <w:tc>
          <w:tcPr>
            <w:tcW w:w="259" w:type="dxa"/>
          </w:tcPr>
          <w:p w:rsidR="006C131D" w:rsidRPr="00027C06" w:rsidRDefault="006C131D" w:rsidP="00C42313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21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6C131D" w:rsidRPr="00655022" w:rsidRDefault="006C131D" w:rsidP="00CC7EAB">
            <w:pPr>
              <w:ind w:left="-170" w:right="-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19.11</w:t>
            </w: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827" w:type="dxa"/>
          </w:tcPr>
          <w:p w:rsidR="006C131D" w:rsidRDefault="006C131D" w:rsidP="008846BE">
            <w:pPr>
              <w:ind w:left="-113" w:right="-170"/>
              <w:rPr>
                <w:b/>
              </w:rPr>
            </w:pPr>
            <w:r w:rsidRPr="00060ED7">
              <w:rPr>
                <w:b/>
              </w:rPr>
              <w:t>Обобщение и контроль</w:t>
            </w:r>
            <w:r>
              <w:rPr>
                <w:b/>
              </w:rPr>
              <w:t xml:space="preserve"> </w:t>
            </w:r>
            <w:r w:rsidRPr="00060ED7">
              <w:rPr>
                <w:b/>
              </w:rPr>
              <w:t xml:space="preserve">знаний по разделу «Хозяйство» </w:t>
            </w:r>
          </w:p>
          <w:p w:rsidR="006C131D" w:rsidRPr="00060ED7" w:rsidRDefault="006C131D" w:rsidP="008846BE">
            <w:pPr>
              <w:ind w:left="-113" w:right="-170"/>
              <w:rPr>
                <w:b/>
                <w:lang w:eastAsia="en-US"/>
              </w:rPr>
            </w:pPr>
            <w:r w:rsidRPr="00060ED7">
              <w:rPr>
                <w:b/>
              </w:rPr>
              <w:t xml:space="preserve">(Тестирование). </w:t>
            </w:r>
          </w:p>
        </w:tc>
        <w:tc>
          <w:tcPr>
            <w:tcW w:w="3600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</w:tr>
      <w:tr w:rsidR="006C131D" w:rsidRPr="00027C06" w:rsidTr="00C42313">
        <w:tc>
          <w:tcPr>
            <w:tcW w:w="9246" w:type="dxa"/>
            <w:gridSpan w:val="8"/>
          </w:tcPr>
          <w:p w:rsidR="006C131D" w:rsidRPr="00027C06" w:rsidRDefault="006C131D" w:rsidP="008846BE">
            <w:pPr>
              <w:pStyle w:val="zag3"/>
              <w:rPr>
                <w:i/>
              </w:rPr>
            </w:pPr>
            <w:r w:rsidRPr="00027C06">
              <w:t>Раздел  2.  Регионы России (</w:t>
            </w:r>
            <w:r w:rsidRPr="00027C06">
              <w:rPr>
                <w:rStyle w:val="Emphasis"/>
                <w:b/>
                <w:i w:val="0"/>
              </w:rPr>
              <w:t>7 ч</w:t>
            </w:r>
            <w:r w:rsidRPr="00027C06">
              <w:t>)</w:t>
            </w:r>
          </w:p>
        </w:tc>
      </w:tr>
      <w:tr w:rsidR="006C131D" w:rsidRPr="00027C06" w:rsidTr="00060ED7">
        <w:tc>
          <w:tcPr>
            <w:tcW w:w="259" w:type="dxa"/>
          </w:tcPr>
          <w:p w:rsidR="006C131D" w:rsidRPr="00027C06" w:rsidRDefault="006C131D" w:rsidP="00C42313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22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6C131D" w:rsidRPr="00655022" w:rsidRDefault="006C131D" w:rsidP="00DF6FB2">
            <w:pPr>
              <w:ind w:left="-113" w:right="-113"/>
              <w:rPr>
                <w:lang w:eastAsia="en-US"/>
              </w:rPr>
            </w:pPr>
            <w:r>
              <w:rPr>
                <w:lang w:eastAsia="en-US"/>
              </w:rPr>
              <w:t>21.11</w:t>
            </w: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827" w:type="dxa"/>
          </w:tcPr>
          <w:p w:rsidR="006C131D" w:rsidRPr="0045153B" w:rsidRDefault="006C131D" w:rsidP="008846BE">
            <w:pPr>
              <w:ind w:left="-113" w:right="-113"/>
            </w:pPr>
            <w:r w:rsidRPr="00027C06">
              <w:t>Районирование.</w:t>
            </w:r>
            <w:r w:rsidRPr="00027C06">
              <w:rPr>
                <w:b/>
              </w:rPr>
              <w:t xml:space="preserve"> </w:t>
            </w:r>
            <w:r>
              <w:rPr>
                <w:lang w:eastAsia="en-US"/>
              </w:rPr>
              <w:t>Практическая раб</w:t>
            </w:r>
            <w:r>
              <w:rPr>
                <w:lang w:eastAsia="en-US"/>
              </w:rPr>
              <w:t>о</w:t>
            </w:r>
            <w:r>
              <w:rPr>
                <w:lang w:eastAsia="en-US"/>
              </w:rPr>
              <w:t xml:space="preserve">та </w:t>
            </w:r>
            <w:r w:rsidRPr="00027C06">
              <w:rPr>
                <w:rStyle w:val="Emphasis"/>
                <w:b/>
                <w:i w:val="0"/>
              </w:rPr>
              <w:t xml:space="preserve"> </w:t>
            </w:r>
            <w:r>
              <w:rPr>
                <w:rStyle w:val="Emphasis"/>
                <w:i w:val="0"/>
              </w:rPr>
              <w:t>№ 5</w:t>
            </w:r>
            <w:r w:rsidRPr="00C31F80">
              <w:rPr>
                <w:rStyle w:val="Emphasis"/>
                <w:i w:val="0"/>
              </w:rPr>
              <w:t>.</w:t>
            </w:r>
            <w:r>
              <w:t xml:space="preserve"> </w:t>
            </w:r>
            <w:r w:rsidRPr="00CE6B61">
              <w:t>Определение положител</w:t>
            </w:r>
            <w:r w:rsidRPr="00CE6B61">
              <w:t>ь</w:t>
            </w:r>
            <w:r w:rsidRPr="00CE6B61">
              <w:t>ных и отрицательных черт геогр</w:t>
            </w:r>
            <w:r w:rsidRPr="00CE6B61">
              <w:t>а</w:t>
            </w:r>
            <w:r w:rsidRPr="00CE6B61">
              <w:t>фического положения России.</w:t>
            </w:r>
            <w:r>
              <w:t xml:space="preserve"> </w:t>
            </w:r>
          </w:p>
        </w:tc>
        <w:tc>
          <w:tcPr>
            <w:tcW w:w="3600" w:type="dxa"/>
          </w:tcPr>
          <w:p w:rsidR="006C131D" w:rsidRPr="00A16725" w:rsidRDefault="006C131D" w:rsidP="00DF4C32">
            <w:pPr>
              <w:rPr>
                <w:b/>
                <w:iCs/>
              </w:rPr>
            </w:pPr>
            <w:r w:rsidRPr="00FB4E96">
              <w:rPr>
                <w:lang w:eastAsia="en-US"/>
              </w:rPr>
              <w:t>П/р</w:t>
            </w:r>
            <w:r w:rsidRPr="00FB4E96">
              <w:rPr>
                <w:rStyle w:val="Emphasis"/>
                <w:i w:val="0"/>
              </w:rPr>
              <w:t xml:space="preserve"> №</w:t>
            </w:r>
            <w:r>
              <w:rPr>
                <w:rStyle w:val="Emphasis"/>
                <w:i w:val="0"/>
              </w:rPr>
              <w:t xml:space="preserve"> 5 </w:t>
            </w:r>
            <w:r>
              <w:rPr>
                <w:color w:val="000000"/>
              </w:rPr>
              <w:t>(Оценка).</w:t>
            </w:r>
          </w:p>
        </w:tc>
      </w:tr>
      <w:tr w:rsidR="006C131D" w:rsidRPr="00027C06" w:rsidTr="00060ED7">
        <w:tc>
          <w:tcPr>
            <w:tcW w:w="259" w:type="dxa"/>
          </w:tcPr>
          <w:p w:rsidR="006C131D" w:rsidRPr="00027C06" w:rsidRDefault="006C131D" w:rsidP="00C42313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23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6C131D" w:rsidRPr="00655022" w:rsidRDefault="006C131D" w:rsidP="00DF6FB2">
            <w:pPr>
              <w:ind w:left="-113" w:right="-170"/>
              <w:rPr>
                <w:lang w:eastAsia="en-US"/>
              </w:rPr>
            </w:pPr>
            <w:r>
              <w:rPr>
                <w:lang w:eastAsia="en-US"/>
              </w:rPr>
              <w:t>26.11</w:t>
            </w: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827" w:type="dxa"/>
          </w:tcPr>
          <w:p w:rsidR="006C131D" w:rsidRPr="00027C06" w:rsidRDefault="006C131D" w:rsidP="008846BE">
            <w:pPr>
              <w:ind w:left="-57" w:right="-57"/>
            </w:pPr>
            <w:r w:rsidRPr="00027C06">
              <w:t>Районирование и административно-территориальное деление.</w:t>
            </w:r>
            <w:r>
              <w:t xml:space="preserve"> </w:t>
            </w:r>
            <w:r>
              <w:rPr>
                <w:lang w:eastAsia="en-US"/>
              </w:rPr>
              <w:t>П/р</w:t>
            </w:r>
            <w:r w:rsidRPr="00027C06">
              <w:rPr>
                <w:rStyle w:val="Emphasis"/>
                <w:b/>
                <w:i w:val="0"/>
              </w:rPr>
              <w:t xml:space="preserve"> </w:t>
            </w:r>
            <w:r>
              <w:rPr>
                <w:rStyle w:val="Emphasis"/>
                <w:i w:val="0"/>
              </w:rPr>
              <w:t>№ 6</w:t>
            </w:r>
            <w:r w:rsidRPr="00C31F80">
              <w:rPr>
                <w:rStyle w:val="Emphasis"/>
                <w:i w:val="0"/>
              </w:rPr>
              <w:t>.</w:t>
            </w:r>
            <w:r w:rsidRPr="00CE6B61">
              <w:rPr>
                <w:color w:val="000000"/>
              </w:rPr>
              <w:t xml:space="preserve"> </w:t>
            </w:r>
          </w:p>
        </w:tc>
        <w:tc>
          <w:tcPr>
            <w:tcW w:w="3600" w:type="dxa"/>
          </w:tcPr>
          <w:p w:rsidR="006C131D" w:rsidRPr="00027C06" w:rsidRDefault="006C131D" w:rsidP="00295E66">
            <w:pPr>
              <w:ind w:left="-113" w:right="-113"/>
              <w:rPr>
                <w:lang w:eastAsia="en-US"/>
              </w:rPr>
            </w:pPr>
            <w:r>
              <w:rPr>
                <w:lang w:eastAsia="en-US"/>
              </w:rPr>
              <w:t>П/р</w:t>
            </w:r>
            <w:r w:rsidRPr="00027C06">
              <w:rPr>
                <w:rStyle w:val="Emphasis"/>
                <w:b/>
                <w:i w:val="0"/>
              </w:rPr>
              <w:t xml:space="preserve"> </w:t>
            </w:r>
            <w:r>
              <w:rPr>
                <w:rStyle w:val="Emphasis"/>
                <w:i w:val="0"/>
              </w:rPr>
              <w:t>№ 6</w:t>
            </w:r>
            <w:r w:rsidRPr="00C31F80">
              <w:rPr>
                <w:rStyle w:val="Emphasis"/>
                <w:i w:val="0"/>
              </w:rPr>
              <w:t>.</w:t>
            </w:r>
            <w:r w:rsidRPr="00CE6B61">
              <w:t xml:space="preserve"> Обозначение на </w:t>
            </w:r>
            <w:r>
              <w:t xml:space="preserve">к.к </w:t>
            </w:r>
            <w:r w:rsidRPr="00CE6B61">
              <w:t>эл</w:t>
            </w:r>
            <w:r w:rsidRPr="00CE6B61">
              <w:t>е</w:t>
            </w:r>
            <w:r w:rsidRPr="00CE6B61">
              <w:t>ментов районирования России.</w:t>
            </w:r>
          </w:p>
        </w:tc>
      </w:tr>
      <w:tr w:rsidR="006C131D" w:rsidRPr="00027C06" w:rsidTr="00060ED7">
        <w:tc>
          <w:tcPr>
            <w:tcW w:w="259" w:type="dxa"/>
          </w:tcPr>
          <w:p w:rsidR="006C131D" w:rsidRPr="00027C06" w:rsidRDefault="006C131D" w:rsidP="00C42313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24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6C131D" w:rsidRPr="00655022" w:rsidRDefault="006C131D" w:rsidP="00DF6FB2">
            <w:pPr>
              <w:ind w:left="-113" w:right="-170"/>
              <w:rPr>
                <w:lang w:eastAsia="en-US"/>
              </w:rPr>
            </w:pPr>
            <w:r>
              <w:rPr>
                <w:lang w:eastAsia="en-US"/>
              </w:rPr>
              <w:t>28.11</w:t>
            </w: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827" w:type="dxa"/>
          </w:tcPr>
          <w:p w:rsidR="006C131D" w:rsidRPr="00027C06" w:rsidRDefault="006C131D" w:rsidP="00DF4C32">
            <w:r w:rsidRPr="00027C06">
              <w:t>Восточно-Европейская и Западно-Сибирская равнины.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3600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</w:tr>
      <w:tr w:rsidR="006C131D" w:rsidRPr="00027C06" w:rsidTr="00060ED7">
        <w:tc>
          <w:tcPr>
            <w:tcW w:w="259" w:type="dxa"/>
          </w:tcPr>
          <w:p w:rsidR="006C131D" w:rsidRPr="00027C06" w:rsidRDefault="006C131D" w:rsidP="00C42313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25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6C131D" w:rsidRPr="00655022" w:rsidRDefault="006C131D" w:rsidP="00DF6FB2">
            <w:pPr>
              <w:ind w:left="-113" w:right="-170"/>
              <w:rPr>
                <w:lang w:eastAsia="en-US"/>
              </w:rPr>
            </w:pPr>
            <w:r>
              <w:rPr>
                <w:lang w:eastAsia="en-US"/>
              </w:rPr>
              <w:t>03.12</w:t>
            </w: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827" w:type="dxa"/>
          </w:tcPr>
          <w:p w:rsidR="006C131D" w:rsidRPr="00027C06" w:rsidRDefault="006C131D" w:rsidP="00DF4C32">
            <w:r w:rsidRPr="00027C06">
              <w:t>Урал и горы Южной Сибири.</w:t>
            </w:r>
          </w:p>
        </w:tc>
        <w:tc>
          <w:tcPr>
            <w:tcW w:w="3600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</w:tr>
      <w:tr w:rsidR="006C131D" w:rsidRPr="00027C06" w:rsidTr="00060ED7">
        <w:tc>
          <w:tcPr>
            <w:tcW w:w="259" w:type="dxa"/>
          </w:tcPr>
          <w:p w:rsidR="006C131D" w:rsidRPr="00027C06" w:rsidRDefault="006C131D" w:rsidP="00C42313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26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6C131D" w:rsidRPr="00655022" w:rsidRDefault="006C131D" w:rsidP="00DF6FB2">
            <w:pPr>
              <w:ind w:left="-113" w:right="-113"/>
              <w:rPr>
                <w:lang w:eastAsia="en-US"/>
              </w:rPr>
            </w:pPr>
            <w:r>
              <w:rPr>
                <w:lang w:eastAsia="en-US"/>
              </w:rPr>
              <w:t>05.12</w:t>
            </w: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827" w:type="dxa"/>
          </w:tcPr>
          <w:p w:rsidR="006C131D" w:rsidRPr="00027C06" w:rsidRDefault="006C131D" w:rsidP="00DF4C32">
            <w:r w:rsidRPr="00027C06">
              <w:t>Восточная и Северо-Восточная Сибирь.</w:t>
            </w:r>
            <w:r>
              <w:t xml:space="preserve">  </w:t>
            </w:r>
            <w:r>
              <w:rPr>
                <w:lang w:eastAsia="en-US"/>
              </w:rPr>
              <w:t>П/р</w:t>
            </w:r>
            <w:r w:rsidRPr="00027C06">
              <w:rPr>
                <w:rStyle w:val="Emphasis"/>
                <w:b/>
                <w:i w:val="0"/>
              </w:rPr>
              <w:t xml:space="preserve"> </w:t>
            </w:r>
            <w:r>
              <w:rPr>
                <w:rStyle w:val="Emphasis"/>
                <w:i w:val="0"/>
              </w:rPr>
              <w:t>№ 7</w:t>
            </w:r>
            <w:r w:rsidRPr="00C31F80">
              <w:rPr>
                <w:rStyle w:val="Emphasis"/>
                <w:i w:val="0"/>
              </w:rPr>
              <w:t>.</w:t>
            </w:r>
            <w:r>
              <w:rPr>
                <w:rStyle w:val="Emphasis"/>
                <w:i w:val="0"/>
              </w:rPr>
              <w:t xml:space="preserve"> </w:t>
            </w:r>
            <w:r w:rsidRPr="00B930C2">
              <w:rPr>
                <w:rStyle w:val="Emphasis"/>
                <w:b/>
                <w:i w:val="0"/>
              </w:rPr>
              <w:t>(итоговая)</w:t>
            </w:r>
          </w:p>
        </w:tc>
        <w:tc>
          <w:tcPr>
            <w:tcW w:w="3600" w:type="dxa"/>
          </w:tcPr>
          <w:p w:rsidR="006C131D" w:rsidRPr="00B930C2" w:rsidRDefault="006C131D" w:rsidP="008846BE">
            <w:pPr>
              <w:ind w:left="-113" w:right="-170"/>
            </w:pPr>
            <w:r>
              <w:rPr>
                <w:lang w:eastAsia="en-US"/>
              </w:rPr>
              <w:t>П/р</w:t>
            </w:r>
            <w:r w:rsidRPr="00027C06">
              <w:rPr>
                <w:rStyle w:val="Emphasis"/>
                <w:b/>
                <w:i w:val="0"/>
              </w:rPr>
              <w:t xml:space="preserve"> </w:t>
            </w:r>
            <w:r>
              <w:rPr>
                <w:rStyle w:val="Emphasis"/>
                <w:i w:val="0"/>
              </w:rPr>
              <w:t>№ 7</w:t>
            </w:r>
            <w:r w:rsidRPr="00C31F80">
              <w:rPr>
                <w:rStyle w:val="Emphasis"/>
                <w:i w:val="0"/>
              </w:rPr>
              <w:t>.</w:t>
            </w:r>
            <w:r w:rsidRPr="00CE6B61">
              <w:t xml:space="preserve"> </w:t>
            </w:r>
            <w:r>
              <w:t>Физико-географическая</w:t>
            </w:r>
            <w:r w:rsidRPr="00CE6B61">
              <w:t xml:space="preserve"> характе</w:t>
            </w:r>
            <w:r>
              <w:t>ристика</w:t>
            </w:r>
            <w:r w:rsidRPr="00CE6B61">
              <w:t xml:space="preserve"> природных реги</w:t>
            </w:r>
            <w:r w:rsidRPr="00CE6B61">
              <w:t>о</w:t>
            </w:r>
            <w:r w:rsidRPr="00CE6B61">
              <w:t>нов России.</w:t>
            </w:r>
            <w:r w:rsidRPr="00B930C2">
              <w:t xml:space="preserve"> </w:t>
            </w:r>
            <w:r w:rsidRPr="00B930C2">
              <w:rPr>
                <w:b/>
                <w:lang w:val="en-US"/>
              </w:rPr>
              <w:t>(</w:t>
            </w:r>
            <w:r w:rsidRPr="00B930C2">
              <w:rPr>
                <w:b/>
              </w:rPr>
              <w:t>итоговая)</w:t>
            </w:r>
          </w:p>
        </w:tc>
      </w:tr>
      <w:tr w:rsidR="006C131D" w:rsidRPr="00027C06" w:rsidTr="00060ED7">
        <w:tc>
          <w:tcPr>
            <w:tcW w:w="259" w:type="dxa"/>
          </w:tcPr>
          <w:p w:rsidR="006C131D" w:rsidRPr="00027C06" w:rsidRDefault="006C131D" w:rsidP="00C42313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27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6C131D" w:rsidRPr="00655022" w:rsidRDefault="006C131D" w:rsidP="00295E66">
            <w:pPr>
              <w:ind w:left="-113" w:right="-113"/>
              <w:rPr>
                <w:lang w:eastAsia="en-US"/>
              </w:rPr>
            </w:pPr>
            <w:r>
              <w:rPr>
                <w:lang w:eastAsia="en-US"/>
              </w:rPr>
              <w:t>10.12</w:t>
            </w: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827" w:type="dxa"/>
          </w:tcPr>
          <w:p w:rsidR="006C131D" w:rsidRPr="00027C06" w:rsidRDefault="006C131D" w:rsidP="00DF4C32">
            <w:r>
              <w:t xml:space="preserve">Северный Кавказ, Крым </w:t>
            </w:r>
            <w:r w:rsidRPr="00027C06">
              <w:t>и Дал</w:t>
            </w:r>
            <w:r w:rsidRPr="00027C06">
              <w:t>ь</w:t>
            </w:r>
            <w:r w:rsidRPr="00027C06">
              <w:t xml:space="preserve">ний Восток. </w:t>
            </w:r>
          </w:p>
        </w:tc>
        <w:tc>
          <w:tcPr>
            <w:tcW w:w="3600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</w:tr>
      <w:tr w:rsidR="006C131D" w:rsidRPr="00027C06" w:rsidTr="00060ED7">
        <w:tc>
          <w:tcPr>
            <w:tcW w:w="259" w:type="dxa"/>
          </w:tcPr>
          <w:p w:rsidR="006C131D" w:rsidRPr="00027C06" w:rsidRDefault="006C131D" w:rsidP="00C42313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28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6C131D" w:rsidRPr="00655022" w:rsidRDefault="006C131D" w:rsidP="00295E66">
            <w:pPr>
              <w:ind w:left="-113" w:right="-113"/>
              <w:rPr>
                <w:lang w:eastAsia="en-US"/>
              </w:rPr>
            </w:pPr>
            <w:r>
              <w:rPr>
                <w:lang w:eastAsia="en-US"/>
              </w:rPr>
              <w:t>12.12</w:t>
            </w: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827" w:type="dxa"/>
          </w:tcPr>
          <w:p w:rsidR="006C131D" w:rsidRPr="00027C06" w:rsidRDefault="006C131D" w:rsidP="00DF4C32">
            <w:r w:rsidRPr="00027C06">
              <w:t>Экологическая ситуация в России</w:t>
            </w:r>
            <w:r>
              <w:t xml:space="preserve">.  </w:t>
            </w:r>
          </w:p>
        </w:tc>
        <w:tc>
          <w:tcPr>
            <w:tcW w:w="3600" w:type="dxa"/>
          </w:tcPr>
          <w:p w:rsidR="006C131D" w:rsidRPr="00A16725" w:rsidRDefault="006C131D" w:rsidP="00DF4C32">
            <w:pPr>
              <w:pStyle w:val="zag3"/>
            </w:pPr>
          </w:p>
        </w:tc>
      </w:tr>
      <w:tr w:rsidR="006C131D" w:rsidRPr="00027C06" w:rsidTr="00C42313">
        <w:tc>
          <w:tcPr>
            <w:tcW w:w="9246" w:type="dxa"/>
            <w:gridSpan w:val="8"/>
          </w:tcPr>
          <w:p w:rsidR="006C131D" w:rsidRPr="00027C06" w:rsidRDefault="006C131D" w:rsidP="00DF4C32">
            <w:pPr>
              <w:pStyle w:val="zag2"/>
              <w:rPr>
                <w:i/>
              </w:rPr>
            </w:pPr>
            <w:r w:rsidRPr="00027C06">
              <w:t>Раздел  3.  Европейская Россия (</w:t>
            </w:r>
            <w:r w:rsidRPr="00027C06">
              <w:rPr>
                <w:rStyle w:val="Emphasis"/>
                <w:b/>
                <w:i w:val="0"/>
              </w:rPr>
              <w:t>25 ч</w:t>
            </w:r>
            <w:r w:rsidRPr="00027C06">
              <w:t>)</w:t>
            </w:r>
          </w:p>
        </w:tc>
      </w:tr>
      <w:tr w:rsidR="006C131D" w:rsidRPr="00027C06" w:rsidTr="00C42313">
        <w:trPr>
          <w:trHeight w:val="274"/>
        </w:trPr>
        <w:tc>
          <w:tcPr>
            <w:tcW w:w="9246" w:type="dxa"/>
            <w:gridSpan w:val="8"/>
          </w:tcPr>
          <w:p w:rsidR="006C131D" w:rsidRPr="00027C06" w:rsidRDefault="006C131D" w:rsidP="00DF4C32">
            <w:pPr>
              <w:pStyle w:val="zag3"/>
            </w:pPr>
            <w:r w:rsidRPr="00027C06">
              <w:rPr>
                <w:rStyle w:val="Emphasis"/>
                <w:b/>
                <w:i w:val="0"/>
              </w:rPr>
              <w:t>Тема 1.</w:t>
            </w:r>
            <w:r w:rsidRPr="00027C06">
              <w:rPr>
                <w:rStyle w:val="Emphasis"/>
                <w:b/>
              </w:rPr>
              <w:t> </w:t>
            </w:r>
            <w:r w:rsidRPr="00027C06">
              <w:t>Центральная Россия (</w:t>
            </w:r>
            <w:r w:rsidRPr="00027C06">
              <w:rPr>
                <w:rStyle w:val="Emphasis"/>
                <w:b/>
                <w:i w:val="0"/>
              </w:rPr>
              <w:t>8 ч</w:t>
            </w:r>
            <w:r w:rsidRPr="00027C06">
              <w:t>)</w:t>
            </w:r>
          </w:p>
        </w:tc>
      </w:tr>
      <w:tr w:rsidR="006C131D" w:rsidRPr="00027C06" w:rsidTr="00060ED7">
        <w:tc>
          <w:tcPr>
            <w:tcW w:w="259" w:type="dxa"/>
          </w:tcPr>
          <w:p w:rsidR="006C131D" w:rsidRPr="00027C06" w:rsidRDefault="006C131D" w:rsidP="00C42313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29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6C131D" w:rsidRPr="00655022" w:rsidRDefault="006C131D" w:rsidP="00DF6FB2">
            <w:pPr>
              <w:ind w:left="-113" w:right="-113"/>
              <w:rPr>
                <w:lang w:eastAsia="en-US"/>
              </w:rPr>
            </w:pPr>
            <w:r>
              <w:rPr>
                <w:lang w:eastAsia="en-US"/>
              </w:rPr>
              <w:t>17.12</w:t>
            </w: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827" w:type="dxa"/>
          </w:tcPr>
          <w:p w:rsidR="006C131D" w:rsidRPr="00027C06" w:rsidRDefault="006C131D" w:rsidP="008846BE">
            <w:pPr>
              <w:ind w:left="-57" w:right="-57"/>
            </w:pPr>
            <w:r w:rsidRPr="00027C06">
              <w:t>Пространство Центральной России.</w:t>
            </w:r>
          </w:p>
        </w:tc>
        <w:tc>
          <w:tcPr>
            <w:tcW w:w="3600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</w:tr>
      <w:tr w:rsidR="006C131D" w:rsidRPr="00027C06" w:rsidTr="00060ED7">
        <w:tc>
          <w:tcPr>
            <w:tcW w:w="259" w:type="dxa"/>
          </w:tcPr>
          <w:p w:rsidR="006C131D" w:rsidRPr="00027C06" w:rsidRDefault="006C131D" w:rsidP="00C42313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30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6C131D" w:rsidRPr="00655022" w:rsidRDefault="006C131D" w:rsidP="00DF6FB2">
            <w:pPr>
              <w:ind w:left="-113" w:right="-113"/>
              <w:rPr>
                <w:lang w:eastAsia="en-US"/>
              </w:rPr>
            </w:pPr>
            <w:r>
              <w:rPr>
                <w:lang w:eastAsia="en-US"/>
              </w:rPr>
              <w:t>19.12</w:t>
            </w: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827" w:type="dxa"/>
          </w:tcPr>
          <w:p w:rsidR="006C131D" w:rsidRPr="00027C06" w:rsidRDefault="006C131D" w:rsidP="00DF4C32">
            <w:r w:rsidRPr="00027C06">
              <w:t>Центральная Россия </w:t>
            </w:r>
            <w:r>
              <w:t xml:space="preserve"> </w:t>
            </w:r>
          </w:p>
        </w:tc>
        <w:tc>
          <w:tcPr>
            <w:tcW w:w="3600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</w:tr>
      <w:tr w:rsidR="006C131D" w:rsidRPr="00027C06" w:rsidTr="00060ED7">
        <w:tc>
          <w:tcPr>
            <w:tcW w:w="259" w:type="dxa"/>
          </w:tcPr>
          <w:p w:rsidR="006C131D" w:rsidRPr="00027C06" w:rsidRDefault="006C131D" w:rsidP="00C42313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31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6C131D" w:rsidRPr="00655022" w:rsidRDefault="006C131D" w:rsidP="00DF6FB2">
            <w:pPr>
              <w:ind w:left="-113" w:right="-113"/>
              <w:rPr>
                <w:lang w:eastAsia="en-US"/>
              </w:rPr>
            </w:pPr>
            <w:r>
              <w:rPr>
                <w:lang w:eastAsia="en-US"/>
              </w:rPr>
              <w:t>24.12</w:t>
            </w: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827" w:type="dxa"/>
          </w:tcPr>
          <w:p w:rsidR="006C131D" w:rsidRPr="00027C06" w:rsidRDefault="006C131D" w:rsidP="00DF4C32">
            <w:r w:rsidRPr="00027C06">
              <w:t>Центральный район.</w:t>
            </w:r>
          </w:p>
        </w:tc>
        <w:tc>
          <w:tcPr>
            <w:tcW w:w="3600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</w:tr>
      <w:tr w:rsidR="006C131D" w:rsidRPr="00027C06" w:rsidTr="00060ED7">
        <w:tc>
          <w:tcPr>
            <w:tcW w:w="259" w:type="dxa"/>
          </w:tcPr>
          <w:p w:rsidR="006C131D" w:rsidRPr="00027C06" w:rsidRDefault="006C131D" w:rsidP="00C42313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32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6C131D" w:rsidRPr="00655022" w:rsidRDefault="006C131D" w:rsidP="00DF6FB2">
            <w:pPr>
              <w:ind w:left="-113" w:right="-113"/>
              <w:rPr>
                <w:lang w:eastAsia="en-US"/>
              </w:rPr>
            </w:pPr>
            <w:r>
              <w:rPr>
                <w:lang w:eastAsia="en-US"/>
              </w:rPr>
              <w:t>26.12</w:t>
            </w: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827" w:type="dxa"/>
          </w:tcPr>
          <w:p w:rsidR="006C131D" w:rsidRPr="00027C06" w:rsidRDefault="006C131D" w:rsidP="00DF4C32">
            <w:r w:rsidRPr="00027C06">
              <w:t>Волго-Вятский район.</w:t>
            </w:r>
          </w:p>
        </w:tc>
        <w:tc>
          <w:tcPr>
            <w:tcW w:w="3600" w:type="dxa"/>
          </w:tcPr>
          <w:p w:rsidR="006C131D" w:rsidRPr="00027C06" w:rsidRDefault="006C131D" w:rsidP="00DF4C3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</w:tc>
      </w:tr>
      <w:tr w:rsidR="006C131D" w:rsidRPr="00027C06" w:rsidTr="00060ED7">
        <w:tc>
          <w:tcPr>
            <w:tcW w:w="259" w:type="dxa"/>
          </w:tcPr>
          <w:p w:rsidR="006C131D" w:rsidRPr="00027C06" w:rsidRDefault="006C131D" w:rsidP="00C42313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33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6C131D" w:rsidRPr="00655022" w:rsidRDefault="006C131D" w:rsidP="008846BE">
            <w:pPr>
              <w:ind w:left="-57" w:right="-113"/>
              <w:rPr>
                <w:lang w:eastAsia="en-US"/>
              </w:rPr>
            </w:pP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827" w:type="dxa"/>
          </w:tcPr>
          <w:p w:rsidR="006C131D" w:rsidRPr="00027C06" w:rsidRDefault="006C131D" w:rsidP="00DF4C32">
            <w:r w:rsidRPr="00027C06">
              <w:t>Центрально-Черноземный район.</w:t>
            </w:r>
          </w:p>
        </w:tc>
        <w:tc>
          <w:tcPr>
            <w:tcW w:w="3600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</w:tr>
      <w:tr w:rsidR="006C131D" w:rsidRPr="00027C06" w:rsidTr="00060ED7">
        <w:tc>
          <w:tcPr>
            <w:tcW w:w="259" w:type="dxa"/>
          </w:tcPr>
          <w:p w:rsidR="006C131D" w:rsidRPr="00027C06" w:rsidRDefault="006C131D" w:rsidP="00C42313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34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6C131D" w:rsidRPr="00655022" w:rsidRDefault="006C131D" w:rsidP="006D5619">
            <w:pPr>
              <w:ind w:left="-57" w:right="-113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827" w:type="dxa"/>
          </w:tcPr>
          <w:p w:rsidR="006C131D" w:rsidRPr="00A83ED4" w:rsidRDefault="006C131D" w:rsidP="008846BE">
            <w:pPr>
              <w:ind w:left="-57" w:right="-57"/>
            </w:pPr>
            <w:r w:rsidRPr="00027C06">
              <w:rPr>
                <w:b/>
              </w:rPr>
              <w:t xml:space="preserve"> </w:t>
            </w:r>
            <w:r w:rsidRPr="00A83ED4">
              <w:t>Практическая работа</w:t>
            </w:r>
            <w:r w:rsidRPr="00A83ED4">
              <w:rPr>
                <w:lang w:eastAsia="en-US"/>
              </w:rPr>
              <w:t xml:space="preserve"> </w:t>
            </w:r>
            <w:r w:rsidRPr="00A83ED4">
              <w:rPr>
                <w:iCs/>
              </w:rPr>
              <w:t>№ 8.</w:t>
            </w:r>
            <w:r w:rsidRPr="00A83ED4">
              <w:t xml:space="preserve"> </w:t>
            </w:r>
            <w:r>
              <w:t>С</w:t>
            </w:r>
            <w:r w:rsidRPr="00A83ED4">
              <w:t>равн</w:t>
            </w:r>
            <w:r w:rsidRPr="00A83ED4">
              <w:t>и</w:t>
            </w:r>
            <w:r w:rsidRPr="00A83ED4">
              <w:t>тель</w:t>
            </w:r>
            <w:r>
              <w:t>ная</w:t>
            </w:r>
            <w:r w:rsidRPr="00A83ED4">
              <w:t xml:space="preserve"> ха</w:t>
            </w:r>
            <w:r>
              <w:t>рактеристика</w:t>
            </w:r>
            <w:r w:rsidRPr="00A83ED4">
              <w:t xml:space="preserve"> экономич</w:t>
            </w:r>
            <w:r w:rsidRPr="00A83ED4">
              <w:t>е</w:t>
            </w:r>
            <w:r w:rsidRPr="00A83ED4">
              <w:t>ских районов Центральной России.</w:t>
            </w:r>
            <w:r>
              <w:t xml:space="preserve"> </w:t>
            </w:r>
            <w:r w:rsidRPr="00B930C2">
              <w:rPr>
                <w:b/>
              </w:rPr>
              <w:t>(итоговая)</w:t>
            </w:r>
            <w:r>
              <w:t xml:space="preserve"> </w:t>
            </w:r>
          </w:p>
        </w:tc>
        <w:tc>
          <w:tcPr>
            <w:tcW w:w="3600" w:type="dxa"/>
          </w:tcPr>
          <w:p w:rsidR="006C131D" w:rsidRPr="00027C06" w:rsidRDefault="006C131D" w:rsidP="00DF4C32">
            <w:pPr>
              <w:rPr>
                <w:lang w:eastAsia="en-US"/>
              </w:rPr>
            </w:pPr>
            <w:r w:rsidRPr="00FB4E96">
              <w:rPr>
                <w:lang w:eastAsia="en-US"/>
              </w:rPr>
              <w:t>П/р</w:t>
            </w:r>
            <w:r w:rsidRPr="00FB4E96">
              <w:rPr>
                <w:rStyle w:val="Emphasis"/>
                <w:i w:val="0"/>
              </w:rPr>
              <w:t xml:space="preserve"> №</w:t>
            </w:r>
            <w:r>
              <w:rPr>
                <w:rStyle w:val="Emphasis"/>
                <w:i w:val="0"/>
              </w:rPr>
              <w:t xml:space="preserve"> 8 (</w:t>
            </w:r>
            <w:r>
              <w:rPr>
                <w:color w:val="000000"/>
              </w:rPr>
              <w:t xml:space="preserve">Оценка). </w:t>
            </w:r>
            <w:r w:rsidRPr="00B930C2">
              <w:rPr>
                <w:b/>
                <w:color w:val="000000"/>
              </w:rPr>
              <w:t>(итоговая)</w:t>
            </w:r>
          </w:p>
        </w:tc>
      </w:tr>
      <w:tr w:rsidR="006C131D" w:rsidRPr="00027C06" w:rsidTr="00060ED7">
        <w:tc>
          <w:tcPr>
            <w:tcW w:w="259" w:type="dxa"/>
          </w:tcPr>
          <w:p w:rsidR="006C131D" w:rsidRPr="00027C06" w:rsidRDefault="006C131D" w:rsidP="00C42313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35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6C131D" w:rsidRPr="00655022" w:rsidRDefault="006C131D" w:rsidP="006D5619">
            <w:pPr>
              <w:ind w:left="-57" w:right="-113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827" w:type="dxa"/>
          </w:tcPr>
          <w:p w:rsidR="006C131D" w:rsidRPr="00027C06" w:rsidRDefault="006C131D" w:rsidP="00DF4C32">
            <w:pPr>
              <w:pStyle w:val="NormalWeb"/>
            </w:pPr>
            <w:r w:rsidRPr="00027C06">
              <w:t>Москва — столица России.</w:t>
            </w:r>
            <w:r>
              <w:t xml:space="preserve">  </w:t>
            </w:r>
          </w:p>
        </w:tc>
        <w:tc>
          <w:tcPr>
            <w:tcW w:w="3600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</w:tr>
      <w:tr w:rsidR="006C131D" w:rsidRPr="00027C06" w:rsidTr="00060ED7">
        <w:tc>
          <w:tcPr>
            <w:tcW w:w="259" w:type="dxa"/>
          </w:tcPr>
          <w:p w:rsidR="006C131D" w:rsidRPr="00027C06" w:rsidRDefault="006C131D" w:rsidP="00C42313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36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6C131D" w:rsidRPr="00655022" w:rsidRDefault="006C131D" w:rsidP="006D5619">
            <w:pPr>
              <w:ind w:left="-57" w:right="-113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827" w:type="dxa"/>
          </w:tcPr>
          <w:p w:rsidR="006C131D" w:rsidRPr="00027C06" w:rsidRDefault="006C131D" w:rsidP="00D1409B">
            <w:pPr>
              <w:ind w:left="-113" w:right="-227"/>
            </w:pPr>
            <w:r>
              <w:t xml:space="preserve">Обобшение знаний </w:t>
            </w:r>
            <w:r w:rsidRPr="00027C06">
              <w:t xml:space="preserve">по темам  </w:t>
            </w:r>
            <w:r>
              <w:t>«</w:t>
            </w:r>
            <w:r w:rsidRPr="00027C06">
              <w:t>Реги</w:t>
            </w:r>
            <w:r w:rsidRPr="00027C06">
              <w:t>о</w:t>
            </w:r>
            <w:r w:rsidRPr="00027C06">
              <w:t>ны России</w:t>
            </w:r>
            <w:r>
              <w:t>» и «</w:t>
            </w:r>
            <w:r w:rsidRPr="00027C06">
              <w:t>Центральная Россия</w:t>
            </w:r>
            <w:r>
              <w:t>»</w:t>
            </w:r>
            <w:r w:rsidRPr="00027C06">
              <w:t xml:space="preserve">. </w:t>
            </w:r>
          </w:p>
        </w:tc>
        <w:tc>
          <w:tcPr>
            <w:tcW w:w="3600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</w:tr>
      <w:tr w:rsidR="006C131D" w:rsidRPr="00027C06" w:rsidTr="00C42313">
        <w:tc>
          <w:tcPr>
            <w:tcW w:w="9246" w:type="dxa"/>
            <w:gridSpan w:val="8"/>
          </w:tcPr>
          <w:p w:rsidR="006C131D" w:rsidRPr="00027C06" w:rsidRDefault="006C131D" w:rsidP="006D5619">
            <w:pPr>
              <w:pStyle w:val="zag3"/>
              <w:ind w:left="-57" w:right="-113"/>
              <w:jc w:val="center"/>
            </w:pPr>
          </w:p>
        </w:tc>
      </w:tr>
      <w:tr w:rsidR="006C131D" w:rsidRPr="00027C06" w:rsidTr="00060ED7">
        <w:tc>
          <w:tcPr>
            <w:tcW w:w="259" w:type="dxa"/>
          </w:tcPr>
          <w:p w:rsidR="006C131D" w:rsidRPr="00027C06" w:rsidRDefault="006C131D" w:rsidP="00C42313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37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6C131D" w:rsidRPr="00655022" w:rsidRDefault="006C131D" w:rsidP="006D5619">
            <w:pPr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827" w:type="dxa"/>
          </w:tcPr>
          <w:p w:rsidR="006C131D" w:rsidRPr="00027C06" w:rsidRDefault="006C131D" w:rsidP="00DF4C32">
            <w:r w:rsidRPr="00027C06">
              <w:t>Северо-Запад. Природа.</w:t>
            </w:r>
          </w:p>
        </w:tc>
        <w:tc>
          <w:tcPr>
            <w:tcW w:w="3600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</w:tr>
      <w:tr w:rsidR="006C131D" w:rsidRPr="00027C06" w:rsidTr="00060ED7">
        <w:tc>
          <w:tcPr>
            <w:tcW w:w="259" w:type="dxa"/>
          </w:tcPr>
          <w:p w:rsidR="006C131D" w:rsidRPr="00027C06" w:rsidRDefault="006C131D" w:rsidP="00C42313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38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6C131D" w:rsidRPr="00655022" w:rsidRDefault="006C131D" w:rsidP="006D5619">
            <w:pPr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827" w:type="dxa"/>
          </w:tcPr>
          <w:p w:rsidR="006C131D" w:rsidRPr="00027C06" w:rsidRDefault="006C131D" w:rsidP="00DF4C32">
            <w:r>
              <w:t>Города Северо-Запада</w:t>
            </w:r>
            <w:r w:rsidRPr="00027C06">
              <w:t xml:space="preserve">. </w:t>
            </w:r>
            <w:r w:rsidRPr="006117F3">
              <w:t>Калини</w:t>
            </w:r>
            <w:r w:rsidRPr="006117F3">
              <w:t>н</w:t>
            </w:r>
            <w:r w:rsidRPr="006117F3">
              <w:t>град</w:t>
            </w:r>
            <w:r>
              <w:t>ская область.</w:t>
            </w:r>
            <w:r w:rsidRPr="006117F3">
              <w:t xml:space="preserve">  </w:t>
            </w:r>
            <w:r w:rsidRPr="006117F3">
              <w:rPr>
                <w:lang w:eastAsia="en-US"/>
              </w:rPr>
              <w:t>П/р</w:t>
            </w:r>
            <w:r w:rsidRPr="006117F3">
              <w:rPr>
                <w:rStyle w:val="Emphasis"/>
                <w:i w:val="0"/>
              </w:rPr>
              <w:t xml:space="preserve"> № 9</w:t>
            </w:r>
          </w:p>
        </w:tc>
        <w:tc>
          <w:tcPr>
            <w:tcW w:w="3600" w:type="dxa"/>
          </w:tcPr>
          <w:p w:rsidR="006C131D" w:rsidRPr="00027C06" w:rsidRDefault="006C131D" w:rsidP="008846BE">
            <w:pPr>
              <w:ind w:left="-113" w:right="-170"/>
              <w:rPr>
                <w:lang w:eastAsia="en-US"/>
              </w:rPr>
            </w:pPr>
            <w:r>
              <w:rPr>
                <w:lang w:eastAsia="en-US"/>
              </w:rPr>
              <w:t>П/р</w:t>
            </w:r>
            <w:r w:rsidRPr="00027C06">
              <w:t xml:space="preserve"> </w:t>
            </w:r>
            <w:r>
              <w:t>№ 9</w:t>
            </w:r>
            <w:r w:rsidRPr="00027C06">
              <w:t xml:space="preserve">. </w:t>
            </w:r>
            <w:r>
              <w:t>Характеристика</w:t>
            </w:r>
            <w:r w:rsidRPr="00CE6B61">
              <w:t xml:space="preserve"> кру</w:t>
            </w:r>
            <w:r w:rsidRPr="00CE6B61">
              <w:t>п</w:t>
            </w:r>
            <w:r w:rsidRPr="00CE6B61">
              <w:t>ней</w:t>
            </w:r>
            <w:r>
              <w:t>шего города</w:t>
            </w:r>
            <w:r w:rsidRPr="00CE6B61">
              <w:t xml:space="preserve"> России (Москва, Санкт-Петербург) </w:t>
            </w:r>
          </w:p>
        </w:tc>
      </w:tr>
      <w:tr w:rsidR="006C131D" w:rsidRPr="00027C06" w:rsidTr="00060ED7">
        <w:tc>
          <w:tcPr>
            <w:tcW w:w="259" w:type="dxa"/>
          </w:tcPr>
          <w:p w:rsidR="006C131D" w:rsidRPr="00027C06" w:rsidRDefault="006C131D" w:rsidP="00C42313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39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6C131D" w:rsidRPr="00655022" w:rsidRDefault="006C131D" w:rsidP="006D5619">
            <w:pPr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827" w:type="dxa"/>
          </w:tcPr>
          <w:p w:rsidR="006C131D" w:rsidRPr="00027C06" w:rsidRDefault="006C131D" w:rsidP="00DF4C32">
            <w:r w:rsidRPr="00027C06">
              <w:t>Хозяйство района.</w:t>
            </w:r>
          </w:p>
        </w:tc>
        <w:tc>
          <w:tcPr>
            <w:tcW w:w="3600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</w:tr>
      <w:tr w:rsidR="006C131D" w:rsidRPr="00027C06" w:rsidTr="00060ED7">
        <w:tc>
          <w:tcPr>
            <w:tcW w:w="259" w:type="dxa"/>
          </w:tcPr>
          <w:p w:rsidR="006C131D" w:rsidRPr="00027C06" w:rsidRDefault="006C131D" w:rsidP="00C42313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40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6C131D" w:rsidRPr="00655022" w:rsidRDefault="006C131D" w:rsidP="006D5619">
            <w:pPr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827" w:type="dxa"/>
          </w:tcPr>
          <w:p w:rsidR="006C131D" w:rsidRPr="00684670" w:rsidRDefault="006C131D" w:rsidP="00DF4C32">
            <w:r w:rsidRPr="00027C06">
              <w:t>Санкт-Петербург.</w:t>
            </w:r>
            <w:r w:rsidRPr="00027C06">
              <w:rPr>
                <w:b/>
              </w:rPr>
              <w:t xml:space="preserve"> </w:t>
            </w:r>
          </w:p>
        </w:tc>
        <w:tc>
          <w:tcPr>
            <w:tcW w:w="3600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</w:tr>
      <w:tr w:rsidR="006C131D" w:rsidRPr="00027C06" w:rsidTr="00C42313">
        <w:tc>
          <w:tcPr>
            <w:tcW w:w="9246" w:type="dxa"/>
            <w:gridSpan w:val="8"/>
          </w:tcPr>
          <w:p w:rsidR="006C131D" w:rsidRPr="00027C06" w:rsidRDefault="006C131D" w:rsidP="006D5619">
            <w:pPr>
              <w:ind w:left="-57" w:right="-113"/>
              <w:jc w:val="center"/>
              <w:rPr>
                <w:lang w:eastAsia="en-US"/>
              </w:rPr>
            </w:pPr>
            <w:r w:rsidRPr="00027C06">
              <w:rPr>
                <w:rStyle w:val="Emphasis"/>
                <w:b/>
                <w:i w:val="0"/>
              </w:rPr>
              <w:t>Тема 3.</w:t>
            </w:r>
            <w:r w:rsidRPr="00027C06">
              <w:rPr>
                <w:rStyle w:val="Emphasis"/>
                <w:b/>
              </w:rPr>
              <w:t> </w:t>
            </w:r>
            <w:r w:rsidRPr="00027C06">
              <w:t>Европейский Север (</w:t>
            </w:r>
            <w:r w:rsidRPr="00027C06">
              <w:rPr>
                <w:rStyle w:val="Emphasis"/>
                <w:b/>
                <w:i w:val="0"/>
              </w:rPr>
              <w:t>3 ч</w:t>
            </w:r>
            <w:r w:rsidRPr="00027C06">
              <w:t>)</w:t>
            </w:r>
          </w:p>
        </w:tc>
      </w:tr>
      <w:tr w:rsidR="006C131D" w:rsidRPr="00027C06" w:rsidTr="00060ED7">
        <w:tc>
          <w:tcPr>
            <w:tcW w:w="259" w:type="dxa"/>
          </w:tcPr>
          <w:p w:rsidR="006C131D" w:rsidRPr="00027C06" w:rsidRDefault="006C131D" w:rsidP="00C42313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41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6C131D" w:rsidRPr="005A59A3" w:rsidRDefault="006C131D" w:rsidP="006D5619">
            <w:pPr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827" w:type="dxa"/>
          </w:tcPr>
          <w:p w:rsidR="006C131D" w:rsidRPr="00684670" w:rsidRDefault="006C131D" w:rsidP="00DF4C32">
            <w:r w:rsidRPr="00027C06">
              <w:t>Европейский Север.</w:t>
            </w:r>
            <w:r w:rsidRPr="00027C06">
              <w:rPr>
                <w:b/>
              </w:rPr>
              <w:t xml:space="preserve"> </w:t>
            </w:r>
          </w:p>
        </w:tc>
        <w:tc>
          <w:tcPr>
            <w:tcW w:w="3600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</w:tr>
      <w:tr w:rsidR="006C131D" w:rsidRPr="00027C06" w:rsidTr="00060ED7">
        <w:tc>
          <w:tcPr>
            <w:tcW w:w="259" w:type="dxa"/>
          </w:tcPr>
          <w:p w:rsidR="006C131D" w:rsidRPr="00027C06" w:rsidRDefault="006C131D" w:rsidP="00C42313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42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6C131D" w:rsidRPr="005A59A3" w:rsidRDefault="006C131D" w:rsidP="006D5619">
            <w:pPr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827" w:type="dxa"/>
          </w:tcPr>
          <w:p w:rsidR="006C131D" w:rsidRPr="00027C06" w:rsidRDefault="006C131D" w:rsidP="00DF4C32">
            <w:r w:rsidRPr="00027C06">
              <w:t>Население.</w:t>
            </w:r>
            <w:r>
              <w:t xml:space="preserve"> </w:t>
            </w:r>
          </w:p>
        </w:tc>
        <w:tc>
          <w:tcPr>
            <w:tcW w:w="3600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</w:tr>
      <w:tr w:rsidR="006C131D" w:rsidRPr="00027C06" w:rsidTr="00060ED7">
        <w:tc>
          <w:tcPr>
            <w:tcW w:w="259" w:type="dxa"/>
          </w:tcPr>
          <w:p w:rsidR="006C131D" w:rsidRPr="00027C06" w:rsidRDefault="006C131D" w:rsidP="00C42313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43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6C131D" w:rsidRPr="005A59A3" w:rsidRDefault="006C131D" w:rsidP="006D5619">
            <w:pPr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827" w:type="dxa"/>
          </w:tcPr>
          <w:p w:rsidR="006C131D" w:rsidRPr="00027C06" w:rsidRDefault="006C131D" w:rsidP="008846BE">
            <w:pPr>
              <w:pStyle w:val="NormalWeb"/>
              <w:ind w:left="-57" w:right="-113"/>
            </w:pPr>
            <w:r w:rsidRPr="00027C06">
              <w:t>Хозяйство.</w:t>
            </w:r>
            <w:r>
              <w:t xml:space="preserve">  </w:t>
            </w:r>
            <w:r>
              <w:rPr>
                <w:lang w:eastAsia="en-US"/>
              </w:rPr>
              <w:t xml:space="preserve">Практическая работа  </w:t>
            </w:r>
            <w:r w:rsidRPr="00E660FD">
              <w:rPr>
                <w:rStyle w:val="Emphasis"/>
                <w:b/>
                <w:i w:val="0"/>
              </w:rPr>
              <w:t xml:space="preserve">№ </w:t>
            </w:r>
            <w:r>
              <w:rPr>
                <w:rStyle w:val="Emphasis"/>
                <w:i w:val="0"/>
              </w:rPr>
              <w:t>10</w:t>
            </w:r>
            <w:r w:rsidRPr="000C1010">
              <w:t xml:space="preserve"> </w:t>
            </w:r>
            <w:r>
              <w:t>Х</w:t>
            </w:r>
            <w:r w:rsidRPr="000C1010">
              <w:t>арактеристи</w:t>
            </w:r>
            <w:r>
              <w:t>ка</w:t>
            </w:r>
            <w:r w:rsidRPr="000C1010">
              <w:t xml:space="preserve"> лесной промы</w:t>
            </w:r>
            <w:r w:rsidRPr="000C1010">
              <w:t>ш</w:t>
            </w:r>
            <w:r w:rsidRPr="000C1010">
              <w:t>ленности Европейского Севера.</w:t>
            </w:r>
            <w:r>
              <w:t xml:space="preserve">  </w:t>
            </w:r>
          </w:p>
        </w:tc>
        <w:tc>
          <w:tcPr>
            <w:tcW w:w="3600" w:type="dxa"/>
          </w:tcPr>
          <w:p w:rsidR="006C131D" w:rsidRPr="00027C06" w:rsidRDefault="006C131D" w:rsidP="00DF4C32">
            <w:pPr>
              <w:rPr>
                <w:lang w:eastAsia="en-US"/>
              </w:rPr>
            </w:pPr>
            <w:r w:rsidRPr="00FB4E96">
              <w:rPr>
                <w:lang w:eastAsia="en-US"/>
              </w:rPr>
              <w:t>П/р</w:t>
            </w:r>
            <w:r w:rsidRPr="00FB4E96">
              <w:rPr>
                <w:rStyle w:val="Emphasis"/>
                <w:i w:val="0"/>
              </w:rPr>
              <w:t xml:space="preserve"> №</w:t>
            </w:r>
            <w:r>
              <w:rPr>
                <w:rStyle w:val="Emphasis"/>
                <w:i w:val="0"/>
              </w:rPr>
              <w:t xml:space="preserve"> 10  </w:t>
            </w:r>
            <w:r w:rsidRPr="00EC5A67">
              <w:rPr>
                <w:color w:val="000000"/>
              </w:rPr>
              <w:t>(Оценка).</w:t>
            </w:r>
          </w:p>
        </w:tc>
      </w:tr>
      <w:tr w:rsidR="006C131D" w:rsidRPr="00027C06" w:rsidTr="00C42313">
        <w:tc>
          <w:tcPr>
            <w:tcW w:w="9246" w:type="dxa"/>
            <w:gridSpan w:val="8"/>
          </w:tcPr>
          <w:p w:rsidR="006C131D" w:rsidRPr="00027C06" w:rsidRDefault="006C131D" w:rsidP="006D5619">
            <w:pPr>
              <w:pStyle w:val="zag3"/>
              <w:ind w:left="-57" w:right="-113"/>
              <w:jc w:val="center"/>
            </w:pPr>
            <w:r w:rsidRPr="00027C06">
              <w:rPr>
                <w:rStyle w:val="Emphasis"/>
                <w:b/>
                <w:i w:val="0"/>
              </w:rPr>
              <w:t>Тема 4.</w:t>
            </w:r>
            <w:r w:rsidRPr="00027C06">
              <w:rPr>
                <w:rStyle w:val="Emphasis"/>
                <w:b/>
              </w:rPr>
              <w:t> </w:t>
            </w:r>
            <w:r w:rsidRPr="00027C06">
              <w:t>Северный Кавказ (</w:t>
            </w:r>
            <w:r w:rsidRPr="00027C06">
              <w:rPr>
                <w:rStyle w:val="Emphasis"/>
                <w:b/>
                <w:i w:val="0"/>
              </w:rPr>
              <w:t>3 ч</w:t>
            </w:r>
            <w:r w:rsidRPr="00027C06">
              <w:t>)</w:t>
            </w:r>
          </w:p>
        </w:tc>
      </w:tr>
      <w:tr w:rsidR="006C131D" w:rsidRPr="00027C06" w:rsidTr="00060ED7">
        <w:tc>
          <w:tcPr>
            <w:tcW w:w="259" w:type="dxa"/>
          </w:tcPr>
          <w:p w:rsidR="006C131D" w:rsidRPr="00027C06" w:rsidRDefault="006C131D" w:rsidP="00C42313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44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6C131D" w:rsidRPr="005A59A3" w:rsidRDefault="006C131D" w:rsidP="006D5619">
            <w:pPr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827" w:type="dxa"/>
          </w:tcPr>
          <w:p w:rsidR="006C131D" w:rsidRPr="00027C06" w:rsidRDefault="006C131D" w:rsidP="00DF4C32">
            <w:r w:rsidRPr="00027C06">
              <w:t xml:space="preserve">Северный Кавказ. </w:t>
            </w:r>
          </w:p>
        </w:tc>
        <w:tc>
          <w:tcPr>
            <w:tcW w:w="3600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</w:tr>
      <w:tr w:rsidR="006C131D" w:rsidRPr="00027C06" w:rsidTr="00060ED7">
        <w:tc>
          <w:tcPr>
            <w:tcW w:w="259" w:type="dxa"/>
          </w:tcPr>
          <w:p w:rsidR="006C131D" w:rsidRPr="00027C06" w:rsidRDefault="006C131D" w:rsidP="00C42313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45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6C131D" w:rsidRPr="005A59A3" w:rsidRDefault="006C131D" w:rsidP="006D5619">
            <w:pPr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827" w:type="dxa"/>
          </w:tcPr>
          <w:p w:rsidR="006C131D" w:rsidRPr="00027C06" w:rsidRDefault="006C131D" w:rsidP="00DF4C32">
            <w:r w:rsidRPr="00027C06">
              <w:t>Этническая и религиозная пестр</w:t>
            </w:r>
            <w:r w:rsidRPr="00027C06">
              <w:t>о</w:t>
            </w:r>
            <w:r w:rsidRPr="00027C06">
              <w:t>та населения.</w:t>
            </w:r>
            <w:r>
              <w:t xml:space="preserve">  </w:t>
            </w:r>
          </w:p>
        </w:tc>
        <w:tc>
          <w:tcPr>
            <w:tcW w:w="3600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</w:tr>
      <w:tr w:rsidR="006C131D" w:rsidRPr="00027C06" w:rsidTr="00060ED7">
        <w:tc>
          <w:tcPr>
            <w:tcW w:w="259" w:type="dxa"/>
          </w:tcPr>
          <w:p w:rsidR="006C131D" w:rsidRPr="00027C06" w:rsidRDefault="006C131D" w:rsidP="00C42313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46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6C131D" w:rsidRPr="005A59A3" w:rsidRDefault="006C131D" w:rsidP="006D5619">
            <w:pPr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827" w:type="dxa"/>
          </w:tcPr>
          <w:p w:rsidR="006C131D" w:rsidRPr="00027C06" w:rsidRDefault="006C131D" w:rsidP="00DF4C32">
            <w:r w:rsidRPr="00027C06">
              <w:t>Специализация  хозяйства.</w:t>
            </w:r>
            <w:r>
              <w:t xml:space="preserve">  </w:t>
            </w:r>
            <w:r>
              <w:rPr>
                <w:lang w:eastAsia="en-US"/>
              </w:rPr>
              <w:t>П/р</w:t>
            </w:r>
            <w:r w:rsidRPr="00027C06">
              <w:rPr>
                <w:rStyle w:val="Emphasis"/>
                <w:i w:val="0"/>
              </w:rPr>
              <w:t xml:space="preserve"> </w:t>
            </w:r>
            <w:r>
              <w:rPr>
                <w:rStyle w:val="Emphasis"/>
                <w:i w:val="0"/>
              </w:rPr>
              <w:t>№ 11.</w:t>
            </w:r>
            <w:r w:rsidRPr="001F3D6E">
              <w:rPr>
                <w:color w:val="000000"/>
              </w:rPr>
              <w:t xml:space="preserve"> </w:t>
            </w:r>
          </w:p>
        </w:tc>
        <w:tc>
          <w:tcPr>
            <w:tcW w:w="3600" w:type="dxa"/>
          </w:tcPr>
          <w:p w:rsidR="006C131D" w:rsidRPr="00027C06" w:rsidRDefault="006C131D" w:rsidP="00B764C3">
            <w:pPr>
              <w:rPr>
                <w:lang w:eastAsia="en-US"/>
              </w:rPr>
            </w:pPr>
            <w:r>
              <w:rPr>
                <w:lang w:eastAsia="en-US"/>
              </w:rPr>
              <w:t>П/р</w:t>
            </w:r>
            <w:r w:rsidRPr="00027C06">
              <w:rPr>
                <w:rStyle w:val="Emphasis"/>
                <w:i w:val="0"/>
              </w:rPr>
              <w:t xml:space="preserve"> </w:t>
            </w:r>
            <w:r>
              <w:rPr>
                <w:rStyle w:val="Emphasis"/>
                <w:i w:val="0"/>
              </w:rPr>
              <w:t>№ 11.</w:t>
            </w:r>
            <w:r w:rsidRPr="001F3D6E">
              <w:t xml:space="preserve"> Нанесение на </w:t>
            </w:r>
            <w:r>
              <w:t>кк. ра</w:t>
            </w:r>
            <w:r>
              <w:t>й</w:t>
            </w:r>
            <w:r>
              <w:t xml:space="preserve">онов </w:t>
            </w:r>
            <w:r w:rsidRPr="001F3D6E">
              <w:t>размещения сельскохозя</w:t>
            </w:r>
            <w:r w:rsidRPr="001F3D6E">
              <w:t>й</w:t>
            </w:r>
            <w:r w:rsidRPr="001F3D6E">
              <w:t>ственных культур Юга.</w:t>
            </w:r>
          </w:p>
        </w:tc>
      </w:tr>
      <w:tr w:rsidR="006C131D" w:rsidRPr="00027C06" w:rsidTr="00C42313">
        <w:tc>
          <w:tcPr>
            <w:tcW w:w="9246" w:type="dxa"/>
            <w:gridSpan w:val="8"/>
          </w:tcPr>
          <w:p w:rsidR="006C131D" w:rsidRPr="00027C06" w:rsidRDefault="006C131D" w:rsidP="006D5619">
            <w:pPr>
              <w:pStyle w:val="zag3"/>
              <w:jc w:val="center"/>
            </w:pPr>
            <w:r w:rsidRPr="00027C06">
              <w:rPr>
                <w:rStyle w:val="Emphasis"/>
                <w:b/>
                <w:i w:val="0"/>
              </w:rPr>
              <w:t>Тема 5. </w:t>
            </w:r>
            <w:r w:rsidRPr="00027C06">
              <w:t>Поволжье (3</w:t>
            </w:r>
            <w:r w:rsidRPr="00027C06">
              <w:rPr>
                <w:rStyle w:val="Emphasis"/>
                <w:b/>
                <w:i w:val="0"/>
              </w:rPr>
              <w:t> ч</w:t>
            </w:r>
            <w:r w:rsidRPr="00027C06">
              <w:t>)</w:t>
            </w:r>
          </w:p>
        </w:tc>
      </w:tr>
      <w:tr w:rsidR="006C131D" w:rsidRPr="00027C06" w:rsidTr="00C42313">
        <w:tc>
          <w:tcPr>
            <w:tcW w:w="259" w:type="dxa"/>
          </w:tcPr>
          <w:p w:rsidR="006C131D" w:rsidRPr="00027C06" w:rsidRDefault="006C131D" w:rsidP="00C42313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47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623" w:type="dxa"/>
          </w:tcPr>
          <w:p w:rsidR="006C131D" w:rsidRPr="005A59A3" w:rsidRDefault="006C131D" w:rsidP="006D5619">
            <w:pPr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913" w:type="dxa"/>
            <w:gridSpan w:val="2"/>
          </w:tcPr>
          <w:p w:rsidR="006C131D" w:rsidRPr="00027C06" w:rsidRDefault="006C131D" w:rsidP="00DF4C32">
            <w:r w:rsidRPr="00027C06">
              <w:t>Особенности Поволжья.</w:t>
            </w:r>
            <w:r>
              <w:t xml:space="preserve">  </w:t>
            </w:r>
          </w:p>
        </w:tc>
        <w:tc>
          <w:tcPr>
            <w:tcW w:w="3600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</w:tr>
      <w:tr w:rsidR="006C131D" w:rsidRPr="00027C06" w:rsidTr="00C42313">
        <w:tc>
          <w:tcPr>
            <w:tcW w:w="259" w:type="dxa"/>
          </w:tcPr>
          <w:p w:rsidR="006C131D" w:rsidRPr="00027C06" w:rsidRDefault="006C131D" w:rsidP="00C42313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48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623" w:type="dxa"/>
          </w:tcPr>
          <w:p w:rsidR="006C131D" w:rsidRPr="005A59A3" w:rsidRDefault="006C131D" w:rsidP="006D5619">
            <w:pPr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913" w:type="dxa"/>
            <w:gridSpan w:val="2"/>
          </w:tcPr>
          <w:p w:rsidR="006C131D" w:rsidRPr="00027C06" w:rsidRDefault="006C131D" w:rsidP="00D1409B">
            <w:pPr>
              <w:ind w:left="-57" w:right="-57"/>
            </w:pPr>
            <w:r w:rsidRPr="00027C06">
              <w:t>Взаимодействие народов Поволжья.</w:t>
            </w:r>
          </w:p>
        </w:tc>
        <w:tc>
          <w:tcPr>
            <w:tcW w:w="3600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</w:tr>
      <w:tr w:rsidR="006C131D" w:rsidRPr="00027C06" w:rsidTr="00C42313">
        <w:tc>
          <w:tcPr>
            <w:tcW w:w="259" w:type="dxa"/>
          </w:tcPr>
          <w:p w:rsidR="006C131D" w:rsidRPr="00027C06" w:rsidRDefault="006C131D" w:rsidP="00C42313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49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623" w:type="dxa"/>
          </w:tcPr>
          <w:p w:rsidR="006C131D" w:rsidRPr="005A59A3" w:rsidRDefault="006C131D" w:rsidP="006D5619">
            <w:pPr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913" w:type="dxa"/>
            <w:gridSpan w:val="2"/>
          </w:tcPr>
          <w:p w:rsidR="006C131D" w:rsidRPr="00027C06" w:rsidRDefault="006C131D" w:rsidP="00DF4C32">
            <w:r w:rsidRPr="00027C06">
              <w:t>Хозяйственное развитие района.</w:t>
            </w:r>
            <w:r>
              <w:rPr>
                <w:lang w:eastAsia="en-US"/>
              </w:rPr>
              <w:t xml:space="preserve"> П/р</w:t>
            </w:r>
            <w:r w:rsidRPr="00027C06">
              <w:rPr>
                <w:rStyle w:val="Emphasis"/>
                <w:i w:val="0"/>
              </w:rPr>
              <w:t xml:space="preserve"> </w:t>
            </w:r>
            <w:r>
              <w:rPr>
                <w:rStyle w:val="Emphasis"/>
                <w:i w:val="0"/>
              </w:rPr>
              <w:t xml:space="preserve">№ 12. </w:t>
            </w:r>
          </w:p>
        </w:tc>
        <w:tc>
          <w:tcPr>
            <w:tcW w:w="3600" w:type="dxa"/>
          </w:tcPr>
          <w:p w:rsidR="006C131D" w:rsidRPr="00027C06" w:rsidRDefault="006C131D" w:rsidP="00EE4F8C">
            <w:pPr>
              <w:ind w:left="-57" w:right="-57"/>
              <w:rPr>
                <w:lang w:eastAsia="en-US"/>
              </w:rPr>
            </w:pPr>
            <w:r>
              <w:rPr>
                <w:lang w:eastAsia="en-US"/>
              </w:rPr>
              <w:t>П/р</w:t>
            </w:r>
            <w:r w:rsidRPr="00027C06">
              <w:rPr>
                <w:rStyle w:val="Emphasis"/>
                <w:i w:val="0"/>
              </w:rPr>
              <w:t xml:space="preserve"> </w:t>
            </w:r>
            <w:r>
              <w:rPr>
                <w:rStyle w:val="Emphasis"/>
                <w:i w:val="0"/>
              </w:rPr>
              <w:t>№ 12.</w:t>
            </w:r>
            <w:r w:rsidRPr="001F3D6E">
              <w:t xml:space="preserve"> </w:t>
            </w:r>
            <w:r>
              <w:t>Х</w:t>
            </w:r>
            <w:r w:rsidRPr="001F3D6E">
              <w:t>арактери</w:t>
            </w:r>
            <w:r>
              <w:t>стика</w:t>
            </w:r>
            <w:r w:rsidRPr="001F3D6E">
              <w:t xml:space="preserve"> </w:t>
            </w:r>
            <w:r>
              <w:t>отра</w:t>
            </w:r>
            <w:r>
              <w:t>с</w:t>
            </w:r>
            <w:r>
              <w:t>ли</w:t>
            </w:r>
            <w:r w:rsidRPr="001F3D6E">
              <w:t xml:space="preserve"> промышленности Поволжья.</w:t>
            </w:r>
          </w:p>
        </w:tc>
      </w:tr>
      <w:tr w:rsidR="006C131D" w:rsidRPr="00027C06" w:rsidTr="00C42313">
        <w:tc>
          <w:tcPr>
            <w:tcW w:w="9246" w:type="dxa"/>
            <w:gridSpan w:val="8"/>
          </w:tcPr>
          <w:p w:rsidR="006C131D" w:rsidRPr="00027C06" w:rsidRDefault="006C131D" w:rsidP="006D5619">
            <w:pPr>
              <w:pStyle w:val="zag3"/>
              <w:jc w:val="center"/>
            </w:pPr>
            <w:r w:rsidRPr="00027C06">
              <w:rPr>
                <w:rStyle w:val="Emphasis"/>
                <w:b/>
                <w:i w:val="0"/>
              </w:rPr>
              <w:t>Тема 6.</w:t>
            </w:r>
            <w:r w:rsidRPr="00027C06">
              <w:rPr>
                <w:rStyle w:val="Emphasis"/>
                <w:b/>
              </w:rPr>
              <w:t> </w:t>
            </w:r>
            <w:r w:rsidRPr="00027C06">
              <w:t>Урал (</w:t>
            </w:r>
            <w:r w:rsidRPr="00027C06">
              <w:rPr>
                <w:rStyle w:val="Emphasis"/>
                <w:b/>
                <w:i w:val="0"/>
              </w:rPr>
              <w:t>4 ч</w:t>
            </w:r>
            <w:r w:rsidRPr="00027C06">
              <w:t>)</w:t>
            </w:r>
          </w:p>
        </w:tc>
      </w:tr>
      <w:tr w:rsidR="006C131D" w:rsidRPr="00027C06" w:rsidTr="00C42313">
        <w:tc>
          <w:tcPr>
            <w:tcW w:w="259" w:type="dxa"/>
          </w:tcPr>
          <w:p w:rsidR="006C131D" w:rsidRPr="00027C06" w:rsidRDefault="006C131D" w:rsidP="00C42313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50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623" w:type="dxa"/>
          </w:tcPr>
          <w:p w:rsidR="006C131D" w:rsidRPr="005A59A3" w:rsidRDefault="006C131D" w:rsidP="006D5619">
            <w:pPr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913" w:type="dxa"/>
            <w:gridSpan w:val="2"/>
          </w:tcPr>
          <w:p w:rsidR="006C131D" w:rsidRPr="00027C06" w:rsidRDefault="006C131D" w:rsidP="00DF4C32">
            <w:r w:rsidRPr="00027C06">
              <w:t>Урал.</w:t>
            </w:r>
            <w:r>
              <w:t xml:space="preserve">  </w:t>
            </w:r>
          </w:p>
        </w:tc>
        <w:tc>
          <w:tcPr>
            <w:tcW w:w="3600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</w:tr>
      <w:tr w:rsidR="006C131D" w:rsidRPr="00027C06" w:rsidTr="00C42313">
        <w:tc>
          <w:tcPr>
            <w:tcW w:w="259" w:type="dxa"/>
          </w:tcPr>
          <w:p w:rsidR="006C131D" w:rsidRPr="00027C06" w:rsidRDefault="006C131D" w:rsidP="00C42313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51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623" w:type="dxa"/>
          </w:tcPr>
          <w:p w:rsidR="006C131D" w:rsidRPr="005A59A3" w:rsidRDefault="006C131D" w:rsidP="006D5619">
            <w:pPr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913" w:type="dxa"/>
            <w:gridSpan w:val="2"/>
          </w:tcPr>
          <w:p w:rsidR="006C131D" w:rsidRPr="00027C06" w:rsidRDefault="006C131D" w:rsidP="00C42313">
            <w:pPr>
              <w:ind w:left="-113" w:right="-113"/>
            </w:pPr>
            <w:r>
              <w:t>Современое хозяйство Урала.</w:t>
            </w:r>
            <w:r>
              <w:rPr>
                <w:lang w:eastAsia="en-US"/>
              </w:rPr>
              <w:t xml:space="preserve"> Пра</w:t>
            </w:r>
            <w:r>
              <w:rPr>
                <w:lang w:eastAsia="en-US"/>
              </w:rPr>
              <w:t>к</w:t>
            </w:r>
            <w:r>
              <w:rPr>
                <w:lang w:eastAsia="en-US"/>
              </w:rPr>
              <w:t xml:space="preserve">тическая работа </w:t>
            </w:r>
            <w:r>
              <w:rPr>
                <w:rStyle w:val="Emphasis"/>
                <w:b/>
              </w:rPr>
              <w:t xml:space="preserve"> </w:t>
            </w:r>
            <w:r>
              <w:rPr>
                <w:iCs/>
              </w:rPr>
              <w:t>№ 13</w:t>
            </w:r>
            <w:r w:rsidRPr="00C31F80">
              <w:rPr>
                <w:iCs/>
              </w:rPr>
              <w:t>.</w:t>
            </w:r>
            <w:r w:rsidRPr="001F3D6E">
              <w:t xml:space="preserve"> Определение отраслей промышленности Урала, влияющих на экологическую ситу</w:t>
            </w:r>
            <w:r w:rsidRPr="001F3D6E">
              <w:t>а</w:t>
            </w:r>
            <w:r w:rsidRPr="001F3D6E">
              <w:t>цию в районе.</w:t>
            </w:r>
            <w:r>
              <w:t xml:space="preserve">  </w:t>
            </w:r>
          </w:p>
        </w:tc>
        <w:tc>
          <w:tcPr>
            <w:tcW w:w="3600" w:type="dxa"/>
          </w:tcPr>
          <w:p w:rsidR="006C131D" w:rsidRPr="00027C06" w:rsidRDefault="006C131D" w:rsidP="00DF4C32">
            <w:pPr>
              <w:rPr>
                <w:lang w:eastAsia="en-US"/>
              </w:rPr>
            </w:pPr>
            <w:r w:rsidRPr="00FB4E96">
              <w:rPr>
                <w:lang w:eastAsia="en-US"/>
              </w:rPr>
              <w:t>П/р</w:t>
            </w:r>
            <w:r w:rsidRPr="00FB4E96">
              <w:rPr>
                <w:rStyle w:val="Emphasis"/>
                <w:i w:val="0"/>
              </w:rPr>
              <w:t xml:space="preserve"> №</w:t>
            </w:r>
            <w:r>
              <w:rPr>
                <w:rStyle w:val="Emphasis"/>
                <w:i w:val="0"/>
              </w:rPr>
              <w:t xml:space="preserve"> 13   </w:t>
            </w:r>
            <w:r>
              <w:rPr>
                <w:color w:val="000000"/>
              </w:rPr>
              <w:t>(Оценка).</w:t>
            </w:r>
          </w:p>
        </w:tc>
      </w:tr>
      <w:tr w:rsidR="006C131D" w:rsidRPr="00027C06" w:rsidTr="00C42313">
        <w:tc>
          <w:tcPr>
            <w:tcW w:w="259" w:type="dxa"/>
          </w:tcPr>
          <w:p w:rsidR="006C131D" w:rsidRPr="00027C06" w:rsidRDefault="006C131D" w:rsidP="00C42313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52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623" w:type="dxa"/>
          </w:tcPr>
          <w:p w:rsidR="006C131D" w:rsidRPr="005A59A3" w:rsidRDefault="006C131D" w:rsidP="006D5619">
            <w:pPr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913" w:type="dxa"/>
            <w:gridSpan w:val="2"/>
          </w:tcPr>
          <w:p w:rsidR="006C131D" w:rsidRPr="00027C06" w:rsidRDefault="006C131D" w:rsidP="00DF4C32">
            <w:r w:rsidRPr="00027C06">
              <w:t>Население. Города.</w:t>
            </w:r>
          </w:p>
        </w:tc>
        <w:tc>
          <w:tcPr>
            <w:tcW w:w="3600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</w:tr>
      <w:tr w:rsidR="006C131D" w:rsidRPr="00027C06" w:rsidTr="00C42313">
        <w:tc>
          <w:tcPr>
            <w:tcW w:w="259" w:type="dxa"/>
          </w:tcPr>
          <w:p w:rsidR="006C131D" w:rsidRPr="00027C06" w:rsidRDefault="006C131D" w:rsidP="00C42313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53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623" w:type="dxa"/>
          </w:tcPr>
          <w:p w:rsidR="006C131D" w:rsidRPr="005A59A3" w:rsidRDefault="006C131D" w:rsidP="006D5619">
            <w:pPr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913" w:type="dxa"/>
            <w:gridSpan w:val="2"/>
          </w:tcPr>
          <w:p w:rsidR="006C131D" w:rsidRPr="00027C06" w:rsidRDefault="006C131D" w:rsidP="00DF4C32">
            <w:r>
              <w:t xml:space="preserve">Обобшение знаний </w:t>
            </w:r>
            <w:r w:rsidRPr="00027C06">
              <w:t>по тем</w:t>
            </w:r>
            <w:r>
              <w:t xml:space="preserve">е </w:t>
            </w:r>
            <w:r w:rsidRPr="00027C06">
              <w:t xml:space="preserve">по теме </w:t>
            </w:r>
            <w:r>
              <w:t>«</w:t>
            </w:r>
            <w:r w:rsidRPr="00027C06">
              <w:t>Европейская Россия</w:t>
            </w:r>
            <w:r>
              <w:t>»</w:t>
            </w:r>
            <w:r w:rsidRPr="00027C06">
              <w:t xml:space="preserve">. </w:t>
            </w:r>
          </w:p>
        </w:tc>
        <w:tc>
          <w:tcPr>
            <w:tcW w:w="3600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</w:tr>
      <w:tr w:rsidR="006C131D" w:rsidRPr="00027C06" w:rsidTr="00C42313">
        <w:tc>
          <w:tcPr>
            <w:tcW w:w="9246" w:type="dxa"/>
            <w:gridSpan w:val="8"/>
          </w:tcPr>
          <w:p w:rsidR="006C131D" w:rsidRPr="00027C06" w:rsidRDefault="006C131D" w:rsidP="006D5619">
            <w:pPr>
              <w:jc w:val="center"/>
              <w:rPr>
                <w:lang w:eastAsia="en-US"/>
              </w:rPr>
            </w:pPr>
            <w:r w:rsidRPr="00027C06">
              <w:rPr>
                <w:lang w:eastAsia="en-US"/>
              </w:rPr>
              <w:t>Раздел  4.  Азиатская Россия (15 ч)</w:t>
            </w:r>
          </w:p>
        </w:tc>
      </w:tr>
      <w:tr w:rsidR="006C131D" w:rsidRPr="00027C06" w:rsidTr="00C42313">
        <w:trPr>
          <w:trHeight w:val="112"/>
        </w:trPr>
        <w:tc>
          <w:tcPr>
            <w:tcW w:w="9246" w:type="dxa"/>
            <w:gridSpan w:val="8"/>
          </w:tcPr>
          <w:p w:rsidR="006C131D" w:rsidRPr="00027C06" w:rsidRDefault="006C131D" w:rsidP="006D5619">
            <w:pPr>
              <w:pStyle w:val="zag3"/>
              <w:jc w:val="center"/>
            </w:pPr>
            <w:r w:rsidRPr="00027C06">
              <w:rPr>
                <w:rStyle w:val="Emphasis"/>
                <w:b/>
                <w:i w:val="0"/>
              </w:rPr>
              <w:t>Тема 7.</w:t>
            </w:r>
            <w:r w:rsidRPr="00027C06">
              <w:rPr>
                <w:rStyle w:val="Emphasis"/>
                <w:b/>
              </w:rPr>
              <w:t> </w:t>
            </w:r>
            <w:r w:rsidRPr="00027C06">
              <w:t>Сибирь (</w:t>
            </w:r>
            <w:r w:rsidRPr="00027C06">
              <w:rPr>
                <w:rStyle w:val="Emphasis"/>
                <w:b/>
                <w:i w:val="0"/>
              </w:rPr>
              <w:t>6ч</w:t>
            </w:r>
            <w:r w:rsidRPr="00027C06">
              <w:t>)</w:t>
            </w:r>
          </w:p>
        </w:tc>
      </w:tr>
      <w:tr w:rsidR="006C131D" w:rsidRPr="00027C06" w:rsidTr="00C42313">
        <w:tc>
          <w:tcPr>
            <w:tcW w:w="259" w:type="dxa"/>
          </w:tcPr>
          <w:p w:rsidR="006C131D" w:rsidRPr="00027C06" w:rsidRDefault="006C131D" w:rsidP="0001638D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54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623" w:type="dxa"/>
          </w:tcPr>
          <w:p w:rsidR="006C131D" w:rsidRPr="005A59A3" w:rsidRDefault="006C131D" w:rsidP="006D5619">
            <w:pPr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913" w:type="dxa"/>
            <w:gridSpan w:val="2"/>
          </w:tcPr>
          <w:p w:rsidR="006C131D" w:rsidRPr="00027C06" w:rsidRDefault="006C131D" w:rsidP="00DF4C32">
            <w:r>
              <w:t xml:space="preserve">Пространство Сибири. </w:t>
            </w:r>
            <w:r>
              <w:rPr>
                <w:lang w:eastAsia="en-US"/>
              </w:rPr>
              <w:t>П/р</w:t>
            </w:r>
            <w:r>
              <w:rPr>
                <w:iCs/>
              </w:rPr>
              <w:t>.№ 14</w:t>
            </w:r>
            <w:r w:rsidRPr="00C31F80">
              <w:rPr>
                <w:iCs/>
              </w:rPr>
              <w:t>.</w:t>
            </w:r>
          </w:p>
        </w:tc>
        <w:tc>
          <w:tcPr>
            <w:tcW w:w="3600" w:type="dxa"/>
          </w:tcPr>
          <w:p w:rsidR="006C131D" w:rsidRPr="00B660BB" w:rsidRDefault="006C131D" w:rsidP="00C42313">
            <w:pPr>
              <w:ind w:left="-113" w:right="-113"/>
            </w:pPr>
            <w:r>
              <w:rPr>
                <w:lang w:eastAsia="en-US"/>
              </w:rPr>
              <w:t>П/р</w:t>
            </w:r>
            <w:r>
              <w:rPr>
                <w:iCs/>
              </w:rPr>
              <w:t>.№ 14</w:t>
            </w:r>
            <w:r w:rsidRPr="00C31F80">
              <w:rPr>
                <w:iCs/>
              </w:rPr>
              <w:t>.</w:t>
            </w:r>
            <w:r w:rsidRPr="001F3D6E">
              <w:t xml:space="preserve"> Оценка природно-ресурсного потенциала Сибири.</w:t>
            </w:r>
          </w:p>
        </w:tc>
      </w:tr>
      <w:tr w:rsidR="006C131D" w:rsidRPr="00027C06" w:rsidTr="00C42313">
        <w:tc>
          <w:tcPr>
            <w:tcW w:w="259" w:type="dxa"/>
          </w:tcPr>
          <w:p w:rsidR="006C131D" w:rsidRPr="00027C06" w:rsidRDefault="006C131D" w:rsidP="0001638D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55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623" w:type="dxa"/>
          </w:tcPr>
          <w:p w:rsidR="006C131D" w:rsidRPr="005A59A3" w:rsidRDefault="006C131D" w:rsidP="006D5619">
            <w:pPr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913" w:type="dxa"/>
            <w:gridSpan w:val="2"/>
          </w:tcPr>
          <w:p w:rsidR="006C131D" w:rsidRPr="00027C06" w:rsidRDefault="006C131D" w:rsidP="00DF4C32">
            <w:r>
              <w:t>Заселение и о</w:t>
            </w:r>
            <w:r w:rsidRPr="00027C06">
              <w:t xml:space="preserve">своение территории. </w:t>
            </w:r>
          </w:p>
        </w:tc>
        <w:tc>
          <w:tcPr>
            <w:tcW w:w="3600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</w:tr>
      <w:tr w:rsidR="006C131D" w:rsidRPr="00027C06" w:rsidTr="00C42313">
        <w:tc>
          <w:tcPr>
            <w:tcW w:w="259" w:type="dxa"/>
          </w:tcPr>
          <w:p w:rsidR="006C131D" w:rsidRPr="00027C06" w:rsidRDefault="006C131D" w:rsidP="0001638D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56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623" w:type="dxa"/>
          </w:tcPr>
          <w:p w:rsidR="006C131D" w:rsidRPr="005A59A3" w:rsidRDefault="006C131D" w:rsidP="006D5619">
            <w:pPr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913" w:type="dxa"/>
            <w:gridSpan w:val="2"/>
          </w:tcPr>
          <w:p w:rsidR="006C131D" w:rsidRPr="00027C06" w:rsidRDefault="006C131D" w:rsidP="00DF4C32">
            <w:r w:rsidRPr="00027C06">
              <w:t>Население.</w:t>
            </w:r>
            <w:r>
              <w:t xml:space="preserve">  </w:t>
            </w:r>
          </w:p>
        </w:tc>
        <w:tc>
          <w:tcPr>
            <w:tcW w:w="3600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</w:tr>
      <w:tr w:rsidR="006C131D" w:rsidRPr="00027C06" w:rsidTr="00C42313">
        <w:tc>
          <w:tcPr>
            <w:tcW w:w="259" w:type="dxa"/>
          </w:tcPr>
          <w:p w:rsidR="006C131D" w:rsidRPr="00027C06" w:rsidRDefault="006C131D" w:rsidP="0001638D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57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623" w:type="dxa"/>
          </w:tcPr>
          <w:p w:rsidR="006C131D" w:rsidRPr="005A59A3" w:rsidRDefault="006C131D" w:rsidP="006D5619">
            <w:pPr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913" w:type="dxa"/>
            <w:gridSpan w:val="2"/>
          </w:tcPr>
          <w:p w:rsidR="006C131D" w:rsidRPr="00027C06" w:rsidRDefault="006C131D" w:rsidP="00DF4C32">
            <w:r>
              <w:t>Хозяйственное развитие</w:t>
            </w:r>
            <w:r w:rsidRPr="00027C06">
              <w:t xml:space="preserve"> Сибири.</w:t>
            </w:r>
          </w:p>
        </w:tc>
        <w:tc>
          <w:tcPr>
            <w:tcW w:w="3600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</w:tr>
      <w:tr w:rsidR="006C131D" w:rsidRPr="00027C06" w:rsidTr="00C42313">
        <w:tc>
          <w:tcPr>
            <w:tcW w:w="259" w:type="dxa"/>
          </w:tcPr>
          <w:p w:rsidR="006C131D" w:rsidRPr="00027C06" w:rsidRDefault="006C131D" w:rsidP="0001638D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58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623" w:type="dxa"/>
          </w:tcPr>
          <w:p w:rsidR="006C131D" w:rsidRPr="005A59A3" w:rsidRDefault="006C131D" w:rsidP="006D5619">
            <w:pPr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913" w:type="dxa"/>
            <w:gridSpan w:val="2"/>
          </w:tcPr>
          <w:p w:rsidR="006C131D" w:rsidRPr="00027C06" w:rsidRDefault="006C131D" w:rsidP="00DF4C32">
            <w:r>
              <w:t>Западная</w:t>
            </w:r>
            <w:r w:rsidRPr="00027C06">
              <w:t xml:space="preserve"> Си</w:t>
            </w:r>
            <w:r>
              <w:t>бирь</w:t>
            </w:r>
            <w:r w:rsidRPr="00027C06">
              <w:t>.</w:t>
            </w:r>
          </w:p>
        </w:tc>
        <w:tc>
          <w:tcPr>
            <w:tcW w:w="3600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</w:tr>
      <w:tr w:rsidR="006C131D" w:rsidRPr="00027C06" w:rsidTr="00C42313">
        <w:tc>
          <w:tcPr>
            <w:tcW w:w="259" w:type="dxa"/>
          </w:tcPr>
          <w:p w:rsidR="006C131D" w:rsidRPr="00027C06" w:rsidRDefault="006C131D" w:rsidP="0001638D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59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623" w:type="dxa"/>
          </w:tcPr>
          <w:p w:rsidR="006C131D" w:rsidRPr="00C92CBA" w:rsidRDefault="006C131D" w:rsidP="006D5619">
            <w:pPr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913" w:type="dxa"/>
            <w:gridSpan w:val="2"/>
          </w:tcPr>
          <w:p w:rsidR="006C131D" w:rsidRPr="00027C06" w:rsidRDefault="006C131D" w:rsidP="00DF4C32">
            <w:pPr>
              <w:pStyle w:val="NormalWeb"/>
            </w:pPr>
            <w:r>
              <w:t>Восточная</w:t>
            </w:r>
            <w:r w:rsidRPr="00027C06">
              <w:t xml:space="preserve"> Си</w:t>
            </w:r>
            <w:r>
              <w:t>бирь</w:t>
            </w:r>
            <w:r w:rsidRPr="00027C06">
              <w:t>.</w:t>
            </w:r>
          </w:p>
        </w:tc>
        <w:tc>
          <w:tcPr>
            <w:tcW w:w="3600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</w:tr>
      <w:tr w:rsidR="006C131D" w:rsidRPr="00027C06" w:rsidTr="00C42313">
        <w:tc>
          <w:tcPr>
            <w:tcW w:w="9246" w:type="dxa"/>
            <w:gridSpan w:val="8"/>
          </w:tcPr>
          <w:p w:rsidR="006C131D" w:rsidRPr="00027C06" w:rsidRDefault="006C131D" w:rsidP="006D5619">
            <w:pPr>
              <w:pStyle w:val="zag3"/>
              <w:jc w:val="center"/>
            </w:pPr>
            <w:r w:rsidRPr="00027C06">
              <w:rPr>
                <w:rStyle w:val="Emphasis"/>
                <w:b/>
                <w:i w:val="0"/>
              </w:rPr>
              <w:t>Тема 8. </w:t>
            </w:r>
            <w:r w:rsidRPr="00027C06">
              <w:t>Дальний Восток (</w:t>
            </w:r>
            <w:r w:rsidRPr="00027C06">
              <w:rPr>
                <w:rStyle w:val="Emphasis"/>
                <w:b/>
                <w:i w:val="0"/>
              </w:rPr>
              <w:t>4 ч</w:t>
            </w:r>
            <w:r w:rsidRPr="00027C06">
              <w:t>)</w:t>
            </w:r>
          </w:p>
        </w:tc>
      </w:tr>
      <w:tr w:rsidR="006C131D" w:rsidRPr="00027C06" w:rsidTr="00C42313">
        <w:tc>
          <w:tcPr>
            <w:tcW w:w="259" w:type="dxa"/>
          </w:tcPr>
          <w:p w:rsidR="006C131D" w:rsidRPr="00027C06" w:rsidRDefault="006C131D" w:rsidP="0001638D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60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623" w:type="dxa"/>
          </w:tcPr>
          <w:p w:rsidR="006C131D" w:rsidRPr="005A59A3" w:rsidRDefault="006C131D" w:rsidP="006D5619">
            <w:pPr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913" w:type="dxa"/>
            <w:gridSpan w:val="2"/>
          </w:tcPr>
          <w:p w:rsidR="006C131D" w:rsidRPr="00027C06" w:rsidRDefault="006C131D" w:rsidP="00DF4C32">
            <w:r>
              <w:t>Дальний Восток</w:t>
            </w:r>
            <w:r w:rsidRPr="00027C06">
              <w:t>.</w:t>
            </w:r>
            <w:r>
              <w:rPr>
                <w:lang w:eastAsia="en-US"/>
              </w:rPr>
              <w:t xml:space="preserve"> Практическая р</w:t>
            </w:r>
            <w:r>
              <w:rPr>
                <w:lang w:eastAsia="en-US"/>
              </w:rPr>
              <w:t>а</w:t>
            </w:r>
            <w:r>
              <w:rPr>
                <w:lang w:eastAsia="en-US"/>
              </w:rPr>
              <w:t xml:space="preserve">бота </w:t>
            </w:r>
            <w:r>
              <w:rPr>
                <w:rStyle w:val="Emphasis"/>
                <w:b/>
              </w:rPr>
              <w:t xml:space="preserve"> </w:t>
            </w:r>
            <w:r>
              <w:rPr>
                <w:rStyle w:val="Emphasis"/>
                <w:i w:val="0"/>
              </w:rPr>
              <w:t>№ 15</w:t>
            </w:r>
            <w:r w:rsidRPr="00C31F80">
              <w:rPr>
                <w:rStyle w:val="Emphasis"/>
                <w:i w:val="0"/>
              </w:rPr>
              <w:t>.</w:t>
            </w:r>
            <w:r w:rsidRPr="00C31F80">
              <w:t xml:space="preserve"> </w:t>
            </w:r>
            <w:r w:rsidRPr="00027C06">
              <w:t>Оценка географическ</w:t>
            </w:r>
            <w:r w:rsidRPr="00027C06">
              <w:t>о</w:t>
            </w:r>
            <w:r w:rsidRPr="00027C06">
              <w:t>го положения Дальнего Востока и его влияния на хозяйство.</w:t>
            </w:r>
            <w:r>
              <w:t xml:space="preserve">  </w:t>
            </w:r>
          </w:p>
        </w:tc>
        <w:tc>
          <w:tcPr>
            <w:tcW w:w="3600" w:type="dxa"/>
          </w:tcPr>
          <w:p w:rsidR="006C131D" w:rsidRPr="00027C06" w:rsidRDefault="006C131D" w:rsidP="00DF4C32">
            <w:pPr>
              <w:rPr>
                <w:lang w:eastAsia="en-US"/>
              </w:rPr>
            </w:pPr>
            <w:r w:rsidRPr="00FB4E96">
              <w:rPr>
                <w:lang w:eastAsia="en-US"/>
              </w:rPr>
              <w:t>П/р</w:t>
            </w:r>
            <w:r w:rsidRPr="00FB4E96">
              <w:rPr>
                <w:rStyle w:val="Emphasis"/>
                <w:i w:val="0"/>
              </w:rPr>
              <w:t xml:space="preserve"> №</w:t>
            </w:r>
            <w:r>
              <w:rPr>
                <w:rStyle w:val="Emphasis"/>
                <w:i w:val="0"/>
              </w:rPr>
              <w:t xml:space="preserve"> 15  </w:t>
            </w:r>
            <w:r>
              <w:rPr>
                <w:color w:val="000000"/>
              </w:rPr>
              <w:t>(Оценка).</w:t>
            </w:r>
          </w:p>
        </w:tc>
      </w:tr>
      <w:tr w:rsidR="006C131D" w:rsidRPr="00027C06" w:rsidTr="00C42313">
        <w:tc>
          <w:tcPr>
            <w:tcW w:w="259" w:type="dxa"/>
          </w:tcPr>
          <w:p w:rsidR="006C131D" w:rsidRPr="00027C06" w:rsidRDefault="006C131D" w:rsidP="0001638D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61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623" w:type="dxa"/>
          </w:tcPr>
          <w:p w:rsidR="006C131D" w:rsidRPr="005A59A3" w:rsidRDefault="006C131D" w:rsidP="006D5619">
            <w:pPr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913" w:type="dxa"/>
            <w:gridSpan w:val="2"/>
          </w:tcPr>
          <w:p w:rsidR="006C131D" w:rsidRPr="00027C06" w:rsidRDefault="006C131D" w:rsidP="00DF4C32">
            <w:r w:rsidRPr="00027C06">
              <w:t>Освоение территории.</w:t>
            </w:r>
            <w:r>
              <w:t xml:space="preserve">  </w:t>
            </w:r>
          </w:p>
        </w:tc>
        <w:tc>
          <w:tcPr>
            <w:tcW w:w="3600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</w:tr>
      <w:tr w:rsidR="006C131D" w:rsidRPr="00027C06" w:rsidTr="00C42313">
        <w:tc>
          <w:tcPr>
            <w:tcW w:w="259" w:type="dxa"/>
          </w:tcPr>
          <w:p w:rsidR="006C131D" w:rsidRPr="00027C06" w:rsidRDefault="006C131D" w:rsidP="0001638D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62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623" w:type="dxa"/>
          </w:tcPr>
          <w:p w:rsidR="006C131D" w:rsidRPr="005A59A3" w:rsidRDefault="006C131D" w:rsidP="006D5619">
            <w:pPr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913" w:type="dxa"/>
            <w:gridSpan w:val="2"/>
          </w:tcPr>
          <w:p w:rsidR="006C131D" w:rsidRPr="00027C06" w:rsidRDefault="006C131D" w:rsidP="00DF4C32">
            <w:r w:rsidRPr="00027C06">
              <w:t>Основные отрасли специализации.</w:t>
            </w:r>
            <w:r>
              <w:t xml:space="preserve"> </w:t>
            </w:r>
          </w:p>
        </w:tc>
        <w:tc>
          <w:tcPr>
            <w:tcW w:w="3600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</w:tr>
      <w:tr w:rsidR="006C131D" w:rsidRPr="00027C06" w:rsidTr="00C42313">
        <w:tc>
          <w:tcPr>
            <w:tcW w:w="259" w:type="dxa"/>
          </w:tcPr>
          <w:p w:rsidR="006C131D" w:rsidRPr="00027C06" w:rsidRDefault="006C131D" w:rsidP="0001638D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63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623" w:type="dxa"/>
          </w:tcPr>
          <w:p w:rsidR="006C131D" w:rsidRPr="005A59A3" w:rsidRDefault="006C131D" w:rsidP="006D5619">
            <w:pPr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913" w:type="dxa"/>
            <w:gridSpan w:val="2"/>
          </w:tcPr>
          <w:p w:rsidR="006C131D" w:rsidRPr="00EE4D73" w:rsidRDefault="006C131D" w:rsidP="00B764C3">
            <w:pPr>
              <w:ind w:left="-57" w:right="-113"/>
            </w:pPr>
            <w:r w:rsidRPr="00EE4D73">
              <w:t>Обобщение и контроль знаний по разделам «Европейская Россия», «</w:t>
            </w:r>
            <w:r>
              <w:rPr>
                <w:lang w:eastAsia="en-US"/>
              </w:rPr>
              <w:t>Азиатская Россия» (Тестирование</w:t>
            </w:r>
            <w:r w:rsidRPr="00EE4D73">
              <w:rPr>
                <w:lang w:eastAsia="en-US"/>
              </w:rPr>
              <w:t>)</w:t>
            </w:r>
            <w:r>
              <w:rPr>
                <w:lang w:eastAsia="en-US"/>
              </w:rPr>
              <w:t>.</w:t>
            </w:r>
          </w:p>
        </w:tc>
        <w:tc>
          <w:tcPr>
            <w:tcW w:w="3600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</w:tr>
      <w:tr w:rsidR="006C131D" w:rsidRPr="00027C06" w:rsidTr="00C42313">
        <w:tc>
          <w:tcPr>
            <w:tcW w:w="9246" w:type="dxa"/>
            <w:gridSpan w:val="8"/>
          </w:tcPr>
          <w:p w:rsidR="006C131D" w:rsidRPr="00027C06" w:rsidRDefault="006C131D" w:rsidP="006D5619">
            <w:pPr>
              <w:pStyle w:val="zag3"/>
              <w:jc w:val="center"/>
            </w:pPr>
            <w:r w:rsidRPr="00027C06">
              <w:t>Заключение (</w:t>
            </w:r>
            <w:r w:rsidRPr="00027C06">
              <w:rPr>
                <w:rStyle w:val="Emphasis"/>
                <w:b/>
                <w:i w:val="0"/>
              </w:rPr>
              <w:t>5 ч</w:t>
            </w:r>
            <w:r w:rsidRPr="00027C06">
              <w:t>)</w:t>
            </w:r>
          </w:p>
        </w:tc>
      </w:tr>
      <w:tr w:rsidR="006C131D" w:rsidRPr="00027C06" w:rsidTr="00C42313">
        <w:tc>
          <w:tcPr>
            <w:tcW w:w="259" w:type="dxa"/>
          </w:tcPr>
          <w:p w:rsidR="006C131D" w:rsidRPr="00027C06" w:rsidRDefault="006C131D" w:rsidP="0001638D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64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623" w:type="dxa"/>
          </w:tcPr>
          <w:p w:rsidR="006C131D" w:rsidRPr="005A59A3" w:rsidRDefault="006C131D" w:rsidP="006D5619">
            <w:pPr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913" w:type="dxa"/>
            <w:gridSpan w:val="2"/>
          </w:tcPr>
          <w:p w:rsidR="006C131D" w:rsidRPr="00027C06" w:rsidRDefault="006C131D" w:rsidP="00DF4C32">
            <w:r w:rsidRPr="00027C06">
              <w:t>Соседи России.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3600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</w:tr>
      <w:tr w:rsidR="006C131D" w:rsidRPr="00027C06" w:rsidTr="00C42313">
        <w:tc>
          <w:tcPr>
            <w:tcW w:w="259" w:type="dxa"/>
          </w:tcPr>
          <w:p w:rsidR="006C131D" w:rsidRPr="00027C06" w:rsidRDefault="006C131D" w:rsidP="0001638D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65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623" w:type="dxa"/>
          </w:tcPr>
          <w:p w:rsidR="006C131D" w:rsidRPr="005A59A3" w:rsidRDefault="006C131D" w:rsidP="006D5619">
            <w:pPr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913" w:type="dxa"/>
            <w:gridSpan w:val="2"/>
          </w:tcPr>
          <w:p w:rsidR="006C131D" w:rsidRPr="00027C06" w:rsidRDefault="006C131D" w:rsidP="00DF4C32">
            <w:r>
              <w:t>Место России в мире</w:t>
            </w:r>
          </w:p>
        </w:tc>
        <w:tc>
          <w:tcPr>
            <w:tcW w:w="3600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</w:tr>
      <w:tr w:rsidR="006C131D" w:rsidRPr="00027C06" w:rsidTr="00C42313">
        <w:tc>
          <w:tcPr>
            <w:tcW w:w="259" w:type="dxa"/>
          </w:tcPr>
          <w:p w:rsidR="006C131D" w:rsidRPr="00027C06" w:rsidRDefault="006C131D" w:rsidP="0001638D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66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623" w:type="dxa"/>
          </w:tcPr>
          <w:p w:rsidR="006C131D" w:rsidRPr="005A59A3" w:rsidRDefault="006C131D" w:rsidP="006D5619">
            <w:pPr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913" w:type="dxa"/>
            <w:gridSpan w:val="2"/>
          </w:tcPr>
          <w:p w:rsidR="006C131D" w:rsidRDefault="006C131D" w:rsidP="00B764C3">
            <w:pPr>
              <w:ind w:left="-113" w:right="-283"/>
            </w:pPr>
            <w:r>
              <w:rPr>
                <w:lang w:eastAsia="en-US"/>
              </w:rPr>
              <w:t xml:space="preserve">Практическая работа </w:t>
            </w:r>
            <w:r>
              <w:rPr>
                <w:rStyle w:val="Emphasis"/>
                <w:b/>
              </w:rPr>
              <w:t xml:space="preserve"> </w:t>
            </w:r>
            <w:r>
              <w:rPr>
                <w:rStyle w:val="Emphasis"/>
                <w:i w:val="0"/>
              </w:rPr>
              <w:t>№ 16</w:t>
            </w:r>
            <w:r w:rsidRPr="00C31F80">
              <w:rPr>
                <w:rStyle w:val="Emphasis"/>
                <w:i w:val="0"/>
              </w:rPr>
              <w:t>.</w:t>
            </w:r>
            <w:r w:rsidRPr="001F3D6E">
              <w:t xml:space="preserve"> Анализ внешнеэкономических связей России</w:t>
            </w:r>
            <w:r>
              <w:t xml:space="preserve">. </w:t>
            </w:r>
          </w:p>
          <w:p w:rsidR="006C131D" w:rsidRPr="00EE4D73" w:rsidRDefault="006C131D" w:rsidP="00B764C3">
            <w:pPr>
              <w:ind w:left="-113" w:right="-283"/>
            </w:pPr>
            <w:r w:rsidRPr="00B930C2">
              <w:rPr>
                <w:b/>
                <w:color w:val="000000"/>
              </w:rPr>
              <w:t>(итоговая)</w:t>
            </w:r>
          </w:p>
        </w:tc>
        <w:tc>
          <w:tcPr>
            <w:tcW w:w="3600" w:type="dxa"/>
          </w:tcPr>
          <w:p w:rsidR="006C131D" w:rsidRPr="00027C06" w:rsidRDefault="006C131D" w:rsidP="00DF4C32">
            <w:pPr>
              <w:rPr>
                <w:lang w:eastAsia="en-US"/>
              </w:rPr>
            </w:pPr>
            <w:r w:rsidRPr="00FB4E96">
              <w:rPr>
                <w:lang w:eastAsia="en-US"/>
              </w:rPr>
              <w:t>П/р</w:t>
            </w:r>
            <w:r w:rsidRPr="00FB4E96">
              <w:rPr>
                <w:rStyle w:val="Emphasis"/>
                <w:i w:val="0"/>
              </w:rPr>
              <w:t xml:space="preserve"> №</w:t>
            </w:r>
            <w:r>
              <w:rPr>
                <w:rStyle w:val="Emphasis"/>
                <w:i w:val="0"/>
              </w:rPr>
              <w:t xml:space="preserve"> 16  </w:t>
            </w:r>
            <w:r>
              <w:rPr>
                <w:color w:val="000000"/>
              </w:rPr>
              <w:t>(Оценка).</w:t>
            </w:r>
            <w:r w:rsidRPr="00B930C2">
              <w:rPr>
                <w:b/>
                <w:color w:val="000000"/>
              </w:rPr>
              <w:t xml:space="preserve"> (итоговая)</w:t>
            </w:r>
          </w:p>
        </w:tc>
      </w:tr>
      <w:tr w:rsidR="006C131D" w:rsidRPr="00027C06" w:rsidTr="00C42313">
        <w:tc>
          <w:tcPr>
            <w:tcW w:w="259" w:type="dxa"/>
          </w:tcPr>
          <w:p w:rsidR="006C131D" w:rsidRPr="00027C06" w:rsidRDefault="006C131D" w:rsidP="0001638D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67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623" w:type="dxa"/>
          </w:tcPr>
          <w:p w:rsidR="006C131D" w:rsidRPr="005A59A3" w:rsidRDefault="006C131D" w:rsidP="006D5619">
            <w:pPr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913" w:type="dxa"/>
            <w:gridSpan w:val="2"/>
          </w:tcPr>
          <w:p w:rsidR="006C131D" w:rsidRPr="00027C06" w:rsidRDefault="006C131D" w:rsidP="00DF4C32">
            <w:r w:rsidRPr="00027C06">
              <w:t>Сфера влияния России.</w:t>
            </w:r>
          </w:p>
        </w:tc>
        <w:tc>
          <w:tcPr>
            <w:tcW w:w="3600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</w:tr>
      <w:tr w:rsidR="006C131D" w:rsidRPr="00027C06" w:rsidTr="00C42313">
        <w:tc>
          <w:tcPr>
            <w:tcW w:w="259" w:type="dxa"/>
          </w:tcPr>
          <w:p w:rsidR="006C131D" w:rsidRPr="00027C06" w:rsidRDefault="006C131D" w:rsidP="0001638D">
            <w:pPr>
              <w:ind w:left="-113" w:right="-113"/>
              <w:rPr>
                <w:lang w:eastAsia="en-US"/>
              </w:rPr>
            </w:pPr>
            <w:r w:rsidRPr="00027C06">
              <w:rPr>
                <w:lang w:eastAsia="en-US"/>
              </w:rPr>
              <w:t>68</w:t>
            </w:r>
          </w:p>
        </w:tc>
        <w:tc>
          <w:tcPr>
            <w:tcW w:w="284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623" w:type="dxa"/>
          </w:tcPr>
          <w:p w:rsidR="006C131D" w:rsidRPr="005A59A3" w:rsidRDefault="006C131D" w:rsidP="006D5619">
            <w:pPr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  <w:tc>
          <w:tcPr>
            <w:tcW w:w="3913" w:type="dxa"/>
            <w:gridSpan w:val="2"/>
          </w:tcPr>
          <w:p w:rsidR="006C131D" w:rsidRPr="00027C06" w:rsidRDefault="006C131D" w:rsidP="00DF4C32">
            <w:r>
              <w:t>Обобщение знаний.</w:t>
            </w:r>
          </w:p>
        </w:tc>
        <w:tc>
          <w:tcPr>
            <w:tcW w:w="3600" w:type="dxa"/>
          </w:tcPr>
          <w:p w:rsidR="006C131D" w:rsidRPr="00027C06" w:rsidRDefault="006C131D" w:rsidP="00DF4C32">
            <w:pPr>
              <w:rPr>
                <w:lang w:eastAsia="en-US"/>
              </w:rPr>
            </w:pPr>
          </w:p>
        </w:tc>
      </w:tr>
    </w:tbl>
    <w:p w:rsidR="006C131D" w:rsidRDefault="006C131D" w:rsidP="00DF4C32"/>
    <w:p w:rsidR="006C131D" w:rsidRPr="00800D35" w:rsidRDefault="006C131D" w:rsidP="00DF4C32"/>
    <w:sectPr w:rsidR="006C131D" w:rsidRPr="00800D35" w:rsidSect="0016773B">
      <w:footerReference w:type="default" r:id="rId8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131D" w:rsidRDefault="006C131D" w:rsidP="00DF4C32">
      <w:r>
        <w:separator/>
      </w:r>
    </w:p>
  </w:endnote>
  <w:endnote w:type="continuationSeparator" w:id="0">
    <w:p w:rsidR="006C131D" w:rsidRDefault="006C131D" w:rsidP="00DF4C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131D" w:rsidRDefault="006C131D">
    <w:pPr>
      <w:pStyle w:val="Footer"/>
      <w:jc w:val="center"/>
    </w:pPr>
    <w:fldSimple w:instr=" PAGE   \* MERGEFORMAT ">
      <w:r>
        <w:rPr>
          <w:noProof/>
        </w:rPr>
        <w:t>2</w:t>
      </w:r>
    </w:fldSimple>
  </w:p>
  <w:p w:rsidR="006C131D" w:rsidRDefault="006C131D" w:rsidP="00DF4C3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131D" w:rsidRDefault="006C131D" w:rsidP="00DF4C32">
      <w:r>
        <w:separator/>
      </w:r>
    </w:p>
  </w:footnote>
  <w:footnote w:type="continuationSeparator" w:id="0">
    <w:p w:rsidR="006C131D" w:rsidRDefault="006C131D" w:rsidP="00DF4C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B20DE"/>
    <w:multiLevelType w:val="multilevel"/>
    <w:tmpl w:val="43AA1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F415BB"/>
    <w:multiLevelType w:val="multilevel"/>
    <w:tmpl w:val="B476A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2B08D1"/>
    <w:multiLevelType w:val="multilevel"/>
    <w:tmpl w:val="E054A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2DC68E8"/>
    <w:multiLevelType w:val="multilevel"/>
    <w:tmpl w:val="C5C22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E5049C"/>
    <w:multiLevelType w:val="multilevel"/>
    <w:tmpl w:val="1E46D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DA76371"/>
    <w:multiLevelType w:val="multilevel"/>
    <w:tmpl w:val="50C6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4A642AE5"/>
    <w:multiLevelType w:val="multilevel"/>
    <w:tmpl w:val="B85C4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FDA2B1B"/>
    <w:multiLevelType w:val="multilevel"/>
    <w:tmpl w:val="D70C8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740C417F"/>
    <w:multiLevelType w:val="multilevel"/>
    <w:tmpl w:val="BA946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4E95B49"/>
    <w:multiLevelType w:val="multilevel"/>
    <w:tmpl w:val="96DA9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8F21FE9"/>
    <w:multiLevelType w:val="multilevel"/>
    <w:tmpl w:val="E7BA4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0"/>
  </w:num>
  <w:num w:numId="3">
    <w:abstractNumId w:val="7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8"/>
  </w:num>
  <w:num w:numId="7">
    <w:abstractNumId w:val="13"/>
  </w:num>
  <w:num w:numId="8">
    <w:abstractNumId w:val="1"/>
  </w:num>
  <w:num w:numId="9">
    <w:abstractNumId w:val="0"/>
  </w:num>
  <w:num w:numId="10">
    <w:abstractNumId w:val="9"/>
  </w:num>
  <w:num w:numId="11">
    <w:abstractNumId w:val="6"/>
  </w:num>
  <w:num w:numId="12">
    <w:abstractNumId w:val="2"/>
  </w:num>
  <w:num w:numId="13">
    <w:abstractNumId w:val="4"/>
  </w:num>
  <w:num w:numId="14">
    <w:abstractNumId w:val="5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D2C3A"/>
    <w:rsid w:val="000017F4"/>
    <w:rsid w:val="00001D70"/>
    <w:rsid w:val="0001638D"/>
    <w:rsid w:val="00022030"/>
    <w:rsid w:val="000272BC"/>
    <w:rsid w:val="00027C06"/>
    <w:rsid w:val="00036209"/>
    <w:rsid w:val="00036875"/>
    <w:rsid w:val="00036D2B"/>
    <w:rsid w:val="00045A64"/>
    <w:rsid w:val="00047E2B"/>
    <w:rsid w:val="00050F60"/>
    <w:rsid w:val="000515E7"/>
    <w:rsid w:val="00060ED7"/>
    <w:rsid w:val="00063896"/>
    <w:rsid w:val="00072570"/>
    <w:rsid w:val="00080EA7"/>
    <w:rsid w:val="0009368D"/>
    <w:rsid w:val="00097ED0"/>
    <w:rsid w:val="000A0288"/>
    <w:rsid w:val="000A23E2"/>
    <w:rsid w:val="000A28EA"/>
    <w:rsid w:val="000B5C45"/>
    <w:rsid w:val="000C1010"/>
    <w:rsid w:val="000D2C3A"/>
    <w:rsid w:val="000E5C9A"/>
    <w:rsid w:val="000F0B51"/>
    <w:rsid w:val="000F10F5"/>
    <w:rsid w:val="000F2C44"/>
    <w:rsid w:val="00110C29"/>
    <w:rsid w:val="00111B06"/>
    <w:rsid w:val="00124DC2"/>
    <w:rsid w:val="00130907"/>
    <w:rsid w:val="0014064D"/>
    <w:rsid w:val="00145059"/>
    <w:rsid w:val="001474F4"/>
    <w:rsid w:val="0016773B"/>
    <w:rsid w:val="0018320F"/>
    <w:rsid w:val="00183858"/>
    <w:rsid w:val="00184D36"/>
    <w:rsid w:val="00196D7D"/>
    <w:rsid w:val="001A797B"/>
    <w:rsid w:val="001B0C8D"/>
    <w:rsid w:val="001D4FA5"/>
    <w:rsid w:val="001E2591"/>
    <w:rsid w:val="001E4C6B"/>
    <w:rsid w:val="001E7405"/>
    <w:rsid w:val="001F21F5"/>
    <w:rsid w:val="001F3D6E"/>
    <w:rsid w:val="001F3ED7"/>
    <w:rsid w:val="00206866"/>
    <w:rsid w:val="00212A92"/>
    <w:rsid w:val="00215485"/>
    <w:rsid w:val="00215858"/>
    <w:rsid w:val="00221110"/>
    <w:rsid w:val="00221205"/>
    <w:rsid w:val="0022214F"/>
    <w:rsid w:val="0023155F"/>
    <w:rsid w:val="00246126"/>
    <w:rsid w:val="00250269"/>
    <w:rsid w:val="002544D7"/>
    <w:rsid w:val="00263359"/>
    <w:rsid w:val="002665CC"/>
    <w:rsid w:val="00267991"/>
    <w:rsid w:val="002911D7"/>
    <w:rsid w:val="00295E66"/>
    <w:rsid w:val="002A2359"/>
    <w:rsid w:val="002A681B"/>
    <w:rsid w:val="002A7507"/>
    <w:rsid w:val="002B05C5"/>
    <w:rsid w:val="002E2BB0"/>
    <w:rsid w:val="002F3A52"/>
    <w:rsid w:val="00301225"/>
    <w:rsid w:val="00302BA8"/>
    <w:rsid w:val="00327E77"/>
    <w:rsid w:val="00351C84"/>
    <w:rsid w:val="00367997"/>
    <w:rsid w:val="00374CC1"/>
    <w:rsid w:val="00377E62"/>
    <w:rsid w:val="00382B5D"/>
    <w:rsid w:val="00385371"/>
    <w:rsid w:val="00386C2C"/>
    <w:rsid w:val="003A0365"/>
    <w:rsid w:val="003A39B4"/>
    <w:rsid w:val="003B0F4B"/>
    <w:rsid w:val="003C00D4"/>
    <w:rsid w:val="003C010E"/>
    <w:rsid w:val="003C1491"/>
    <w:rsid w:val="003C4090"/>
    <w:rsid w:val="003C73BB"/>
    <w:rsid w:val="003C7EEB"/>
    <w:rsid w:val="003D036D"/>
    <w:rsid w:val="003D0D6C"/>
    <w:rsid w:val="003D2D36"/>
    <w:rsid w:val="003D39E4"/>
    <w:rsid w:val="003D4EA4"/>
    <w:rsid w:val="003F1E2F"/>
    <w:rsid w:val="003F7904"/>
    <w:rsid w:val="00402868"/>
    <w:rsid w:val="00404BD8"/>
    <w:rsid w:val="00406C5D"/>
    <w:rsid w:val="004074B2"/>
    <w:rsid w:val="004149E9"/>
    <w:rsid w:val="00433190"/>
    <w:rsid w:val="0045153B"/>
    <w:rsid w:val="00465BBB"/>
    <w:rsid w:val="00485A0F"/>
    <w:rsid w:val="0049211D"/>
    <w:rsid w:val="004975CC"/>
    <w:rsid w:val="004C232B"/>
    <w:rsid w:val="004C4234"/>
    <w:rsid w:val="004D0DC6"/>
    <w:rsid w:val="004E228B"/>
    <w:rsid w:val="004E54D3"/>
    <w:rsid w:val="004E6D98"/>
    <w:rsid w:val="004F7231"/>
    <w:rsid w:val="005004B6"/>
    <w:rsid w:val="00505A30"/>
    <w:rsid w:val="00506447"/>
    <w:rsid w:val="0051148A"/>
    <w:rsid w:val="00511F79"/>
    <w:rsid w:val="00516882"/>
    <w:rsid w:val="005328B8"/>
    <w:rsid w:val="005413DD"/>
    <w:rsid w:val="005439CE"/>
    <w:rsid w:val="00563385"/>
    <w:rsid w:val="0056462B"/>
    <w:rsid w:val="00575FA5"/>
    <w:rsid w:val="005839EA"/>
    <w:rsid w:val="005A097C"/>
    <w:rsid w:val="005A1DFA"/>
    <w:rsid w:val="005A3DB9"/>
    <w:rsid w:val="005A43CB"/>
    <w:rsid w:val="005A59A3"/>
    <w:rsid w:val="005B0703"/>
    <w:rsid w:val="005C6565"/>
    <w:rsid w:val="005D0271"/>
    <w:rsid w:val="005D0A75"/>
    <w:rsid w:val="005E3D38"/>
    <w:rsid w:val="005E3D50"/>
    <w:rsid w:val="005E4CBA"/>
    <w:rsid w:val="005F0FCB"/>
    <w:rsid w:val="0060232A"/>
    <w:rsid w:val="00604D4C"/>
    <w:rsid w:val="006117F3"/>
    <w:rsid w:val="00613BE5"/>
    <w:rsid w:val="00620FA5"/>
    <w:rsid w:val="006210F4"/>
    <w:rsid w:val="0064178B"/>
    <w:rsid w:val="00646E60"/>
    <w:rsid w:val="00647358"/>
    <w:rsid w:val="00652E35"/>
    <w:rsid w:val="00655022"/>
    <w:rsid w:val="00661893"/>
    <w:rsid w:val="00661A86"/>
    <w:rsid w:val="00681309"/>
    <w:rsid w:val="00684670"/>
    <w:rsid w:val="00687FBC"/>
    <w:rsid w:val="006A3F64"/>
    <w:rsid w:val="006A554B"/>
    <w:rsid w:val="006C131D"/>
    <w:rsid w:val="006C1527"/>
    <w:rsid w:val="006C18BC"/>
    <w:rsid w:val="006C420D"/>
    <w:rsid w:val="006C45A0"/>
    <w:rsid w:val="006D1F51"/>
    <w:rsid w:val="006D5619"/>
    <w:rsid w:val="006E22EF"/>
    <w:rsid w:val="006F4AC8"/>
    <w:rsid w:val="00702D11"/>
    <w:rsid w:val="0070672D"/>
    <w:rsid w:val="00710D72"/>
    <w:rsid w:val="00713E79"/>
    <w:rsid w:val="007159D0"/>
    <w:rsid w:val="0071685B"/>
    <w:rsid w:val="00725E3F"/>
    <w:rsid w:val="0073151D"/>
    <w:rsid w:val="00743ABD"/>
    <w:rsid w:val="00753CA6"/>
    <w:rsid w:val="00754517"/>
    <w:rsid w:val="00781327"/>
    <w:rsid w:val="00786FDE"/>
    <w:rsid w:val="007922C2"/>
    <w:rsid w:val="00795273"/>
    <w:rsid w:val="00796FEA"/>
    <w:rsid w:val="007A6CBB"/>
    <w:rsid w:val="007B0378"/>
    <w:rsid w:val="007C6FD6"/>
    <w:rsid w:val="007D6068"/>
    <w:rsid w:val="007E36FD"/>
    <w:rsid w:val="007E4A06"/>
    <w:rsid w:val="00800D35"/>
    <w:rsid w:val="008255D1"/>
    <w:rsid w:val="00826421"/>
    <w:rsid w:val="00827733"/>
    <w:rsid w:val="00866437"/>
    <w:rsid w:val="00877707"/>
    <w:rsid w:val="0088047B"/>
    <w:rsid w:val="008805EB"/>
    <w:rsid w:val="008846BE"/>
    <w:rsid w:val="008872A5"/>
    <w:rsid w:val="008A1E25"/>
    <w:rsid w:val="008B27C6"/>
    <w:rsid w:val="008B6EB3"/>
    <w:rsid w:val="008C2555"/>
    <w:rsid w:val="008C5EED"/>
    <w:rsid w:val="008D3853"/>
    <w:rsid w:val="008D4E3A"/>
    <w:rsid w:val="008E14CF"/>
    <w:rsid w:val="008E5165"/>
    <w:rsid w:val="008F249B"/>
    <w:rsid w:val="008F2C06"/>
    <w:rsid w:val="008F3F0B"/>
    <w:rsid w:val="00904C5F"/>
    <w:rsid w:val="00910015"/>
    <w:rsid w:val="00922DB6"/>
    <w:rsid w:val="00933534"/>
    <w:rsid w:val="00936D39"/>
    <w:rsid w:val="0095303E"/>
    <w:rsid w:val="0096032A"/>
    <w:rsid w:val="00975B3B"/>
    <w:rsid w:val="009833F5"/>
    <w:rsid w:val="00990B11"/>
    <w:rsid w:val="00994438"/>
    <w:rsid w:val="00997275"/>
    <w:rsid w:val="009A161D"/>
    <w:rsid w:val="009B206D"/>
    <w:rsid w:val="009B3EBE"/>
    <w:rsid w:val="009B6798"/>
    <w:rsid w:val="009C3EE4"/>
    <w:rsid w:val="009E72E0"/>
    <w:rsid w:val="009F7E00"/>
    <w:rsid w:val="00A05C16"/>
    <w:rsid w:val="00A16725"/>
    <w:rsid w:val="00A2244D"/>
    <w:rsid w:val="00A44E90"/>
    <w:rsid w:val="00A50077"/>
    <w:rsid w:val="00A508DF"/>
    <w:rsid w:val="00A509DF"/>
    <w:rsid w:val="00A54DFE"/>
    <w:rsid w:val="00A5632B"/>
    <w:rsid w:val="00A574BB"/>
    <w:rsid w:val="00A67008"/>
    <w:rsid w:val="00A72880"/>
    <w:rsid w:val="00A73BD8"/>
    <w:rsid w:val="00A805DE"/>
    <w:rsid w:val="00A834D6"/>
    <w:rsid w:val="00A83ED4"/>
    <w:rsid w:val="00AA533B"/>
    <w:rsid w:val="00AB3178"/>
    <w:rsid w:val="00AB64E3"/>
    <w:rsid w:val="00AB7ECC"/>
    <w:rsid w:val="00AC1F43"/>
    <w:rsid w:val="00AC54E6"/>
    <w:rsid w:val="00AC75B7"/>
    <w:rsid w:val="00AF65FF"/>
    <w:rsid w:val="00B15F0E"/>
    <w:rsid w:val="00B21A7B"/>
    <w:rsid w:val="00B26EB0"/>
    <w:rsid w:val="00B2740D"/>
    <w:rsid w:val="00B27653"/>
    <w:rsid w:val="00B411B8"/>
    <w:rsid w:val="00B50C43"/>
    <w:rsid w:val="00B5338A"/>
    <w:rsid w:val="00B5526D"/>
    <w:rsid w:val="00B6570A"/>
    <w:rsid w:val="00B660BB"/>
    <w:rsid w:val="00B75DC0"/>
    <w:rsid w:val="00B764C3"/>
    <w:rsid w:val="00B770DA"/>
    <w:rsid w:val="00B900DF"/>
    <w:rsid w:val="00B930C2"/>
    <w:rsid w:val="00B97D76"/>
    <w:rsid w:val="00BA5A4F"/>
    <w:rsid w:val="00BC4145"/>
    <w:rsid w:val="00BC5D33"/>
    <w:rsid w:val="00BC6036"/>
    <w:rsid w:val="00BD440E"/>
    <w:rsid w:val="00BD5E03"/>
    <w:rsid w:val="00BE5744"/>
    <w:rsid w:val="00BF6A72"/>
    <w:rsid w:val="00C204FD"/>
    <w:rsid w:val="00C314D9"/>
    <w:rsid w:val="00C31F80"/>
    <w:rsid w:val="00C360C6"/>
    <w:rsid w:val="00C42313"/>
    <w:rsid w:val="00C45899"/>
    <w:rsid w:val="00C45D4F"/>
    <w:rsid w:val="00C5411E"/>
    <w:rsid w:val="00C639F7"/>
    <w:rsid w:val="00C70AEF"/>
    <w:rsid w:val="00C809CC"/>
    <w:rsid w:val="00C8488E"/>
    <w:rsid w:val="00C925B3"/>
    <w:rsid w:val="00C92CBA"/>
    <w:rsid w:val="00CB6C19"/>
    <w:rsid w:val="00CC06F1"/>
    <w:rsid w:val="00CC7EAB"/>
    <w:rsid w:val="00CD0C1E"/>
    <w:rsid w:val="00CE0A7C"/>
    <w:rsid w:val="00CE190F"/>
    <w:rsid w:val="00CE65E3"/>
    <w:rsid w:val="00CE6B61"/>
    <w:rsid w:val="00CF3F2B"/>
    <w:rsid w:val="00CF75D5"/>
    <w:rsid w:val="00D1409B"/>
    <w:rsid w:val="00D15B01"/>
    <w:rsid w:val="00D24AD5"/>
    <w:rsid w:val="00D31F61"/>
    <w:rsid w:val="00D37107"/>
    <w:rsid w:val="00D376E5"/>
    <w:rsid w:val="00D50C13"/>
    <w:rsid w:val="00D63DD4"/>
    <w:rsid w:val="00D648B6"/>
    <w:rsid w:val="00D64BC9"/>
    <w:rsid w:val="00D74412"/>
    <w:rsid w:val="00D77A55"/>
    <w:rsid w:val="00D8380F"/>
    <w:rsid w:val="00DC4823"/>
    <w:rsid w:val="00DD1E82"/>
    <w:rsid w:val="00DD4999"/>
    <w:rsid w:val="00DE3BF3"/>
    <w:rsid w:val="00DE4B26"/>
    <w:rsid w:val="00DF4C32"/>
    <w:rsid w:val="00DF6FB2"/>
    <w:rsid w:val="00E00E35"/>
    <w:rsid w:val="00E03DB8"/>
    <w:rsid w:val="00E208C8"/>
    <w:rsid w:val="00E222E0"/>
    <w:rsid w:val="00E23C61"/>
    <w:rsid w:val="00E27953"/>
    <w:rsid w:val="00E3755E"/>
    <w:rsid w:val="00E54309"/>
    <w:rsid w:val="00E56720"/>
    <w:rsid w:val="00E57F4D"/>
    <w:rsid w:val="00E62838"/>
    <w:rsid w:val="00E62A75"/>
    <w:rsid w:val="00E660FD"/>
    <w:rsid w:val="00E72215"/>
    <w:rsid w:val="00E75C87"/>
    <w:rsid w:val="00E83E4E"/>
    <w:rsid w:val="00E9270A"/>
    <w:rsid w:val="00E96CDB"/>
    <w:rsid w:val="00EA3D07"/>
    <w:rsid w:val="00EA3D26"/>
    <w:rsid w:val="00EB0B6D"/>
    <w:rsid w:val="00EB2DEB"/>
    <w:rsid w:val="00EB3C5A"/>
    <w:rsid w:val="00EB6D4F"/>
    <w:rsid w:val="00EC35E8"/>
    <w:rsid w:val="00EC5A67"/>
    <w:rsid w:val="00ED1F4C"/>
    <w:rsid w:val="00ED52B3"/>
    <w:rsid w:val="00ED60C3"/>
    <w:rsid w:val="00ED690C"/>
    <w:rsid w:val="00EE1917"/>
    <w:rsid w:val="00EE2D39"/>
    <w:rsid w:val="00EE4958"/>
    <w:rsid w:val="00EE4D73"/>
    <w:rsid w:val="00EE4F8C"/>
    <w:rsid w:val="00EF1481"/>
    <w:rsid w:val="00EF64BF"/>
    <w:rsid w:val="00F047A1"/>
    <w:rsid w:val="00F15538"/>
    <w:rsid w:val="00F607F7"/>
    <w:rsid w:val="00F608CF"/>
    <w:rsid w:val="00F75AA2"/>
    <w:rsid w:val="00F770E6"/>
    <w:rsid w:val="00F8236B"/>
    <w:rsid w:val="00F9187B"/>
    <w:rsid w:val="00F91E3E"/>
    <w:rsid w:val="00F958AA"/>
    <w:rsid w:val="00FB4106"/>
    <w:rsid w:val="00FB4E96"/>
    <w:rsid w:val="00FD2DC4"/>
    <w:rsid w:val="00FD6A42"/>
    <w:rsid w:val="00FF4D69"/>
    <w:rsid w:val="00FF5F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C32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0D2C3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styleId="NoSpacing">
    <w:name w:val="No Spacing"/>
    <w:uiPriority w:val="99"/>
    <w:qFormat/>
    <w:rsid w:val="000D2C3A"/>
    <w:rPr>
      <w:lang w:eastAsia="en-US"/>
    </w:rPr>
  </w:style>
  <w:style w:type="paragraph" w:styleId="ListParagraph">
    <w:name w:val="List Paragraph"/>
    <w:basedOn w:val="Normal"/>
    <w:uiPriority w:val="99"/>
    <w:qFormat/>
    <w:rsid w:val="00994438"/>
    <w:pPr>
      <w:suppressAutoHyphens/>
      <w:ind w:left="720"/>
    </w:pPr>
    <w:rPr>
      <w:rFonts w:cs="Calibri"/>
      <w:lang w:eastAsia="ar-SA"/>
    </w:rPr>
  </w:style>
  <w:style w:type="character" w:styleId="Emphasis">
    <w:name w:val="Emphasis"/>
    <w:basedOn w:val="DefaultParagraphFont"/>
    <w:uiPriority w:val="99"/>
    <w:qFormat/>
    <w:rsid w:val="00D15B01"/>
    <w:rPr>
      <w:rFonts w:cs="Times New Roman"/>
      <w:i/>
      <w:iCs/>
    </w:rPr>
  </w:style>
  <w:style w:type="paragraph" w:customStyle="1" w:styleId="zag3">
    <w:name w:val="zag_3"/>
    <w:basedOn w:val="Normal"/>
    <w:uiPriority w:val="99"/>
    <w:rsid w:val="00D15B01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rsid w:val="00D15B01"/>
    <w:pPr>
      <w:spacing w:before="100" w:beforeAutospacing="1" w:after="100" w:afterAutospacing="1"/>
    </w:pPr>
  </w:style>
  <w:style w:type="paragraph" w:customStyle="1" w:styleId="zag2">
    <w:name w:val="zag_2"/>
    <w:basedOn w:val="Normal"/>
    <w:uiPriority w:val="99"/>
    <w:rsid w:val="00D15B01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99"/>
    <w:rsid w:val="00EF64BF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922DB6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22DB6"/>
    <w:rPr>
      <w:rFonts w:ascii="Calibri" w:hAnsi="Calibri" w:cs="Times New Roman"/>
      <w:lang w:eastAsia="ru-RU"/>
    </w:rPr>
  </w:style>
  <w:style w:type="paragraph" w:styleId="Footer">
    <w:name w:val="footer"/>
    <w:basedOn w:val="Normal"/>
    <w:link w:val="FooterChar"/>
    <w:uiPriority w:val="99"/>
    <w:rsid w:val="00922DB6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22DB6"/>
    <w:rPr>
      <w:rFonts w:ascii="Calibri" w:hAnsi="Calibri" w:cs="Times New Roman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5F0F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F0FCB"/>
    <w:rPr>
      <w:rFonts w:ascii="Tahoma" w:hAnsi="Tahoma" w:cs="Tahoma"/>
      <w:sz w:val="16"/>
      <w:szCs w:val="16"/>
      <w:lang w:eastAsia="ru-RU"/>
    </w:rPr>
  </w:style>
  <w:style w:type="paragraph" w:customStyle="1" w:styleId="c2">
    <w:name w:val="c2"/>
    <w:basedOn w:val="Normal"/>
    <w:uiPriority w:val="99"/>
    <w:rsid w:val="00910015"/>
    <w:pPr>
      <w:spacing w:before="100" w:beforeAutospacing="1" w:after="100" w:afterAutospacing="1"/>
    </w:pPr>
  </w:style>
  <w:style w:type="character" w:customStyle="1" w:styleId="c20">
    <w:name w:val="c20"/>
    <w:basedOn w:val="DefaultParagraphFont"/>
    <w:uiPriority w:val="99"/>
    <w:rsid w:val="00910015"/>
    <w:rPr>
      <w:rFonts w:cs="Times New Roman"/>
    </w:rPr>
  </w:style>
  <w:style w:type="paragraph" w:customStyle="1" w:styleId="c19">
    <w:name w:val="c19"/>
    <w:basedOn w:val="Normal"/>
    <w:uiPriority w:val="99"/>
    <w:rsid w:val="00910015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1238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8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8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2055</TotalTime>
  <Pages>14</Pages>
  <Words>4063</Words>
  <Characters>23165</Characters>
  <Application>Microsoft Office Outlook</Application>
  <DocSecurity>0</DocSecurity>
  <Lines>0</Lines>
  <Paragraphs>0</Paragraphs>
  <ScaleCrop>false</ScaleCrop>
  <Company>StartSoft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GATEWAY</dc:creator>
  <cp:keywords/>
  <dc:description/>
  <cp:lastModifiedBy>Наталия</cp:lastModifiedBy>
  <cp:revision>10</cp:revision>
  <cp:lastPrinted>2018-09-12T15:16:00Z</cp:lastPrinted>
  <dcterms:created xsi:type="dcterms:W3CDTF">2017-05-08T11:48:00Z</dcterms:created>
  <dcterms:modified xsi:type="dcterms:W3CDTF">2019-09-20T12:48:00Z</dcterms:modified>
</cp:coreProperties>
</file>