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3A" w:rsidRDefault="00FB053A" w:rsidP="005F169C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C21B43">
        <w:rPr>
          <w:rFonts w:ascii="Times New Roman" w:hAnsi="Times New Roman"/>
          <w:b/>
          <w:color w:val="000000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64.5pt">
            <v:imagedata r:id="rId7" o:title=""/>
          </v:shape>
        </w:pict>
      </w:r>
    </w:p>
    <w:p w:rsidR="00FB053A" w:rsidRDefault="00FB053A" w:rsidP="005F169C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FB053A" w:rsidRDefault="00FB053A" w:rsidP="005F169C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FB053A" w:rsidRDefault="00FB053A" w:rsidP="005F169C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FB053A" w:rsidRPr="00D4560E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F1A4E">
        <w:rPr>
          <w:rFonts w:ascii="Times New Roman" w:hAnsi="Times New Roman"/>
          <w:sz w:val="24"/>
          <w:szCs w:val="24"/>
          <w:lang w:val="uk-UA"/>
        </w:rPr>
        <w:t xml:space="preserve">1. </w:t>
      </w:r>
      <w:r w:rsidRPr="007F1A4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 г. №1577)</w:t>
      </w:r>
    </w:p>
    <w:p w:rsidR="00FB053A" w:rsidRPr="00D4560E" w:rsidRDefault="00FB053A" w:rsidP="005F169C">
      <w:pPr>
        <w:spacing w:after="0" w:line="240" w:lineRule="auto"/>
        <w:jc w:val="both"/>
        <w:rPr>
          <w:rFonts w:ascii="Times New Roman" w:hAnsi="Times New Roman"/>
          <w:spacing w:val="-5"/>
          <w:lang w:eastAsia="en-US"/>
        </w:rPr>
      </w:pPr>
      <w:r w:rsidRPr="00D4560E">
        <w:rPr>
          <w:rFonts w:ascii="Times New Roman" w:hAnsi="Times New Roman"/>
          <w:bCs/>
          <w:sz w:val="24"/>
          <w:szCs w:val="24"/>
          <w:lang w:eastAsia="en-US"/>
        </w:rPr>
        <w:t xml:space="preserve"> 2. Рабочая программа по географии для 6 класса составлена на основе авторской програ</w:t>
      </w:r>
      <w:r w:rsidRPr="00D4560E">
        <w:rPr>
          <w:rFonts w:ascii="Times New Roman" w:hAnsi="Times New Roman"/>
          <w:bCs/>
          <w:sz w:val="24"/>
          <w:szCs w:val="24"/>
          <w:lang w:eastAsia="en-US"/>
        </w:rPr>
        <w:t>м</w:t>
      </w:r>
      <w:r w:rsidRPr="00D4560E">
        <w:rPr>
          <w:rFonts w:ascii="Times New Roman" w:hAnsi="Times New Roman"/>
          <w:bCs/>
          <w:sz w:val="24"/>
          <w:szCs w:val="24"/>
          <w:lang w:eastAsia="en-US"/>
        </w:rPr>
        <w:t>мы:</w:t>
      </w:r>
      <w:r w:rsidRPr="00D4560E">
        <w:rPr>
          <w:rFonts w:ascii="Times New Roman" w:hAnsi="Times New Roman"/>
          <w:spacing w:val="-5"/>
          <w:lang w:eastAsia="en-US"/>
        </w:rPr>
        <w:t xml:space="preserve"> Предметная линия учебников "Полярная звезда". 5-9 классы. А. И. Алексеев, О. А. Климанова, В. В. Климанов, В. А. Низовцев. М.: Просвещение, 2014</w:t>
      </w:r>
    </w:p>
    <w:p w:rsidR="00FB053A" w:rsidRDefault="00FB053A" w:rsidP="005F16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3. </w:t>
      </w:r>
      <w:r w:rsidRPr="00D4560E">
        <w:rPr>
          <w:rFonts w:ascii="Times New Roman" w:hAnsi="Times New Roman"/>
          <w:sz w:val="24"/>
          <w:szCs w:val="24"/>
          <w:lang w:eastAsia="en-US"/>
        </w:rPr>
        <w:t>Учебник: «Полярная звезда» 5-9 классы / сост. В.В. Николина, А.И. Алексеев, Е.К. Липк</w:t>
      </w:r>
      <w:r w:rsidRPr="00D4560E">
        <w:rPr>
          <w:rFonts w:ascii="Times New Roman" w:hAnsi="Times New Roman"/>
          <w:sz w:val="24"/>
          <w:szCs w:val="24"/>
          <w:lang w:eastAsia="en-US"/>
        </w:rPr>
        <w:t>и</w:t>
      </w:r>
      <w:r w:rsidRPr="00D4560E">
        <w:rPr>
          <w:rFonts w:ascii="Times New Roman" w:hAnsi="Times New Roman"/>
          <w:sz w:val="24"/>
          <w:szCs w:val="24"/>
          <w:lang w:eastAsia="en-US"/>
        </w:rPr>
        <w:t>на. - М.: Просвещение, 2014. -144с.</w:t>
      </w:r>
    </w:p>
    <w:p w:rsidR="00FB053A" w:rsidRDefault="00FB053A" w:rsidP="005F16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169C">
        <w:rPr>
          <w:rFonts w:ascii="Times New Roman" w:hAnsi="Times New Roman"/>
          <w:b/>
          <w:sz w:val="24"/>
          <w:szCs w:val="24"/>
          <w:lang w:eastAsia="en-US"/>
        </w:rPr>
        <w:t>Планируемые результаты освоения учебного предмета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В соответствии с требованиями, установленными ФГОС и примерной (авторской) програ</w:t>
      </w:r>
      <w:r w:rsidRPr="005F169C">
        <w:t>м</w:t>
      </w:r>
      <w:r w:rsidRPr="005F169C">
        <w:t>мой нужно выделить достижение предметных, метапредметных и личностных результатов.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Личностные УУД: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осознание ценности географических знаний, как важнейшего компонента научной картины мира: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сформированность устойчивых установок социально-ответственного поведения в геогр</w:t>
      </w:r>
      <w:r w:rsidRPr="005F169C">
        <w:t>а</w:t>
      </w:r>
      <w:r w:rsidRPr="005F169C">
        <w:t>фической среде – среде обитания всего живого, в том числе и человека.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осознание себя как члена общества на глобальном, региональном и локальном уровнях (ж</w:t>
      </w:r>
      <w:r w:rsidRPr="005F169C">
        <w:t>и</w:t>
      </w:r>
      <w:r w:rsidRPr="005F169C">
        <w:t>тель планеты Земля, житель конкретного региона);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осознание значимости и общности глобальных проблем человечества;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эмоционально-ценностное отношение к окружающей среде, необходимости её сохранения и рационального использования;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патриотизм, любовь к своей местности, своему региону, своей стране;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уважение к истории, культуре, национальным особенностям, толерантность.</w:t>
      </w:r>
    </w:p>
    <w:p w:rsidR="00FB053A" w:rsidRPr="005F169C" w:rsidRDefault="00FB053A" w:rsidP="005F169C">
      <w:pPr>
        <w:pStyle w:val="Default"/>
        <w:contextualSpacing/>
        <w:jc w:val="both"/>
      </w:pP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Метапредметные: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Метапредметные результаты курса «География. Землеведение» основаны на формировании универсальных учебных действий.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1. Учебно-организационные: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определять учебную задачу;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выстраивать рациональную последовательность действий по выполнению учебной задачи;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осуществлять самоконтроль учебной деятельности;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сотрудничать при решении учебных задач;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планировать собственную деятельность. </w:t>
      </w:r>
    </w:p>
    <w:p w:rsidR="00FB053A" w:rsidRPr="005F169C" w:rsidRDefault="00FB053A" w:rsidP="005F169C">
      <w:pPr>
        <w:pStyle w:val="Default"/>
        <w:contextualSpacing/>
        <w:jc w:val="both"/>
      </w:pP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2. Учебно-информационные: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различать научный, художественный и публицистический тексты;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создавать тексты различных типов: описание, повествование, рассуждение;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составлять на основе текста графики, схемы, таблицы;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осуществлять цитирование;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задавать вопросы разного вида;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определять необходимость использования наблюдения или эксперимента;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наблюдать за изучаемым объектом в различных условиях. 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3. Учебно-логические: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определять понятия по существенным признакам;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выявлять свойства объекта;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выделять критерии для сравнения и осуществлять сравнение;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систематизировать информацию;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доказывать утверждение, тезис;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формулировать вывод. 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4. Учебно-коммуникативные: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продолжить и развить мысль собеседника;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использовать структурирующие фразы;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соотносить собственную деятельность с деятельностью других;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вести диалог; 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 xml:space="preserve">- кратко формулировать свои мысли. </w:t>
      </w:r>
    </w:p>
    <w:p w:rsidR="00FB053A" w:rsidRPr="005F169C" w:rsidRDefault="00FB053A" w:rsidP="005F169C">
      <w:pPr>
        <w:pStyle w:val="Default"/>
        <w:contextualSpacing/>
        <w:jc w:val="both"/>
      </w:pP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Регулятивные УУД: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способность к самостоятельному приобретению новых знаний и практических умений;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умения управлять своей познавательной деятельностью;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умение организовывать свою деятельность;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определять её цели и задачи;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выбирать средства   и применять их на практике;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оценивать достигнутые результаты.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Познавательные УУД: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формирование и развитие по средствам географических знаний познавательных интересов, интеллектуальных и творческих результатов;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-умение вести самостоятельный поиск, анализ, отбор информации, её преобразование, с</w:t>
      </w:r>
      <w:r w:rsidRPr="005F169C">
        <w:t>о</w:t>
      </w:r>
      <w:r w:rsidRPr="005F169C">
        <w:t>хранение, передачу и презентацию с помощью технических средств;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Коммуникативные УУД: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самостоятельно организовывать учебное взаимодействие в группе (определять общие цели, распределять роли, договариваться друг с другом);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умение вести диалог;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кратко формулировать свои мысли;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умение аргументировать свой ответ;</w:t>
      </w:r>
    </w:p>
    <w:p w:rsidR="00FB053A" w:rsidRPr="005F169C" w:rsidRDefault="00FB053A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Предметные УУД: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называть методы изучения Земли;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называть основные результаты выдающихся географических открытий и путешествий;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объяснять роль эндогенных и экзогенных процессов в формировании рельефа;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объяснять значение понятий: «Солнечная система», «планета», «тропики», «полярные кр</w:t>
      </w:r>
      <w:r w:rsidRPr="005F169C">
        <w:t>у</w:t>
      </w:r>
      <w:r w:rsidRPr="005F169C">
        <w:t>ги», «параллели», «меридианы»; «литосфера», «земная кора», «литосферные плиты», «мин</w:t>
      </w:r>
      <w:r w:rsidRPr="005F169C">
        <w:t>е</w:t>
      </w:r>
      <w:r w:rsidRPr="005F169C">
        <w:t>ралы», «горные породы», «выветривание»;</w:t>
      </w:r>
    </w:p>
    <w:p w:rsidR="00FB053A" w:rsidRPr="005F169C" w:rsidRDefault="00FB053A" w:rsidP="005F169C">
      <w:pPr>
        <w:pStyle w:val="Default"/>
        <w:contextualSpacing/>
        <w:jc w:val="both"/>
      </w:pPr>
      <w:r w:rsidRPr="005F169C">
        <w:t>- приводить примеры географических следствий движения Земли.</w:t>
      </w:r>
    </w:p>
    <w:p w:rsidR="00FB053A" w:rsidRPr="005F169C" w:rsidRDefault="00FB053A" w:rsidP="005F169C">
      <w:pPr>
        <w:spacing w:before="120" w:after="120" w:line="240" w:lineRule="auto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FB053A" w:rsidRPr="005F169C" w:rsidRDefault="00FB053A" w:rsidP="005F169C">
      <w:pPr>
        <w:spacing w:before="120" w:after="120" w:line="240" w:lineRule="auto"/>
        <w:ind w:firstLine="120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В результате изучения курса «География 6 класс» </w:t>
      </w:r>
    </w:p>
    <w:p w:rsidR="00FB053A" w:rsidRPr="005F169C" w:rsidRDefault="00FB053A" w:rsidP="005F169C">
      <w:pPr>
        <w:pStyle w:val="NormalWeb"/>
        <w:spacing w:after="0" w:afterAutospacing="0" w:line="276" w:lineRule="auto"/>
        <w:jc w:val="both"/>
      </w:pPr>
      <w:r w:rsidRPr="005F169C">
        <w:rPr>
          <w:rStyle w:val="Strong"/>
          <w:bCs/>
        </w:rPr>
        <w:t>   Ученик научится: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объяснять основные географические понятия и термины;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анализировать результаты выдающихся географических открытий и путешествий;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объяснять географические следствия движения Земли, географические явления и процессы  в геосферах, взаимосвязи между ними, их изменения в результате деятельности человека, географическая зональность и поясность;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оценивать географические особенности природы материков и океанов;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>-</w:t>
      </w:r>
      <w:r w:rsidRPr="005F169C">
        <w:t>объяснять различия в хозяйственном освоении разных территорий и акваторий, связь между географическим положением, природными условиями, ресурсами и хозяйством отдельных регионов и стран.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 w:rsidRPr="005F169C">
        <w:rPr>
          <w:rStyle w:val="Strong"/>
          <w:bCs/>
        </w:rPr>
        <w:t>Ученик получит возможность научиться: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находить в различных источниках и анализировать информацию, необходимую для изуч</w:t>
      </w:r>
      <w:r w:rsidRPr="005F169C">
        <w:t>е</w:t>
      </w:r>
      <w:r w:rsidRPr="005F169C">
        <w:t>ния географических объектов и явлений, различных территорий Земли;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определять и описывать географические координаты и местоположение географических объектов;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составлять географические характеристики разных территорий на основе о разнообразные источники информации и форм ее представления;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приводить примеры использования и охраны природных ресурсов, адаптации человека к условиям окружающей среды, ее влияние на формирование культуры народов;</w:t>
      </w:r>
    </w:p>
    <w:p w:rsidR="00FB053A" w:rsidRPr="005F169C" w:rsidRDefault="00FB053A" w:rsidP="005F169C">
      <w:pPr>
        <w:pStyle w:val="NormalWeb"/>
        <w:spacing w:before="0" w:beforeAutospacing="0" w:after="0" w:afterAutospacing="0" w:line="276" w:lineRule="auto"/>
        <w:jc w:val="both"/>
      </w:pPr>
      <w:r>
        <w:t xml:space="preserve">- </w:t>
      </w:r>
      <w:r w:rsidRPr="005F169C">
        <w:t>читать карты различного содержания.</w:t>
      </w:r>
    </w:p>
    <w:p w:rsidR="00FB053A" w:rsidRPr="005F169C" w:rsidRDefault="00FB053A" w:rsidP="005F169C">
      <w:pPr>
        <w:pStyle w:val="Default"/>
        <w:spacing w:line="276" w:lineRule="auto"/>
        <w:ind w:firstLine="426"/>
        <w:contextualSpacing/>
        <w:jc w:val="both"/>
      </w:pPr>
    </w:p>
    <w:p w:rsidR="00FB053A" w:rsidRPr="005F169C" w:rsidRDefault="00FB053A" w:rsidP="005F169C">
      <w:pPr>
        <w:spacing w:after="0"/>
        <w:ind w:left="284" w:hanging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Pr="005F169C" w:rsidRDefault="00FB053A" w:rsidP="005F169C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B053A" w:rsidRDefault="00FB053A" w:rsidP="005F169C">
      <w:pPr>
        <w:spacing w:after="0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Pr="006D1F51" w:rsidRDefault="00FB053A" w:rsidP="006D1F51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FB053A" w:rsidRPr="006D1F51" w:rsidRDefault="00FB053A" w:rsidP="006D1F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053A" w:rsidRPr="006D1F51" w:rsidRDefault="00FB053A" w:rsidP="006D1F51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eastAsia="en-US"/>
        </w:rPr>
      </w:pPr>
    </w:p>
    <w:p w:rsidR="00FB053A" w:rsidRDefault="00FB053A" w:rsidP="00560ABF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 предмета</w:t>
      </w:r>
    </w:p>
    <w:p w:rsidR="00FB053A" w:rsidRDefault="00FB053A" w:rsidP="003D287E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FB053A" w:rsidRPr="00F80983" w:rsidRDefault="00FB053A" w:rsidP="006D1F51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Повторение – 3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часа.</w:t>
      </w:r>
    </w:p>
    <w:p w:rsidR="00FB053A" w:rsidRPr="00F80983" w:rsidRDefault="00FB053A" w:rsidP="006D1F51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Географические координаты. Географическая широта. Географическая долгота. Движ</w:t>
      </w:r>
      <w:r w:rsidRPr="00F80983">
        <w:rPr>
          <w:rFonts w:ascii="Times New Roman" w:hAnsi="Times New Roman"/>
          <w:bCs/>
          <w:sz w:val="24"/>
          <w:szCs w:val="24"/>
        </w:rPr>
        <w:t>е</w:t>
      </w:r>
      <w:r w:rsidRPr="00F80983">
        <w:rPr>
          <w:rFonts w:ascii="Times New Roman" w:hAnsi="Times New Roman"/>
          <w:bCs/>
          <w:sz w:val="24"/>
          <w:szCs w:val="24"/>
        </w:rPr>
        <w:t xml:space="preserve">ние литосферных плит. Землетрясения. Вулканы. </w:t>
      </w:r>
      <w:r>
        <w:rPr>
          <w:rFonts w:ascii="Times New Roman" w:hAnsi="Times New Roman"/>
          <w:sz w:val="24"/>
          <w:szCs w:val="24"/>
        </w:rPr>
        <w:t>Основные формы рельефа Земли.</w:t>
      </w:r>
      <w:r w:rsidRPr="004D5884">
        <w:rPr>
          <w:rFonts w:ascii="Times New Roman" w:hAnsi="Times New Roman"/>
          <w:sz w:val="24"/>
          <w:szCs w:val="24"/>
        </w:rPr>
        <w:t xml:space="preserve"> Равнины. Горы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. ГИДРОСФЕРА — ВОДНАЯ ОБОЛОЧКА ЗЕМЛИ — 12 ч.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Гидросфера — водная оболочка Земли, ее состав и строение. Мировой круговорот воды и роль воды в природе.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Мировой океан и его части. Свойства вод: температура и соленость.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Движение вод в Мировом океане: волны, течения, приливы и отливы. Жизнь в океане.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Воды суши. Реки. Части реки, речная система, бассейн реки. Равнинные и горные реки. Пороги и водопады. Питание и режим рек. Охрана рек.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Озера и их виды. Водохранилища. Болота. Подземные воды и их особенности.   Значение и охрана подземных вод.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Ледники и многолетняя мерзлота. Горные и покровные ледники. Значение и охрана ле</w:t>
      </w:r>
      <w:r w:rsidRPr="00F80983">
        <w:rPr>
          <w:rFonts w:ascii="Times New Roman" w:hAnsi="Times New Roman"/>
          <w:sz w:val="24"/>
          <w:szCs w:val="24"/>
        </w:rPr>
        <w:t>д</w:t>
      </w:r>
      <w:r w:rsidRPr="00F80983">
        <w:rPr>
          <w:rFonts w:ascii="Times New Roman" w:hAnsi="Times New Roman"/>
          <w:sz w:val="24"/>
          <w:szCs w:val="24"/>
        </w:rPr>
        <w:t>ников.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Человек и гидросфера. Загрязнение воды.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1. Обозначение на контурной карте гидрологических об</w:t>
      </w:r>
      <w:r>
        <w:rPr>
          <w:rFonts w:ascii="Times New Roman" w:hAnsi="Times New Roman"/>
          <w:sz w:val="24"/>
          <w:szCs w:val="24"/>
        </w:rPr>
        <w:t>ъектов</w:t>
      </w:r>
      <w:r w:rsidRPr="00F80983">
        <w:rPr>
          <w:rFonts w:ascii="Times New Roman" w:hAnsi="Times New Roman"/>
          <w:sz w:val="24"/>
          <w:szCs w:val="24"/>
        </w:rPr>
        <w:t xml:space="preserve">. 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2. Составление сравнительной характеристики географического положения двух оке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 xml:space="preserve">нов. </w:t>
      </w:r>
    </w:p>
    <w:p w:rsidR="00FB053A" w:rsidRPr="00F80983" w:rsidRDefault="00FB053A" w:rsidP="005101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3. Составление комплексной характеристики одной из рек мира.</w:t>
      </w:r>
    </w:p>
    <w:p w:rsidR="00FB053A" w:rsidRPr="00F80983" w:rsidRDefault="00FB053A" w:rsidP="006836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</w:t>
      </w:r>
      <w:r w:rsidRPr="00F80983">
        <w:rPr>
          <w:rFonts w:ascii="Times New Roman" w:hAnsi="Times New Roman"/>
          <w:b/>
          <w:bCs/>
          <w:sz w:val="24"/>
          <w:szCs w:val="24"/>
        </w:rPr>
        <w:t>. АТМОСФЕРА</w:t>
      </w:r>
      <w:r>
        <w:rPr>
          <w:rFonts w:ascii="Times New Roman" w:hAnsi="Times New Roman"/>
          <w:b/>
          <w:bCs/>
          <w:sz w:val="24"/>
          <w:szCs w:val="24"/>
        </w:rPr>
        <w:t xml:space="preserve"> — ВОЗДУШНАЯ ОБОЛОЧКА ЗЕМЛИ — 1</w:t>
      </w:r>
      <w:r w:rsidRPr="00C71C3B">
        <w:rPr>
          <w:rFonts w:ascii="Times New Roman" w:hAnsi="Times New Roman"/>
          <w:b/>
          <w:bCs/>
          <w:sz w:val="24"/>
          <w:szCs w:val="24"/>
        </w:rPr>
        <w:t>0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Атмосфера — воздушная оболочка Земли, ее состав, строение. Значение атмосферы.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Температура воздуха. Распределение тепла на поверхности Земли. Изменение темпер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туры воздуха в течение года и в течение суток. Средние температуры. Амплитуда темпер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тур. Изменение температуры воздуха с высотой.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Влажность воздуха. Относительная и абсолютная влажность воздуха. Туман. Виды обл</w:t>
      </w:r>
      <w:r w:rsidRPr="00F80983">
        <w:rPr>
          <w:rFonts w:ascii="Times New Roman" w:hAnsi="Times New Roman"/>
          <w:sz w:val="24"/>
          <w:szCs w:val="24"/>
        </w:rPr>
        <w:t>а</w:t>
      </w:r>
      <w:r w:rsidRPr="00F80983">
        <w:rPr>
          <w:rFonts w:ascii="Times New Roman" w:hAnsi="Times New Roman"/>
          <w:sz w:val="24"/>
          <w:szCs w:val="24"/>
        </w:rPr>
        <w:t>ков. Атмосферные осадки, их виды. Распределение влаги на поверхности Земли.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Атмосферное давление и движение воздуха. Различия в атмосферном давлении на ра</w:t>
      </w:r>
      <w:r w:rsidRPr="00F80983">
        <w:rPr>
          <w:rFonts w:ascii="Times New Roman" w:hAnsi="Times New Roman"/>
          <w:sz w:val="24"/>
          <w:szCs w:val="24"/>
        </w:rPr>
        <w:t>з</w:t>
      </w:r>
      <w:r w:rsidRPr="00F80983">
        <w:rPr>
          <w:rFonts w:ascii="Times New Roman" w:hAnsi="Times New Roman"/>
          <w:sz w:val="24"/>
          <w:szCs w:val="24"/>
        </w:rPr>
        <w:t>ных участках Земли и с высотой. Ветер. Постоянные и сезонные ветры. Роза ветров. Типы воздушных масс, условия их формирования и свойства.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 Погода и климат. Элементы погоды. Причины изменения погоды. Метеорологические приборы. Наблюдения за погодой и сезонными изменениями в природе. Прогноз погоды.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Климат и климатообразующие факторы. Климатические пояса Земли.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Решение практических задач на определение изменений элементов погоды.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Составление графика изменения температуры воздуха, диаграммы осадков,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розы ветров и описание погоды своей местности.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Человек и атмосфера. Опасные атмосферные явления. Антропогенное воздействие на атмосферу.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4Решение задач на определение амплитуды, средней месячной температуры воздуха, и</w:t>
      </w:r>
      <w:r w:rsidRPr="00F80983">
        <w:rPr>
          <w:rFonts w:ascii="Times New Roman" w:hAnsi="Times New Roman"/>
          <w:bCs/>
          <w:sz w:val="24"/>
          <w:szCs w:val="24"/>
        </w:rPr>
        <w:t>з</w:t>
      </w:r>
      <w:r w:rsidRPr="00F80983">
        <w:rPr>
          <w:rFonts w:ascii="Times New Roman" w:hAnsi="Times New Roman"/>
          <w:bCs/>
          <w:sz w:val="24"/>
          <w:szCs w:val="24"/>
        </w:rPr>
        <w:t>менение температуры воздуха и атмосферного давления с высотой.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 xml:space="preserve">5. Наблюдения за погодой и сезонными изменениями в природе 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6. Составление графика изменения температуры воздуха, диаграммы осадков, розы ве</w:t>
      </w:r>
      <w:r w:rsidRPr="00F80983">
        <w:rPr>
          <w:rFonts w:ascii="Times New Roman" w:hAnsi="Times New Roman"/>
          <w:bCs/>
          <w:sz w:val="24"/>
          <w:szCs w:val="24"/>
        </w:rPr>
        <w:t>т</w:t>
      </w:r>
      <w:r w:rsidRPr="00F80983">
        <w:rPr>
          <w:rFonts w:ascii="Times New Roman" w:hAnsi="Times New Roman"/>
          <w:bCs/>
          <w:sz w:val="24"/>
          <w:szCs w:val="24"/>
        </w:rPr>
        <w:t>ров и описание погоды своей местности.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. БИОСФЕРА — ОБОЛОЧКА ЖИЗНИ —  3 ч.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Биосфера — оболочка жизни, ее границы. Особенности распространения растений и ж</w:t>
      </w:r>
      <w:r w:rsidRPr="00F80983">
        <w:rPr>
          <w:rFonts w:ascii="Times New Roman" w:hAnsi="Times New Roman"/>
          <w:sz w:val="24"/>
          <w:szCs w:val="24"/>
        </w:rPr>
        <w:t>и</w:t>
      </w:r>
      <w:r w:rsidRPr="00F80983">
        <w:rPr>
          <w:rFonts w:ascii="Times New Roman" w:hAnsi="Times New Roman"/>
          <w:sz w:val="24"/>
          <w:szCs w:val="24"/>
        </w:rPr>
        <w:t>вотных. Приспособление живых организмов к среде обитания на суше и в Мировом океане. Биологический круговорот веществ. Роль разных групп организмов в переносе веществ. Взаимосвязь биосферы с другими геосферами Земли. Охрана биосферы.Почвы как особый природный комплекс. Условия образования почв различного типа. Состав и строение почв. Типы почв.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7. Составление схемы биологического круговорота в природе. Объяснение роли разных групп организмов в переносе веществ.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4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ГЕ</w:t>
      </w:r>
      <w:r>
        <w:rPr>
          <w:rFonts w:ascii="Times New Roman" w:hAnsi="Times New Roman"/>
          <w:b/>
          <w:bCs/>
          <w:sz w:val="24"/>
          <w:szCs w:val="24"/>
        </w:rPr>
        <w:t xml:space="preserve">ОГРАФИЧЕСКАЯ ОБОЛОЧКА ЗЕМЛИ — 6 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ч. 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Географическая оболочка Земли, ее границы и составные части,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взаимосвязь между ними, характеристика основных закономерностей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развития. Свойства географической оболочки. Широтная зональность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и высотная поясность. Территориальные комплексы: различие по размерам, природные, природно-антропогенные и антропогенные.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Природные зоны Земли. Особенности растительности, животного мира и хозяйственной деятельности человека в пределах различных природных зон. Арктические и антарктические пустыни, безлесные пространства тундры. Лесотундра. Леса: тайга, смешанные и широкол</w:t>
      </w:r>
      <w:r w:rsidRPr="00F80983">
        <w:rPr>
          <w:rFonts w:ascii="Times New Roman" w:hAnsi="Times New Roman"/>
          <w:sz w:val="24"/>
          <w:szCs w:val="24"/>
        </w:rPr>
        <w:t>и</w:t>
      </w:r>
      <w:r w:rsidRPr="00F80983">
        <w:rPr>
          <w:rFonts w:ascii="Times New Roman" w:hAnsi="Times New Roman"/>
          <w:sz w:val="24"/>
          <w:szCs w:val="24"/>
        </w:rPr>
        <w:t>ственные леса, переменно-влажные и экваториальные леса. Степи и саванны. Пустыни и п</w:t>
      </w:r>
      <w:r w:rsidRPr="00F80983">
        <w:rPr>
          <w:rFonts w:ascii="Times New Roman" w:hAnsi="Times New Roman"/>
          <w:sz w:val="24"/>
          <w:szCs w:val="24"/>
        </w:rPr>
        <w:t>о</w:t>
      </w:r>
      <w:r w:rsidRPr="00F80983">
        <w:rPr>
          <w:rFonts w:ascii="Times New Roman" w:hAnsi="Times New Roman"/>
          <w:sz w:val="24"/>
          <w:szCs w:val="24"/>
        </w:rPr>
        <w:t>лупустыни.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Географическая оболочка как окружающая человека среда.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FB053A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8. Составление сравнительной характеристики двух природных зон Земли.</w:t>
      </w:r>
    </w:p>
    <w:p w:rsidR="00FB053A" w:rsidRPr="00F80983" w:rsidRDefault="00FB053A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9. Описание природного комплекса своей местности.</w:t>
      </w:r>
    </w:p>
    <w:p w:rsidR="00FB053A" w:rsidRPr="00516531" w:rsidRDefault="00FB053A" w:rsidP="006D1F51">
      <w:pPr>
        <w:rPr>
          <w:rFonts w:ascii="Times New Roman" w:hAnsi="Times New Roman"/>
          <w:bCs/>
          <w:sz w:val="24"/>
          <w:szCs w:val="24"/>
        </w:rPr>
        <w:sectPr w:rsidR="00FB053A" w:rsidRPr="00516531" w:rsidSect="00C54A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B053A" w:rsidRPr="001B7256" w:rsidRDefault="00FB053A" w:rsidP="00AB7908">
      <w:pPr>
        <w:spacing w:after="0" w:line="240" w:lineRule="auto"/>
        <w:contextualSpacing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8"/>
          <w:szCs w:val="28"/>
        </w:rPr>
        <w:t>Тематическое</w:t>
      </w:r>
      <w:r w:rsidRPr="001B7256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ирование</w:t>
      </w:r>
    </w:p>
    <w:tbl>
      <w:tblPr>
        <w:tblpPr w:leftFromText="180" w:rightFromText="180" w:vertAnchor="text" w:horzAnchor="margin" w:tblpXSpec="center" w:tblpY="55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86"/>
        <w:gridCol w:w="1865"/>
        <w:gridCol w:w="2262"/>
        <w:gridCol w:w="1767"/>
      </w:tblGrid>
      <w:tr w:rsidR="00FB053A" w:rsidRPr="001B7256" w:rsidTr="00AB7908">
        <w:trPr>
          <w:trHeight w:val="2002"/>
        </w:trPr>
        <w:tc>
          <w:tcPr>
            <w:tcW w:w="3286" w:type="dxa"/>
            <w:tcBorders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      Тема</w:t>
            </w:r>
          </w:p>
        </w:tc>
        <w:tc>
          <w:tcPr>
            <w:tcW w:w="1865" w:type="dxa"/>
            <w:tcBorders>
              <w:bottom w:val="single" w:sz="4" w:space="0" w:color="auto"/>
            </w:tcBorders>
          </w:tcPr>
          <w:p w:rsidR="00FB053A" w:rsidRPr="001B7256" w:rsidRDefault="00FB053A" w:rsidP="00AB7908">
            <w:pPr>
              <w:pStyle w:val="ListParagraph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Количество часов</w:t>
            </w:r>
          </w:p>
        </w:tc>
        <w:tc>
          <w:tcPr>
            <w:tcW w:w="2262" w:type="dxa"/>
            <w:tcBorders>
              <w:bottom w:val="single" w:sz="4" w:space="0" w:color="auto"/>
              <w:right w:val="single" w:sz="4" w:space="0" w:color="auto"/>
            </w:tcBorders>
          </w:tcPr>
          <w:p w:rsidR="00FB053A" w:rsidRDefault="00FB053A" w:rsidP="00AB7908">
            <w:pPr>
              <w:pStyle w:val="ListParagraph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 xml:space="preserve">Практические </w:t>
            </w:r>
          </w:p>
          <w:p w:rsidR="00FB053A" w:rsidRPr="001B7256" w:rsidRDefault="00FB053A" w:rsidP="00AB7908">
            <w:pPr>
              <w:pStyle w:val="ListParagraph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работы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FB053A" w:rsidRPr="001B7256" w:rsidRDefault="00FB053A" w:rsidP="00AB7908">
            <w:pPr>
              <w:pStyle w:val="ListParagraph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Тестирование</w:t>
            </w:r>
          </w:p>
        </w:tc>
      </w:tr>
      <w:tr w:rsidR="00FB053A" w:rsidRPr="001B7256" w:rsidTr="00AB7908">
        <w:trPr>
          <w:trHeight w:val="887"/>
        </w:trPr>
        <w:tc>
          <w:tcPr>
            <w:tcW w:w="3286" w:type="dxa"/>
            <w:tcBorders>
              <w:top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>Повторение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3</w:t>
            </w:r>
          </w:p>
        </w:tc>
        <w:tc>
          <w:tcPr>
            <w:tcW w:w="2262" w:type="dxa"/>
            <w:tcBorders>
              <w:top w:val="single" w:sz="4" w:space="0" w:color="auto"/>
              <w:right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</w:rPr>
            </w:pPr>
          </w:p>
        </w:tc>
        <w:tc>
          <w:tcPr>
            <w:tcW w:w="1767" w:type="dxa"/>
            <w:tcBorders>
              <w:top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</w:rPr>
            </w:pPr>
          </w:p>
        </w:tc>
      </w:tr>
      <w:tr w:rsidR="00FB053A" w:rsidRPr="001B7256" w:rsidTr="00AB7908">
        <w:trPr>
          <w:trHeight w:val="999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>Тема 1. Гидросфера – водная оболочка.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12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   3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     1</w:t>
            </w:r>
          </w:p>
        </w:tc>
      </w:tr>
      <w:tr w:rsidR="00FB053A" w:rsidRPr="001B7256" w:rsidTr="00AB7908">
        <w:trPr>
          <w:trHeight w:val="999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Тема 2. Атмосфера – воздушная оболочка Земли 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10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   3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     1</w:t>
            </w:r>
          </w:p>
        </w:tc>
      </w:tr>
      <w:tr w:rsidR="00FB053A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>Тема 3. Биосфера – об</w:t>
            </w:r>
            <w:r w:rsidRPr="001B7256">
              <w:t>о</w:t>
            </w:r>
            <w:r w:rsidRPr="001B7256">
              <w:t>лочка жизни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3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   1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</w:p>
        </w:tc>
      </w:tr>
      <w:tr w:rsidR="00FB053A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>Тема 4. Географическая оболочка Земли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6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</w:pPr>
            <w:r w:rsidRPr="001B7256">
              <w:t xml:space="preserve">       2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jc w:val="center"/>
            </w:pPr>
          </w:p>
        </w:tc>
      </w:tr>
      <w:tr w:rsidR="00FB053A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</w:rPr>
            </w:pPr>
            <w:r w:rsidRPr="001B7256">
              <w:rPr>
                <w:b/>
              </w:rPr>
              <w:t>Итого: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  <w:bCs/>
              </w:rPr>
            </w:pPr>
            <w:r w:rsidRPr="001B7256">
              <w:rPr>
                <w:b/>
                <w:bCs/>
              </w:rPr>
              <w:t xml:space="preserve">    34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9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FB053A" w:rsidRPr="001B7256" w:rsidRDefault="00FB053A" w:rsidP="00251025">
            <w:pPr>
              <w:pStyle w:val="ListParagraph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  2</w:t>
            </w:r>
          </w:p>
        </w:tc>
      </w:tr>
    </w:tbl>
    <w:p w:rsidR="00FB053A" w:rsidRPr="001B7256" w:rsidRDefault="00FB053A" w:rsidP="00482444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Default="00FB053A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Default="00FB053A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Default="00FB053A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Default="00FB053A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Default="00FB053A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Default="00FB053A" w:rsidP="003D287E">
      <w:pPr>
        <w:spacing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053A" w:rsidRPr="00516531" w:rsidRDefault="00FB053A" w:rsidP="00482444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  <w:sectPr w:rsidR="00FB053A" w:rsidRPr="00516531" w:rsidSect="00C54A94">
          <w:footerReference w:type="even" r:id="rId14"/>
          <w:footerReference w:type="default" r:id="rId1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B053A" w:rsidRDefault="00FB053A" w:rsidP="00AB79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Календарно-тематическое планирование 6 А, Б, В, К классов</w:t>
      </w:r>
    </w:p>
    <w:p w:rsidR="00FB053A" w:rsidRDefault="00FB053A" w:rsidP="003C69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214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799"/>
        <w:gridCol w:w="796"/>
        <w:gridCol w:w="817"/>
        <w:gridCol w:w="3301"/>
        <w:gridCol w:w="2400"/>
      </w:tblGrid>
      <w:tr w:rsidR="00FB053A" w:rsidTr="00AB7908">
        <w:trPr>
          <w:trHeight w:val="345"/>
        </w:trPr>
        <w:tc>
          <w:tcPr>
            <w:tcW w:w="1900" w:type="dxa"/>
            <w:gridSpan w:val="2"/>
            <w:tcBorders>
              <w:right w:val="single" w:sz="4" w:space="0" w:color="auto"/>
            </w:tcBorders>
          </w:tcPr>
          <w:p w:rsidR="00FB053A" w:rsidRPr="001666ED" w:rsidRDefault="00FB053A" w:rsidP="00AB7908">
            <w:pPr>
              <w:ind w:left="5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01" w:type="dxa"/>
            <w:vMerge w:val="restart"/>
            <w:tcBorders>
              <w:right w:val="single" w:sz="4" w:space="0" w:color="auto"/>
            </w:tcBorders>
          </w:tcPr>
          <w:p w:rsidR="00FB053A" w:rsidRPr="001666ED" w:rsidRDefault="00FB053A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53A" w:rsidRPr="001666ED" w:rsidRDefault="00FB053A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00" w:type="dxa"/>
            <w:vMerge w:val="restart"/>
            <w:tcBorders>
              <w:lef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FB053A" w:rsidTr="00AB7908">
        <w:trPr>
          <w:trHeight w:val="225"/>
        </w:trPr>
        <w:tc>
          <w:tcPr>
            <w:tcW w:w="1101" w:type="dxa"/>
            <w:tcBorders>
              <w:righ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99" w:type="dxa"/>
            <w:tcBorders>
              <w:righ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3301" w:type="dxa"/>
            <w:vMerge/>
            <w:tcBorders>
              <w:righ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  <w:tcBorders>
              <w:left w:val="single" w:sz="4" w:space="0" w:color="auto"/>
            </w:tcBorders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10"/>
        </w:trPr>
        <w:tc>
          <w:tcPr>
            <w:tcW w:w="9214" w:type="dxa"/>
            <w:gridSpan w:val="6"/>
          </w:tcPr>
          <w:p w:rsidR="00FB053A" w:rsidRPr="001666ED" w:rsidRDefault="00FB053A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(3 часа)</w:t>
            </w:r>
          </w:p>
        </w:tc>
      </w:tr>
      <w:tr w:rsidR="00FB053A" w:rsidTr="00AB7908">
        <w:trPr>
          <w:trHeight w:val="190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90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403F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Землетрясения. Вулканы.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90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403F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Основные формы рельефа Земли. Равнины. Горы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3"/>
        </w:trPr>
        <w:tc>
          <w:tcPr>
            <w:tcW w:w="9214" w:type="dxa"/>
            <w:gridSpan w:val="6"/>
          </w:tcPr>
          <w:p w:rsidR="00FB053A" w:rsidRPr="001666ED" w:rsidRDefault="00FB053A" w:rsidP="00AB7908">
            <w:pPr>
              <w:autoSpaceDE w:val="0"/>
              <w:autoSpaceDN w:val="0"/>
              <w:adjustRightInd w:val="0"/>
              <w:spacing w:before="240"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Тема 1. Гидросфера – водная оболочка Земли (12 часов)</w:t>
            </w:r>
          </w:p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053A" w:rsidTr="00AB7908">
        <w:trPr>
          <w:trHeight w:val="53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Состав и строение гидросф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ры.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Мировой океан.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Default="00FB053A" w:rsidP="00AB79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 xml:space="preserve">Острова и полуострова. </w:t>
            </w:r>
          </w:p>
          <w:p w:rsidR="00FB053A" w:rsidRPr="00AB7908" w:rsidRDefault="00FB053A" w:rsidP="00AB79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№1.</w:t>
            </w:r>
          </w:p>
        </w:tc>
        <w:tc>
          <w:tcPr>
            <w:tcW w:w="2400" w:type="dxa"/>
          </w:tcPr>
          <w:p w:rsidR="00FB053A" w:rsidRPr="001666ED" w:rsidRDefault="00FB053A" w:rsidP="00F55A5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№1. Обознач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ние на контурной карте гидрологич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ских объектов.</w:t>
            </w: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«Составление сравнительной характеристики географич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ского положения двух оке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нов».</w:t>
            </w:r>
          </w:p>
        </w:tc>
        <w:tc>
          <w:tcPr>
            <w:tcW w:w="2400" w:type="dxa"/>
          </w:tcPr>
          <w:p w:rsidR="00FB053A" w:rsidRPr="001666ED" w:rsidRDefault="00FB053A" w:rsidP="00251025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№2.</w:t>
            </w: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Учимся с «Полярной зве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з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дой».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Воды океана.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Реки Земли.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83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Default="00FB053A" w:rsidP="000047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 xml:space="preserve">Реки – артерии Земли. </w:t>
            </w:r>
          </w:p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№3.Составление комплексной хара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к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теристики одной из рек мира.</w:t>
            </w:r>
          </w:p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Озёра и болота.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Подземные воды и ледники.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Гидросфера и человек.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4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A74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темы: Гидросфера. Тест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рование.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44"/>
        </w:trPr>
        <w:tc>
          <w:tcPr>
            <w:tcW w:w="9214" w:type="dxa"/>
            <w:gridSpan w:val="6"/>
          </w:tcPr>
          <w:p w:rsidR="00FB053A" w:rsidRPr="001666ED" w:rsidRDefault="00FB053A" w:rsidP="00AB7908">
            <w:pPr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Тема 2. Атмосфера – воздушная оболочка Земли (10 часов)</w:t>
            </w: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Состав и строение атмосф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ры.</w:t>
            </w:r>
          </w:p>
          <w:p w:rsidR="00FB053A" w:rsidRPr="001666ED" w:rsidRDefault="00FB053A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Тепло в атмосфере.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Default="00FB053A" w:rsidP="000047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Атмосферное давление. </w:t>
            </w:r>
          </w:p>
          <w:p w:rsidR="00FB053A" w:rsidRPr="001666ED" w:rsidRDefault="00FB053A" w:rsidP="005C75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№4.</w:t>
            </w:r>
          </w:p>
        </w:tc>
        <w:tc>
          <w:tcPr>
            <w:tcW w:w="2400" w:type="dxa"/>
          </w:tcPr>
          <w:p w:rsidR="00FB053A" w:rsidRPr="001666ED" w:rsidRDefault="00FB053A" w:rsidP="00F17F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№4. Решение задач на определ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ние амплитуды, средней месячной температуры возд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ха, изменение те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пературы воздуха и атмосферного да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ления с высотой.</w:t>
            </w: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Ветер.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Влага в атмосфере.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Облака.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31008E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Атмосферные осадки.</w:t>
            </w:r>
          </w:p>
        </w:tc>
        <w:tc>
          <w:tcPr>
            <w:tcW w:w="2400" w:type="dxa"/>
          </w:tcPr>
          <w:p w:rsidR="00FB053A" w:rsidRPr="001666ED" w:rsidRDefault="00FB053A" w:rsidP="003100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Погода. П/р.№5.</w:t>
            </w: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№5. Наблюд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ния за погодой и с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зонными измен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ниями в природе. </w:t>
            </w:r>
          </w:p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Климат. П/р№6.</w:t>
            </w:r>
          </w:p>
        </w:tc>
        <w:tc>
          <w:tcPr>
            <w:tcW w:w="2400" w:type="dxa"/>
          </w:tcPr>
          <w:p w:rsidR="00FB053A" w:rsidRPr="001666ED" w:rsidRDefault="00FB053A" w:rsidP="000047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№6.Составление графика изменения температуры возд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ха, диаграммы оса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ков, розы ветров и описание погоды своей местности.</w:t>
            </w:r>
          </w:p>
          <w:p w:rsidR="00FB053A" w:rsidRPr="001666ED" w:rsidRDefault="00FB053A" w:rsidP="000047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Атмосфера и человек.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57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темы: Атмосфера. Тестир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вание.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44"/>
        </w:trPr>
        <w:tc>
          <w:tcPr>
            <w:tcW w:w="9214" w:type="dxa"/>
            <w:gridSpan w:val="6"/>
          </w:tcPr>
          <w:p w:rsidR="00FB053A" w:rsidRPr="001666ED" w:rsidRDefault="00FB053A" w:rsidP="00AB7908">
            <w:pPr>
              <w:autoSpaceDE w:val="0"/>
              <w:autoSpaceDN w:val="0"/>
              <w:adjustRightInd w:val="0"/>
              <w:spacing w:before="240"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>Тема 3. Биосфера-живая оболочка Земли (3 часа)</w:t>
            </w:r>
          </w:p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90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Биосфера – живая оболочка.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90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Почвы.</w:t>
            </w:r>
          </w:p>
          <w:p w:rsidR="00FB053A" w:rsidRPr="001666ED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190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Биосфера – сфера жизни. </w:t>
            </w:r>
          </w:p>
          <w:p w:rsidR="00FB053A" w:rsidRPr="001666ED" w:rsidRDefault="00FB053A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№7</w:t>
            </w: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№7. Составл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ние схемы биолог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ческого круговорота в природе. Объясн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ние роли разных групп организмов в переносе веществ.</w:t>
            </w:r>
          </w:p>
        </w:tc>
      </w:tr>
      <w:tr w:rsidR="00FB053A" w:rsidTr="00AB7908">
        <w:trPr>
          <w:trHeight w:val="144"/>
        </w:trPr>
        <w:tc>
          <w:tcPr>
            <w:tcW w:w="9214" w:type="dxa"/>
            <w:gridSpan w:val="6"/>
          </w:tcPr>
          <w:p w:rsidR="00FB053A" w:rsidRPr="001666ED" w:rsidRDefault="00FB053A" w:rsidP="00AB790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Тема 4.    Географическая оболочка (6 часов)</w:t>
            </w:r>
          </w:p>
        </w:tc>
      </w:tr>
      <w:tr w:rsidR="00FB053A" w:rsidTr="00AB7908">
        <w:trPr>
          <w:trHeight w:val="95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ind w:right="-5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Географическая оболочка Земли.</w:t>
            </w: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95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Природные зоны Земли.</w:t>
            </w: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95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работа№8. «Составление сравнительной характеристики двух приро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д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ных зон Земли».</w:t>
            </w: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 №8.</w:t>
            </w:r>
          </w:p>
        </w:tc>
      </w:tr>
      <w:tr w:rsidR="00FB053A" w:rsidTr="00AB7908">
        <w:trPr>
          <w:trHeight w:val="95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Культурные ландшафты.</w:t>
            </w:r>
          </w:p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053A" w:rsidTr="00AB7908">
        <w:trPr>
          <w:trHeight w:val="95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004754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Описание природного ко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м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плекса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FB053A" w:rsidRPr="001666ED" w:rsidRDefault="00FB053A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 №9.</w:t>
            </w:r>
          </w:p>
        </w:tc>
      </w:tr>
      <w:tr w:rsidR="00FB053A" w:rsidTr="00AB7908">
        <w:trPr>
          <w:trHeight w:val="95"/>
        </w:trPr>
        <w:tc>
          <w:tcPr>
            <w:tcW w:w="1101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99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7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FB053A" w:rsidRPr="001666ED" w:rsidRDefault="00FB053A" w:rsidP="00585447">
            <w:pPr>
              <w:rPr>
                <w:rFonts w:ascii="Times New Roman" w:hAnsi="Times New Roman"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Повторение и обобщение по темам: «Биосфера. Географ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и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ческая оболочка».</w:t>
            </w:r>
          </w:p>
        </w:tc>
        <w:tc>
          <w:tcPr>
            <w:tcW w:w="2400" w:type="dxa"/>
          </w:tcPr>
          <w:p w:rsidR="00FB053A" w:rsidRPr="001666ED" w:rsidRDefault="00FB053A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</w:p>
    <w:p w:rsidR="00FB053A" w:rsidRDefault="00FB053A" w:rsidP="0051018A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FB053A" w:rsidSect="003C69E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53A" w:rsidRDefault="00FB053A" w:rsidP="00516531">
      <w:pPr>
        <w:spacing w:after="0" w:line="240" w:lineRule="auto"/>
      </w:pPr>
      <w:r>
        <w:separator/>
      </w:r>
    </w:p>
  </w:endnote>
  <w:endnote w:type="continuationSeparator" w:id="0">
    <w:p w:rsidR="00FB053A" w:rsidRDefault="00FB053A" w:rsidP="00516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 w:rsidP="007B08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053A" w:rsidRDefault="00FB053A" w:rsidP="00C54A9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FB053A" w:rsidRDefault="00FB053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 w:rsidP="007B08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053A" w:rsidRDefault="00FB053A" w:rsidP="00C54A94">
    <w:pPr>
      <w:pStyle w:val="Footer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>
    <w:pPr>
      <w:pStyle w:val="Footer"/>
      <w:jc w:val="center"/>
    </w:pPr>
    <w:fldSimple w:instr="PAGE   \* MERGEFORMAT">
      <w:r>
        <w:rPr>
          <w:noProof/>
        </w:rPr>
        <w:t>12</w:t>
      </w:r>
    </w:fldSimple>
  </w:p>
  <w:p w:rsidR="00FB053A" w:rsidRDefault="00FB053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53A" w:rsidRDefault="00FB053A" w:rsidP="00516531">
      <w:pPr>
        <w:spacing w:after="0" w:line="240" w:lineRule="auto"/>
      </w:pPr>
      <w:r>
        <w:separator/>
      </w:r>
    </w:p>
  </w:footnote>
  <w:footnote w:type="continuationSeparator" w:id="0">
    <w:p w:rsidR="00FB053A" w:rsidRDefault="00FB053A" w:rsidP="00516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3A" w:rsidRDefault="00FB053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F33BD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A52613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F45DD"/>
    <w:multiLevelType w:val="hybridMultilevel"/>
    <w:tmpl w:val="1F38150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6DFE68B4"/>
    <w:multiLevelType w:val="hybridMultilevel"/>
    <w:tmpl w:val="29DE79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21"/>
  </w:num>
  <w:num w:numId="4">
    <w:abstractNumId w:val="7"/>
  </w:num>
  <w:num w:numId="5">
    <w:abstractNumId w:val="18"/>
  </w:num>
  <w:num w:numId="6">
    <w:abstractNumId w:val="14"/>
  </w:num>
  <w:num w:numId="7">
    <w:abstractNumId w:val="4"/>
  </w:num>
  <w:num w:numId="8">
    <w:abstractNumId w:val="22"/>
  </w:num>
  <w:num w:numId="9">
    <w:abstractNumId w:val="1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  <w:num w:numId="18">
    <w:abstractNumId w:val="9"/>
  </w:num>
  <w:num w:numId="19">
    <w:abstractNumId w:val="11"/>
  </w:num>
  <w:num w:numId="20">
    <w:abstractNumId w:val="19"/>
  </w:num>
  <w:num w:numId="21">
    <w:abstractNumId w:val="2"/>
  </w:num>
  <w:num w:numId="22">
    <w:abstractNumId w:val="23"/>
  </w:num>
  <w:num w:numId="23">
    <w:abstractNumId w:val="13"/>
  </w:num>
  <w:num w:numId="24">
    <w:abstractNumId w:val="12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43DF"/>
    <w:rsid w:val="00004754"/>
    <w:rsid w:val="00037100"/>
    <w:rsid w:val="000606E1"/>
    <w:rsid w:val="000D052C"/>
    <w:rsid w:val="000D2078"/>
    <w:rsid w:val="000F3268"/>
    <w:rsid w:val="0013363C"/>
    <w:rsid w:val="001428AE"/>
    <w:rsid w:val="0016573D"/>
    <w:rsid w:val="001666ED"/>
    <w:rsid w:val="00183441"/>
    <w:rsid w:val="00183752"/>
    <w:rsid w:val="0019311D"/>
    <w:rsid w:val="001954DB"/>
    <w:rsid w:val="001A076F"/>
    <w:rsid w:val="001A1773"/>
    <w:rsid w:val="001A51D5"/>
    <w:rsid w:val="001B7256"/>
    <w:rsid w:val="001D6A6A"/>
    <w:rsid w:val="001E629F"/>
    <w:rsid w:val="00202EBD"/>
    <w:rsid w:val="0020716E"/>
    <w:rsid w:val="0021560B"/>
    <w:rsid w:val="0022622D"/>
    <w:rsid w:val="0023124C"/>
    <w:rsid w:val="002442DB"/>
    <w:rsid w:val="00251025"/>
    <w:rsid w:val="00263381"/>
    <w:rsid w:val="002A1423"/>
    <w:rsid w:val="002A56D6"/>
    <w:rsid w:val="002B451D"/>
    <w:rsid w:val="002D3B07"/>
    <w:rsid w:val="002D54B0"/>
    <w:rsid w:val="002D6D95"/>
    <w:rsid w:val="0031008E"/>
    <w:rsid w:val="00317088"/>
    <w:rsid w:val="0033628E"/>
    <w:rsid w:val="00347DB9"/>
    <w:rsid w:val="003732B5"/>
    <w:rsid w:val="00376145"/>
    <w:rsid w:val="00381D44"/>
    <w:rsid w:val="00381E8B"/>
    <w:rsid w:val="003A662E"/>
    <w:rsid w:val="003C2321"/>
    <w:rsid w:val="003C5D69"/>
    <w:rsid w:val="003C69EC"/>
    <w:rsid w:val="003D287E"/>
    <w:rsid w:val="003D63F7"/>
    <w:rsid w:val="003F0644"/>
    <w:rsid w:val="00403F9C"/>
    <w:rsid w:val="0041397E"/>
    <w:rsid w:val="00440AA7"/>
    <w:rsid w:val="00482444"/>
    <w:rsid w:val="00497E7E"/>
    <w:rsid w:val="004A7ED7"/>
    <w:rsid w:val="004B10EC"/>
    <w:rsid w:val="004B2819"/>
    <w:rsid w:val="004D5884"/>
    <w:rsid w:val="004F0195"/>
    <w:rsid w:val="0051018A"/>
    <w:rsid w:val="00516531"/>
    <w:rsid w:val="005350E1"/>
    <w:rsid w:val="0054076D"/>
    <w:rsid w:val="0054662E"/>
    <w:rsid w:val="00560ABF"/>
    <w:rsid w:val="0058476B"/>
    <w:rsid w:val="00585447"/>
    <w:rsid w:val="005B5868"/>
    <w:rsid w:val="005C410C"/>
    <w:rsid w:val="005C7516"/>
    <w:rsid w:val="005D2D2B"/>
    <w:rsid w:val="005F169C"/>
    <w:rsid w:val="005F3D50"/>
    <w:rsid w:val="005F7A07"/>
    <w:rsid w:val="00676C7A"/>
    <w:rsid w:val="0068361D"/>
    <w:rsid w:val="00683ECC"/>
    <w:rsid w:val="006B1A4C"/>
    <w:rsid w:val="006D1F51"/>
    <w:rsid w:val="006F3240"/>
    <w:rsid w:val="00701372"/>
    <w:rsid w:val="00707124"/>
    <w:rsid w:val="0072292F"/>
    <w:rsid w:val="007276E1"/>
    <w:rsid w:val="00741290"/>
    <w:rsid w:val="0074466F"/>
    <w:rsid w:val="00753731"/>
    <w:rsid w:val="0079604E"/>
    <w:rsid w:val="007A03F3"/>
    <w:rsid w:val="007B07E3"/>
    <w:rsid w:val="007B0871"/>
    <w:rsid w:val="007C1BF4"/>
    <w:rsid w:val="007E169C"/>
    <w:rsid w:val="007E7780"/>
    <w:rsid w:val="007F1A4E"/>
    <w:rsid w:val="008214BC"/>
    <w:rsid w:val="00822E84"/>
    <w:rsid w:val="00842C58"/>
    <w:rsid w:val="0084519A"/>
    <w:rsid w:val="00845B61"/>
    <w:rsid w:val="00874BFD"/>
    <w:rsid w:val="00896F7C"/>
    <w:rsid w:val="008A19F0"/>
    <w:rsid w:val="008B7889"/>
    <w:rsid w:val="008D7967"/>
    <w:rsid w:val="00913D9C"/>
    <w:rsid w:val="0097579F"/>
    <w:rsid w:val="00984473"/>
    <w:rsid w:val="009916E0"/>
    <w:rsid w:val="009A0C72"/>
    <w:rsid w:val="009E1866"/>
    <w:rsid w:val="009E20C1"/>
    <w:rsid w:val="009E501D"/>
    <w:rsid w:val="00A260D0"/>
    <w:rsid w:val="00A4151E"/>
    <w:rsid w:val="00A515D0"/>
    <w:rsid w:val="00A62834"/>
    <w:rsid w:val="00A632D3"/>
    <w:rsid w:val="00A74696"/>
    <w:rsid w:val="00A81F2A"/>
    <w:rsid w:val="00AB7908"/>
    <w:rsid w:val="00AC68C6"/>
    <w:rsid w:val="00AF79DF"/>
    <w:rsid w:val="00B41DEF"/>
    <w:rsid w:val="00B53C97"/>
    <w:rsid w:val="00B54885"/>
    <w:rsid w:val="00B801E6"/>
    <w:rsid w:val="00B82525"/>
    <w:rsid w:val="00BA4A8E"/>
    <w:rsid w:val="00BD1E85"/>
    <w:rsid w:val="00BE2C99"/>
    <w:rsid w:val="00C01D9E"/>
    <w:rsid w:val="00C0369F"/>
    <w:rsid w:val="00C05520"/>
    <w:rsid w:val="00C12B17"/>
    <w:rsid w:val="00C21B43"/>
    <w:rsid w:val="00C22614"/>
    <w:rsid w:val="00C442AC"/>
    <w:rsid w:val="00C477DE"/>
    <w:rsid w:val="00C51543"/>
    <w:rsid w:val="00C53B91"/>
    <w:rsid w:val="00C54A94"/>
    <w:rsid w:val="00C56EA5"/>
    <w:rsid w:val="00C630D6"/>
    <w:rsid w:val="00C71C3B"/>
    <w:rsid w:val="00C724E6"/>
    <w:rsid w:val="00C80C93"/>
    <w:rsid w:val="00C869E1"/>
    <w:rsid w:val="00C9203B"/>
    <w:rsid w:val="00CD1A43"/>
    <w:rsid w:val="00CE5237"/>
    <w:rsid w:val="00CE5609"/>
    <w:rsid w:val="00D15310"/>
    <w:rsid w:val="00D32D4F"/>
    <w:rsid w:val="00D40322"/>
    <w:rsid w:val="00D4560E"/>
    <w:rsid w:val="00D54EF7"/>
    <w:rsid w:val="00D566E1"/>
    <w:rsid w:val="00D607D2"/>
    <w:rsid w:val="00D743DF"/>
    <w:rsid w:val="00D902E3"/>
    <w:rsid w:val="00D93F2F"/>
    <w:rsid w:val="00DA38D6"/>
    <w:rsid w:val="00DB45F8"/>
    <w:rsid w:val="00DE379E"/>
    <w:rsid w:val="00E01622"/>
    <w:rsid w:val="00E5784F"/>
    <w:rsid w:val="00E956F5"/>
    <w:rsid w:val="00EC3F1B"/>
    <w:rsid w:val="00EE7C78"/>
    <w:rsid w:val="00EF378A"/>
    <w:rsid w:val="00F02392"/>
    <w:rsid w:val="00F07F3E"/>
    <w:rsid w:val="00F17F0F"/>
    <w:rsid w:val="00F42158"/>
    <w:rsid w:val="00F55A52"/>
    <w:rsid w:val="00F607E8"/>
    <w:rsid w:val="00F62CD4"/>
    <w:rsid w:val="00F80983"/>
    <w:rsid w:val="00F97C4B"/>
    <w:rsid w:val="00FB053A"/>
    <w:rsid w:val="00FE7A8F"/>
    <w:rsid w:val="00FF4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D2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743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D743D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743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516531"/>
    <w:pPr>
      <w:tabs>
        <w:tab w:val="center" w:pos="4677"/>
        <w:tab w:val="right" w:pos="9355"/>
      </w:tabs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16531"/>
  </w:style>
  <w:style w:type="paragraph" w:styleId="Footer">
    <w:name w:val="footer"/>
    <w:basedOn w:val="Normal"/>
    <w:link w:val="FooterChar"/>
    <w:uiPriority w:val="99"/>
    <w:rsid w:val="00516531"/>
    <w:pPr>
      <w:tabs>
        <w:tab w:val="center" w:pos="4677"/>
        <w:tab w:val="right" w:pos="9355"/>
      </w:tabs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16531"/>
  </w:style>
  <w:style w:type="character" w:styleId="PageNumber">
    <w:name w:val="page number"/>
    <w:basedOn w:val="DefaultParagraphFont"/>
    <w:uiPriority w:val="99"/>
    <w:rsid w:val="00C54A94"/>
    <w:rPr>
      <w:rFonts w:cs="Times New Roman"/>
    </w:rPr>
  </w:style>
  <w:style w:type="paragraph" w:styleId="NormalWeb">
    <w:name w:val="Normal (Web)"/>
    <w:basedOn w:val="Normal"/>
    <w:uiPriority w:val="99"/>
    <w:semiHidden/>
    <w:rsid w:val="00E956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E956F5"/>
    <w:rPr>
      <w:rFonts w:cs="Times New Roman"/>
      <w:b/>
    </w:rPr>
  </w:style>
  <w:style w:type="table" w:customStyle="1" w:styleId="1">
    <w:name w:val="Сетка таблицы1"/>
    <w:uiPriority w:val="99"/>
    <w:rsid w:val="003C69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1018A"/>
    <w:pPr>
      <w:spacing w:after="0" w:line="240" w:lineRule="auto"/>
    </w:pPr>
    <w:rPr>
      <w:rFonts w:ascii="Segoe UI" w:hAnsi="Segoe UI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018A"/>
    <w:rPr>
      <w:rFonts w:ascii="Segoe UI" w:hAnsi="Segoe UI"/>
      <w:sz w:val="18"/>
    </w:rPr>
  </w:style>
  <w:style w:type="paragraph" w:styleId="NoSpacing">
    <w:name w:val="No Spacing"/>
    <w:link w:val="NoSpacingChar"/>
    <w:uiPriority w:val="99"/>
    <w:qFormat/>
    <w:rsid w:val="000606E1"/>
    <w:rPr>
      <w:sz w:val="20"/>
      <w:szCs w:val="20"/>
      <w:lang w:eastAsia="en-US"/>
    </w:rPr>
  </w:style>
  <w:style w:type="character" w:customStyle="1" w:styleId="NoSpacingChar">
    <w:name w:val="No Spacing Char"/>
    <w:link w:val="NoSpacing"/>
    <w:uiPriority w:val="99"/>
    <w:locked/>
    <w:rsid w:val="000606E1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54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492</TotalTime>
  <Pages>12</Pages>
  <Words>1932</Words>
  <Characters>11015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Наталия</cp:lastModifiedBy>
  <cp:revision>45</cp:revision>
  <cp:lastPrinted>2019-09-11T06:34:00Z</cp:lastPrinted>
  <dcterms:created xsi:type="dcterms:W3CDTF">2016-08-31T06:55:00Z</dcterms:created>
  <dcterms:modified xsi:type="dcterms:W3CDTF">2019-09-20T13:04:00Z</dcterms:modified>
</cp:coreProperties>
</file>