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E98" w:rsidRDefault="00052E98" w:rsidP="005A64F2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F2EBC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50.75pt">
            <v:imagedata r:id="rId4" o:title=""/>
          </v:shape>
        </w:pict>
      </w:r>
    </w:p>
    <w:p w:rsidR="00052E98" w:rsidRDefault="00052E98" w:rsidP="005A64F2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  <w:sectPr w:rsidR="00052E98">
          <w:pgSz w:w="11906" w:h="16838"/>
          <w:pgMar w:top="454" w:right="567" w:bottom="454" w:left="567" w:header="708" w:footer="708" w:gutter="0"/>
          <w:cols w:space="720"/>
        </w:sectPr>
      </w:pPr>
    </w:p>
    <w:p w:rsidR="00052E98" w:rsidRDefault="00052E98" w:rsidP="00C2724E">
      <w:pPr>
        <w:spacing w:after="0" w:line="240" w:lineRule="auto"/>
        <w:ind w:right="-108"/>
        <w:textAlignment w:val="baseline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tbl>
      <w:tblPr>
        <w:tblW w:w="100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7"/>
        <w:gridCol w:w="717"/>
        <w:gridCol w:w="709"/>
        <w:gridCol w:w="709"/>
        <w:gridCol w:w="7278"/>
      </w:tblGrid>
      <w:tr w:rsidR="00052E98" w:rsidRPr="00D60D4E">
        <w:trPr>
          <w:trHeight w:val="236"/>
        </w:trPr>
        <w:tc>
          <w:tcPr>
            <w:tcW w:w="1384" w:type="dxa"/>
            <w:gridSpan w:val="2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8" w:type="dxa"/>
            <w:gridSpan w:val="2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278" w:type="dxa"/>
            <w:vMerge w:val="restart"/>
          </w:tcPr>
          <w:p w:rsidR="00052E98" w:rsidRPr="004B0904" w:rsidRDefault="00052E98" w:rsidP="002E5FA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</w:tr>
      <w:tr w:rsidR="00052E98" w:rsidRPr="00D60D4E">
        <w:trPr>
          <w:trHeight w:val="220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факт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факт</w:t>
            </w:r>
          </w:p>
        </w:tc>
        <w:tc>
          <w:tcPr>
            <w:tcW w:w="7278" w:type="dxa"/>
            <w:vMerge/>
          </w:tcPr>
          <w:p w:rsidR="00052E98" w:rsidRPr="004B0904" w:rsidRDefault="00052E98" w:rsidP="002E5FA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Введение. (1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D60D4E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02.09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 xml:space="preserve">Этика – наука о нравственной жизни человека. 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2.Этика общения (4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09.09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Добрым жить на белом свете веселей.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16.09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Правила общения для всех.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23.09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От добрых правил добрые слова и поступки.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30.09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Каждый интересен.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3.Этикет. (4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07.10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Премудрости этикета.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14.10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Красота этикета.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Простые школьные и домашние правила этикета</w:t>
            </w:r>
          </w:p>
        </w:tc>
      </w:tr>
      <w:tr w:rsidR="00052E98" w:rsidRPr="00D60D4E">
        <w:trPr>
          <w:trHeight w:val="299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28.10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Чистый ручеёк нашей речи.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4.Этика человеческих отношений. (4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11.11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В развитии добрых чувств – творение души.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18.11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Природа – волшебные двери к добру и доверию.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Чувство Родины.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Жизнь протекает среди людей.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5.Этика отношений в коллективе. (4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09.12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Чтобы быть коллективом.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Коллектив начинается с меня.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23.12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Мой класс – мои друзья.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30.12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Скажи себе сам.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Простые нравственные истины. (5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D60D4E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13.01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Ежели душевны вы и к этике не глухи…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20.01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Жизнь священна.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27.01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Человек рождён для добра.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Милосердие – закон жизни.</w:t>
            </w:r>
          </w:p>
        </w:tc>
      </w:tr>
      <w:tr w:rsidR="00052E98" w:rsidRPr="00D60D4E">
        <w:trPr>
          <w:trHeight w:val="299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Жить во благо себе и другим.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7.Душа обязана трудиться. (4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Следовать нравственной установке.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D60D4E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03.03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Достойно жить среди людей.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Уметь понять и простить.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Простая этика поступков.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7C3723" w:rsidRDefault="00052E98" w:rsidP="007C3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Посеешь поступок – пожнёшь характер. (4ч.)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242C20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31.03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Общение и источники преодоления обид.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242C20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07.04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Ростки нравственного опыта поведения.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242C20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14.04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Доброте сопутствует терпение.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D60D4E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28.04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Действия с приставкой «со».</w:t>
            </w:r>
          </w:p>
        </w:tc>
      </w:tr>
      <w:tr w:rsidR="00052E98" w:rsidRPr="00D60D4E">
        <w:trPr>
          <w:trHeight w:val="283"/>
        </w:trPr>
        <w:tc>
          <w:tcPr>
            <w:tcW w:w="10080" w:type="dxa"/>
            <w:gridSpan w:val="5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9.Судьба и Родина едины. (5 ч).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05.05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С чего начинается Родина…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12.05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В тебе рождается патриот и гражданин.</w:t>
            </w:r>
          </w:p>
        </w:tc>
      </w:tr>
      <w:tr w:rsidR="00052E98" w:rsidRPr="00D60D4E">
        <w:trPr>
          <w:trHeight w:val="283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19.05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Человек – чело века.</w:t>
            </w:r>
          </w:p>
        </w:tc>
      </w:tr>
      <w:tr w:rsidR="00052E98" w:rsidRPr="00D60D4E">
        <w:trPr>
          <w:trHeight w:val="299"/>
        </w:trPr>
        <w:tc>
          <w:tcPr>
            <w:tcW w:w="66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7" w:type="dxa"/>
          </w:tcPr>
          <w:p w:rsidR="00052E98" w:rsidRPr="004B0904" w:rsidRDefault="00052E98" w:rsidP="00566A77">
            <w:pPr>
              <w:pStyle w:val="NoSpacing"/>
              <w:ind w:left="-142"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26.05</w:t>
            </w:r>
          </w:p>
        </w:tc>
        <w:tc>
          <w:tcPr>
            <w:tcW w:w="709" w:type="dxa"/>
          </w:tcPr>
          <w:p w:rsidR="00052E98" w:rsidRPr="004B0904" w:rsidRDefault="00052E98" w:rsidP="00566A77">
            <w:pPr>
              <w:pStyle w:val="NoSpacing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052E98" w:rsidRPr="004B0904" w:rsidRDefault="00052E98" w:rsidP="002E5FA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B0904">
              <w:rPr>
                <w:rFonts w:ascii="Times New Roman" w:hAnsi="Times New Roman" w:cs="Times New Roman"/>
                <w:sz w:val="24"/>
                <w:szCs w:val="24"/>
              </w:rPr>
              <w:t>Слово, обращённое к себе. Обобщающий урок «Судьба и Родина едины».</w:t>
            </w:r>
          </w:p>
        </w:tc>
      </w:tr>
    </w:tbl>
    <w:p w:rsidR="00052E98" w:rsidRPr="008A5FDA" w:rsidRDefault="00052E98" w:rsidP="00390DF6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E98" w:rsidRDefault="00052E98"/>
    <w:sectPr w:rsidR="00052E98" w:rsidSect="00566A77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3D4F"/>
    <w:rsid w:val="000073BB"/>
    <w:rsid w:val="00052E98"/>
    <w:rsid w:val="00062F2B"/>
    <w:rsid w:val="000A1EF1"/>
    <w:rsid w:val="000B6A0A"/>
    <w:rsid w:val="000E500A"/>
    <w:rsid w:val="00116B92"/>
    <w:rsid w:val="001910FC"/>
    <w:rsid w:val="001C4753"/>
    <w:rsid w:val="001F59EC"/>
    <w:rsid w:val="00211C75"/>
    <w:rsid w:val="00242C20"/>
    <w:rsid w:val="00246581"/>
    <w:rsid w:val="002A1C51"/>
    <w:rsid w:val="002B6DEB"/>
    <w:rsid w:val="002E5FAA"/>
    <w:rsid w:val="003039EF"/>
    <w:rsid w:val="00357E79"/>
    <w:rsid w:val="00370877"/>
    <w:rsid w:val="00390DF6"/>
    <w:rsid w:val="003C0415"/>
    <w:rsid w:val="004013F3"/>
    <w:rsid w:val="00427D71"/>
    <w:rsid w:val="00441B59"/>
    <w:rsid w:val="0045523E"/>
    <w:rsid w:val="004667E8"/>
    <w:rsid w:val="004746E4"/>
    <w:rsid w:val="004B0904"/>
    <w:rsid w:val="004C1915"/>
    <w:rsid w:val="00533409"/>
    <w:rsid w:val="00546687"/>
    <w:rsid w:val="00553D4F"/>
    <w:rsid w:val="00566A77"/>
    <w:rsid w:val="005A64F2"/>
    <w:rsid w:val="005C4147"/>
    <w:rsid w:val="005F0CB1"/>
    <w:rsid w:val="00602754"/>
    <w:rsid w:val="0061623A"/>
    <w:rsid w:val="006343E1"/>
    <w:rsid w:val="00650C67"/>
    <w:rsid w:val="00676154"/>
    <w:rsid w:val="006815CE"/>
    <w:rsid w:val="006B58FE"/>
    <w:rsid w:val="006B6687"/>
    <w:rsid w:val="006E351E"/>
    <w:rsid w:val="006F2EBC"/>
    <w:rsid w:val="00700361"/>
    <w:rsid w:val="007161D4"/>
    <w:rsid w:val="007C3723"/>
    <w:rsid w:val="007E20A8"/>
    <w:rsid w:val="00894BB4"/>
    <w:rsid w:val="008978F2"/>
    <w:rsid w:val="008A3FDE"/>
    <w:rsid w:val="008A5FDA"/>
    <w:rsid w:val="008B00AA"/>
    <w:rsid w:val="008C09E8"/>
    <w:rsid w:val="0092405D"/>
    <w:rsid w:val="009272F1"/>
    <w:rsid w:val="009526F2"/>
    <w:rsid w:val="009648C6"/>
    <w:rsid w:val="00976DF2"/>
    <w:rsid w:val="009937A8"/>
    <w:rsid w:val="009F74F8"/>
    <w:rsid w:val="00A0455A"/>
    <w:rsid w:val="00A6128D"/>
    <w:rsid w:val="00AF1223"/>
    <w:rsid w:val="00B26C2B"/>
    <w:rsid w:val="00B41E86"/>
    <w:rsid w:val="00B9365B"/>
    <w:rsid w:val="00BA6E94"/>
    <w:rsid w:val="00C2724E"/>
    <w:rsid w:val="00C56A42"/>
    <w:rsid w:val="00C70CAE"/>
    <w:rsid w:val="00CB4B71"/>
    <w:rsid w:val="00CF0B1A"/>
    <w:rsid w:val="00D52A14"/>
    <w:rsid w:val="00D52FEF"/>
    <w:rsid w:val="00D60D4E"/>
    <w:rsid w:val="00DC3857"/>
    <w:rsid w:val="00DD2C45"/>
    <w:rsid w:val="00E9620B"/>
    <w:rsid w:val="00EA14EF"/>
    <w:rsid w:val="00EA3A36"/>
    <w:rsid w:val="00EF1CD0"/>
    <w:rsid w:val="00F04F94"/>
    <w:rsid w:val="00F24E97"/>
    <w:rsid w:val="00F52762"/>
    <w:rsid w:val="00F6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DF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90DF6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B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6D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C191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70036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F24E9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1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265</Words>
  <Characters>1514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dc:description/>
  <cp:lastModifiedBy>Natasha</cp:lastModifiedBy>
  <cp:revision>2</cp:revision>
  <cp:lastPrinted>2022-09-09T08:42:00Z</cp:lastPrinted>
  <dcterms:created xsi:type="dcterms:W3CDTF">2022-09-19T10:59:00Z</dcterms:created>
  <dcterms:modified xsi:type="dcterms:W3CDTF">2022-09-19T11:00:00Z</dcterms:modified>
</cp:coreProperties>
</file>