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42" w:rsidRDefault="002B4C42" w:rsidP="0029639B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  <w:sectPr w:rsidR="002B4C42" w:rsidSect="001F0814">
          <w:pgSz w:w="11906" w:h="16838"/>
          <w:pgMar w:top="454" w:right="567" w:bottom="454" w:left="567" w:header="708" w:footer="708" w:gutter="0"/>
          <w:cols w:space="708"/>
          <w:docGrid w:linePitch="360"/>
        </w:sectPr>
      </w:pPr>
      <w:r w:rsidRPr="004478EC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59pt">
            <v:imagedata r:id="rId5" o:title=""/>
          </v:shape>
        </w:pict>
      </w:r>
    </w:p>
    <w:p w:rsidR="002B4C42" w:rsidRDefault="002B4C42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0"/>
        <w:gridCol w:w="824"/>
        <w:gridCol w:w="834"/>
        <w:gridCol w:w="707"/>
        <w:gridCol w:w="6266"/>
      </w:tblGrid>
      <w:tr w:rsidR="002B4C42" w:rsidRPr="0008572B">
        <w:tc>
          <w:tcPr>
            <w:tcW w:w="1843" w:type="dxa"/>
            <w:gridSpan w:val="2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559" w:type="dxa"/>
            <w:gridSpan w:val="2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195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195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Мелодия – душа музыки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запой мне ту песню.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сложили песню.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жанров народных 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пойду по полю белому…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«Святые земли Русской».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Праздников праздник, торжество из торжеств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обычай старины.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Светлый праздник.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полный событий«Приют спокойствия, трудов и вдохновенья..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за прелесть эти сказки!»Три чуда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Ярмарочное гулянье.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Свято Горский монастырь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Зимнее утро.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вечер.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«Приют, сияньем муз одетый...»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Композитор- имя ему народ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Оркестр русских народных инструментов. «Музыкант- чародей»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праздники. «Троица»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 Вариации на тему  рококо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Счастье в сирени живёт...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молкнет сердце чуткое Шопена...Танцы, танцы, танцы...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Патетическая соната.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 странствий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Царит гармония оркестра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 «Иван Сусанин»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Русь  все стеной стоим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 в лесу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Исходила младёшенька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Восток.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Восточные мотивы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Балет «Петрушка»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 музыкальной комедии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Прелюдия. Исповедь души.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Революционный этюд.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 исполнителя.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интонации спрятан человек.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инструменты: гитара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Обработка, переложение, импровизация.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сказочник.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Рассвет на Москве-реке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IV четверти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4C42" w:rsidRPr="0008572B">
        <w:tc>
          <w:tcPr>
            <w:tcW w:w="992" w:type="dxa"/>
          </w:tcPr>
          <w:p w:rsidR="002B4C42" w:rsidRPr="0008572B" w:rsidRDefault="002B4C42" w:rsidP="000857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4C42" w:rsidRPr="0008572B" w:rsidRDefault="002B4C42" w:rsidP="0008572B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8572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08" w:type="dxa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vAlign w:val="bottom"/>
          </w:tcPr>
          <w:p w:rsidR="002B4C42" w:rsidRPr="0008572B" w:rsidRDefault="002B4C42" w:rsidP="00085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7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Урок-концерт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B4C42" w:rsidRDefault="002B4C42"/>
    <w:sectPr w:rsidR="002B4C42" w:rsidSect="00E61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638CB"/>
    <w:multiLevelType w:val="hybridMultilevel"/>
    <w:tmpl w:val="FF5AE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12F"/>
    <w:rsid w:val="0008572B"/>
    <w:rsid w:val="000C0EE2"/>
    <w:rsid w:val="00116C0A"/>
    <w:rsid w:val="001513A3"/>
    <w:rsid w:val="001E246F"/>
    <w:rsid w:val="001F0814"/>
    <w:rsid w:val="0029639B"/>
    <w:rsid w:val="002B4C42"/>
    <w:rsid w:val="004478EC"/>
    <w:rsid w:val="00512B0A"/>
    <w:rsid w:val="00521C01"/>
    <w:rsid w:val="00652647"/>
    <w:rsid w:val="00717D30"/>
    <w:rsid w:val="00851942"/>
    <w:rsid w:val="008E2F34"/>
    <w:rsid w:val="009E1C6A"/>
    <w:rsid w:val="00A9186F"/>
    <w:rsid w:val="00AA512F"/>
    <w:rsid w:val="00AB79D3"/>
    <w:rsid w:val="00AE5C4C"/>
    <w:rsid w:val="00BE0F94"/>
    <w:rsid w:val="00C5555F"/>
    <w:rsid w:val="00C70AD7"/>
    <w:rsid w:val="00D71425"/>
    <w:rsid w:val="00E3141D"/>
    <w:rsid w:val="00E6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D6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A512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A512F"/>
    <w:pPr>
      <w:ind w:left="720"/>
    </w:pPr>
  </w:style>
  <w:style w:type="paragraph" w:styleId="NoSpacing">
    <w:name w:val="No Spacing"/>
    <w:uiPriority w:val="99"/>
    <w:qFormat/>
    <w:rsid w:val="00AA512F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6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240</Words>
  <Characters>1373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Admin</dc:creator>
  <cp:keywords/>
  <dc:description/>
  <cp:lastModifiedBy>Natasha</cp:lastModifiedBy>
  <cp:revision>2</cp:revision>
  <cp:lastPrinted>2022-09-09T08:48:00Z</cp:lastPrinted>
  <dcterms:created xsi:type="dcterms:W3CDTF">2022-09-19T11:10:00Z</dcterms:created>
  <dcterms:modified xsi:type="dcterms:W3CDTF">2022-09-19T11:10:00Z</dcterms:modified>
</cp:coreProperties>
</file>