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F06E3" w:rsidRPr="00E10356" w:rsidRDefault="004F06E3" w:rsidP="00722FB5">
      <w:pPr>
        <w:tabs>
          <w:tab w:val="left" w:pos="235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F06E3" w:rsidRPr="00E10356" w:rsidRDefault="00736E78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24"/>
        </w:rPr>
        <w:pict>
          <v:shape id="_x0000_i1025" type="#_x0000_t75" style="width:538.5pt;height:212.25pt">
            <v:imagedata r:id="rId8" o:title=""/>
          </v:shape>
        </w:pict>
      </w:r>
      <w:bookmarkStart w:id="0" w:name="_GoBack"/>
      <w:bookmarkEnd w:id="0"/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E10356">
        <w:rPr>
          <w:b/>
          <w:bCs/>
          <w:color w:val="000000"/>
          <w:kern w:val="1"/>
        </w:rPr>
        <w:t xml:space="preserve">РАБОЧАЯ ПРОГРАММА </w:t>
      </w: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</w:pPr>
      <w:r w:rsidRPr="00E10356">
        <w:rPr>
          <w:b/>
          <w:bCs/>
          <w:color w:val="000000"/>
          <w:kern w:val="1"/>
        </w:rPr>
        <w:t>по физической культуре</w:t>
      </w: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</w:pP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E10356">
        <w:rPr>
          <w:b/>
          <w:bCs/>
          <w:color w:val="000000"/>
          <w:kern w:val="1"/>
        </w:rPr>
        <w:t xml:space="preserve">для </w:t>
      </w:r>
      <w:r w:rsidR="00E10356">
        <w:rPr>
          <w:b/>
          <w:bCs/>
          <w:color w:val="000000"/>
          <w:kern w:val="1"/>
        </w:rPr>
        <w:t>5-А</w:t>
      </w:r>
      <w:r w:rsidRPr="00E10356">
        <w:rPr>
          <w:b/>
          <w:bCs/>
          <w:color w:val="000000"/>
          <w:kern w:val="1"/>
        </w:rPr>
        <w:t>, Г классов</w:t>
      </w: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E10356">
        <w:rPr>
          <w:b/>
          <w:bCs/>
          <w:color w:val="000000"/>
          <w:kern w:val="1"/>
        </w:rPr>
        <w:t xml:space="preserve"> на 2020- 2021 учебный год </w:t>
      </w:r>
    </w:p>
    <w:p w:rsidR="004F06E3" w:rsidRPr="00E10356" w:rsidRDefault="004F06E3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jc w:val="both"/>
        <w:textAlignment w:val="baseline"/>
        <w:rPr>
          <w:color w:val="000000"/>
          <w:kern w:val="1"/>
        </w:rPr>
      </w:pPr>
    </w:p>
    <w:p w:rsidR="004F06E3" w:rsidRPr="00E10356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Pr="00E10356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Pr="00E10356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Pr="00E10356" w:rsidRDefault="004F06E3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4F06E3" w:rsidRPr="00E10356" w:rsidRDefault="004F06E3" w:rsidP="002B08FF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 w:rsidRPr="00E10356">
        <w:rPr>
          <w:color w:val="000000"/>
          <w:kern w:val="1"/>
        </w:rPr>
        <w:t xml:space="preserve">                                                                                                                             Составитель  программы:</w:t>
      </w:r>
    </w:p>
    <w:p w:rsidR="004F06E3" w:rsidRPr="00E10356" w:rsidRDefault="004F06E3" w:rsidP="002B08FF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 w:rsidRPr="00E10356">
        <w:rPr>
          <w:b/>
          <w:bCs/>
          <w:color w:val="000000"/>
          <w:kern w:val="1"/>
        </w:rPr>
        <w:t xml:space="preserve">                                                                                                         </w:t>
      </w:r>
      <w:r w:rsidR="00E10356">
        <w:rPr>
          <w:b/>
          <w:bCs/>
          <w:color w:val="000000"/>
          <w:kern w:val="1"/>
        </w:rPr>
        <w:t xml:space="preserve">        Шевченко Анна Александровна</w:t>
      </w:r>
    </w:p>
    <w:p w:rsidR="00BA0440" w:rsidRPr="00E10356" w:rsidRDefault="004F06E3" w:rsidP="002B08FF">
      <w:pPr>
        <w:pStyle w:val="af2"/>
        <w:spacing w:before="0" w:after="0"/>
        <w:textAlignment w:val="baseline"/>
        <w:rPr>
          <w:bCs/>
          <w:color w:val="000000"/>
          <w:kern w:val="1"/>
        </w:rPr>
      </w:pPr>
      <w:r w:rsidRPr="00E10356">
        <w:rPr>
          <w:bCs/>
          <w:color w:val="000000"/>
          <w:kern w:val="1"/>
        </w:rPr>
        <w:t xml:space="preserve">                                                        </w:t>
      </w:r>
      <w:r w:rsidR="00BA0440" w:rsidRPr="00E10356">
        <w:rPr>
          <w:bCs/>
          <w:color w:val="000000"/>
          <w:kern w:val="1"/>
        </w:rPr>
        <w:t xml:space="preserve">                                               </w:t>
      </w:r>
      <w:r w:rsidR="00E10356">
        <w:rPr>
          <w:bCs/>
          <w:color w:val="000000"/>
          <w:kern w:val="1"/>
        </w:rPr>
        <w:t xml:space="preserve">                (</w:t>
      </w:r>
      <w:r w:rsidRPr="00E10356">
        <w:rPr>
          <w:bCs/>
          <w:color w:val="000000"/>
          <w:kern w:val="1"/>
        </w:rPr>
        <w:t>учите</w:t>
      </w:r>
      <w:r w:rsidR="00BA0440" w:rsidRPr="00E10356">
        <w:rPr>
          <w:bCs/>
          <w:color w:val="000000"/>
          <w:kern w:val="1"/>
        </w:rPr>
        <w:t>ль физкультуры</w:t>
      </w:r>
      <w:r w:rsidR="00E10356">
        <w:rPr>
          <w:bCs/>
          <w:color w:val="000000"/>
          <w:kern w:val="1"/>
        </w:rPr>
        <w:t>)</w:t>
      </w:r>
      <w:r w:rsidR="00BA0440" w:rsidRPr="00E10356">
        <w:rPr>
          <w:bCs/>
          <w:color w:val="000000"/>
          <w:kern w:val="1"/>
        </w:rPr>
        <w:t xml:space="preserve"> </w:t>
      </w:r>
    </w:p>
    <w:p w:rsidR="004F06E3" w:rsidRPr="00E10356" w:rsidRDefault="004F06E3" w:rsidP="002B08FF">
      <w:pPr>
        <w:pStyle w:val="af2"/>
        <w:spacing w:before="0" w:after="0"/>
        <w:textAlignment w:val="baseline"/>
        <w:rPr>
          <w:bCs/>
          <w:color w:val="000000"/>
          <w:kern w:val="1"/>
        </w:rPr>
      </w:pPr>
    </w:p>
    <w:p w:rsidR="004F06E3" w:rsidRPr="00E10356" w:rsidRDefault="00BA0440" w:rsidP="00BA0440">
      <w:pPr>
        <w:pStyle w:val="af2"/>
        <w:tabs>
          <w:tab w:val="left" w:pos="7100"/>
        </w:tabs>
        <w:spacing w:before="0" w:after="0"/>
        <w:textAlignment w:val="baseline"/>
        <w:rPr>
          <w:bCs/>
          <w:color w:val="000000"/>
          <w:kern w:val="1"/>
        </w:rPr>
      </w:pPr>
      <w:r w:rsidRPr="00E10356">
        <w:rPr>
          <w:bCs/>
          <w:color w:val="000000"/>
          <w:kern w:val="1"/>
        </w:rPr>
        <w:tab/>
        <w:t>_____________________________</w:t>
      </w:r>
    </w:p>
    <w:p w:rsidR="004F06E3" w:rsidRPr="00E10356" w:rsidRDefault="004F06E3" w:rsidP="00A74986">
      <w:pPr>
        <w:pStyle w:val="af2"/>
        <w:spacing w:before="0" w:after="0"/>
        <w:jc w:val="right"/>
        <w:textAlignment w:val="baseline"/>
        <w:rPr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6579B4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Default="004F06E3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 w:rsidRPr="00E10356">
        <w:rPr>
          <w:b/>
          <w:bCs/>
          <w:color w:val="000000"/>
          <w:kern w:val="1"/>
        </w:rPr>
        <w:t xml:space="preserve">                                                                        </w:t>
      </w: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E10356" w:rsidRPr="00E10356" w:rsidRDefault="00E10356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</w:p>
    <w:p w:rsidR="004F06E3" w:rsidRPr="00E10356" w:rsidRDefault="004F06E3" w:rsidP="003F42DE">
      <w:pPr>
        <w:pStyle w:val="af2"/>
        <w:spacing w:before="0" w:after="0"/>
        <w:textAlignment w:val="baseline"/>
        <w:rPr>
          <w:b/>
          <w:bCs/>
          <w:color w:val="000000"/>
          <w:kern w:val="1"/>
        </w:rPr>
      </w:pPr>
      <w:r w:rsidRPr="00E10356">
        <w:rPr>
          <w:b/>
          <w:bCs/>
          <w:color w:val="000000"/>
          <w:kern w:val="1"/>
        </w:rPr>
        <w:t xml:space="preserve">                                                                  </w:t>
      </w:r>
      <w:r w:rsidR="00E10356">
        <w:rPr>
          <w:b/>
          <w:bCs/>
          <w:color w:val="000000"/>
          <w:kern w:val="1"/>
        </w:rPr>
        <w:t>г. Евпатория 2021</w:t>
      </w:r>
      <w:r w:rsidRPr="00E10356">
        <w:rPr>
          <w:b/>
          <w:bCs/>
          <w:color w:val="000000"/>
          <w:kern w:val="1"/>
        </w:rPr>
        <w:t xml:space="preserve"> г.</w:t>
      </w:r>
    </w:p>
    <w:p w:rsidR="004F06E3" w:rsidRPr="00E10356" w:rsidRDefault="004F06E3" w:rsidP="00542ED9">
      <w:pPr>
        <w:pStyle w:val="af2"/>
        <w:spacing w:before="0" w:after="0"/>
        <w:jc w:val="both"/>
        <w:textAlignment w:val="baseline"/>
      </w:pPr>
      <w:r w:rsidRPr="00E10356">
        <w:br w:type="page"/>
      </w:r>
    </w:p>
    <w:p w:rsidR="004F06E3" w:rsidRPr="00E10356" w:rsidRDefault="004F06E3" w:rsidP="00765D2F">
      <w:pPr>
        <w:pStyle w:val="af2"/>
        <w:spacing w:before="0" w:after="0"/>
        <w:jc w:val="both"/>
        <w:textAlignment w:val="baseline"/>
        <w:rPr>
          <w:b/>
        </w:rPr>
      </w:pPr>
    </w:p>
    <w:p w:rsidR="004F06E3" w:rsidRPr="00E10356" w:rsidRDefault="004F06E3" w:rsidP="00063B8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10356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  <w:r w:rsidRPr="00E103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4F06E3" w:rsidRPr="00E10356" w:rsidRDefault="004F06E3" w:rsidP="00063B8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10356">
        <w:rPr>
          <w:rFonts w:ascii="Times New Roman" w:hAnsi="Times New Roman" w:cs="Times New Roman"/>
          <w:sz w:val="24"/>
          <w:szCs w:val="24"/>
          <w:lang w:eastAsia="en-US"/>
        </w:rPr>
        <w:t>Образовательный стандарт: Федеральный государственный   образовательный   стандарт  СОО, утвержденный   приказом    Минобразования РФ от 17.12.2010г. № 1897(с изменениями от 31.12.2015г. №1577)</w:t>
      </w:r>
    </w:p>
    <w:p w:rsidR="004F06E3" w:rsidRPr="00E10356" w:rsidRDefault="004F06E3" w:rsidP="00063B84">
      <w:pPr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F06E3" w:rsidRPr="00E10356" w:rsidRDefault="004F06E3" w:rsidP="00063B84">
      <w:pPr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06E3" w:rsidRPr="00E10356" w:rsidRDefault="004F06E3" w:rsidP="00063B84">
      <w:pPr>
        <w:suppressAutoHyphens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E10356">
        <w:rPr>
          <w:rFonts w:ascii="Times New Roman" w:hAnsi="Times New Roman" w:cs="Times New Roman"/>
          <w:sz w:val="24"/>
          <w:szCs w:val="24"/>
          <w:lang w:eastAsia="en-US"/>
        </w:rPr>
        <w:t xml:space="preserve">        Рабочая программа по физической культуре для 5 класса составлена на основе авторской программы</w:t>
      </w:r>
      <w:r w:rsidRPr="00E10356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: </w:t>
      </w:r>
      <w:r w:rsidRPr="00E10356">
        <w:rPr>
          <w:rFonts w:ascii="Times New Roman" w:hAnsi="Times New Roman" w:cs="Times New Roman"/>
          <w:sz w:val="24"/>
          <w:szCs w:val="24"/>
          <w:lang w:eastAsia="en-US"/>
        </w:rPr>
        <w:t>Программа общеобразовательных учреждений. Физическая культура. Основная школа (5-9класы). (А.П. Матвеев, М.: Просвещение, 2012г.),</w:t>
      </w:r>
    </w:p>
    <w:p w:rsidR="004F06E3" w:rsidRPr="00E10356" w:rsidRDefault="004F06E3" w:rsidP="00063B84">
      <w:pPr>
        <w:tabs>
          <w:tab w:val="left" w:pos="1306"/>
        </w:tabs>
        <w:suppressAutoHyphens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en-US"/>
        </w:rPr>
      </w:pPr>
      <w:r w:rsidRPr="00E10356">
        <w:rPr>
          <w:rFonts w:ascii="Times New Roman" w:hAnsi="Times New Roman" w:cs="Times New Roman"/>
          <w:sz w:val="24"/>
          <w:szCs w:val="24"/>
          <w:lang w:eastAsia="en-US"/>
        </w:rPr>
        <w:t>Региональная экспериментальная комплексная программа физического воспитания 1-11кл.</w:t>
      </w:r>
    </w:p>
    <w:p w:rsidR="004F06E3" w:rsidRPr="00E10356" w:rsidRDefault="004F06E3" w:rsidP="00063B84">
      <w:pPr>
        <w:tabs>
          <w:tab w:val="left" w:pos="1306"/>
        </w:tabs>
        <w:suppressAutoHyphens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 w:rsidRPr="00E10356">
        <w:rPr>
          <w:rFonts w:ascii="Times New Roman" w:hAnsi="Times New Roman" w:cs="Times New Roman"/>
          <w:sz w:val="24"/>
          <w:szCs w:val="24"/>
          <w:lang w:eastAsia="en-US"/>
        </w:rPr>
        <w:t xml:space="preserve">      ( Ученый Совет КРИППО от 04.09.14г.пр.№5).</w:t>
      </w:r>
    </w:p>
    <w:p w:rsidR="004F06E3" w:rsidRPr="00E10356" w:rsidRDefault="004F06E3" w:rsidP="00063B84">
      <w:pPr>
        <w:tabs>
          <w:tab w:val="left" w:pos="1306"/>
        </w:tabs>
        <w:suppressAutoHyphens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 w:rsidRPr="00E10356">
        <w:rPr>
          <w:rFonts w:ascii="Times New Roman" w:hAnsi="Times New Roman" w:cs="Times New Roman"/>
          <w:sz w:val="24"/>
          <w:szCs w:val="24"/>
          <w:lang w:eastAsia="en-US"/>
        </w:rPr>
        <w:t xml:space="preserve">     Учебник: Матвеев А.П. Физическая культура.5-9кл. (М.: Просвещение,2014г.);  </w:t>
      </w:r>
    </w:p>
    <w:p w:rsidR="004F06E3" w:rsidRPr="00E10356" w:rsidRDefault="004F06E3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4F06E3" w:rsidRPr="00E10356" w:rsidRDefault="004F06E3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Планируемые результаты   освоения  учебного предмета   </w:t>
      </w:r>
    </w:p>
    <w:p w:rsidR="004F06E3" w:rsidRPr="00E10356" w:rsidRDefault="004F06E3" w:rsidP="000F3D4C">
      <w:pPr>
        <w:ind w:left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1035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1035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10356">
        <w:rPr>
          <w:rFonts w:ascii="Times New Roman" w:hAnsi="Times New Roman" w:cs="Times New Roman"/>
          <w:b/>
          <w:sz w:val="24"/>
          <w:szCs w:val="24"/>
        </w:rPr>
        <w:t xml:space="preserve">Ученик 5 класса научится: </w:t>
      </w:r>
    </w:p>
    <w:p w:rsidR="004F06E3" w:rsidRPr="00E10356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4F06E3" w:rsidRPr="00E10356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:rsidR="004F06E3" w:rsidRPr="00E10356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4F06E3" w:rsidRPr="00E10356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4F06E3" w:rsidRPr="00E10356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4F06E3" w:rsidRPr="00E10356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4F06E3" w:rsidRPr="00E10356" w:rsidRDefault="004F06E3" w:rsidP="000F3D4C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F06E3" w:rsidRPr="00E10356" w:rsidRDefault="004F06E3" w:rsidP="000F3D4C">
      <w:pPr>
        <w:numPr>
          <w:ilvl w:val="0"/>
          <w:numId w:val="47"/>
        </w:numPr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проводить занятия физической культурой с использованием оздоровительной ходьбы и бега,  обеспечивать их оздоровительную направленность;</w:t>
      </w:r>
    </w:p>
    <w:p w:rsidR="004F06E3" w:rsidRPr="00E10356" w:rsidRDefault="004F06E3" w:rsidP="000F3D4C">
      <w:p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F06E3" w:rsidRPr="00E10356" w:rsidRDefault="004F06E3" w:rsidP="000F3D4C">
      <w:p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0356">
        <w:rPr>
          <w:rFonts w:ascii="Times New Roman" w:hAnsi="Times New Roman" w:cs="Times New Roman"/>
          <w:b/>
          <w:sz w:val="24"/>
          <w:szCs w:val="24"/>
        </w:rPr>
        <w:t xml:space="preserve">Ученик 5 класса получит возможность научиться: </w:t>
      </w:r>
      <w:r w:rsidRPr="00E10356">
        <w:rPr>
          <w:rFonts w:ascii="Times New Roman" w:hAnsi="Times New Roman" w:cs="Times New Roman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выполнять акробатические комбинации из числа хорошо освоенных упражнений; 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выполнять гимнастические комбинации на спортивных снарядах из числа  освоенных упражнений;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выполнять легкоатлетические упражнения в беге и прыжках ; 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выполнять основные технические действия и приемы игры в волейбол, в баскетбол в условиях учебной и игровой деятельности; 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выполнять тестовые упражнения на оценку уровня индивидуального развития основных физических качеств.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4F06E3" w:rsidRPr="00E10356" w:rsidRDefault="004F06E3" w:rsidP="000F3D4C">
      <w:pPr>
        <w:numPr>
          <w:ilvl w:val="0"/>
          <w:numId w:val="48"/>
        </w:numPr>
        <w:suppressAutoHyphens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>осуществлять судейство по одному из осваиваемых видов спорта;</w:t>
      </w:r>
    </w:p>
    <w:p w:rsidR="004F06E3" w:rsidRPr="00E10356" w:rsidRDefault="004F06E3" w:rsidP="000F3D4C">
      <w:pPr>
        <w:widowControl w:val="0"/>
        <w:autoSpaceDE w:val="0"/>
        <w:autoSpaceDN w:val="0"/>
        <w:adjustRightInd w:val="0"/>
        <w:ind w:left="0" w:right="50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4F06E3" w:rsidRPr="00E10356" w:rsidRDefault="004F06E3" w:rsidP="000F3D4C">
      <w:pPr>
        <w:widowControl w:val="0"/>
        <w:autoSpaceDE w:val="0"/>
        <w:autoSpaceDN w:val="0"/>
        <w:adjustRightInd w:val="0"/>
        <w:ind w:left="0" w:right="50"/>
        <w:rPr>
          <w:rFonts w:ascii="Times New Roman" w:hAnsi="Times New Roman" w:cs="Times New Roman"/>
          <w:sz w:val="24"/>
          <w:szCs w:val="24"/>
        </w:rPr>
      </w:pPr>
      <w:r w:rsidRPr="00E10356">
        <w:rPr>
          <w:rFonts w:ascii="Times New Roman" w:hAnsi="Times New Roman" w:cs="Times New Roman"/>
          <w:b/>
          <w:sz w:val="24"/>
          <w:szCs w:val="24"/>
        </w:rPr>
        <w:t>Метапредметные результаты.</w:t>
      </w:r>
      <w:r w:rsidRPr="00E1035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06E3" w:rsidRPr="00E10356" w:rsidRDefault="004F06E3" w:rsidP="000F3D4C">
      <w:pPr>
        <w:widowControl w:val="0"/>
        <w:autoSpaceDE w:val="0"/>
        <w:autoSpaceDN w:val="0"/>
        <w:adjustRightInd w:val="0"/>
        <w:ind w:left="0" w:right="50"/>
        <w:rPr>
          <w:rFonts w:ascii="Times New Roman" w:hAnsi="Times New Roman" w:cs="Times New Roman"/>
          <w:b/>
          <w:sz w:val="24"/>
          <w:szCs w:val="24"/>
        </w:rPr>
      </w:pPr>
      <w:r w:rsidRPr="00E10356">
        <w:rPr>
          <w:rFonts w:ascii="Times New Roman" w:hAnsi="Times New Roman" w:cs="Times New Roman"/>
          <w:sz w:val="24"/>
          <w:szCs w:val="24"/>
        </w:rPr>
        <w:t xml:space="preserve">Учащиеся научится: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познавательной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 характеризовать основы здорового образа жизни, раскрывать его связь со здоровьем, физическим развитием и профилактикой вредных привычек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 xml:space="preserve">В области нравственной культуры: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-  относиться бережно к собственному здоровью и здоровью окружающих, проявить доброжелательность, уважительное отношение к окружающим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трудовой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использовать занятия физической культурой для профилактики психического и умственного утомления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эстетической 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формировать красоту телосложения и осанки человека с помощью физических упражнений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коммуникативной 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владеть культурой речи, вести диалог в доброжелательной форме в процессе совместной деятельности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физической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- использовать физические упражнения из базовых видов спорта и оздоровительной физической культуры в самостоятельно организуемой спортивно-оздоровительной и физкультурно-оздоровительной деятельности; </w:t>
      </w:r>
    </w:p>
    <w:p w:rsidR="004F06E3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владеть способами наблюдения за показателями индивидуального здоровья, физического развития и физической подготовленности.</w:t>
      </w:r>
    </w:p>
    <w:p w:rsidR="00E10356" w:rsidRPr="00E10356" w:rsidRDefault="00E10356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06E3" w:rsidRPr="00E10356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356">
        <w:rPr>
          <w:rFonts w:ascii="Times New Roman" w:hAnsi="Times New Roman" w:cs="Times New Roman"/>
          <w:b/>
          <w:bCs/>
          <w:sz w:val="24"/>
          <w:szCs w:val="24"/>
        </w:rPr>
        <w:t xml:space="preserve">      Предметные результаты. </w:t>
      </w:r>
    </w:p>
    <w:p w:rsidR="004F06E3" w:rsidRPr="00E10356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Учащиеся научится: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познавательной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характеризовать Олимпийские игры как явление культуры, их влиянии на укрепление мира и дружбы между народами;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 раскрывать понятие  здорового образа жизни, его связи с укреплением здоровья и профилактикой вредных привычек.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 xml:space="preserve">В области нравственной культуры: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- выполнять правила игры, уважительно относиться к сопернику в условиях игровой деятельности и управлять своими эмоциями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трудовой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преодолевать трудности.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эстетической 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проводить самостоятельные занятия физической культурой по формированию  телосложения и правильной осанки, подбирать комплексы физических упражнений в зависимости от индивидуальных особенностей физического развития.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коммуникативной 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осуществлять судейство соревнований по одному из видов спорта в роли помощника судьи.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физической культуры:</w:t>
      </w:r>
    </w:p>
    <w:p w:rsidR="004F06E3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составлять из физических упражнений индивидуальные комплексы для  оздоровительной гимнастики и физической подготовки.</w:t>
      </w:r>
    </w:p>
    <w:p w:rsidR="00E10356" w:rsidRPr="00E10356" w:rsidRDefault="00E10356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06E3" w:rsidRPr="00E10356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356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результаты. </w:t>
      </w:r>
    </w:p>
    <w:p w:rsidR="004F06E3" w:rsidRPr="00E10356" w:rsidRDefault="004F06E3" w:rsidP="000F3D4C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Учащиеся научится:</w:t>
      </w:r>
      <w:r w:rsidRPr="00E103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познавательной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- владеть знаниями об индивидуальных особенностях физического развития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 xml:space="preserve">В области нравственной культуры: 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lastRenderedPageBreak/>
        <w:t>- разрешать спорные проблемы на основе уважительного и доброжелательного отношения к окружающим.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трудовой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планировать режим дня, обеспечивать оптимальное сочетание нагрузки и отдыха;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эстетической 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поддержать хорошее телосложение и осанку посредством занятий физической культурой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коммуникативной 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>- оценивать ситуацию и принимать решения, находить адекватное способы взаимодействия с партнерами во время совместной деятельности.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10356">
        <w:rPr>
          <w:rFonts w:ascii="Times New Roman" w:hAnsi="Times New Roman" w:cs="Times New Roman"/>
          <w:bCs/>
          <w:i/>
          <w:sz w:val="24"/>
          <w:szCs w:val="24"/>
        </w:rPr>
        <w:t>В области физической культуры:</w:t>
      </w:r>
    </w:p>
    <w:p w:rsidR="004F06E3" w:rsidRPr="00E10356" w:rsidRDefault="004F06E3" w:rsidP="000F3D4C">
      <w:pPr>
        <w:pStyle w:val="2"/>
        <w:spacing w:after="0" w:line="240" w:lineRule="auto"/>
        <w:ind w:left="0"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</w:rPr>
        <w:t xml:space="preserve">- владеть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условиях. </w:t>
      </w:r>
    </w:p>
    <w:p w:rsidR="004F06E3" w:rsidRPr="00E10356" w:rsidRDefault="004F06E3" w:rsidP="000F3D4C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35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</w:t>
      </w:r>
    </w:p>
    <w:p w:rsidR="004F06E3" w:rsidRPr="00E10356" w:rsidRDefault="004F06E3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                          Структура   и   содержание   учебного предмета:</w:t>
      </w:r>
    </w:p>
    <w:p w:rsidR="004F06E3" w:rsidRPr="00E10356" w:rsidRDefault="004F06E3" w:rsidP="000F3D4C">
      <w:pPr>
        <w:pStyle w:val="af2"/>
        <w:spacing w:before="0" w:after="0"/>
      </w:pPr>
      <w:r w:rsidRPr="00E10356">
        <w:t>Легкая атлетика: 35 часов(15 ч</w:t>
      </w:r>
      <w:r w:rsidRPr="00E10356">
        <w:rPr>
          <w:b/>
        </w:rPr>
        <w:t xml:space="preserve"> - </w:t>
      </w:r>
      <w:r w:rsidRPr="00E10356">
        <w:t>1четверть., +15ч. -4 четверть).</w:t>
      </w:r>
    </w:p>
    <w:p w:rsidR="004F06E3" w:rsidRPr="00E10356" w:rsidRDefault="004F06E3" w:rsidP="000F3D4C">
      <w:pPr>
        <w:pStyle w:val="af2"/>
        <w:spacing w:before="0" w:after="0"/>
      </w:pPr>
      <w:r w:rsidRPr="00E10356">
        <w:t>Кроссовая подготовка</w:t>
      </w:r>
      <w:r w:rsidR="00F47CA3" w:rsidRPr="00E10356">
        <w:t>: 15</w:t>
      </w:r>
      <w:r w:rsidRPr="00E10356">
        <w:t>ч (</w:t>
      </w:r>
      <w:r w:rsidR="00F47CA3" w:rsidRPr="00E10356">
        <w:t>6</w:t>
      </w:r>
      <w:r w:rsidRPr="00E10356">
        <w:t xml:space="preserve">ч.- 1четверть. +9 часов 4 четверть); </w:t>
      </w:r>
    </w:p>
    <w:p w:rsidR="004F06E3" w:rsidRPr="00E10356" w:rsidRDefault="004F06E3" w:rsidP="000F3D4C">
      <w:pPr>
        <w:pStyle w:val="af2"/>
        <w:spacing w:before="0" w:after="0"/>
      </w:pPr>
      <w:r w:rsidRPr="00E10356">
        <w:t>Гимнастика:</w:t>
      </w:r>
      <w:r w:rsidR="00ED4B41">
        <w:t xml:space="preserve"> 24</w:t>
      </w:r>
      <w:r w:rsidRPr="00E10356">
        <w:t>часа- 2четверть;</w:t>
      </w:r>
    </w:p>
    <w:p w:rsidR="004F06E3" w:rsidRPr="00E10356" w:rsidRDefault="004F06E3" w:rsidP="000F3D4C">
      <w:pPr>
        <w:pStyle w:val="af2"/>
        <w:spacing w:before="0" w:after="0"/>
      </w:pPr>
      <w:r w:rsidRPr="00E10356">
        <w:t>Спортивные игр</w:t>
      </w:r>
      <w:r w:rsidR="00ED4B41">
        <w:t>ы: 30ч - 3четверть; баскетбол 13</w:t>
      </w:r>
      <w:r w:rsidRPr="00E10356">
        <w:t xml:space="preserve">часов; волейбол 15 часов.  </w:t>
      </w:r>
    </w:p>
    <w:p w:rsidR="004F06E3" w:rsidRPr="00E10356" w:rsidRDefault="004F06E3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5C13A8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                                             Раздел:   ЛЕГКАЯ АТЛЕТИКА                       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4819"/>
      </w:tblGrid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F06E3" w:rsidRPr="00E10356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 о физической культуре (на каждом уроке)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Правила по ТБ. Двигательный режим дня. Гигиенические требования. Олимпийские игры современности. Навыки самоконтроля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правилах ТБ, правилах соревнований, об олимпийских играх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="00593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0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режим дня,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требования;  ТБ</w:t>
            </w:r>
          </w:p>
        </w:tc>
      </w:tr>
      <w:tr w:rsidR="004F06E3" w:rsidRPr="00E10356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 (на каждом уроке)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бега, прыжков, метания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специальные упражнения, для бега, прыжков, метания;  ТБ</w:t>
            </w:r>
          </w:p>
        </w:tc>
      </w:tr>
      <w:tr w:rsidR="004F06E3" w:rsidRPr="00E10356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подготовка:</w:t>
            </w:r>
          </w:p>
        </w:tc>
      </w:tr>
      <w:tr w:rsidR="004F06E3" w:rsidRPr="00E10356" w:rsidTr="00460A26">
        <w:trPr>
          <w:trHeight w:val="1411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Бег.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Высокий старт. Низкий старт. Спринтерский бег. Эстафетный бег (техника передачи эстафетной палочки); 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Бег на скорость 30,60 м. Челночны</w:t>
            </w:r>
            <w:r w:rsidR="005933D7">
              <w:rPr>
                <w:rFonts w:ascii="Times New Roman" w:hAnsi="Times New Roman" w:cs="Times New Roman"/>
                <w:sz w:val="24"/>
                <w:szCs w:val="24"/>
              </w:rPr>
              <w:t xml:space="preserve">й бег 3х10м, 4х9 м;   повторный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593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2х30м,</w:t>
            </w:r>
            <w:r w:rsidR="00593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2х60м</w:t>
            </w:r>
            <w:r w:rsidR="005933D7">
              <w:rPr>
                <w:rFonts w:ascii="Times New Roman" w:hAnsi="Times New Roman" w:cs="Times New Roman"/>
                <w:sz w:val="24"/>
                <w:szCs w:val="24"/>
              </w:rPr>
              <w:t xml:space="preserve">, с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ускорением: равномерный бег до 10мин.;12мин,14мин,15мин. 200м-1500м;  игры с бегом, эстафеты.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бег 30м; бег 60м; повторный бег 2х20м,</w:t>
            </w:r>
            <w:r w:rsidR="00593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30м, 2х60м; челночный бег 3х10м, 4х9м; равномерный бег 10-15мин.; </w:t>
            </w:r>
          </w:p>
          <w:p w:rsidR="004F06E3" w:rsidRPr="00E10356" w:rsidRDefault="005933D7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200м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500м, 1000м; 1500м.ТБ 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подвижные игры и эстафеты.</w:t>
            </w:r>
          </w:p>
        </w:tc>
      </w:tr>
      <w:tr w:rsidR="004F06E3" w:rsidRPr="00E10356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места; прыжок в длину с разбега  (отталкивание,  приземление);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прыжок в длину с места; прыжок в длину с разбега; ТБ</w:t>
            </w:r>
          </w:p>
        </w:tc>
      </w:tr>
      <w:tr w:rsidR="004F06E3" w:rsidRPr="00E10356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2475C9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Метание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Метание мяча на дальность  с разбега;  с места подвижные игры с элементами метания.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метание мяча; правила ТБ</w:t>
            </w:r>
          </w:p>
        </w:tc>
      </w:tr>
      <w:tr w:rsidR="004F06E3" w:rsidRPr="00E10356" w:rsidTr="00460A26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комплекс  ОРУ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Pr="00E10356" w:rsidRDefault="004F06E3" w:rsidP="005C13A8">
      <w:pPr>
        <w:pStyle w:val="af6"/>
        <w:spacing w:before="0" w:after="0"/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0"/>
        <w:gridCol w:w="285"/>
        <w:gridCol w:w="4825"/>
      </w:tblGrid>
      <w:tr w:rsidR="004F06E3" w:rsidRPr="00E10356" w:rsidTr="00460A26">
        <w:trPr>
          <w:trHeight w:val="278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Раздел:  КРОССОВАЯ ПОДГОТОВКА</w:t>
            </w:r>
          </w:p>
        </w:tc>
      </w:tr>
      <w:tr w:rsidR="004F06E3" w:rsidRPr="00E10356" w:rsidTr="00460A26">
        <w:trPr>
          <w:trHeight w:val="300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 о физической культуре (на каждом уроке)</w:t>
            </w:r>
          </w:p>
        </w:tc>
      </w:tr>
      <w:tr w:rsidR="004F06E3" w:rsidRPr="00E10356" w:rsidTr="00460A26">
        <w:trPr>
          <w:trHeight w:val="237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оздоровительного бега. Дыхание. Бег на средние и длинные дистанции . 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правилах ТБ, правилах соревнований, о значении оздоровительного бега;</w:t>
            </w: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E10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режим дня,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требования;  ТБ</w:t>
            </w:r>
          </w:p>
        </w:tc>
      </w:tr>
      <w:tr w:rsidR="004F06E3" w:rsidRPr="00E10356" w:rsidTr="00460A26">
        <w:trPr>
          <w:trHeight w:val="220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Специальная физическая подготовка (на каждом уроке)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06E3" w:rsidRPr="00E10356" w:rsidTr="00460A26">
        <w:trPr>
          <w:trHeight w:val="2829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упражнения для бега, прыжков, метания; 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физическая подготовка: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упражнения. Чередование ходьбы и бега до 6мин.; </w:t>
            </w: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Равномерный бег 3-6мин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.; бег с преодолением  простых препятствий; упражнения в висах и упорах; упражнения и броски набивного мяча 1кг из разных положений; Бег 500м-1000</w:t>
            </w: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м.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«Снайперы», «Мяч в воздухе», спортивные игры: мини- баскетбол;  мини-футбол; </w:t>
            </w: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эстафеты.</w:t>
            </w:r>
          </w:p>
        </w:tc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упражнения для бега, прыжков, метания; общеразвивающие упражнения. Чередование ходьбы и бега до 6мин.; </w:t>
            </w: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Равномерный бег 3-6мин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.; бег с преодолением  простых препятствий; упражнения в висах и упорах; упражнения и броски набивного мяча 1кг из разных положений; Бег 500м-1000</w:t>
            </w: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м.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игры; спортивные игры: мини- баскетбол;  мини-футбол; </w:t>
            </w: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эстафеты.</w:t>
            </w:r>
          </w:p>
        </w:tc>
      </w:tr>
      <w:tr w:rsidR="004F06E3" w:rsidRPr="00E10356" w:rsidTr="00460A26">
        <w:tc>
          <w:tcPr>
            <w:tcW w:w="10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E10356" w:rsidTr="00460A26">
        <w:tc>
          <w:tcPr>
            <w:tcW w:w="5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Комплекс  ОРУ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Pr="00E10356" w:rsidRDefault="004F06E3" w:rsidP="005C13A8">
      <w:pPr>
        <w:pStyle w:val="af6"/>
        <w:spacing w:before="0" w:after="0"/>
        <w:rPr>
          <w:b/>
        </w:rPr>
      </w:pPr>
      <w:r w:rsidRPr="00E10356">
        <w:rPr>
          <w:b/>
        </w:rPr>
        <w:t xml:space="preserve">                                  Раздел:  ГИМНАСТИКА  С  ЭЛЕМЕНТАМИ  АКРОБАТИКИ  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992"/>
        <w:gridCol w:w="3827"/>
      </w:tblGrid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F06E3" w:rsidRPr="00E10356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о физической культуре (на каждом уроке)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безопасности.   Одежда и обувь для занятий.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br/>
              <w:t>Закаливание. Режим дня, гигиена. Физическая культура как система регулярных занятий физическими упражнениями. Способы саморегуляции и самоконтроля. Страховка и самостраховка.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3D7" w:rsidRDefault="004F06E3" w:rsidP="00460A26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b/>
              </w:rPr>
              <w:t>Учащийся: владеет:</w:t>
            </w:r>
            <w:r w:rsidRPr="00E10356">
              <w:rPr>
                <w:color w:val="000000"/>
              </w:rPr>
              <w:t xml:space="preserve"> знаниями о</w:t>
            </w:r>
            <w:r w:rsidR="005933D7">
              <w:rPr>
                <w:color w:val="000000"/>
              </w:rPr>
              <w:t xml:space="preserve"> </w:t>
            </w:r>
            <w:r w:rsidRPr="00E10356">
              <w:rPr>
                <w:color w:val="000000"/>
              </w:rPr>
              <w:t>физической культуре; о физической нагрузке;   о профилактике травматизма.</w:t>
            </w:r>
          </w:p>
          <w:p w:rsidR="004F06E3" w:rsidRPr="00E10356" w:rsidRDefault="004F06E3" w:rsidP="00460A26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b/>
                <w:bCs/>
                <w:color w:val="000000"/>
              </w:rPr>
              <w:t xml:space="preserve">выполняет: </w:t>
            </w:r>
            <w:r w:rsidRPr="00E10356">
              <w:rPr>
                <w:bCs/>
                <w:color w:val="000000"/>
              </w:rPr>
              <w:t xml:space="preserve">режим дня,  утреннюю зарядку,  правила самоконтроля </w:t>
            </w:r>
          </w:p>
        </w:tc>
      </w:tr>
      <w:tr w:rsidR="004F06E3" w:rsidRPr="00E10356" w:rsidTr="00460A26">
        <w:trPr>
          <w:trHeight w:val="253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pStyle w:val="af6"/>
              <w:spacing w:before="0" w:after="0"/>
              <w:jc w:val="both"/>
            </w:pPr>
            <w:r w:rsidRPr="00E10356">
              <w:rPr>
                <w:b/>
              </w:rPr>
              <w:t>Общефизическая подготовка (на каждом уроке)</w:t>
            </w:r>
          </w:p>
        </w:tc>
      </w:tr>
      <w:tr w:rsidR="004F06E3" w:rsidRPr="00E10356" w:rsidTr="00460A26">
        <w:trPr>
          <w:trHeight w:val="357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в две шеренги, выполнение команд: «Становись!», «Равняйсь!», «Смирно!», «Вольно!»; повороты на месте: налево, направо и кругом. Общеразвивающие упражнения (упражнения на месте и в движении, без предмета с предметами:  мячами, гимнастическими палками, скакалками); упражнения для формирования осанки и предупреждения плоскостопия.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0356">
              <w:rPr>
                <w:b/>
                <w:sz w:val="24"/>
                <w:szCs w:val="24"/>
              </w:rPr>
              <w:t xml:space="preserve">выполняет: </w:t>
            </w:r>
          </w:p>
          <w:p w:rsidR="004F06E3" w:rsidRPr="00E10356" w:rsidRDefault="004F06E3" w:rsidP="00460A26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0356">
              <w:rPr>
                <w:sz w:val="24"/>
                <w:szCs w:val="24"/>
              </w:rPr>
              <w:t>строевые упражнения;</w:t>
            </w:r>
            <w:r w:rsidR="005933D7">
              <w:rPr>
                <w:sz w:val="24"/>
                <w:szCs w:val="24"/>
              </w:rPr>
              <w:t xml:space="preserve"> </w:t>
            </w:r>
            <w:r w:rsidRPr="00E10356">
              <w:rPr>
                <w:color w:val="000000"/>
                <w:sz w:val="24"/>
                <w:szCs w:val="24"/>
              </w:rPr>
              <w:t>комплексы общеразвивающих упражнений; соблюдает правила безопасности.</w:t>
            </w:r>
          </w:p>
        </w:tc>
      </w:tr>
      <w:tr w:rsidR="004F06E3" w:rsidRPr="00E10356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подготовка:  (на каждом уроке)</w:t>
            </w:r>
          </w:p>
        </w:tc>
      </w:tr>
      <w:tr w:rsidR="004F06E3" w:rsidRPr="00E10356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Акробатические упражнения 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693DF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Кувырок вперед, перекат назад, стойка на лопатках; мост  из и.п. лежа на спине; прыжки через скакалку.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простые акробатические и гимнастические комбинации;</w:t>
            </w:r>
            <w:r w:rsidR="00593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игры с элементами акробатики, </w:t>
            </w:r>
          </w:p>
        </w:tc>
      </w:tr>
      <w:tr w:rsidR="004F06E3" w:rsidRPr="00E10356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Висы и упоры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Висы: вис на согнутых руках; подтягивание в висе; сгибание и разгибание рук в упоре лежа от пола, от скамейки. 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висы и упоры,  соблюдает ТБ</w:t>
            </w:r>
          </w:p>
        </w:tc>
      </w:tr>
      <w:tr w:rsidR="004F06E3" w:rsidRPr="00E10356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Лазание. Упражнения на равновесие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5933D7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Переле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>зание через препятствия, лазание по гимнастической лестнице, по канату. Ходьба приставными шагами по скамейке; повороты на носках и на одной ноге; приседания и переход в упор присев, упор стоя на коленях, сед. Повороты прыжком на 90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: лазание, упражнения на равновесие, ТБ   </w:t>
            </w:r>
          </w:p>
        </w:tc>
      </w:tr>
      <w:tr w:rsidR="004F06E3" w:rsidRPr="00E10356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Опорные прыжки на горку из гимнастических матов, вскок в упор стоя на коленях и соскок взмахом рук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опорный прыжок,  самостраховка</w:t>
            </w:r>
          </w:p>
        </w:tc>
      </w:tr>
      <w:tr w:rsidR="004F06E3" w:rsidRPr="00E10356" w:rsidTr="00460A26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Комплекс  ОРУ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Default="004F06E3" w:rsidP="005C13A8">
      <w:pPr>
        <w:pStyle w:val="af6"/>
        <w:spacing w:before="0" w:after="0"/>
        <w:jc w:val="center"/>
        <w:rPr>
          <w:b/>
        </w:rPr>
      </w:pPr>
    </w:p>
    <w:p w:rsidR="00E10356" w:rsidRDefault="00E10356" w:rsidP="005C13A8">
      <w:pPr>
        <w:pStyle w:val="af6"/>
        <w:spacing w:before="0" w:after="0"/>
        <w:jc w:val="center"/>
        <w:rPr>
          <w:b/>
        </w:rPr>
      </w:pPr>
    </w:p>
    <w:p w:rsidR="00E10356" w:rsidRPr="00E10356" w:rsidRDefault="00E10356" w:rsidP="005C13A8">
      <w:pPr>
        <w:pStyle w:val="af6"/>
        <w:spacing w:before="0" w:after="0"/>
        <w:jc w:val="center"/>
        <w:rPr>
          <w:b/>
        </w:rPr>
      </w:pPr>
    </w:p>
    <w:p w:rsidR="004F06E3" w:rsidRPr="00E10356" w:rsidRDefault="004F06E3" w:rsidP="005C13A8">
      <w:pPr>
        <w:pStyle w:val="af6"/>
        <w:spacing w:before="0" w:after="0"/>
        <w:rPr>
          <w:b/>
        </w:rPr>
      </w:pPr>
      <w:r w:rsidRPr="00E10356">
        <w:rPr>
          <w:b/>
        </w:rPr>
        <w:lastRenderedPageBreak/>
        <w:t>Раздел:   СПОРТИВНЫЕ ИГРЫ: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4678"/>
      </w:tblGrid>
      <w:tr w:rsidR="004F06E3" w:rsidRPr="00E10356" w:rsidTr="00460A26">
        <w:trPr>
          <w:trHeight w:val="617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F06E3" w:rsidRPr="00E10356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Название и правила подвижных, народных и спортивных игр, инвентарь, оборудование, организация, правила поведения.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названием и правилами игр; соблюдают ТБ</w:t>
            </w:r>
          </w:p>
        </w:tc>
      </w:tr>
      <w:tr w:rsidR="004F06E3" w:rsidRPr="00E10356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6E3" w:rsidRPr="00E10356" w:rsidTr="00460A26">
        <w:trPr>
          <w:trHeight w:val="186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Баскетбол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ловлю, передачи, ведение, броски мяча; правила игры; техника безопасности.</w:t>
            </w:r>
          </w:p>
        </w:tc>
      </w:tr>
      <w:tr w:rsidR="004F06E3" w:rsidRPr="00E10356" w:rsidTr="00460A26">
        <w:trPr>
          <w:trHeight w:val="2297"/>
        </w:trPr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C02CE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Стойки; способы передвижения; остановки; повороты на месте; ведение мяча на месте и в движении; «двойной шаг»; ловля и передача (1-й рукой от плеча, 2-мя руками от груди) на месте и в движении; броски мяча (1-й рукой от плеча, 2-мя руками от груди) после ведения или ловли. Индивидуальная техника защиты; тактика игры; игра по упрощенным правилам в мини-баскетбол, подвижные игры и эстафеты с элементами баскетбола («Мяч капитану», «Борьба за мяч», «Не давай мяч водящему», «передал – садись» и т.д.).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06E3" w:rsidRPr="00E10356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Волейбол </w:t>
            </w:r>
          </w:p>
        </w:tc>
      </w:tr>
      <w:tr w:rsidR="004F06E3" w:rsidRPr="00E10356" w:rsidTr="00460A26">
        <w:trPr>
          <w:trHeight w:val="211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C02CE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 (ходьба, бег, перемещение приставными шагами); передача мяча сверху 2-мя руками (имитация передачи мяча на месте, над собой на месте, в движении, и после перемещения, в парах, через сетку); прием мяча снизу 2-мя руками (имитация приема мяча на месте после перемещения, в парах, тройках, прием мяча наброшенного партнером, прием мяча у стены, над собой, после отскока от пола); нижняя прямая подача с расстояния 3-6м от сетки (имитация подбрасывания мяча, подача в парах и в стену, подача через сетку); прямой нападающий удар (н/у) (имитация н/у на месте, и с 3-х шагов по неподвижному мячу, после подбрасывания мяча партнером).</w:t>
            </w:r>
          </w:p>
          <w:p w:rsidR="004F06E3" w:rsidRPr="00E10356" w:rsidRDefault="004F06E3" w:rsidP="00C02CE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Тактические действия:</w:t>
            </w:r>
            <w:r w:rsidRPr="00E103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свободного нападения, игра по упрощенным правилам мини-волейбола,  подвижные игры и эстафеты с элементами волейбола («Пасовка волейболистов», «Летучий мяч», «Пионербол», «Перестрелка», «Снайперы» и т.д.)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подбрасывание, подача, прием, передача мяча; правила игры, техника безопасности</w:t>
            </w:r>
          </w:p>
        </w:tc>
      </w:tr>
      <w:tr w:rsidR="004F06E3" w:rsidRPr="00E10356" w:rsidTr="00460A26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F06E3" w:rsidRPr="00E10356" w:rsidTr="00460A26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: Комплекс , ОРУ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 ОРУ</w:t>
            </w:r>
          </w:p>
        </w:tc>
      </w:tr>
    </w:tbl>
    <w:p w:rsidR="004F06E3" w:rsidRPr="00E10356" w:rsidRDefault="004F06E3" w:rsidP="005C13A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                                                    </w:t>
      </w: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Pr="00E10356" w:rsidRDefault="004F06E3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                                                 Тематическое планирование </w:t>
      </w:r>
      <w:r w:rsidR="007C2A6B" w:rsidRPr="00E10356">
        <w:rPr>
          <w:rFonts w:ascii="Times New Roman" w:hAnsi="Times New Roman"/>
          <w:b/>
          <w:sz w:val="24"/>
          <w:szCs w:val="24"/>
        </w:rPr>
        <w:t>для</w:t>
      </w:r>
      <w:r w:rsidRPr="00E10356">
        <w:rPr>
          <w:rFonts w:ascii="Times New Roman" w:hAnsi="Times New Roman"/>
          <w:b/>
          <w:sz w:val="24"/>
          <w:szCs w:val="24"/>
        </w:rPr>
        <w:t xml:space="preserve">   </w:t>
      </w:r>
      <w:r w:rsidR="00E10356">
        <w:rPr>
          <w:rFonts w:ascii="Times New Roman" w:hAnsi="Times New Roman"/>
          <w:b/>
          <w:sz w:val="24"/>
          <w:szCs w:val="24"/>
        </w:rPr>
        <w:t>5-А класс</w:t>
      </w:r>
      <w:r w:rsidRPr="00E10356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4F06E3" w:rsidRPr="00E10356" w:rsidRDefault="004F06E3" w:rsidP="005C1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511"/>
        <w:gridCol w:w="2343"/>
      </w:tblGrid>
      <w:tr w:rsidR="004F06E3" w:rsidRPr="00E10356" w:rsidTr="000F3D4C">
        <w:trPr>
          <w:trHeight w:val="1417"/>
        </w:trPr>
        <w:tc>
          <w:tcPr>
            <w:tcW w:w="1174" w:type="dxa"/>
            <w:vMerge w:val="restart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11" w:type="dxa"/>
            <w:vMerge w:val="restart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4F06E3" w:rsidRPr="00E10356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6E3" w:rsidRPr="00E10356" w:rsidTr="000F3D4C">
        <w:tc>
          <w:tcPr>
            <w:tcW w:w="1174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511" w:type="dxa"/>
          </w:tcPr>
          <w:p w:rsidR="004F06E3" w:rsidRPr="00E10356" w:rsidRDefault="004F06E3" w:rsidP="00E1035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  <w:r w:rsidRPr="00E10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343" w:type="dxa"/>
          </w:tcPr>
          <w:p w:rsidR="004F06E3" w:rsidRPr="00E10356" w:rsidRDefault="004F06E3" w:rsidP="000F3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06E3" w:rsidRPr="00E10356" w:rsidTr="000F3D4C">
        <w:tc>
          <w:tcPr>
            <w:tcW w:w="1174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11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  <w:r w:rsidR="00F47CA3" w:rsidRPr="00E103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</w:tcPr>
          <w:p w:rsidR="004F06E3" w:rsidRPr="00E10356" w:rsidRDefault="004F06E3" w:rsidP="000F3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06E3" w:rsidRPr="00E10356" w:rsidTr="000F3D4C">
        <w:tc>
          <w:tcPr>
            <w:tcW w:w="1174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511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  <w:r w:rsidR="009A13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F06E3" w:rsidRPr="00E10356" w:rsidRDefault="00E10356" w:rsidP="00E1035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F06E3" w:rsidRPr="00E10356" w:rsidTr="000F3D4C">
        <w:tc>
          <w:tcPr>
            <w:tcW w:w="1174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волейбол 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1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4F06E3" w:rsidRPr="00E10356" w:rsidRDefault="009A137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14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15</w:t>
            </w:r>
          </w:p>
        </w:tc>
        <w:tc>
          <w:tcPr>
            <w:tcW w:w="2343" w:type="dxa"/>
          </w:tcPr>
          <w:p w:rsidR="004F06E3" w:rsidRPr="00E10356" w:rsidRDefault="004F06E3" w:rsidP="000F3D4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4F06E3" w:rsidRPr="00E10356" w:rsidRDefault="004F06E3" w:rsidP="000F3D4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  <w:p w:rsidR="004F06E3" w:rsidRPr="00E10356" w:rsidRDefault="004F06E3" w:rsidP="000F3D4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</w:tr>
      <w:tr w:rsidR="004F06E3" w:rsidRPr="00E10356" w:rsidTr="000F3D4C">
        <w:tc>
          <w:tcPr>
            <w:tcW w:w="1174" w:type="dxa"/>
          </w:tcPr>
          <w:p w:rsidR="004F06E3" w:rsidRPr="00E10356" w:rsidRDefault="004F06E3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4F06E3" w:rsidRPr="00E10356" w:rsidRDefault="004F06E3" w:rsidP="00460A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511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102</w:t>
            </w:r>
          </w:p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4F06E3" w:rsidRPr="00E10356" w:rsidRDefault="004F06E3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06E3" w:rsidRPr="00E10356" w:rsidRDefault="004F06E3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A1373" w:rsidRDefault="004F06E3" w:rsidP="009A1373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      </w:t>
      </w:r>
      <w:r w:rsidR="007C2A6B" w:rsidRPr="00E10356">
        <w:rPr>
          <w:rFonts w:ascii="Times New Roman" w:hAnsi="Times New Roman"/>
          <w:b/>
          <w:sz w:val="24"/>
          <w:szCs w:val="24"/>
        </w:rPr>
        <w:t xml:space="preserve">       </w:t>
      </w:r>
      <w:r w:rsidR="009A1373" w:rsidRPr="00E10356"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</w:p>
    <w:p w:rsidR="009A1373" w:rsidRDefault="009A1373" w:rsidP="009A1373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A1373" w:rsidRPr="00E10356" w:rsidRDefault="009A1373" w:rsidP="009A1373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  <w:r w:rsidRPr="00E10356">
        <w:rPr>
          <w:rFonts w:ascii="Times New Roman" w:hAnsi="Times New Roman"/>
          <w:b/>
          <w:sz w:val="24"/>
          <w:szCs w:val="24"/>
        </w:rPr>
        <w:t xml:space="preserve">  Тематическое планирование для   </w:t>
      </w:r>
      <w:r>
        <w:rPr>
          <w:rFonts w:ascii="Times New Roman" w:hAnsi="Times New Roman"/>
          <w:b/>
          <w:sz w:val="24"/>
          <w:szCs w:val="24"/>
        </w:rPr>
        <w:t>5-Г класс</w:t>
      </w:r>
      <w:r w:rsidRPr="00E10356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9A1373" w:rsidRPr="00E10356" w:rsidRDefault="009A1373" w:rsidP="009A1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A6B" w:rsidRPr="00E10356" w:rsidRDefault="009A1373" w:rsidP="007C2A6B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</w:p>
    <w:p w:rsidR="007C2A6B" w:rsidRPr="00E10356" w:rsidRDefault="007C2A6B" w:rsidP="007C2A6B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511"/>
        <w:gridCol w:w="2343"/>
      </w:tblGrid>
      <w:tr w:rsidR="009A1373" w:rsidRPr="00E10356" w:rsidTr="00C01F8C">
        <w:trPr>
          <w:trHeight w:val="1417"/>
        </w:trPr>
        <w:tc>
          <w:tcPr>
            <w:tcW w:w="1174" w:type="dxa"/>
            <w:vMerge w:val="restart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11" w:type="dxa"/>
            <w:vMerge w:val="restart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9A1373" w:rsidRPr="00E10356" w:rsidTr="00C01F8C">
        <w:trPr>
          <w:trHeight w:val="276"/>
        </w:trPr>
        <w:tc>
          <w:tcPr>
            <w:tcW w:w="0" w:type="auto"/>
            <w:vMerge/>
            <w:vAlign w:val="center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373" w:rsidRPr="00E10356" w:rsidTr="00C01F8C">
        <w:tc>
          <w:tcPr>
            <w:tcW w:w="1174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9A1373" w:rsidRPr="00E10356" w:rsidRDefault="009A1373" w:rsidP="00C01F8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511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  <w:r w:rsidRPr="00E10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343" w:type="dxa"/>
          </w:tcPr>
          <w:p w:rsidR="009A1373" w:rsidRPr="00E10356" w:rsidRDefault="009A1373" w:rsidP="00C01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1373" w:rsidRPr="00E10356" w:rsidTr="00C01F8C">
        <w:tc>
          <w:tcPr>
            <w:tcW w:w="1174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9A1373" w:rsidRPr="00E10356" w:rsidRDefault="009A1373" w:rsidP="00C01F8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11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3" w:type="dxa"/>
          </w:tcPr>
          <w:p w:rsidR="009A1373" w:rsidRPr="00E10356" w:rsidRDefault="009A1373" w:rsidP="00C01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1373" w:rsidRPr="00E10356" w:rsidTr="00C01F8C">
        <w:tc>
          <w:tcPr>
            <w:tcW w:w="1174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9A1373" w:rsidRPr="00E10356" w:rsidRDefault="009A1373" w:rsidP="00C01F8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511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A1373" w:rsidRPr="00E10356" w:rsidTr="00C01F8C">
        <w:tc>
          <w:tcPr>
            <w:tcW w:w="1174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9A1373" w:rsidRPr="00E10356" w:rsidRDefault="009A1373" w:rsidP="00C01F8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9A1373" w:rsidRPr="00E10356" w:rsidRDefault="009A1373" w:rsidP="00C01F8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волейбол </w:t>
            </w:r>
          </w:p>
          <w:p w:rsidR="009A1373" w:rsidRPr="00E10356" w:rsidRDefault="009A1373" w:rsidP="00C01F8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1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13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14</w:t>
            </w:r>
          </w:p>
        </w:tc>
        <w:tc>
          <w:tcPr>
            <w:tcW w:w="2343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</w:tr>
      <w:tr w:rsidR="009A1373" w:rsidRPr="00E10356" w:rsidTr="00C01F8C">
        <w:tc>
          <w:tcPr>
            <w:tcW w:w="1174" w:type="dxa"/>
          </w:tcPr>
          <w:p w:rsidR="009A1373" w:rsidRPr="00E10356" w:rsidRDefault="009A1373" w:rsidP="00C01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9A1373" w:rsidRPr="00E10356" w:rsidRDefault="009A1373" w:rsidP="00C01F8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511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      102</w:t>
            </w:r>
          </w:p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9A1373" w:rsidRPr="00E10356" w:rsidRDefault="009A1373" w:rsidP="00C01F8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2A6B" w:rsidRPr="00E10356" w:rsidRDefault="007C2A6B" w:rsidP="007C2A6B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06E3" w:rsidRDefault="007C2A6B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10356">
        <w:rPr>
          <w:rFonts w:ascii="Times New Roman" w:hAnsi="Times New Roman"/>
          <w:b/>
          <w:sz w:val="24"/>
          <w:szCs w:val="24"/>
        </w:rPr>
        <w:t xml:space="preserve">                                 </w:t>
      </w: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22E91" w:rsidRDefault="00922E91" w:rsidP="00922E9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933D7" w:rsidRDefault="005933D7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33D7" w:rsidRDefault="005933D7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33D7" w:rsidRDefault="005933D7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33D7" w:rsidRDefault="005933D7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33D7" w:rsidRDefault="005933D7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33D7" w:rsidRPr="00E10356" w:rsidRDefault="005933D7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F06E3" w:rsidRPr="00E10356" w:rsidRDefault="004F06E3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F06E3" w:rsidRPr="00E10356" w:rsidRDefault="004F06E3" w:rsidP="006668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10356">
        <w:rPr>
          <w:rFonts w:ascii="Times New Roman" w:hAnsi="Times New Roman" w:cs="Times New Roman"/>
          <w:b/>
          <w:sz w:val="24"/>
          <w:szCs w:val="24"/>
        </w:rPr>
        <w:t xml:space="preserve">                               Календарно- т</w:t>
      </w:r>
      <w:r w:rsidR="00922E91">
        <w:rPr>
          <w:rFonts w:ascii="Times New Roman" w:hAnsi="Times New Roman" w:cs="Times New Roman"/>
          <w:b/>
          <w:sz w:val="24"/>
          <w:szCs w:val="24"/>
        </w:rPr>
        <w:t>ематическое планирование   5-А</w:t>
      </w:r>
      <w:r w:rsidR="007C2A6B" w:rsidRPr="00E10356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4F06E3" w:rsidRPr="00E10356" w:rsidRDefault="004F06E3" w:rsidP="0066682F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"/>
        <w:gridCol w:w="8"/>
        <w:gridCol w:w="12"/>
        <w:gridCol w:w="111"/>
        <w:gridCol w:w="734"/>
        <w:gridCol w:w="85"/>
        <w:gridCol w:w="882"/>
        <w:gridCol w:w="10"/>
        <w:gridCol w:w="10"/>
        <w:gridCol w:w="715"/>
        <w:gridCol w:w="7876"/>
        <w:gridCol w:w="5140"/>
        <w:gridCol w:w="5140"/>
        <w:gridCol w:w="5140"/>
        <w:gridCol w:w="5140"/>
      </w:tblGrid>
      <w:tr w:rsidR="004F06E3" w:rsidRPr="00E10356" w:rsidTr="00827359">
        <w:trPr>
          <w:gridAfter w:val="4"/>
          <w:wAfter w:w="20560" w:type="dxa"/>
        </w:trPr>
        <w:tc>
          <w:tcPr>
            <w:tcW w:w="1542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702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876" w:type="dxa"/>
            <w:vMerge w:val="restart"/>
          </w:tcPr>
          <w:p w:rsidR="004F06E3" w:rsidRPr="00E10356" w:rsidRDefault="004F06E3" w:rsidP="00063B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808" w:type="dxa"/>
            <w:gridSpan w:val="4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4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7" w:type="dxa"/>
            <w:gridSpan w:val="3"/>
          </w:tcPr>
          <w:p w:rsidR="004F06E3" w:rsidRPr="00E10356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  <w:color w:val="000000"/>
              </w:rPr>
              <w:t>план</w:t>
            </w:r>
          </w:p>
        </w:tc>
        <w:tc>
          <w:tcPr>
            <w:tcW w:w="725" w:type="dxa"/>
            <w:gridSpan w:val="2"/>
          </w:tcPr>
          <w:p w:rsidR="004F06E3" w:rsidRPr="00E10356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  <w:color w:val="000000"/>
              </w:rPr>
              <w:t>Факт</w:t>
            </w:r>
          </w:p>
        </w:tc>
        <w:tc>
          <w:tcPr>
            <w:tcW w:w="7876" w:type="dxa"/>
            <w:vMerge/>
          </w:tcPr>
          <w:p w:rsidR="004F06E3" w:rsidRPr="00E10356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</w:tr>
      <w:tr w:rsidR="004F06E3" w:rsidRPr="00E10356" w:rsidTr="00A11B8C">
        <w:trPr>
          <w:gridAfter w:val="4"/>
          <w:wAfter w:w="20560" w:type="dxa"/>
        </w:trPr>
        <w:tc>
          <w:tcPr>
            <w:tcW w:w="11120" w:type="dxa"/>
            <w:gridSpan w:val="11"/>
          </w:tcPr>
          <w:p w:rsidR="004F06E3" w:rsidRPr="00E10356" w:rsidRDefault="004F06E3" w:rsidP="005933D7">
            <w:pPr>
              <w:pStyle w:val="af6"/>
              <w:spacing w:before="0" w:after="0"/>
              <w:rPr>
                <w:b/>
                <w:color w:val="000000"/>
              </w:rPr>
            </w:pPr>
            <w:r w:rsidRPr="00E10356">
              <w:rPr>
                <w:b/>
              </w:rPr>
              <w:t xml:space="preserve">                   </w:t>
            </w:r>
            <w:r w:rsidRPr="00E10356">
              <w:t>Раздел: Легкая атлетика</w:t>
            </w:r>
            <w:r w:rsidRPr="00E10356">
              <w:rPr>
                <w:b/>
              </w:rPr>
              <w:t xml:space="preserve"> (</w:t>
            </w:r>
            <w:r w:rsidRPr="00E10356">
              <w:t xml:space="preserve">20ч. </w:t>
            </w:r>
            <w:r w:rsidR="005933D7">
              <w:rPr>
                <w:b/>
              </w:rPr>
              <w:t>)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5933D7">
              <w:t>Инструктаж по ТБ. Двигательный режим дня. Спринтерский бег  30м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5933D7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sz w:val="24"/>
                <w:szCs w:val="24"/>
              </w:rPr>
              <w:t>Т.Б. Подвижные  игры с бегом и прыжками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5933D7" w:rsidRDefault="004F06E3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sz w:val="24"/>
                <w:szCs w:val="24"/>
              </w:rPr>
              <w:t>ТБ. Подвижные  игры с бегом и прыжками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5933D7" w:rsidRDefault="004F06E3" w:rsidP="0066789C">
            <w:pPr>
              <w:pStyle w:val="af6"/>
              <w:spacing w:before="0" w:after="0"/>
              <w:jc w:val="both"/>
            </w:pPr>
            <w:r w:rsidRPr="005933D7">
              <w:t xml:space="preserve">ТБ. </w:t>
            </w:r>
            <w:r w:rsidR="0066789C">
              <w:t>Бег 30 м</w:t>
            </w:r>
            <w:r w:rsidRPr="005933D7">
              <w:t xml:space="preserve"> 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5933D7" w:rsidRDefault="004F06E3" w:rsidP="0066789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66789C">
              <w:t>Бег 30 м</w:t>
            </w:r>
            <w:r w:rsidR="0066789C" w:rsidRPr="005933D7">
              <w:t xml:space="preserve"> 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66789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6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>0м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66789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6</w:t>
            </w:r>
            <w:r w:rsidR="004F06E3" w:rsidRPr="00E10356">
              <w:rPr>
                <w:rFonts w:ascii="Times New Roman" w:hAnsi="Times New Roman" w:cs="Times New Roman"/>
                <w:sz w:val="24"/>
                <w:szCs w:val="24"/>
              </w:rPr>
              <w:t>0м</w:t>
            </w:r>
          </w:p>
        </w:tc>
      </w:tr>
      <w:tr w:rsidR="004F06E3" w:rsidRPr="00E10356" w:rsidTr="00827359">
        <w:trPr>
          <w:gridAfter w:val="4"/>
          <w:wAfter w:w="20560" w:type="dxa"/>
          <w:trHeight w:val="306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 Бег с ускорением 30-40м. </w:t>
            </w:r>
          </w:p>
        </w:tc>
      </w:tr>
      <w:tr w:rsidR="004F06E3" w:rsidRPr="00E10356" w:rsidTr="00827359">
        <w:trPr>
          <w:gridAfter w:val="4"/>
          <w:wAfter w:w="20560" w:type="dxa"/>
          <w:trHeight w:val="267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Эстафетный  бег 60м.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Эстафетный  бег 60м.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Повторный бег. 2х 30м. </w:t>
            </w:r>
          </w:p>
        </w:tc>
      </w:tr>
      <w:tr w:rsidR="004F06E3" w:rsidRPr="00E10356" w:rsidTr="00827359">
        <w:trPr>
          <w:gridAfter w:val="4"/>
          <w:wAfter w:w="20560" w:type="dxa"/>
          <w:trHeight w:val="334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места.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места.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before="100" w:beforeAutospacing="1" w:after="100" w:afterAutospacing="1" w:line="240" w:lineRule="auto"/>
              <w:ind w:left="0"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Метание малого мяча в цель. 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Метание малого  мяча на дальность.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Метание малого мяча   на дальность. 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50" w:type="dxa"/>
            <w:gridSpan w:val="5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725" w:type="dxa"/>
            <w:gridSpan w:val="2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66789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66789C" w:rsidRPr="005933D7">
              <w:rPr>
                <w:rFonts w:ascii="Times New Roman" w:hAnsi="Times New Roman" w:cs="Times New Roman"/>
                <w:sz w:val="24"/>
                <w:szCs w:val="24"/>
              </w:rPr>
              <w:t>Подвижные  игры с бегом и прыжками</w:t>
            </w:r>
          </w:p>
        </w:tc>
      </w:tr>
      <w:tr w:rsidR="004F06E3" w:rsidRPr="00E10356" w:rsidTr="00A11B8C">
        <w:trPr>
          <w:gridAfter w:val="4"/>
          <w:wAfter w:w="20560" w:type="dxa"/>
        </w:trPr>
        <w:tc>
          <w:tcPr>
            <w:tcW w:w="11120" w:type="dxa"/>
            <w:gridSpan w:val="11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5933D7">
              <w:rPr>
                <w:b/>
              </w:rPr>
              <w:t xml:space="preserve">                                              Раздел:   Кроссова</w:t>
            </w:r>
            <w:r w:rsidR="00722FB5" w:rsidRPr="005933D7">
              <w:rPr>
                <w:b/>
              </w:rPr>
              <w:t>я  подготовка (6</w:t>
            </w:r>
            <w:r w:rsidRPr="005933D7">
              <w:rPr>
                <w:b/>
              </w:rPr>
              <w:t xml:space="preserve"> ч.)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97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30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735" w:type="dxa"/>
            <w:gridSpan w:val="3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775A66">
            <w:pPr>
              <w:pStyle w:val="af6"/>
              <w:spacing w:before="0" w:after="0"/>
              <w:jc w:val="both"/>
            </w:pPr>
            <w:r w:rsidRPr="00E10356">
              <w:t xml:space="preserve">Инструктаж по ТБ. Равномерный бег до </w:t>
            </w:r>
            <w:r w:rsidR="00775A66">
              <w:t>6-8</w:t>
            </w:r>
            <w:r w:rsidRPr="00E10356">
              <w:t xml:space="preserve">мин. Преодоление препятствий.                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97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30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735" w:type="dxa"/>
            <w:gridSpan w:val="3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66789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ТБ. Бег 1000м без учета времени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97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30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4F06E3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735" w:type="dxa"/>
            <w:gridSpan w:val="3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66789C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t xml:space="preserve">ТБ. Бег </w:t>
            </w:r>
            <w:r w:rsidR="0066789C">
              <w:t>2000м без учета времени</w:t>
            </w:r>
          </w:p>
        </w:tc>
      </w:tr>
      <w:tr w:rsidR="004F06E3" w:rsidRPr="00E10356" w:rsidTr="00827359">
        <w:trPr>
          <w:gridAfter w:val="4"/>
          <w:wAfter w:w="20560" w:type="dxa"/>
        </w:trPr>
        <w:tc>
          <w:tcPr>
            <w:tcW w:w="697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30" w:type="dxa"/>
            <w:gridSpan w:val="3"/>
          </w:tcPr>
          <w:p w:rsidR="004F06E3" w:rsidRPr="00E10356" w:rsidRDefault="004F06E3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4F06E3" w:rsidRPr="005933D7" w:rsidRDefault="00E86D3C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722FB5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735" w:type="dxa"/>
            <w:gridSpan w:val="3"/>
          </w:tcPr>
          <w:p w:rsidR="004F06E3" w:rsidRPr="005933D7" w:rsidRDefault="004F06E3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4F06E3" w:rsidRPr="00E10356" w:rsidRDefault="004F06E3" w:rsidP="00852649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t>ТБ. Бег   1000м  на время</w:t>
            </w:r>
          </w:p>
        </w:tc>
      </w:tr>
      <w:tr w:rsidR="00722FB5" w:rsidRPr="00E10356" w:rsidTr="00827359">
        <w:trPr>
          <w:gridAfter w:val="4"/>
          <w:wAfter w:w="20560" w:type="dxa"/>
        </w:trPr>
        <w:tc>
          <w:tcPr>
            <w:tcW w:w="697" w:type="dxa"/>
            <w:gridSpan w:val="3"/>
          </w:tcPr>
          <w:p w:rsidR="00722FB5" w:rsidRPr="00E10356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30" w:type="dxa"/>
            <w:gridSpan w:val="3"/>
          </w:tcPr>
          <w:p w:rsidR="00722FB5" w:rsidRPr="00E10356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722FB5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735" w:type="dxa"/>
            <w:gridSpan w:val="3"/>
          </w:tcPr>
          <w:p w:rsidR="00722FB5" w:rsidRPr="005933D7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722FB5" w:rsidRPr="00E10356" w:rsidRDefault="00722FB5" w:rsidP="00722FB5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t>ТБ. Бег   1000м  на время</w:t>
            </w:r>
          </w:p>
        </w:tc>
      </w:tr>
      <w:tr w:rsidR="00722FB5" w:rsidRPr="00E10356" w:rsidTr="00827359">
        <w:trPr>
          <w:gridAfter w:val="4"/>
          <w:wAfter w:w="20560" w:type="dxa"/>
        </w:trPr>
        <w:tc>
          <w:tcPr>
            <w:tcW w:w="697" w:type="dxa"/>
            <w:gridSpan w:val="3"/>
          </w:tcPr>
          <w:p w:rsidR="00722FB5" w:rsidRPr="00E10356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930" w:type="dxa"/>
            <w:gridSpan w:val="3"/>
          </w:tcPr>
          <w:p w:rsidR="00722FB5" w:rsidRPr="00E10356" w:rsidRDefault="00722FB5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722FB5" w:rsidRPr="005933D7" w:rsidRDefault="00722FB5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735" w:type="dxa"/>
            <w:gridSpan w:val="3"/>
          </w:tcPr>
          <w:p w:rsidR="00722FB5" w:rsidRPr="005933D7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722FB5" w:rsidRPr="00E10356" w:rsidRDefault="00722FB5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color w:val="000000"/>
              </w:rPr>
              <w:t xml:space="preserve">ТБ. Челночный </w:t>
            </w:r>
            <w:r w:rsidRPr="00E10356">
              <w:t>бег 3х10м; 4х10м</w:t>
            </w:r>
          </w:p>
        </w:tc>
      </w:tr>
      <w:tr w:rsidR="00722FB5" w:rsidRPr="00E10356" w:rsidTr="00A11B8C">
        <w:trPr>
          <w:gridAfter w:val="4"/>
          <w:wAfter w:w="20560" w:type="dxa"/>
        </w:trPr>
        <w:tc>
          <w:tcPr>
            <w:tcW w:w="11120" w:type="dxa"/>
            <w:gridSpan w:val="11"/>
          </w:tcPr>
          <w:p w:rsidR="00722FB5" w:rsidRPr="005933D7" w:rsidRDefault="00722FB5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5933D7">
              <w:rPr>
                <w:b/>
              </w:rPr>
              <w:t xml:space="preserve">     Раздел:     Гимнасти</w:t>
            </w:r>
            <w:r w:rsidR="00827359">
              <w:rPr>
                <w:b/>
              </w:rPr>
              <w:t>ка  с элементами  акробатики (23</w:t>
            </w:r>
            <w:r w:rsidRPr="005933D7">
              <w:rPr>
                <w:b/>
              </w:rPr>
              <w:t xml:space="preserve">ч.)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85" w:type="dxa"/>
            <w:gridSpan w:val="2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42" w:type="dxa"/>
            <w:gridSpan w:val="4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85" w:type="dxa"/>
            <w:gridSpan w:val="2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42" w:type="dxa"/>
            <w:gridSpan w:val="4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A32BA0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вперед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85" w:type="dxa"/>
            <w:gridSpan w:val="2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42" w:type="dxa"/>
            <w:gridSpan w:val="4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A32BA0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85" w:type="dxa"/>
            <w:gridSpan w:val="2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42" w:type="dxa"/>
            <w:gridSpan w:val="4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85" w:type="dxa"/>
            <w:gridSpan w:val="2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42" w:type="dxa"/>
            <w:gridSpan w:val="4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A32BA0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85" w:type="dxa"/>
            <w:gridSpan w:val="2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42" w:type="dxa"/>
            <w:gridSpan w:val="4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A32BA0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Висы и упоры: подтягивание в висе, сгибание и разгибание рук</w:t>
            </w:r>
          </w:p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лежа.      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85" w:type="dxa"/>
            <w:gridSpan w:val="2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42" w:type="dxa"/>
            <w:gridSpan w:val="4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Упражнения в висах и упорах.   Преодоление препятствий.                                  </w:t>
            </w:r>
          </w:p>
        </w:tc>
      </w:tr>
      <w:tr w:rsidR="00A32BA0" w:rsidRPr="00E10356" w:rsidTr="00827359">
        <w:trPr>
          <w:gridAfter w:val="4"/>
          <w:wAfter w:w="20560" w:type="dxa"/>
          <w:trHeight w:val="350"/>
        </w:trPr>
        <w:tc>
          <w:tcPr>
            <w:tcW w:w="677" w:type="dxa"/>
          </w:tcPr>
          <w:p w:rsidR="00A32BA0" w:rsidRPr="00E10356" w:rsidRDefault="00A32BA0" w:rsidP="007C2A6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E86D3C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F47400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32BA0" w:rsidRPr="005933D7" w:rsidRDefault="00F47400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35" w:type="dxa"/>
            <w:gridSpan w:val="3"/>
          </w:tcPr>
          <w:p w:rsidR="00A32BA0" w:rsidRPr="005933D7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A32BA0" w:rsidRPr="00E10356" w:rsidTr="00827359">
        <w:trPr>
          <w:gridAfter w:val="4"/>
          <w:wAfter w:w="20560" w:type="dxa"/>
          <w:trHeight w:val="274"/>
        </w:trPr>
        <w:tc>
          <w:tcPr>
            <w:tcW w:w="677" w:type="dxa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color w:val="000000"/>
              </w:rPr>
              <w:t>44.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32BA0" w:rsidRPr="005933D7" w:rsidRDefault="00F47400" w:rsidP="00063B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25" w:type="dxa"/>
            <w:gridSpan w:val="2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color w:val="000000"/>
              </w:rPr>
              <w:t>45.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92" w:type="dxa"/>
            <w:gridSpan w:val="2"/>
          </w:tcPr>
          <w:p w:rsidR="00A32BA0" w:rsidRPr="005933D7" w:rsidRDefault="00F4740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  <w:r w:rsidR="00A32BA0" w:rsidRPr="005933D7">
              <w:rPr>
                <w:b/>
                <w:color w:val="000000"/>
              </w:rPr>
              <w:t>.12</w:t>
            </w:r>
          </w:p>
        </w:tc>
        <w:tc>
          <w:tcPr>
            <w:tcW w:w="725" w:type="dxa"/>
            <w:gridSpan w:val="2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892" w:type="dxa"/>
            <w:gridSpan w:val="2"/>
          </w:tcPr>
          <w:p w:rsidR="00A32BA0" w:rsidRPr="005933D7" w:rsidRDefault="00F4740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  <w:r w:rsidR="00A32BA0" w:rsidRPr="005933D7">
              <w:rPr>
                <w:b/>
                <w:color w:val="000000"/>
              </w:rPr>
              <w:t>.12</w:t>
            </w:r>
          </w:p>
        </w:tc>
        <w:tc>
          <w:tcPr>
            <w:tcW w:w="725" w:type="dxa"/>
            <w:gridSpan w:val="2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32BA0" w:rsidRPr="005933D7" w:rsidRDefault="00F47400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25" w:type="dxa"/>
            <w:gridSpan w:val="2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32BA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50" w:type="dxa"/>
            <w:gridSpan w:val="5"/>
          </w:tcPr>
          <w:p w:rsidR="00A32BA0" w:rsidRPr="00E10356" w:rsidRDefault="00A32BA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32BA0" w:rsidRPr="005933D7" w:rsidRDefault="00F47400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A32BA0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725" w:type="dxa"/>
            <w:gridSpan w:val="2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F47400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F47400" w:rsidRPr="00E10356" w:rsidRDefault="00F4740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50" w:type="dxa"/>
            <w:gridSpan w:val="5"/>
          </w:tcPr>
          <w:p w:rsidR="00F47400" w:rsidRPr="00E10356" w:rsidRDefault="00F47400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F47400" w:rsidRDefault="00F47400" w:rsidP="00063B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725" w:type="dxa"/>
            <w:gridSpan w:val="2"/>
          </w:tcPr>
          <w:p w:rsidR="00F47400" w:rsidRPr="00E10356" w:rsidRDefault="00F4740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F47400" w:rsidRPr="00B01AEF" w:rsidRDefault="00F4740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A32BA0" w:rsidRPr="00E10356" w:rsidTr="00A11B8C">
        <w:tc>
          <w:tcPr>
            <w:tcW w:w="11120" w:type="dxa"/>
            <w:gridSpan w:val="11"/>
          </w:tcPr>
          <w:p w:rsidR="00A32BA0" w:rsidRPr="00E10356" w:rsidRDefault="00A32BA0" w:rsidP="00063B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Раздел: спорти</w:t>
            </w:r>
            <w:r w:rsidR="00F47400">
              <w:rPr>
                <w:rFonts w:ascii="Times New Roman" w:hAnsi="Times New Roman" w:cs="Times New Roman"/>
                <w:b/>
                <w:sz w:val="24"/>
                <w:szCs w:val="24"/>
              </w:rPr>
              <w:t>вные игры (29ч.): баскетбола (14</w:t>
            </w: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ч.),    волейбола  (15ч.)</w:t>
            </w:r>
          </w:p>
        </w:tc>
        <w:tc>
          <w:tcPr>
            <w:tcW w:w="5140" w:type="dxa"/>
          </w:tcPr>
          <w:p w:rsidR="00A32BA0" w:rsidRPr="00E10356" w:rsidRDefault="00A32BA0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40" w:type="dxa"/>
          </w:tcPr>
          <w:p w:rsidR="00A32BA0" w:rsidRPr="00E10356" w:rsidRDefault="00A32BA0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40" w:type="dxa"/>
          </w:tcPr>
          <w:p w:rsidR="00A32BA0" w:rsidRPr="00E10356" w:rsidRDefault="00A32BA0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40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F47400" w:rsidRPr="00E10356" w:rsidTr="00A11B8C">
        <w:trPr>
          <w:gridAfter w:val="4"/>
          <w:wAfter w:w="20560" w:type="dxa"/>
        </w:trPr>
        <w:tc>
          <w:tcPr>
            <w:tcW w:w="11120" w:type="dxa"/>
            <w:gridSpan w:val="11"/>
          </w:tcPr>
          <w:p w:rsidR="00F47400" w:rsidRPr="00E10356" w:rsidRDefault="00F47400" w:rsidP="00063B84">
            <w:pPr>
              <w:pStyle w:val="af6"/>
              <w:spacing w:before="0" w:after="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Баскетбол (14</w:t>
            </w:r>
            <w:r w:rsidRPr="00E10356">
              <w:rPr>
                <w:b/>
              </w:rPr>
              <w:t>ч.)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F47400" w:rsidRDefault="00A11B8C" w:rsidP="00F47400"/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Стойки; способы передвижения; остановки; повороты на месте.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Ловля и передача мяча 2-мя руками от груди и 1-ой рукой от плеча</w:t>
            </w:r>
          </w:p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на месте и в движении.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встречном </w:t>
            </w:r>
          </w:p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и </w:t>
            </w:r>
          </w:p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после ловли. Эстафеты.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двумя руками на месте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31.01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Ведение мяча на месте и   в движении.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02.02</w:t>
            </w:r>
          </w:p>
        </w:tc>
        <w:tc>
          <w:tcPr>
            <w:tcW w:w="735" w:type="dxa"/>
            <w:gridSpan w:val="3"/>
            <w:tcBorders>
              <w:top w:val="nil"/>
            </w:tcBorders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07.02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09.02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A11B8C" w:rsidRPr="00E10356" w:rsidTr="00A11B8C">
        <w:trPr>
          <w:gridAfter w:val="4"/>
          <w:wAfter w:w="20560" w:type="dxa"/>
        </w:trPr>
        <w:tc>
          <w:tcPr>
            <w:tcW w:w="11120" w:type="dxa"/>
            <w:gridSpan w:val="11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</w:t>
            </w:r>
            <w:r w:rsidRPr="00E10356">
              <w:rPr>
                <w:b/>
              </w:rPr>
              <w:t xml:space="preserve"> Волейбола  (15часов)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ТБ. Перемещение лицом, боком, спиной вперед, </w:t>
            </w:r>
          </w:p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остановки, ускорения.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28.02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02.03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04.03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8D388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09.03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8D388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11.03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8D388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14.03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месте.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8D388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16.03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11B8C" w:rsidRPr="00E10356" w:rsidRDefault="008D388F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28.03</w:t>
            </w:r>
          </w:p>
        </w:tc>
        <w:tc>
          <w:tcPr>
            <w:tcW w:w="735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«Пионер-бол»</w:t>
            </w:r>
          </w:p>
        </w:tc>
      </w:tr>
      <w:tr w:rsidR="00827359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827359" w:rsidRPr="00E10356" w:rsidRDefault="0082735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50" w:type="dxa"/>
            <w:gridSpan w:val="5"/>
          </w:tcPr>
          <w:p w:rsidR="00827359" w:rsidRPr="00E10356" w:rsidRDefault="0082735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27359" w:rsidRDefault="0082735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30.03</w:t>
            </w:r>
          </w:p>
        </w:tc>
        <w:tc>
          <w:tcPr>
            <w:tcW w:w="735" w:type="dxa"/>
            <w:gridSpan w:val="3"/>
          </w:tcPr>
          <w:p w:rsidR="00827359" w:rsidRPr="00E10356" w:rsidRDefault="0082735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827359" w:rsidRPr="00B01AEF" w:rsidRDefault="0082735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«Пионер-бол»</w:t>
            </w:r>
          </w:p>
        </w:tc>
      </w:tr>
      <w:tr w:rsidR="00A32BA0" w:rsidRPr="00E10356" w:rsidTr="00A11B8C">
        <w:tc>
          <w:tcPr>
            <w:tcW w:w="11120" w:type="dxa"/>
            <w:gridSpan w:val="11"/>
          </w:tcPr>
          <w:p w:rsidR="00A32BA0" w:rsidRPr="00E10356" w:rsidRDefault="00A32BA0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</w:rPr>
              <w:t xml:space="preserve">                                                      Раздел: Кроссовая подготовка   (9ч.)</w:t>
            </w:r>
          </w:p>
        </w:tc>
        <w:tc>
          <w:tcPr>
            <w:tcW w:w="5140" w:type="dxa"/>
          </w:tcPr>
          <w:p w:rsidR="00A32BA0" w:rsidRPr="00E10356" w:rsidRDefault="00A32BA0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40" w:type="dxa"/>
          </w:tcPr>
          <w:p w:rsidR="00A32BA0" w:rsidRPr="00E10356" w:rsidRDefault="00A32BA0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40" w:type="dxa"/>
          </w:tcPr>
          <w:p w:rsidR="00A32BA0" w:rsidRPr="00E10356" w:rsidRDefault="00A32BA0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40" w:type="dxa"/>
          </w:tcPr>
          <w:p w:rsidR="00A32BA0" w:rsidRPr="00B01AEF" w:rsidRDefault="00A32BA0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Игра «Пионер- бол» .  </w:t>
            </w:r>
          </w:p>
        </w:tc>
      </w:tr>
      <w:tr w:rsidR="00A11B8C" w:rsidRPr="00E10356" w:rsidTr="00827359">
        <w:trPr>
          <w:gridAfter w:val="4"/>
          <w:wAfter w:w="20560" w:type="dxa"/>
          <w:trHeight w:val="415"/>
        </w:trPr>
        <w:tc>
          <w:tcPr>
            <w:tcW w:w="677" w:type="dxa"/>
          </w:tcPr>
          <w:p w:rsidR="00A11B8C" w:rsidRPr="00E10356" w:rsidRDefault="0082735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A11B8C"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82735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01.04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Равномерный бег до 6 мин</w:t>
            </w:r>
          </w:p>
        </w:tc>
      </w:tr>
      <w:tr w:rsidR="00A11B8C" w:rsidRPr="00E10356" w:rsidTr="00827359">
        <w:trPr>
          <w:gridAfter w:val="4"/>
          <w:wAfter w:w="20560" w:type="dxa"/>
          <w:trHeight w:val="415"/>
        </w:trPr>
        <w:tc>
          <w:tcPr>
            <w:tcW w:w="677" w:type="dxa"/>
          </w:tcPr>
          <w:p w:rsidR="00A11B8C" w:rsidRPr="00E10356" w:rsidRDefault="0082735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A11B8C"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82735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</w:t>
            </w:r>
            <w:r w:rsidR="008D388F">
              <w:rPr>
                <w:b/>
                <w:color w:val="000000"/>
              </w:rPr>
              <w:t>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82735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A11B8C"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82735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06</w:t>
            </w:r>
            <w:r w:rsidR="008D388F">
              <w:rPr>
                <w:b/>
                <w:color w:val="000000"/>
              </w:rPr>
              <w:t>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827359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A11B8C"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827359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</w:t>
            </w:r>
            <w:r w:rsidR="008D388F">
              <w:rPr>
                <w:b/>
                <w:color w:val="000000"/>
              </w:rPr>
              <w:t>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A11B8C" w:rsidRPr="00E10356" w:rsidTr="00827359">
        <w:trPr>
          <w:gridAfter w:val="4"/>
          <w:wAfter w:w="20560" w:type="dxa"/>
          <w:trHeight w:val="260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A11B8C" w:rsidRPr="00E10356" w:rsidTr="00827359">
        <w:trPr>
          <w:gridAfter w:val="4"/>
          <w:wAfter w:w="20560" w:type="dxa"/>
          <w:trHeight w:val="168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Бег 2000м без учета времени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A11B8C" w:rsidRPr="00E10356" w:rsidTr="00827359">
        <w:trPr>
          <w:gridAfter w:val="4"/>
          <w:wAfter w:w="20560" w:type="dxa"/>
          <w:trHeight w:val="254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color w:val="000000"/>
              </w:rPr>
            </w:pPr>
            <w:r>
              <w:t>ТБ.  Бег 1000м на время</w:t>
            </w:r>
          </w:p>
        </w:tc>
      </w:tr>
      <w:tr w:rsidR="00A11B8C" w:rsidRPr="00E10356" w:rsidTr="00827359">
        <w:trPr>
          <w:gridAfter w:val="4"/>
          <w:wAfter w:w="20560" w:type="dxa"/>
          <w:trHeight w:val="245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20.04</w:t>
            </w:r>
          </w:p>
        </w:tc>
        <w:tc>
          <w:tcPr>
            <w:tcW w:w="725" w:type="dxa"/>
            <w:gridSpan w:val="2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E10356" w:rsidRDefault="00A11B8C" w:rsidP="00497AA1">
            <w:pPr>
              <w:pStyle w:val="af6"/>
              <w:spacing w:before="0" w:after="0"/>
              <w:jc w:val="both"/>
            </w:pPr>
            <w:r w:rsidRPr="00E10356">
              <w:t xml:space="preserve">ТБ.  </w:t>
            </w:r>
            <w:r>
              <w:t>Подвижные игры. Эстафета.</w:t>
            </w:r>
          </w:p>
        </w:tc>
      </w:tr>
      <w:tr w:rsidR="00497AA1" w:rsidRPr="00E10356" w:rsidTr="00A11B8C">
        <w:trPr>
          <w:gridAfter w:val="4"/>
          <w:wAfter w:w="20560" w:type="dxa"/>
        </w:trPr>
        <w:tc>
          <w:tcPr>
            <w:tcW w:w="11120" w:type="dxa"/>
            <w:gridSpan w:val="11"/>
          </w:tcPr>
          <w:p w:rsidR="00497AA1" w:rsidRPr="00E10356" w:rsidRDefault="00497AA1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</w:rPr>
              <w:t xml:space="preserve">                                                 Раздел: Легкая атлетика   (15ч.)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22.04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25.04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27.04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29.04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Бег 30 м.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02.05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60 м.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06.05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Бег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Эстафетный бег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</w:tcPr>
          <w:p w:rsidR="00A11B8C" w:rsidRPr="00B01AEF" w:rsidRDefault="00A11B8C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Прыжки в длину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разбега.</w:t>
            </w:r>
          </w:p>
        </w:tc>
      </w:tr>
      <w:tr w:rsidR="00A11B8C" w:rsidRPr="00E10356" w:rsidTr="00827359">
        <w:trPr>
          <w:gridAfter w:val="4"/>
          <w:wAfter w:w="20560" w:type="dxa"/>
        </w:trPr>
        <w:tc>
          <w:tcPr>
            <w:tcW w:w="677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</w:pPr>
            <w:r w:rsidRPr="00E10356">
              <w:t>102.</w:t>
            </w:r>
          </w:p>
        </w:tc>
        <w:tc>
          <w:tcPr>
            <w:tcW w:w="950" w:type="dxa"/>
            <w:gridSpan w:val="5"/>
          </w:tcPr>
          <w:p w:rsidR="00A11B8C" w:rsidRPr="00E10356" w:rsidRDefault="00A11B8C" w:rsidP="00063B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  <w:tcBorders>
              <w:bottom w:val="single" w:sz="4" w:space="0" w:color="auto"/>
            </w:tcBorders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27.05</w:t>
            </w:r>
          </w:p>
        </w:tc>
        <w:tc>
          <w:tcPr>
            <w:tcW w:w="715" w:type="dxa"/>
          </w:tcPr>
          <w:p w:rsidR="00A11B8C" w:rsidRPr="00E10356" w:rsidRDefault="00A11B8C" w:rsidP="00063B84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876" w:type="dxa"/>
            <w:vAlign w:val="center"/>
          </w:tcPr>
          <w:p w:rsidR="00A11B8C" w:rsidRPr="00B01AEF" w:rsidRDefault="00A11B8C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разбега.</w:t>
            </w:r>
          </w:p>
        </w:tc>
      </w:tr>
    </w:tbl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</w:rPr>
      </w:pPr>
    </w:p>
    <w:p w:rsidR="004F06E3" w:rsidRPr="00E10356" w:rsidRDefault="004F06E3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</w:rPr>
      </w:pPr>
    </w:p>
    <w:p w:rsidR="008D388F" w:rsidRDefault="008D388F" w:rsidP="00D67746">
      <w:pPr>
        <w:pStyle w:val="af6"/>
        <w:spacing w:before="0" w:after="0"/>
        <w:jc w:val="both"/>
        <w:rPr>
          <w:b/>
        </w:rPr>
      </w:pPr>
    </w:p>
    <w:p w:rsidR="008D388F" w:rsidRDefault="008D388F" w:rsidP="00D67746">
      <w:pPr>
        <w:pStyle w:val="af6"/>
        <w:spacing w:before="0" w:after="0"/>
        <w:jc w:val="both"/>
        <w:rPr>
          <w:b/>
        </w:rPr>
      </w:pPr>
    </w:p>
    <w:p w:rsidR="008D388F" w:rsidRDefault="008D388F" w:rsidP="00D67746">
      <w:pPr>
        <w:pStyle w:val="af6"/>
        <w:spacing w:before="0" w:after="0"/>
        <w:jc w:val="both"/>
        <w:rPr>
          <w:b/>
        </w:rPr>
      </w:pPr>
    </w:p>
    <w:p w:rsidR="008D388F" w:rsidRPr="00E10356" w:rsidRDefault="008D388F" w:rsidP="00D67746">
      <w:pPr>
        <w:pStyle w:val="af6"/>
        <w:spacing w:before="0" w:after="0"/>
        <w:jc w:val="both"/>
        <w:rPr>
          <w:b/>
        </w:rPr>
      </w:pPr>
    </w:p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7C2A6B" w:rsidRDefault="007C2A6B" w:rsidP="00D67746">
      <w:pPr>
        <w:pStyle w:val="af6"/>
        <w:spacing w:before="0" w:after="0"/>
        <w:jc w:val="both"/>
        <w:rPr>
          <w:b/>
        </w:rPr>
      </w:pPr>
    </w:p>
    <w:p w:rsidR="00922E91" w:rsidRPr="00E10356" w:rsidRDefault="00922E91" w:rsidP="00922E91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10356">
        <w:rPr>
          <w:rFonts w:ascii="Times New Roman" w:hAnsi="Times New Roman" w:cs="Times New Roman"/>
          <w:b/>
          <w:sz w:val="24"/>
          <w:szCs w:val="24"/>
        </w:rPr>
        <w:t xml:space="preserve">                               Календарно- т</w:t>
      </w:r>
      <w:r>
        <w:rPr>
          <w:rFonts w:ascii="Times New Roman" w:hAnsi="Times New Roman" w:cs="Times New Roman"/>
          <w:b/>
          <w:sz w:val="24"/>
          <w:szCs w:val="24"/>
        </w:rPr>
        <w:t>ематическое планирование   5-Г</w:t>
      </w:r>
      <w:r w:rsidRPr="00E10356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922E91" w:rsidRPr="00E10356" w:rsidRDefault="00922E91" w:rsidP="00D67746">
      <w:pPr>
        <w:pStyle w:val="af6"/>
        <w:spacing w:before="0" w:after="0"/>
        <w:jc w:val="both"/>
        <w:rPr>
          <w:b/>
        </w:rPr>
      </w:pP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6"/>
        <w:gridCol w:w="703"/>
        <w:gridCol w:w="16"/>
        <w:gridCol w:w="16"/>
        <w:gridCol w:w="870"/>
        <w:gridCol w:w="12"/>
        <w:gridCol w:w="38"/>
        <w:gridCol w:w="12"/>
        <w:gridCol w:w="28"/>
        <w:gridCol w:w="23"/>
        <w:gridCol w:w="828"/>
        <w:gridCol w:w="15"/>
        <w:gridCol w:w="10"/>
        <w:gridCol w:w="6"/>
        <w:gridCol w:w="7732"/>
        <w:gridCol w:w="5137"/>
        <w:gridCol w:w="5137"/>
        <w:gridCol w:w="5137"/>
        <w:gridCol w:w="5137"/>
      </w:tblGrid>
      <w:tr w:rsidR="00922E91" w:rsidRPr="00E10356" w:rsidTr="00E86D3C">
        <w:trPr>
          <w:gridAfter w:val="4"/>
          <w:wAfter w:w="20548" w:type="dxa"/>
        </w:trPr>
        <w:tc>
          <w:tcPr>
            <w:tcW w:w="1558" w:type="dxa"/>
            <w:gridSpan w:val="5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42" w:type="dxa"/>
            <w:gridSpan w:val="10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2" w:type="dxa"/>
            <w:vMerge w:val="restart"/>
          </w:tcPr>
          <w:p w:rsidR="00922E91" w:rsidRPr="00E10356" w:rsidRDefault="00922E91" w:rsidP="00922E91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5" w:type="dxa"/>
            <w:gridSpan w:val="3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83" w:type="dxa"/>
            <w:gridSpan w:val="6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  <w:color w:val="000000"/>
              </w:rPr>
              <w:t>план</w:t>
            </w:r>
          </w:p>
        </w:tc>
        <w:tc>
          <w:tcPr>
            <w:tcW w:w="859" w:type="dxa"/>
            <w:gridSpan w:val="4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  <w:color w:val="000000"/>
              </w:rPr>
              <w:t>Факт</w:t>
            </w:r>
          </w:p>
        </w:tc>
        <w:tc>
          <w:tcPr>
            <w:tcW w:w="7732" w:type="dxa"/>
            <w:vMerge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11132" w:type="dxa"/>
            <w:gridSpan w:val="16"/>
          </w:tcPr>
          <w:p w:rsidR="00922E91" w:rsidRPr="00E10356" w:rsidRDefault="00922E91" w:rsidP="00922E91">
            <w:pPr>
              <w:pStyle w:val="af6"/>
              <w:spacing w:before="0" w:after="0"/>
              <w:rPr>
                <w:b/>
                <w:color w:val="000000"/>
              </w:rPr>
            </w:pPr>
            <w:r w:rsidRPr="00E10356">
              <w:rPr>
                <w:b/>
              </w:rPr>
              <w:t xml:space="preserve">                   </w:t>
            </w:r>
            <w:r w:rsidRPr="00E10356">
              <w:t>Раздел: Легкая атлетика</w:t>
            </w:r>
            <w:r w:rsidRPr="00E10356">
              <w:rPr>
                <w:b/>
              </w:rPr>
              <w:t xml:space="preserve"> (</w:t>
            </w:r>
            <w:r w:rsidRPr="00E10356">
              <w:t xml:space="preserve">20ч. </w:t>
            </w:r>
            <w:r>
              <w:rPr>
                <w:b/>
              </w:rPr>
              <w:t>)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5933D7">
              <w:t>Инструктаж по ТБ. Двигательный режим дня. Спринтерский бег  30м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5933D7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sz w:val="24"/>
                <w:szCs w:val="24"/>
              </w:rPr>
              <w:t>Т.Б. Подвижные  игры с бегом и прыжками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5933D7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sz w:val="24"/>
                <w:szCs w:val="24"/>
              </w:rPr>
              <w:t>ТБ. Подвижные  игры с бегом и прыжками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</w:pPr>
            <w:r w:rsidRPr="005933D7">
              <w:t xml:space="preserve">ТБ. </w:t>
            </w:r>
            <w:r>
              <w:t>Бег 30 м</w:t>
            </w:r>
            <w:r w:rsidRPr="005933D7">
              <w:t xml:space="preserve">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5933D7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t>Бег 30 м</w:t>
            </w:r>
            <w:r w:rsidRPr="005933D7">
              <w:t xml:space="preserve">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6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0м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6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0м</w:t>
            </w:r>
          </w:p>
        </w:tc>
      </w:tr>
      <w:tr w:rsidR="00922E91" w:rsidRPr="00E10356" w:rsidTr="00E86D3C">
        <w:trPr>
          <w:gridAfter w:val="4"/>
          <w:wAfter w:w="20548" w:type="dxa"/>
          <w:trHeight w:val="306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 Бег с ускорением 30-40м. </w:t>
            </w:r>
          </w:p>
        </w:tc>
      </w:tr>
      <w:tr w:rsidR="00922E91" w:rsidRPr="00E10356" w:rsidTr="00E86D3C">
        <w:trPr>
          <w:gridAfter w:val="4"/>
          <w:wAfter w:w="20548" w:type="dxa"/>
          <w:trHeight w:val="267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Эстафетный  бег 60м.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Эстафетный  бег 60м.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Повторный бег. 2х 30м. </w:t>
            </w:r>
          </w:p>
        </w:tc>
      </w:tr>
      <w:tr w:rsidR="00922E91" w:rsidRPr="00E10356" w:rsidTr="00E86D3C">
        <w:trPr>
          <w:gridAfter w:val="4"/>
          <w:wAfter w:w="20548" w:type="dxa"/>
          <w:trHeight w:val="334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места.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before="100" w:beforeAutospacing="1" w:after="100" w:afterAutospacing="1" w:line="240" w:lineRule="auto"/>
              <w:ind w:left="0"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Метание малого мяча в цель.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ТБ. Метание малого  мяча на дальность.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Метание малого мяча   на дальность.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9" w:type="dxa"/>
            <w:gridSpan w:val="4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2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5933D7">
              <w:rPr>
                <w:rFonts w:ascii="Times New Roman" w:hAnsi="Times New Roman" w:cs="Times New Roman"/>
                <w:sz w:val="24"/>
                <w:szCs w:val="24"/>
              </w:rPr>
              <w:t>Подвижные  игры с бегом и прыжками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11132" w:type="dxa"/>
            <w:gridSpan w:val="16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5933D7">
              <w:rPr>
                <w:b/>
              </w:rPr>
              <w:t xml:space="preserve">                                              Раздел:   Кроссовая  подготовка (6 ч.)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3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8" w:type="dxa"/>
            <w:gridSpan w:val="2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</w:pPr>
            <w:r w:rsidRPr="00E10356">
              <w:t xml:space="preserve">Инструктаж по ТБ. Равномерный бег до </w:t>
            </w:r>
            <w:r>
              <w:t>6-8</w:t>
            </w:r>
            <w:r w:rsidRPr="00E10356">
              <w:t xml:space="preserve">мин. Преодоление препятствий.               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3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8" w:type="dxa"/>
            <w:gridSpan w:val="2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ТБ. Бег 1000м без учета времени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922E91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3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8" w:type="dxa"/>
            <w:gridSpan w:val="2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t xml:space="preserve">ТБ. Бег </w:t>
            </w:r>
            <w:r>
              <w:t>2000м без учета времени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FB68A9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3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8" w:type="dxa"/>
            <w:gridSpan w:val="2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t>ТБ. Бег   1000м  на время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FB68A9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3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8" w:type="dxa"/>
            <w:gridSpan w:val="2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t>ТБ. Бег   1000м  на время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7"/>
          </w:tcPr>
          <w:p w:rsidR="00922E91" w:rsidRPr="005933D7" w:rsidRDefault="00FB68A9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3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38" w:type="dxa"/>
            <w:gridSpan w:val="2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color w:val="000000"/>
              </w:rPr>
              <w:t xml:space="preserve">ТБ. Челночный </w:t>
            </w:r>
            <w:r w:rsidRPr="00E10356">
              <w:t>бег 3х10м; 4х10м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11132" w:type="dxa"/>
            <w:gridSpan w:val="16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5933D7">
              <w:rPr>
                <w:b/>
              </w:rPr>
              <w:lastRenderedPageBreak/>
              <w:t xml:space="preserve">     Раздел:     Гимнасти</w:t>
            </w:r>
            <w:r w:rsidR="00ED4B41">
              <w:rPr>
                <w:b/>
              </w:rPr>
              <w:t>ка  с элементами  акробатики (24</w:t>
            </w:r>
            <w:r w:rsidRPr="005933D7">
              <w:rPr>
                <w:b/>
              </w:rPr>
              <w:t xml:space="preserve">ч.)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  <w:vAlign w:val="center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вперед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Висы и упоры: подтягивание в висе, сгибание и разгибание рук</w:t>
            </w:r>
          </w:p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лежа.      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Упражнения в висах и упорах.   Преодоление препятствий.                                  </w:t>
            </w:r>
          </w:p>
        </w:tc>
      </w:tr>
      <w:tr w:rsidR="00922E91" w:rsidRPr="00E10356" w:rsidTr="00E86D3C">
        <w:trPr>
          <w:gridAfter w:val="4"/>
          <w:wAfter w:w="20548" w:type="dxa"/>
          <w:trHeight w:val="350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23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19" w:type="dxa"/>
            <w:gridSpan w:val="2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5933D7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922E91" w:rsidRPr="00E10356" w:rsidTr="00E86D3C">
        <w:trPr>
          <w:gridAfter w:val="4"/>
          <w:wAfter w:w="20548" w:type="dxa"/>
          <w:trHeight w:val="274"/>
        </w:trPr>
        <w:tc>
          <w:tcPr>
            <w:tcW w:w="817" w:type="dxa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color w:val="000000"/>
              </w:rPr>
              <w:t>44.</w:t>
            </w:r>
          </w:p>
        </w:tc>
        <w:tc>
          <w:tcPr>
            <w:tcW w:w="725" w:type="dxa"/>
            <w:gridSpan w:val="3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17" w:type="dxa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 w:rsidRPr="00E10356">
              <w:rPr>
                <w:color w:val="000000"/>
              </w:rPr>
              <w:t>45.</w:t>
            </w:r>
          </w:p>
        </w:tc>
        <w:tc>
          <w:tcPr>
            <w:tcW w:w="725" w:type="dxa"/>
            <w:gridSpan w:val="3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  <w:r w:rsidR="00922E91" w:rsidRPr="005933D7">
              <w:rPr>
                <w:b/>
                <w:color w:val="000000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17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25" w:type="dxa"/>
            <w:gridSpan w:val="3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  <w:r w:rsidR="00922E91" w:rsidRPr="005933D7">
              <w:rPr>
                <w:b/>
                <w:color w:val="000000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17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25" w:type="dxa"/>
            <w:gridSpan w:val="3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817" w:type="dxa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25" w:type="dxa"/>
            <w:gridSpan w:val="3"/>
          </w:tcPr>
          <w:p w:rsidR="00922E91" w:rsidRPr="00E10356" w:rsidRDefault="00922E91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922E91" w:rsidRPr="005933D7" w:rsidRDefault="00FB68A9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922E91" w:rsidRPr="005933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66" w:type="dxa"/>
            <w:gridSpan w:val="3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FB68A9" w:rsidRPr="00E10356" w:rsidTr="00E86D3C">
        <w:trPr>
          <w:gridAfter w:val="4"/>
          <w:wAfter w:w="20548" w:type="dxa"/>
        </w:trPr>
        <w:tc>
          <w:tcPr>
            <w:tcW w:w="817" w:type="dxa"/>
          </w:tcPr>
          <w:p w:rsidR="00FB68A9" w:rsidRPr="00E10356" w:rsidRDefault="00FB68A9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25" w:type="dxa"/>
            <w:gridSpan w:val="3"/>
          </w:tcPr>
          <w:p w:rsidR="00FB68A9" w:rsidRPr="00E10356" w:rsidRDefault="00FB68A9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FB68A9" w:rsidRDefault="00FB68A9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866" w:type="dxa"/>
            <w:gridSpan w:val="3"/>
          </w:tcPr>
          <w:p w:rsidR="00FB68A9" w:rsidRPr="00E10356" w:rsidRDefault="00FB68A9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FB68A9" w:rsidRPr="00B01AEF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FB68A9" w:rsidRPr="00E10356" w:rsidTr="00E86D3C">
        <w:trPr>
          <w:gridAfter w:val="4"/>
          <w:wAfter w:w="20548" w:type="dxa"/>
        </w:trPr>
        <w:tc>
          <w:tcPr>
            <w:tcW w:w="817" w:type="dxa"/>
          </w:tcPr>
          <w:p w:rsidR="00FB68A9" w:rsidRPr="00E10356" w:rsidRDefault="00FB68A9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25" w:type="dxa"/>
            <w:gridSpan w:val="3"/>
          </w:tcPr>
          <w:p w:rsidR="00FB68A9" w:rsidRPr="00E10356" w:rsidRDefault="00FB68A9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6"/>
          </w:tcPr>
          <w:p w:rsidR="00FB68A9" w:rsidRDefault="00FB68A9" w:rsidP="00922E91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866" w:type="dxa"/>
            <w:gridSpan w:val="3"/>
          </w:tcPr>
          <w:p w:rsidR="00FB68A9" w:rsidRPr="00E10356" w:rsidRDefault="00FB68A9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48" w:type="dxa"/>
            <w:gridSpan w:val="3"/>
          </w:tcPr>
          <w:p w:rsidR="00FB68A9" w:rsidRPr="00B01AEF" w:rsidRDefault="00FB68A9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922E91" w:rsidRPr="00E10356" w:rsidTr="00E86D3C">
        <w:tc>
          <w:tcPr>
            <w:tcW w:w="11132" w:type="dxa"/>
            <w:gridSpan w:val="16"/>
          </w:tcPr>
          <w:p w:rsidR="00922E91" w:rsidRPr="00E10356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Раздел: спорти</w:t>
            </w:r>
            <w:r w:rsidR="00ED4B41">
              <w:rPr>
                <w:rFonts w:ascii="Times New Roman" w:hAnsi="Times New Roman" w:cs="Times New Roman"/>
                <w:b/>
                <w:sz w:val="24"/>
                <w:szCs w:val="24"/>
              </w:rPr>
              <w:t>вные игры (28</w:t>
            </w:r>
            <w:r w:rsidR="00FB68A9">
              <w:rPr>
                <w:rFonts w:ascii="Times New Roman" w:hAnsi="Times New Roman" w:cs="Times New Roman"/>
                <w:b/>
                <w:sz w:val="24"/>
                <w:szCs w:val="24"/>
              </w:rPr>
              <w:t>ч.): баскетбола (13</w:t>
            </w:r>
            <w:r w:rsidR="009A1373">
              <w:rPr>
                <w:rFonts w:ascii="Times New Roman" w:hAnsi="Times New Roman" w:cs="Times New Roman"/>
                <w:b/>
                <w:sz w:val="24"/>
                <w:szCs w:val="24"/>
              </w:rPr>
              <w:t>ч.),    волейбола  (14</w:t>
            </w:r>
            <w:r w:rsidRPr="00E10356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  <w:tc>
          <w:tcPr>
            <w:tcW w:w="5137" w:type="dxa"/>
          </w:tcPr>
          <w:p w:rsidR="00922E91" w:rsidRPr="00E10356" w:rsidRDefault="00922E91" w:rsidP="00922E91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37" w:type="dxa"/>
          </w:tcPr>
          <w:p w:rsidR="00922E91" w:rsidRPr="00E10356" w:rsidRDefault="00922E91" w:rsidP="00922E91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37" w:type="dxa"/>
          </w:tcPr>
          <w:p w:rsidR="00922E91" w:rsidRPr="00E10356" w:rsidRDefault="00922E91" w:rsidP="00922E91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37" w:type="dxa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8D388F" w:rsidRPr="00E10356" w:rsidTr="008D388F">
        <w:trPr>
          <w:gridAfter w:val="4"/>
          <w:wAfter w:w="20548" w:type="dxa"/>
          <w:trHeight w:val="543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Стойки; способы передвижения; остановки; повороты на месте.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Ловля и передача мяча 2-мя руками от груди и 1-ой рукой от плеча</w:t>
            </w:r>
          </w:p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на месте и в движении.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встречном </w:t>
            </w:r>
          </w:p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и </w:t>
            </w:r>
          </w:p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после ловли. Эстафеты.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двумя руками на месте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31.01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Ведение мяча на месте и   в движении.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02.02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03.02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07.02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3369" w:type="dxa"/>
            <w:gridSpan w:val="12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E10356" w:rsidRDefault="009A1373" w:rsidP="00922E91">
            <w:pPr>
              <w:pStyle w:val="af6"/>
              <w:spacing w:before="0" w:after="0"/>
              <w:jc w:val="both"/>
              <w:rPr>
                <w:b/>
              </w:rPr>
            </w:pPr>
            <w:r>
              <w:rPr>
                <w:b/>
              </w:rPr>
              <w:t xml:space="preserve"> Волейбола  (14</w:t>
            </w:r>
            <w:r w:rsidR="008D388F" w:rsidRPr="00E10356">
              <w:rPr>
                <w:b/>
              </w:rPr>
              <w:t>часов)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09.02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ТБ. Перемещение лицом, боком, спиной вперед, </w:t>
            </w:r>
          </w:p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остановки, ускорения.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28.02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02.03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03.03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09.03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10.03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месте.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14.03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16.03</w:t>
            </w:r>
          </w:p>
        </w:tc>
        <w:tc>
          <w:tcPr>
            <w:tcW w:w="929" w:type="dxa"/>
            <w:gridSpan w:val="5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«Пионер-бол»</w:t>
            </w:r>
          </w:p>
        </w:tc>
      </w:tr>
      <w:tr w:rsidR="00922E91" w:rsidRPr="00E10356" w:rsidTr="00E86D3C">
        <w:tc>
          <w:tcPr>
            <w:tcW w:w="11132" w:type="dxa"/>
            <w:gridSpan w:val="16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</w:rPr>
              <w:t xml:space="preserve">                                                      Р</w:t>
            </w:r>
            <w:r w:rsidR="009A1373">
              <w:rPr>
                <w:b/>
              </w:rPr>
              <w:t>аздел: Кроссовая подготовка   (10</w:t>
            </w:r>
            <w:r w:rsidRPr="00E10356">
              <w:rPr>
                <w:b/>
              </w:rPr>
              <w:t>ч.)</w:t>
            </w:r>
          </w:p>
        </w:tc>
        <w:tc>
          <w:tcPr>
            <w:tcW w:w="5137" w:type="dxa"/>
          </w:tcPr>
          <w:p w:rsidR="00922E91" w:rsidRPr="00E10356" w:rsidRDefault="00922E91" w:rsidP="00922E91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37" w:type="dxa"/>
          </w:tcPr>
          <w:p w:rsidR="00922E91" w:rsidRPr="00E10356" w:rsidRDefault="00922E91" w:rsidP="00922E91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37" w:type="dxa"/>
          </w:tcPr>
          <w:p w:rsidR="00922E91" w:rsidRPr="00E10356" w:rsidRDefault="00922E91" w:rsidP="00922E91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5137" w:type="dxa"/>
          </w:tcPr>
          <w:p w:rsidR="00922E91" w:rsidRPr="00B01AEF" w:rsidRDefault="00922E91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Игра «Пионер- бол» .  </w:t>
            </w:r>
          </w:p>
        </w:tc>
      </w:tr>
      <w:tr w:rsidR="008D388F" w:rsidRPr="00E10356" w:rsidTr="008D388F">
        <w:trPr>
          <w:gridAfter w:val="4"/>
          <w:wAfter w:w="20548" w:type="dxa"/>
          <w:trHeight w:val="415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17.03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Равномерный бег до 6 мин</w:t>
            </w:r>
          </w:p>
        </w:tc>
      </w:tr>
      <w:tr w:rsidR="008D388F" w:rsidRPr="00E10356" w:rsidTr="008D388F">
        <w:trPr>
          <w:gridAfter w:val="4"/>
          <w:wAfter w:w="20548" w:type="dxa"/>
          <w:trHeight w:val="415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28.03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30.03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31.03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D388F" w:rsidRPr="00E10356" w:rsidTr="008D388F">
        <w:trPr>
          <w:gridAfter w:val="4"/>
          <w:wAfter w:w="20548" w:type="dxa"/>
          <w:trHeight w:val="209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04.04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8мин.</w:t>
            </w:r>
          </w:p>
        </w:tc>
      </w:tr>
      <w:tr w:rsidR="008D388F" w:rsidRPr="00E10356" w:rsidTr="008D388F">
        <w:trPr>
          <w:gridAfter w:val="4"/>
          <w:wAfter w:w="20548" w:type="dxa"/>
          <w:trHeight w:val="260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06.04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8D388F" w:rsidRPr="00E10356" w:rsidTr="008D388F">
        <w:trPr>
          <w:gridAfter w:val="4"/>
          <w:wAfter w:w="20548" w:type="dxa"/>
          <w:trHeight w:val="168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07.04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Бег 2000м без учета времени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11.04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8D388F" w:rsidRPr="00E10356" w:rsidTr="008D388F">
        <w:trPr>
          <w:gridAfter w:val="4"/>
          <w:wAfter w:w="20548" w:type="dxa"/>
          <w:trHeight w:val="254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13.04</w:t>
            </w:r>
          </w:p>
        </w:tc>
        <w:tc>
          <w:tcPr>
            <w:tcW w:w="941" w:type="dxa"/>
            <w:gridSpan w:val="6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color w:val="000000"/>
              </w:rPr>
            </w:pPr>
            <w:r>
              <w:t>ТБ.  Бег 1000м на время</w:t>
            </w:r>
          </w:p>
        </w:tc>
      </w:tr>
      <w:tr w:rsidR="008D388F" w:rsidRPr="00E10356" w:rsidTr="008D388F">
        <w:trPr>
          <w:gridAfter w:val="4"/>
          <w:wAfter w:w="20548" w:type="dxa"/>
          <w:trHeight w:val="245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gridSpan w:val="5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</w:t>
            </w:r>
            <w:r w:rsidR="008D388F">
              <w:rPr>
                <w:b/>
                <w:color w:val="000000"/>
              </w:rPr>
              <w:t>.04</w:t>
            </w:r>
          </w:p>
        </w:tc>
        <w:tc>
          <w:tcPr>
            <w:tcW w:w="891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</w:pPr>
            <w:r w:rsidRPr="00E10356">
              <w:t xml:space="preserve">ТБ.  </w:t>
            </w:r>
            <w:r>
              <w:t>Подвижные игры. Эстафета.</w:t>
            </w:r>
          </w:p>
        </w:tc>
      </w:tr>
      <w:tr w:rsidR="00922E91" w:rsidRPr="00E10356" w:rsidTr="00E86D3C">
        <w:trPr>
          <w:gridAfter w:val="4"/>
          <w:wAfter w:w="20548" w:type="dxa"/>
        </w:trPr>
        <w:tc>
          <w:tcPr>
            <w:tcW w:w="11132" w:type="dxa"/>
            <w:gridSpan w:val="16"/>
          </w:tcPr>
          <w:p w:rsidR="00922E91" w:rsidRPr="00E10356" w:rsidRDefault="00922E91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 w:rsidRPr="00E10356">
              <w:rPr>
                <w:b/>
              </w:rPr>
              <w:t xml:space="preserve">                                                 Раздел: Легкая атлетика   (15ч.)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18.04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20.04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21.04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27.04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Бег 30 м.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28.04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60 м.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05.05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Бег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Эстафетный бег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E10356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</w:tcPr>
          <w:p w:rsidR="008D388F" w:rsidRPr="00B01AEF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Прыжки в длину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разбега.</w:t>
            </w:r>
          </w:p>
        </w:tc>
      </w:tr>
      <w:tr w:rsidR="008D388F" w:rsidRPr="00E10356" w:rsidTr="008D388F">
        <w:trPr>
          <w:gridAfter w:val="4"/>
          <w:wAfter w:w="20548" w:type="dxa"/>
        </w:trPr>
        <w:tc>
          <w:tcPr>
            <w:tcW w:w="817" w:type="dxa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</w:pPr>
            <w:r w:rsidRPr="00E10356">
              <w:t>102.</w:t>
            </w:r>
          </w:p>
        </w:tc>
        <w:tc>
          <w:tcPr>
            <w:tcW w:w="709" w:type="dxa"/>
            <w:gridSpan w:val="2"/>
          </w:tcPr>
          <w:p w:rsidR="008D388F" w:rsidRPr="00E10356" w:rsidRDefault="008D388F" w:rsidP="00922E9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gridSpan w:val="6"/>
          </w:tcPr>
          <w:p w:rsidR="008D388F" w:rsidRPr="00E10356" w:rsidRDefault="008A7464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26.05</w:t>
            </w:r>
          </w:p>
        </w:tc>
        <w:tc>
          <w:tcPr>
            <w:tcW w:w="879" w:type="dxa"/>
            <w:gridSpan w:val="3"/>
          </w:tcPr>
          <w:p w:rsidR="008D388F" w:rsidRPr="00E10356" w:rsidRDefault="008D388F" w:rsidP="00922E91">
            <w:pPr>
              <w:pStyle w:val="af6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7763" w:type="dxa"/>
            <w:gridSpan w:val="4"/>
            <w:vAlign w:val="center"/>
          </w:tcPr>
          <w:p w:rsidR="008D388F" w:rsidRPr="00B01AEF" w:rsidRDefault="008D388F" w:rsidP="00922E9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разбега.</w:t>
            </w:r>
          </w:p>
        </w:tc>
      </w:tr>
    </w:tbl>
    <w:p w:rsidR="007C2A6B" w:rsidRPr="00E10356" w:rsidRDefault="007C2A6B" w:rsidP="00D67746">
      <w:pPr>
        <w:pStyle w:val="af6"/>
        <w:spacing w:before="0" w:after="0"/>
        <w:jc w:val="both"/>
        <w:rPr>
          <w:b/>
        </w:rPr>
      </w:pPr>
    </w:p>
    <w:p w:rsidR="00F47CA3" w:rsidRPr="00E10356" w:rsidRDefault="00F47CA3" w:rsidP="002475C9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Pr="00E10356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A745E7">
      <w:pPr>
        <w:pStyle w:val="af6"/>
        <w:spacing w:before="0" w:after="0"/>
        <w:jc w:val="both"/>
        <w:rPr>
          <w:b/>
          <w:color w:val="000000"/>
        </w:rPr>
      </w:pPr>
    </w:p>
    <w:p w:rsidR="004F06E3" w:rsidRDefault="004F06E3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E3" w:rsidRDefault="004F06E3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E3" w:rsidRDefault="004F06E3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E3" w:rsidRDefault="004F06E3" w:rsidP="00274779">
      <w:pPr>
        <w:spacing w:after="0" w:line="240" w:lineRule="auto"/>
        <w:ind w:left="0"/>
        <w:jc w:val="both"/>
        <w:rPr>
          <w:b/>
        </w:rPr>
      </w:pPr>
    </w:p>
    <w:p w:rsidR="004F06E3" w:rsidRDefault="004F06E3" w:rsidP="00026976">
      <w:pPr>
        <w:pStyle w:val="af6"/>
        <w:spacing w:before="0" w:after="0"/>
        <w:jc w:val="both"/>
        <w:rPr>
          <w:b/>
        </w:rPr>
      </w:pPr>
    </w:p>
    <w:p w:rsidR="004F06E3" w:rsidRDefault="004F06E3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F06E3" w:rsidRPr="00105B75" w:rsidRDefault="004F06E3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4F06E3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D2D" w:rsidRDefault="00CE5D2D">
      <w:pPr>
        <w:spacing w:after="0" w:line="240" w:lineRule="auto"/>
      </w:pPr>
      <w:r>
        <w:separator/>
      </w:r>
    </w:p>
  </w:endnote>
  <w:endnote w:type="continuationSeparator" w:id="0">
    <w:p w:rsidR="00CE5D2D" w:rsidRDefault="00CE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D2D" w:rsidRDefault="00CE5D2D">
      <w:pPr>
        <w:spacing w:after="0" w:line="240" w:lineRule="auto"/>
      </w:pPr>
      <w:r>
        <w:separator/>
      </w:r>
    </w:p>
  </w:footnote>
  <w:footnote w:type="continuationSeparator" w:id="0">
    <w:p w:rsidR="00CE5D2D" w:rsidRDefault="00CE5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0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5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3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</w:num>
  <w:num w:numId="3">
    <w:abstractNumId w:val="41"/>
  </w:num>
  <w:num w:numId="4">
    <w:abstractNumId w:val="33"/>
  </w:num>
  <w:num w:numId="5">
    <w:abstractNumId w:val="3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7"/>
  </w:num>
  <w:num w:numId="11">
    <w:abstractNumId w:val="43"/>
  </w:num>
  <w:num w:numId="12">
    <w:abstractNumId w:val="9"/>
  </w:num>
  <w:num w:numId="13">
    <w:abstractNumId w:val="20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0"/>
  </w:num>
  <w:num w:numId="17">
    <w:abstractNumId w:val="34"/>
  </w:num>
  <w:num w:numId="18">
    <w:abstractNumId w:val="32"/>
  </w:num>
  <w:num w:numId="19">
    <w:abstractNumId w:val="23"/>
  </w:num>
  <w:num w:numId="20">
    <w:abstractNumId w:val="38"/>
  </w:num>
  <w:num w:numId="21">
    <w:abstractNumId w:val="36"/>
  </w:num>
  <w:num w:numId="22">
    <w:abstractNumId w:val="27"/>
  </w:num>
  <w:num w:numId="23">
    <w:abstractNumId w:val="7"/>
  </w:num>
  <w:num w:numId="24">
    <w:abstractNumId w:val="3"/>
  </w:num>
  <w:num w:numId="25">
    <w:abstractNumId w:val="4"/>
  </w:num>
  <w:num w:numId="26">
    <w:abstractNumId w:val="14"/>
  </w:num>
  <w:num w:numId="27">
    <w:abstractNumId w:val="44"/>
  </w:num>
  <w:num w:numId="28">
    <w:abstractNumId w:val="6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11"/>
  </w:num>
  <w:num w:numId="38">
    <w:abstractNumId w:val="28"/>
  </w:num>
  <w:num w:numId="39">
    <w:abstractNumId w:val="42"/>
  </w:num>
  <w:num w:numId="40">
    <w:abstractNumId w:val="22"/>
  </w:num>
  <w:num w:numId="41">
    <w:abstractNumId w:val="2"/>
  </w:num>
  <w:num w:numId="42">
    <w:abstractNumId w:val="30"/>
  </w:num>
  <w:num w:numId="43">
    <w:abstractNumId w:val="18"/>
  </w:num>
  <w:num w:numId="44">
    <w:abstractNumId w:val="17"/>
  </w:num>
  <w:num w:numId="45">
    <w:abstractNumId w:val="25"/>
  </w:num>
  <w:num w:numId="46">
    <w:abstractNumId w:val="40"/>
  </w:num>
  <w:num w:numId="47">
    <w:abstractNumId w:val="5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7250"/>
    <w:rsid w:val="00040362"/>
    <w:rsid w:val="000405A4"/>
    <w:rsid w:val="00041005"/>
    <w:rsid w:val="00042DF5"/>
    <w:rsid w:val="00054D1D"/>
    <w:rsid w:val="0005507E"/>
    <w:rsid w:val="00056BEE"/>
    <w:rsid w:val="00060F0B"/>
    <w:rsid w:val="0006385B"/>
    <w:rsid w:val="00063A6C"/>
    <w:rsid w:val="00063B84"/>
    <w:rsid w:val="00067E0E"/>
    <w:rsid w:val="00072661"/>
    <w:rsid w:val="0007294B"/>
    <w:rsid w:val="00074216"/>
    <w:rsid w:val="00075816"/>
    <w:rsid w:val="00076BA4"/>
    <w:rsid w:val="00077B6E"/>
    <w:rsid w:val="00077C0D"/>
    <w:rsid w:val="000810E5"/>
    <w:rsid w:val="00081C2E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27CC"/>
    <w:rsid w:val="000B32F4"/>
    <w:rsid w:val="000B7223"/>
    <w:rsid w:val="000B7801"/>
    <w:rsid w:val="000C110E"/>
    <w:rsid w:val="000C2748"/>
    <w:rsid w:val="000C3147"/>
    <w:rsid w:val="000C6CF8"/>
    <w:rsid w:val="000D050B"/>
    <w:rsid w:val="000D76D5"/>
    <w:rsid w:val="000E2EC3"/>
    <w:rsid w:val="000E396A"/>
    <w:rsid w:val="000F04DC"/>
    <w:rsid w:val="000F0881"/>
    <w:rsid w:val="000F2715"/>
    <w:rsid w:val="000F3D4C"/>
    <w:rsid w:val="000F761C"/>
    <w:rsid w:val="00101E1A"/>
    <w:rsid w:val="00102E2C"/>
    <w:rsid w:val="00105B75"/>
    <w:rsid w:val="0011120A"/>
    <w:rsid w:val="00114076"/>
    <w:rsid w:val="0012401A"/>
    <w:rsid w:val="0012753F"/>
    <w:rsid w:val="001433E5"/>
    <w:rsid w:val="0014353E"/>
    <w:rsid w:val="00143714"/>
    <w:rsid w:val="00156785"/>
    <w:rsid w:val="00157E4B"/>
    <w:rsid w:val="00163DC5"/>
    <w:rsid w:val="00175A05"/>
    <w:rsid w:val="00180822"/>
    <w:rsid w:val="00183755"/>
    <w:rsid w:val="001902EB"/>
    <w:rsid w:val="0019366D"/>
    <w:rsid w:val="00195843"/>
    <w:rsid w:val="0019616C"/>
    <w:rsid w:val="00197E5B"/>
    <w:rsid w:val="00197EEF"/>
    <w:rsid w:val="001A1168"/>
    <w:rsid w:val="001A3F4E"/>
    <w:rsid w:val="001A5044"/>
    <w:rsid w:val="001A6066"/>
    <w:rsid w:val="001B2042"/>
    <w:rsid w:val="001B74F4"/>
    <w:rsid w:val="001C1530"/>
    <w:rsid w:val="001C3957"/>
    <w:rsid w:val="001E3304"/>
    <w:rsid w:val="001E4DB3"/>
    <w:rsid w:val="001E5324"/>
    <w:rsid w:val="001E57DE"/>
    <w:rsid w:val="001F1229"/>
    <w:rsid w:val="001F160C"/>
    <w:rsid w:val="001F6DD0"/>
    <w:rsid w:val="00202341"/>
    <w:rsid w:val="002034CD"/>
    <w:rsid w:val="002038EF"/>
    <w:rsid w:val="002041AD"/>
    <w:rsid w:val="00204FFA"/>
    <w:rsid w:val="0022049F"/>
    <w:rsid w:val="00222318"/>
    <w:rsid w:val="00227C36"/>
    <w:rsid w:val="0023319F"/>
    <w:rsid w:val="00234846"/>
    <w:rsid w:val="002352BF"/>
    <w:rsid w:val="00237318"/>
    <w:rsid w:val="00244518"/>
    <w:rsid w:val="002475C9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92514"/>
    <w:rsid w:val="00292F1A"/>
    <w:rsid w:val="00296AEA"/>
    <w:rsid w:val="002A0451"/>
    <w:rsid w:val="002A409D"/>
    <w:rsid w:val="002A71FA"/>
    <w:rsid w:val="002B08FF"/>
    <w:rsid w:val="002B6339"/>
    <w:rsid w:val="002B7F92"/>
    <w:rsid w:val="002C299F"/>
    <w:rsid w:val="002C494A"/>
    <w:rsid w:val="002C4A82"/>
    <w:rsid w:val="002C56C4"/>
    <w:rsid w:val="002C7E2B"/>
    <w:rsid w:val="002D343D"/>
    <w:rsid w:val="002D39B3"/>
    <w:rsid w:val="002E4DC5"/>
    <w:rsid w:val="002E5651"/>
    <w:rsid w:val="002E73A0"/>
    <w:rsid w:val="002F32AF"/>
    <w:rsid w:val="002F6694"/>
    <w:rsid w:val="002F7875"/>
    <w:rsid w:val="00300214"/>
    <w:rsid w:val="003008F7"/>
    <w:rsid w:val="00301365"/>
    <w:rsid w:val="00301A45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616E"/>
    <w:rsid w:val="00336180"/>
    <w:rsid w:val="00342FEF"/>
    <w:rsid w:val="00344815"/>
    <w:rsid w:val="00345914"/>
    <w:rsid w:val="00346861"/>
    <w:rsid w:val="00351293"/>
    <w:rsid w:val="00353276"/>
    <w:rsid w:val="00354A6E"/>
    <w:rsid w:val="00354F9A"/>
    <w:rsid w:val="003624A0"/>
    <w:rsid w:val="003655C6"/>
    <w:rsid w:val="00371E98"/>
    <w:rsid w:val="00371F83"/>
    <w:rsid w:val="00372A18"/>
    <w:rsid w:val="00372F30"/>
    <w:rsid w:val="00380995"/>
    <w:rsid w:val="00382034"/>
    <w:rsid w:val="0038264B"/>
    <w:rsid w:val="00384065"/>
    <w:rsid w:val="00385055"/>
    <w:rsid w:val="00390A71"/>
    <w:rsid w:val="0039287A"/>
    <w:rsid w:val="0039288E"/>
    <w:rsid w:val="003945B5"/>
    <w:rsid w:val="003A1EF9"/>
    <w:rsid w:val="003A2669"/>
    <w:rsid w:val="003B3B8C"/>
    <w:rsid w:val="003B5E47"/>
    <w:rsid w:val="003B6FD0"/>
    <w:rsid w:val="003C1AA8"/>
    <w:rsid w:val="003C3A10"/>
    <w:rsid w:val="003C3A8D"/>
    <w:rsid w:val="003C4278"/>
    <w:rsid w:val="003C4463"/>
    <w:rsid w:val="003C6824"/>
    <w:rsid w:val="003C79C1"/>
    <w:rsid w:val="003D451E"/>
    <w:rsid w:val="003D5D34"/>
    <w:rsid w:val="003D6B7D"/>
    <w:rsid w:val="003E6C61"/>
    <w:rsid w:val="003E7142"/>
    <w:rsid w:val="003E7E36"/>
    <w:rsid w:val="003F01B3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30CC5"/>
    <w:rsid w:val="0043609D"/>
    <w:rsid w:val="00436E23"/>
    <w:rsid w:val="00437A4D"/>
    <w:rsid w:val="004475D9"/>
    <w:rsid w:val="00450618"/>
    <w:rsid w:val="00450C19"/>
    <w:rsid w:val="004515C4"/>
    <w:rsid w:val="00455B91"/>
    <w:rsid w:val="00460670"/>
    <w:rsid w:val="00460A26"/>
    <w:rsid w:val="0046170A"/>
    <w:rsid w:val="00463FAD"/>
    <w:rsid w:val="0046411D"/>
    <w:rsid w:val="00464570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905E2"/>
    <w:rsid w:val="00494C34"/>
    <w:rsid w:val="00497338"/>
    <w:rsid w:val="00497AA1"/>
    <w:rsid w:val="004A35AA"/>
    <w:rsid w:val="004A562A"/>
    <w:rsid w:val="004B3C87"/>
    <w:rsid w:val="004C3CC7"/>
    <w:rsid w:val="004C5EF6"/>
    <w:rsid w:val="004D0B2F"/>
    <w:rsid w:val="004D6AFD"/>
    <w:rsid w:val="004E0255"/>
    <w:rsid w:val="004E1682"/>
    <w:rsid w:val="004E1D66"/>
    <w:rsid w:val="004E3F44"/>
    <w:rsid w:val="004E4B53"/>
    <w:rsid w:val="004F06E3"/>
    <w:rsid w:val="004F29E3"/>
    <w:rsid w:val="004F2E62"/>
    <w:rsid w:val="00500EAA"/>
    <w:rsid w:val="00502060"/>
    <w:rsid w:val="00505F7C"/>
    <w:rsid w:val="00511708"/>
    <w:rsid w:val="00515D08"/>
    <w:rsid w:val="005215C5"/>
    <w:rsid w:val="00521BB2"/>
    <w:rsid w:val="00523E9B"/>
    <w:rsid w:val="00525625"/>
    <w:rsid w:val="0052564D"/>
    <w:rsid w:val="005265C9"/>
    <w:rsid w:val="00532E48"/>
    <w:rsid w:val="00532F5C"/>
    <w:rsid w:val="00533D92"/>
    <w:rsid w:val="0053764C"/>
    <w:rsid w:val="0054054C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6188"/>
    <w:rsid w:val="00575D82"/>
    <w:rsid w:val="00576C07"/>
    <w:rsid w:val="00580B4E"/>
    <w:rsid w:val="00582741"/>
    <w:rsid w:val="0058304A"/>
    <w:rsid w:val="005933D7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7801"/>
    <w:rsid w:val="0061153E"/>
    <w:rsid w:val="006143BF"/>
    <w:rsid w:val="0061453A"/>
    <w:rsid w:val="00616A33"/>
    <w:rsid w:val="00620DB4"/>
    <w:rsid w:val="006246E7"/>
    <w:rsid w:val="006279AD"/>
    <w:rsid w:val="006312C7"/>
    <w:rsid w:val="00631574"/>
    <w:rsid w:val="00632CF2"/>
    <w:rsid w:val="00647008"/>
    <w:rsid w:val="00650862"/>
    <w:rsid w:val="006540E8"/>
    <w:rsid w:val="006548E5"/>
    <w:rsid w:val="006579B4"/>
    <w:rsid w:val="00657DC3"/>
    <w:rsid w:val="006609F6"/>
    <w:rsid w:val="00664130"/>
    <w:rsid w:val="006650EE"/>
    <w:rsid w:val="0066682F"/>
    <w:rsid w:val="0066789C"/>
    <w:rsid w:val="00671FA7"/>
    <w:rsid w:val="006742E4"/>
    <w:rsid w:val="006752AE"/>
    <w:rsid w:val="00675FDD"/>
    <w:rsid w:val="00680FA3"/>
    <w:rsid w:val="00684D23"/>
    <w:rsid w:val="00685E4A"/>
    <w:rsid w:val="00686F61"/>
    <w:rsid w:val="00687953"/>
    <w:rsid w:val="006917CA"/>
    <w:rsid w:val="00693DF1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5181"/>
    <w:rsid w:val="006C573A"/>
    <w:rsid w:val="006C5B62"/>
    <w:rsid w:val="006D08BE"/>
    <w:rsid w:val="006D6362"/>
    <w:rsid w:val="006E006B"/>
    <w:rsid w:val="006E12C5"/>
    <w:rsid w:val="006E65C2"/>
    <w:rsid w:val="006F2790"/>
    <w:rsid w:val="00703803"/>
    <w:rsid w:val="00704A13"/>
    <w:rsid w:val="00704D92"/>
    <w:rsid w:val="00707432"/>
    <w:rsid w:val="00710286"/>
    <w:rsid w:val="0071229E"/>
    <w:rsid w:val="00714E3C"/>
    <w:rsid w:val="00720652"/>
    <w:rsid w:val="00720D3A"/>
    <w:rsid w:val="00722FB5"/>
    <w:rsid w:val="00725C46"/>
    <w:rsid w:val="00727E29"/>
    <w:rsid w:val="007317C7"/>
    <w:rsid w:val="007324E0"/>
    <w:rsid w:val="00732CF5"/>
    <w:rsid w:val="00736E78"/>
    <w:rsid w:val="00736FDA"/>
    <w:rsid w:val="00740195"/>
    <w:rsid w:val="0074129E"/>
    <w:rsid w:val="0074215D"/>
    <w:rsid w:val="007423BB"/>
    <w:rsid w:val="00750C55"/>
    <w:rsid w:val="00755A8F"/>
    <w:rsid w:val="00755D70"/>
    <w:rsid w:val="00760249"/>
    <w:rsid w:val="00761D09"/>
    <w:rsid w:val="007638F6"/>
    <w:rsid w:val="00764FC8"/>
    <w:rsid w:val="00765D2F"/>
    <w:rsid w:val="007661DC"/>
    <w:rsid w:val="00766505"/>
    <w:rsid w:val="00767854"/>
    <w:rsid w:val="007704A8"/>
    <w:rsid w:val="00774024"/>
    <w:rsid w:val="00775A66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2C91"/>
    <w:rsid w:val="007A3631"/>
    <w:rsid w:val="007A4CAB"/>
    <w:rsid w:val="007A5B01"/>
    <w:rsid w:val="007A7002"/>
    <w:rsid w:val="007B15B4"/>
    <w:rsid w:val="007B1B0F"/>
    <w:rsid w:val="007B33D3"/>
    <w:rsid w:val="007B40D9"/>
    <w:rsid w:val="007C0213"/>
    <w:rsid w:val="007C2A6B"/>
    <w:rsid w:val="007C595B"/>
    <w:rsid w:val="007D07D3"/>
    <w:rsid w:val="007D4096"/>
    <w:rsid w:val="007D7ACC"/>
    <w:rsid w:val="007E1EC1"/>
    <w:rsid w:val="007E5770"/>
    <w:rsid w:val="007F1A98"/>
    <w:rsid w:val="007F6026"/>
    <w:rsid w:val="007F60C6"/>
    <w:rsid w:val="007F684A"/>
    <w:rsid w:val="007F7757"/>
    <w:rsid w:val="00800040"/>
    <w:rsid w:val="0080053D"/>
    <w:rsid w:val="00800B20"/>
    <w:rsid w:val="00801D88"/>
    <w:rsid w:val="0081078E"/>
    <w:rsid w:val="00813AFB"/>
    <w:rsid w:val="00814C42"/>
    <w:rsid w:val="00816797"/>
    <w:rsid w:val="00824892"/>
    <w:rsid w:val="00826DD6"/>
    <w:rsid w:val="00827359"/>
    <w:rsid w:val="00827DE7"/>
    <w:rsid w:val="008317CF"/>
    <w:rsid w:val="00834EBD"/>
    <w:rsid w:val="0083752B"/>
    <w:rsid w:val="008404FD"/>
    <w:rsid w:val="008516F0"/>
    <w:rsid w:val="00852649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A7464"/>
    <w:rsid w:val="008B2785"/>
    <w:rsid w:val="008B5614"/>
    <w:rsid w:val="008B5AB3"/>
    <w:rsid w:val="008C0DB7"/>
    <w:rsid w:val="008C480D"/>
    <w:rsid w:val="008C507F"/>
    <w:rsid w:val="008C54B9"/>
    <w:rsid w:val="008C5B16"/>
    <w:rsid w:val="008D388F"/>
    <w:rsid w:val="008D7AD0"/>
    <w:rsid w:val="008E00FF"/>
    <w:rsid w:val="008E3B85"/>
    <w:rsid w:val="008E64D2"/>
    <w:rsid w:val="008E6E66"/>
    <w:rsid w:val="008F53D8"/>
    <w:rsid w:val="008F7280"/>
    <w:rsid w:val="009013A1"/>
    <w:rsid w:val="00902338"/>
    <w:rsid w:val="009039FA"/>
    <w:rsid w:val="009042D0"/>
    <w:rsid w:val="00912C91"/>
    <w:rsid w:val="00913759"/>
    <w:rsid w:val="00913B8E"/>
    <w:rsid w:val="00915F6E"/>
    <w:rsid w:val="00920E19"/>
    <w:rsid w:val="00922E91"/>
    <w:rsid w:val="009265AC"/>
    <w:rsid w:val="00926871"/>
    <w:rsid w:val="00926A5A"/>
    <w:rsid w:val="00926D8F"/>
    <w:rsid w:val="00930C3F"/>
    <w:rsid w:val="009345BC"/>
    <w:rsid w:val="00937699"/>
    <w:rsid w:val="00940728"/>
    <w:rsid w:val="00942357"/>
    <w:rsid w:val="009437BD"/>
    <w:rsid w:val="009442AE"/>
    <w:rsid w:val="009463DF"/>
    <w:rsid w:val="00947B60"/>
    <w:rsid w:val="00950C3D"/>
    <w:rsid w:val="0095237F"/>
    <w:rsid w:val="00953DBA"/>
    <w:rsid w:val="009562B5"/>
    <w:rsid w:val="009607F7"/>
    <w:rsid w:val="00960DF9"/>
    <w:rsid w:val="009802A1"/>
    <w:rsid w:val="00981824"/>
    <w:rsid w:val="0098421B"/>
    <w:rsid w:val="00984C7F"/>
    <w:rsid w:val="00991E67"/>
    <w:rsid w:val="009929AB"/>
    <w:rsid w:val="00992E1D"/>
    <w:rsid w:val="00993853"/>
    <w:rsid w:val="00996EFA"/>
    <w:rsid w:val="00996F78"/>
    <w:rsid w:val="009A08E7"/>
    <w:rsid w:val="009A1373"/>
    <w:rsid w:val="009A420A"/>
    <w:rsid w:val="009B1217"/>
    <w:rsid w:val="009B36D0"/>
    <w:rsid w:val="009B5300"/>
    <w:rsid w:val="009B7B88"/>
    <w:rsid w:val="009C13BA"/>
    <w:rsid w:val="009C29E4"/>
    <w:rsid w:val="009C2DD0"/>
    <w:rsid w:val="009C3C31"/>
    <w:rsid w:val="009C6BD7"/>
    <w:rsid w:val="009C778B"/>
    <w:rsid w:val="009D01BD"/>
    <w:rsid w:val="009D15DB"/>
    <w:rsid w:val="009D263A"/>
    <w:rsid w:val="009E2E40"/>
    <w:rsid w:val="009E61CC"/>
    <w:rsid w:val="009F1DA8"/>
    <w:rsid w:val="009F44AF"/>
    <w:rsid w:val="009F4D22"/>
    <w:rsid w:val="009F77A1"/>
    <w:rsid w:val="00A00462"/>
    <w:rsid w:val="00A010E9"/>
    <w:rsid w:val="00A03C06"/>
    <w:rsid w:val="00A03C11"/>
    <w:rsid w:val="00A103B9"/>
    <w:rsid w:val="00A11B8C"/>
    <w:rsid w:val="00A12FC2"/>
    <w:rsid w:val="00A14415"/>
    <w:rsid w:val="00A14E19"/>
    <w:rsid w:val="00A23FAE"/>
    <w:rsid w:val="00A25148"/>
    <w:rsid w:val="00A27AD2"/>
    <w:rsid w:val="00A315DD"/>
    <w:rsid w:val="00A32520"/>
    <w:rsid w:val="00A32BA0"/>
    <w:rsid w:val="00A33222"/>
    <w:rsid w:val="00A343EB"/>
    <w:rsid w:val="00A42B67"/>
    <w:rsid w:val="00A45896"/>
    <w:rsid w:val="00A50541"/>
    <w:rsid w:val="00A5713B"/>
    <w:rsid w:val="00A620AD"/>
    <w:rsid w:val="00A621D1"/>
    <w:rsid w:val="00A625F8"/>
    <w:rsid w:val="00A66E92"/>
    <w:rsid w:val="00A71BA5"/>
    <w:rsid w:val="00A73492"/>
    <w:rsid w:val="00A745E7"/>
    <w:rsid w:val="00A74986"/>
    <w:rsid w:val="00A81405"/>
    <w:rsid w:val="00A837DA"/>
    <w:rsid w:val="00A9308F"/>
    <w:rsid w:val="00A93287"/>
    <w:rsid w:val="00A95270"/>
    <w:rsid w:val="00AA1598"/>
    <w:rsid w:val="00AA6978"/>
    <w:rsid w:val="00AB027A"/>
    <w:rsid w:val="00AB1277"/>
    <w:rsid w:val="00AB196E"/>
    <w:rsid w:val="00AB788E"/>
    <w:rsid w:val="00AC214C"/>
    <w:rsid w:val="00AC4035"/>
    <w:rsid w:val="00AD0047"/>
    <w:rsid w:val="00AE0986"/>
    <w:rsid w:val="00AE35EB"/>
    <w:rsid w:val="00AE3EF5"/>
    <w:rsid w:val="00AE6C8E"/>
    <w:rsid w:val="00AF2A56"/>
    <w:rsid w:val="00AF5853"/>
    <w:rsid w:val="00B0136E"/>
    <w:rsid w:val="00B01A88"/>
    <w:rsid w:val="00B11161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E8B"/>
    <w:rsid w:val="00B6291C"/>
    <w:rsid w:val="00B6313D"/>
    <w:rsid w:val="00B7415D"/>
    <w:rsid w:val="00B764CF"/>
    <w:rsid w:val="00B84E1F"/>
    <w:rsid w:val="00B867CD"/>
    <w:rsid w:val="00B93FFE"/>
    <w:rsid w:val="00B95A1B"/>
    <w:rsid w:val="00BA0440"/>
    <w:rsid w:val="00BA0BFD"/>
    <w:rsid w:val="00BA1411"/>
    <w:rsid w:val="00BA1461"/>
    <w:rsid w:val="00BA5436"/>
    <w:rsid w:val="00BA73D5"/>
    <w:rsid w:val="00BB0274"/>
    <w:rsid w:val="00BB34C7"/>
    <w:rsid w:val="00BB64FE"/>
    <w:rsid w:val="00BC0AD4"/>
    <w:rsid w:val="00BC278A"/>
    <w:rsid w:val="00BC3932"/>
    <w:rsid w:val="00BC4B27"/>
    <w:rsid w:val="00BD202B"/>
    <w:rsid w:val="00BD25D3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7D8A"/>
    <w:rsid w:val="00C0062E"/>
    <w:rsid w:val="00C00D81"/>
    <w:rsid w:val="00C02CE3"/>
    <w:rsid w:val="00C049C6"/>
    <w:rsid w:val="00C05505"/>
    <w:rsid w:val="00C07C8C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29D5"/>
    <w:rsid w:val="00C757EB"/>
    <w:rsid w:val="00C76189"/>
    <w:rsid w:val="00C77808"/>
    <w:rsid w:val="00C83138"/>
    <w:rsid w:val="00C85AFF"/>
    <w:rsid w:val="00C97A48"/>
    <w:rsid w:val="00CA029D"/>
    <w:rsid w:val="00CA0CC1"/>
    <w:rsid w:val="00CA266A"/>
    <w:rsid w:val="00CA26B7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E5D2D"/>
    <w:rsid w:val="00CF0888"/>
    <w:rsid w:val="00CF1071"/>
    <w:rsid w:val="00CF1B3A"/>
    <w:rsid w:val="00CF322C"/>
    <w:rsid w:val="00CF35EE"/>
    <w:rsid w:val="00CF5810"/>
    <w:rsid w:val="00CF72B6"/>
    <w:rsid w:val="00D056C5"/>
    <w:rsid w:val="00D12033"/>
    <w:rsid w:val="00D1285D"/>
    <w:rsid w:val="00D148FA"/>
    <w:rsid w:val="00D25E02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C81"/>
    <w:rsid w:val="00D52E84"/>
    <w:rsid w:val="00D5304D"/>
    <w:rsid w:val="00D53360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80412"/>
    <w:rsid w:val="00D830FF"/>
    <w:rsid w:val="00D8603C"/>
    <w:rsid w:val="00D90257"/>
    <w:rsid w:val="00D927D5"/>
    <w:rsid w:val="00D96FDD"/>
    <w:rsid w:val="00DA08AC"/>
    <w:rsid w:val="00DA11AA"/>
    <w:rsid w:val="00DA52CC"/>
    <w:rsid w:val="00DA5819"/>
    <w:rsid w:val="00DA7685"/>
    <w:rsid w:val="00DB2176"/>
    <w:rsid w:val="00DB264D"/>
    <w:rsid w:val="00DB3EFD"/>
    <w:rsid w:val="00DB5E0C"/>
    <w:rsid w:val="00DC085D"/>
    <w:rsid w:val="00DC1A2D"/>
    <w:rsid w:val="00DC32C5"/>
    <w:rsid w:val="00DC6652"/>
    <w:rsid w:val="00DD1230"/>
    <w:rsid w:val="00DD32E9"/>
    <w:rsid w:val="00DD52A6"/>
    <w:rsid w:val="00DD55E4"/>
    <w:rsid w:val="00DD5A3A"/>
    <w:rsid w:val="00DD6FEC"/>
    <w:rsid w:val="00DE1E13"/>
    <w:rsid w:val="00DE35C0"/>
    <w:rsid w:val="00DE36F8"/>
    <w:rsid w:val="00DE5E69"/>
    <w:rsid w:val="00DE5F1F"/>
    <w:rsid w:val="00DE6338"/>
    <w:rsid w:val="00DF15B5"/>
    <w:rsid w:val="00DF2FDE"/>
    <w:rsid w:val="00DF594D"/>
    <w:rsid w:val="00E01A46"/>
    <w:rsid w:val="00E02599"/>
    <w:rsid w:val="00E0371F"/>
    <w:rsid w:val="00E03AE9"/>
    <w:rsid w:val="00E05806"/>
    <w:rsid w:val="00E10356"/>
    <w:rsid w:val="00E22A22"/>
    <w:rsid w:val="00E24B31"/>
    <w:rsid w:val="00E24DA2"/>
    <w:rsid w:val="00E336B7"/>
    <w:rsid w:val="00E34157"/>
    <w:rsid w:val="00E40E24"/>
    <w:rsid w:val="00E4361D"/>
    <w:rsid w:val="00E4514D"/>
    <w:rsid w:val="00E47936"/>
    <w:rsid w:val="00E54452"/>
    <w:rsid w:val="00E62A34"/>
    <w:rsid w:val="00E6401B"/>
    <w:rsid w:val="00E64E8B"/>
    <w:rsid w:val="00E71063"/>
    <w:rsid w:val="00E7315B"/>
    <w:rsid w:val="00E759C5"/>
    <w:rsid w:val="00E76388"/>
    <w:rsid w:val="00E83470"/>
    <w:rsid w:val="00E83BC5"/>
    <w:rsid w:val="00E86D3C"/>
    <w:rsid w:val="00E9004D"/>
    <w:rsid w:val="00E9066D"/>
    <w:rsid w:val="00E96BA0"/>
    <w:rsid w:val="00EA206D"/>
    <w:rsid w:val="00EA2295"/>
    <w:rsid w:val="00EA24F7"/>
    <w:rsid w:val="00EA39DC"/>
    <w:rsid w:val="00EA3EA0"/>
    <w:rsid w:val="00EA68F5"/>
    <w:rsid w:val="00EB4D80"/>
    <w:rsid w:val="00EB7DAB"/>
    <w:rsid w:val="00EC0981"/>
    <w:rsid w:val="00EC35D9"/>
    <w:rsid w:val="00EC4CE9"/>
    <w:rsid w:val="00EC689E"/>
    <w:rsid w:val="00EC6A75"/>
    <w:rsid w:val="00EC72AC"/>
    <w:rsid w:val="00ED4B41"/>
    <w:rsid w:val="00ED6E23"/>
    <w:rsid w:val="00EE11BE"/>
    <w:rsid w:val="00EE64E5"/>
    <w:rsid w:val="00EF49E2"/>
    <w:rsid w:val="00EF5AEB"/>
    <w:rsid w:val="00EF5D2F"/>
    <w:rsid w:val="00F00EF3"/>
    <w:rsid w:val="00F01871"/>
    <w:rsid w:val="00F04CC1"/>
    <w:rsid w:val="00F0768F"/>
    <w:rsid w:val="00F11147"/>
    <w:rsid w:val="00F119E6"/>
    <w:rsid w:val="00F14AB3"/>
    <w:rsid w:val="00F21737"/>
    <w:rsid w:val="00F21E6A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47400"/>
    <w:rsid w:val="00F47CA3"/>
    <w:rsid w:val="00F50B52"/>
    <w:rsid w:val="00F52B9C"/>
    <w:rsid w:val="00F60982"/>
    <w:rsid w:val="00F617DF"/>
    <w:rsid w:val="00F6363B"/>
    <w:rsid w:val="00F63B8D"/>
    <w:rsid w:val="00F664C3"/>
    <w:rsid w:val="00F66AE4"/>
    <w:rsid w:val="00F772E0"/>
    <w:rsid w:val="00F83A1B"/>
    <w:rsid w:val="00F8465A"/>
    <w:rsid w:val="00F84D64"/>
    <w:rsid w:val="00F90C77"/>
    <w:rsid w:val="00F92DEA"/>
    <w:rsid w:val="00F949B3"/>
    <w:rsid w:val="00FA0BD2"/>
    <w:rsid w:val="00FA0DFB"/>
    <w:rsid w:val="00FA6A27"/>
    <w:rsid w:val="00FA74CC"/>
    <w:rsid w:val="00FA7D52"/>
    <w:rsid w:val="00FB0D67"/>
    <w:rsid w:val="00FB68A9"/>
    <w:rsid w:val="00FB7EF3"/>
    <w:rsid w:val="00FC2BEC"/>
    <w:rsid w:val="00FC3DB8"/>
    <w:rsid w:val="00FC5215"/>
    <w:rsid w:val="00FD28F0"/>
    <w:rsid w:val="00FD2B5E"/>
    <w:rsid w:val="00FD3701"/>
    <w:rsid w:val="00FD61BA"/>
    <w:rsid w:val="00FD6486"/>
    <w:rsid w:val="00FD6B44"/>
    <w:rsid w:val="00FD6E19"/>
    <w:rsid w:val="00FE00B3"/>
    <w:rsid w:val="00FE3C37"/>
    <w:rsid w:val="00FE3EAC"/>
    <w:rsid w:val="00FE41DF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26441ED-3648-4DE5-BDB3-6CA03A84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</w:style>
  <w:style w:type="character" w:customStyle="1" w:styleId="12">
    <w:name w:val="Верхний колонтитул Знак1"/>
    <w:link w:val="ae"/>
    <w:uiPriority w:val="99"/>
    <w:semiHidden/>
    <w:locked/>
    <w:rsid w:val="00A837DA"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3"/>
    <w:uiPriority w:val="99"/>
    <w:rsid w:val="004D6AFD"/>
  </w:style>
  <w:style w:type="character" w:customStyle="1" w:styleId="13">
    <w:name w:val="Нижний колонтитул Знак1"/>
    <w:link w:val="af"/>
    <w:uiPriority w:val="99"/>
    <w:semiHidden/>
    <w:locked/>
    <w:rsid w:val="00A837DA"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af1"/>
    <w:uiPriority w:val="99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af1">
    <w:name w:val="Без интервала Знак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2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3">
    <w:name w:val="Title"/>
    <w:basedOn w:val="a"/>
    <w:next w:val="af4"/>
    <w:link w:val="14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4">
    <w:name w:val="Название Знак1"/>
    <w:link w:val="af3"/>
    <w:uiPriority w:val="99"/>
    <w:locked/>
    <w:rsid w:val="00A837DA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4">
    <w:name w:val="Subtitle"/>
    <w:basedOn w:val="aa"/>
    <w:next w:val="ab"/>
    <w:link w:val="af5"/>
    <w:uiPriority w:val="99"/>
    <w:qFormat/>
    <w:rsid w:val="004D6AFD"/>
    <w:pPr>
      <w:jc w:val="center"/>
    </w:pPr>
    <w:rPr>
      <w:i/>
      <w:iCs/>
    </w:rPr>
  </w:style>
  <w:style w:type="character" w:customStyle="1" w:styleId="af5">
    <w:name w:val="Подзаголовок Знак"/>
    <w:link w:val="af4"/>
    <w:uiPriority w:val="99"/>
    <w:locked/>
    <w:rsid w:val="00A837DA"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6">
    <w:name w:val="Body Text Indent"/>
    <w:basedOn w:val="a"/>
    <w:link w:val="15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5">
    <w:name w:val="Основной текст с отступом Знак1"/>
    <w:link w:val="af6"/>
    <w:uiPriority w:val="99"/>
    <w:semiHidden/>
    <w:locked/>
    <w:rsid w:val="00A837DA"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7">
    <w:name w:val="Содержимое врезки"/>
    <w:basedOn w:val="ab"/>
    <w:uiPriority w:val="99"/>
    <w:rsid w:val="004D6AFD"/>
  </w:style>
  <w:style w:type="paragraph" w:customStyle="1" w:styleId="af8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9">
    <w:name w:val="Заголовок таблицы"/>
    <w:basedOn w:val="af8"/>
    <w:uiPriority w:val="99"/>
    <w:rsid w:val="004D6AFD"/>
    <w:pPr>
      <w:jc w:val="center"/>
    </w:pPr>
    <w:rPr>
      <w:b/>
      <w:bCs/>
    </w:rPr>
  </w:style>
  <w:style w:type="paragraph" w:styleId="afa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6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c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afc">
    <w:name w:val="Текст выноски Знак"/>
    <w:link w:val="afb"/>
    <w:uiPriority w:val="99"/>
    <w:semiHidden/>
    <w:locked/>
    <w:rsid w:val="00A837DA"/>
    <w:rPr>
      <w:rFonts w:cs="Calibri"/>
      <w:sz w:val="2"/>
      <w:lang w:eastAsia="ar-SA" w:bidi="ar-SA"/>
    </w:rPr>
  </w:style>
  <w:style w:type="character" w:customStyle="1" w:styleId="afd">
    <w:name w:val="А_основной Знак"/>
    <w:link w:val="afe"/>
    <w:uiPriority w:val="99"/>
    <w:locked/>
    <w:rsid w:val="00544693"/>
    <w:rPr>
      <w:sz w:val="28"/>
    </w:rPr>
  </w:style>
  <w:style w:type="paragraph" w:customStyle="1" w:styleId="afe">
    <w:name w:val="А_основной"/>
    <w:basedOn w:val="a"/>
    <w:link w:val="afd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f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0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7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1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275DC3"/>
    <w:rPr>
      <w:rFonts w:cs="Times New Roman"/>
    </w:rPr>
  </w:style>
  <w:style w:type="paragraph" w:styleId="2">
    <w:name w:val="Body Text Indent 2"/>
    <w:basedOn w:val="a"/>
    <w:link w:val="20"/>
    <w:uiPriority w:val="99"/>
    <w:semiHidden/>
    <w:rsid w:val="000F3D4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0F3D4C"/>
    <w:rPr>
      <w:rFonts w:ascii="Calibri" w:hAnsi="Calibri" w:cs="Calibri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10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9DA5E-052F-4210-8EBF-7D11C2B30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928</TotalTime>
  <Pages>14</Pages>
  <Words>4254</Words>
  <Characters>24254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87</cp:revision>
  <cp:lastPrinted>2019-10-10T08:31:00Z</cp:lastPrinted>
  <dcterms:created xsi:type="dcterms:W3CDTF">2018-09-02T16:31:00Z</dcterms:created>
  <dcterms:modified xsi:type="dcterms:W3CDTF">2021-10-01T05:29:00Z</dcterms:modified>
</cp:coreProperties>
</file>