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A1BE4" w:rsidRPr="00B01AEF" w:rsidRDefault="002C607D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  <w:r>
        <w:rPr>
          <w:b/>
          <w:bCs/>
          <w:noProof/>
          <w:color w:val="000000"/>
          <w:kern w:val="24"/>
          <w:lang w:eastAsia="ru-RU"/>
        </w:rPr>
        <w:drawing>
          <wp:inline distT="0" distB="0" distL="0" distR="0">
            <wp:extent cx="6838950" cy="2695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1BE4" w:rsidRPr="00B01AEF" w:rsidRDefault="007A1BE4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  <w:r w:rsidRPr="00B01AEF">
        <w:rPr>
          <w:b/>
          <w:bCs/>
          <w:color w:val="000000"/>
          <w:kern w:val="1"/>
        </w:rPr>
        <w:t xml:space="preserve">РАБОЧАЯ ПРОГРАММА </w:t>
      </w:r>
    </w:p>
    <w:p w:rsidR="007A1BE4" w:rsidRPr="00B01AEF" w:rsidRDefault="007A1BE4" w:rsidP="006579B4">
      <w:pPr>
        <w:pStyle w:val="af1"/>
        <w:spacing w:before="0" w:after="0"/>
        <w:jc w:val="center"/>
        <w:textAlignment w:val="baseline"/>
      </w:pPr>
      <w:r w:rsidRPr="00B01AEF">
        <w:rPr>
          <w:b/>
          <w:bCs/>
          <w:color w:val="000000"/>
          <w:kern w:val="1"/>
        </w:rPr>
        <w:t>по физической культуре</w:t>
      </w:r>
    </w:p>
    <w:p w:rsidR="007A1BE4" w:rsidRPr="00B01AEF" w:rsidRDefault="007A1BE4" w:rsidP="006579B4">
      <w:pPr>
        <w:pStyle w:val="af1"/>
        <w:spacing w:before="0" w:after="0"/>
        <w:jc w:val="center"/>
        <w:textAlignment w:val="baseline"/>
      </w:pPr>
    </w:p>
    <w:p w:rsidR="007A1BE4" w:rsidRPr="00B01AEF" w:rsidRDefault="002D7DB2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  <w:r w:rsidRPr="00B01AEF">
        <w:rPr>
          <w:b/>
          <w:bCs/>
          <w:color w:val="000000"/>
          <w:kern w:val="1"/>
        </w:rPr>
        <w:t>для 6-</w:t>
      </w:r>
      <w:r w:rsidR="00B01AEF">
        <w:rPr>
          <w:b/>
          <w:bCs/>
          <w:color w:val="000000"/>
          <w:kern w:val="1"/>
        </w:rPr>
        <w:t>А класс</w:t>
      </w:r>
    </w:p>
    <w:p w:rsidR="007A1BE4" w:rsidRPr="00B01AEF" w:rsidRDefault="00B01AEF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  <w:r>
        <w:rPr>
          <w:b/>
          <w:bCs/>
          <w:color w:val="000000"/>
          <w:kern w:val="1"/>
        </w:rPr>
        <w:t xml:space="preserve">    на 2021- 2022</w:t>
      </w:r>
      <w:r w:rsidR="007A1BE4" w:rsidRPr="00B01AEF">
        <w:rPr>
          <w:b/>
          <w:bCs/>
          <w:color w:val="000000"/>
          <w:kern w:val="1"/>
        </w:rPr>
        <w:t xml:space="preserve"> учебный год </w:t>
      </w:r>
    </w:p>
    <w:p w:rsidR="007A1BE4" w:rsidRPr="00B01AEF" w:rsidRDefault="007A1BE4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jc w:val="both"/>
        <w:textAlignment w:val="baseline"/>
        <w:rPr>
          <w:color w:val="000000"/>
          <w:kern w:val="1"/>
        </w:rPr>
      </w:pPr>
    </w:p>
    <w:p w:rsidR="007A1BE4" w:rsidRPr="00B01AEF" w:rsidRDefault="007A1BE4" w:rsidP="002B08FF">
      <w:pPr>
        <w:pStyle w:val="af1"/>
        <w:spacing w:before="0" w:after="0"/>
        <w:textAlignment w:val="baseline"/>
        <w:rPr>
          <w:color w:val="000000"/>
          <w:kern w:val="1"/>
        </w:rPr>
      </w:pPr>
      <w:r w:rsidRPr="00B01AEF">
        <w:rPr>
          <w:color w:val="000000"/>
          <w:kern w:val="1"/>
        </w:rPr>
        <w:t xml:space="preserve">                                                                                                      </w:t>
      </w:r>
    </w:p>
    <w:p w:rsidR="007A1BE4" w:rsidRPr="00B01AEF" w:rsidRDefault="007A1BE4" w:rsidP="002B08FF">
      <w:pPr>
        <w:pStyle w:val="af1"/>
        <w:spacing w:before="0" w:after="0"/>
        <w:textAlignment w:val="baseline"/>
        <w:rPr>
          <w:color w:val="000000"/>
          <w:kern w:val="1"/>
        </w:rPr>
      </w:pPr>
    </w:p>
    <w:p w:rsidR="007A1BE4" w:rsidRPr="00B01AEF" w:rsidRDefault="007A1BE4" w:rsidP="002B08FF">
      <w:pPr>
        <w:pStyle w:val="af1"/>
        <w:spacing w:before="0" w:after="0"/>
        <w:textAlignment w:val="baseline"/>
        <w:rPr>
          <w:color w:val="000000"/>
          <w:kern w:val="1"/>
        </w:rPr>
      </w:pPr>
    </w:p>
    <w:p w:rsidR="007A1BE4" w:rsidRPr="00B01AEF" w:rsidRDefault="007A1BE4" w:rsidP="002B08FF">
      <w:pPr>
        <w:pStyle w:val="af1"/>
        <w:spacing w:before="0" w:after="0"/>
        <w:textAlignment w:val="baseline"/>
        <w:rPr>
          <w:color w:val="000000"/>
          <w:kern w:val="1"/>
        </w:rPr>
      </w:pPr>
    </w:p>
    <w:p w:rsidR="007A1BE4" w:rsidRPr="00B01AEF" w:rsidRDefault="007A1BE4" w:rsidP="002B08FF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  <w:r w:rsidRPr="00B01AEF">
        <w:rPr>
          <w:color w:val="000000"/>
          <w:kern w:val="1"/>
        </w:rPr>
        <w:t xml:space="preserve">                                                                                                        Составитель программы:</w:t>
      </w:r>
    </w:p>
    <w:p w:rsidR="007A1BE4" w:rsidRPr="00B01AEF" w:rsidRDefault="007A1BE4" w:rsidP="002B08FF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  <w:r w:rsidRPr="00B01AEF">
        <w:rPr>
          <w:b/>
          <w:bCs/>
          <w:color w:val="000000"/>
          <w:kern w:val="1"/>
        </w:rPr>
        <w:t xml:space="preserve">                                                                                                 </w:t>
      </w:r>
      <w:r w:rsidR="002D7DB2" w:rsidRPr="00B01AEF">
        <w:rPr>
          <w:b/>
          <w:bCs/>
          <w:color w:val="000000"/>
          <w:kern w:val="1"/>
        </w:rPr>
        <w:t xml:space="preserve">     </w:t>
      </w:r>
      <w:r w:rsidR="00B01AEF">
        <w:rPr>
          <w:b/>
          <w:bCs/>
          <w:color w:val="000000"/>
          <w:kern w:val="1"/>
        </w:rPr>
        <w:t xml:space="preserve">  Шевченко Анна Александровна</w:t>
      </w:r>
    </w:p>
    <w:p w:rsidR="007A1BE4" w:rsidRPr="00B01AEF" w:rsidRDefault="007A1BE4" w:rsidP="002B08FF">
      <w:pPr>
        <w:pStyle w:val="af1"/>
        <w:spacing w:before="0" w:after="0"/>
        <w:textAlignment w:val="baseline"/>
        <w:rPr>
          <w:bCs/>
          <w:color w:val="000000"/>
          <w:kern w:val="1"/>
        </w:rPr>
      </w:pPr>
      <w:r w:rsidRPr="00B01AEF">
        <w:rPr>
          <w:b/>
          <w:bCs/>
          <w:color w:val="000000"/>
          <w:kern w:val="1"/>
        </w:rPr>
        <w:t xml:space="preserve">                                                                                       </w:t>
      </w:r>
      <w:r w:rsidR="00B01AEF">
        <w:rPr>
          <w:b/>
          <w:bCs/>
          <w:color w:val="000000"/>
          <w:kern w:val="1"/>
        </w:rPr>
        <w:t xml:space="preserve">                 </w:t>
      </w:r>
      <w:r w:rsidRPr="00B01AEF">
        <w:rPr>
          <w:bCs/>
          <w:color w:val="000000"/>
          <w:kern w:val="1"/>
        </w:rPr>
        <w:t>(учитель физкультуры)</w:t>
      </w:r>
    </w:p>
    <w:p w:rsidR="007A1BE4" w:rsidRPr="00B01AEF" w:rsidRDefault="007A1BE4" w:rsidP="002B08FF">
      <w:pPr>
        <w:pStyle w:val="af1"/>
        <w:spacing w:before="0" w:after="0"/>
        <w:textAlignment w:val="baseline"/>
        <w:rPr>
          <w:bCs/>
          <w:color w:val="000000"/>
          <w:kern w:val="1"/>
        </w:rPr>
      </w:pPr>
      <w:r w:rsidRPr="00B01AEF">
        <w:rPr>
          <w:bCs/>
          <w:color w:val="000000"/>
          <w:kern w:val="1"/>
        </w:rPr>
        <w:t xml:space="preserve">                                                                                                                                         </w:t>
      </w:r>
    </w:p>
    <w:p w:rsidR="007A1BE4" w:rsidRPr="00B01AEF" w:rsidRDefault="007A1BE4" w:rsidP="002B08FF">
      <w:pPr>
        <w:pStyle w:val="af1"/>
        <w:spacing w:before="0" w:after="0"/>
        <w:textAlignment w:val="baseline"/>
        <w:rPr>
          <w:bCs/>
          <w:color w:val="000000"/>
          <w:kern w:val="1"/>
        </w:rPr>
      </w:pPr>
      <w:r w:rsidRPr="00B01AEF">
        <w:rPr>
          <w:bCs/>
          <w:color w:val="000000"/>
          <w:kern w:val="1"/>
        </w:rPr>
        <w:t xml:space="preserve">                                                                                                     </w:t>
      </w:r>
    </w:p>
    <w:p w:rsidR="007A1BE4" w:rsidRPr="00B01AEF" w:rsidRDefault="007A1BE4" w:rsidP="00A74986">
      <w:pPr>
        <w:pStyle w:val="af1"/>
        <w:spacing w:before="0" w:after="0"/>
        <w:jc w:val="right"/>
        <w:textAlignment w:val="baseline"/>
        <w:rPr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  <w:r>
        <w:rPr>
          <w:b/>
          <w:bCs/>
          <w:color w:val="000000"/>
          <w:kern w:val="1"/>
        </w:rPr>
        <w:t xml:space="preserve">          </w:t>
      </w: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P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3F42DE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  <w:r w:rsidRPr="00B01AEF">
        <w:rPr>
          <w:b/>
          <w:bCs/>
          <w:color w:val="000000"/>
          <w:kern w:val="1"/>
        </w:rPr>
        <w:t xml:space="preserve">                                                               </w:t>
      </w:r>
      <w:r w:rsidR="00B01AEF">
        <w:rPr>
          <w:b/>
          <w:bCs/>
          <w:color w:val="000000"/>
          <w:kern w:val="1"/>
        </w:rPr>
        <w:t>г. Евпатория 2021</w:t>
      </w:r>
      <w:r w:rsidR="00DD5555">
        <w:rPr>
          <w:b/>
          <w:bCs/>
          <w:color w:val="000000"/>
          <w:kern w:val="1"/>
        </w:rPr>
        <w:t>г.</w:t>
      </w:r>
    </w:p>
    <w:p w:rsidR="007A1BE4" w:rsidRPr="00B01AEF" w:rsidRDefault="007A1BE4" w:rsidP="00542ED9">
      <w:pPr>
        <w:pStyle w:val="af1"/>
        <w:spacing w:before="0" w:after="0"/>
        <w:jc w:val="both"/>
        <w:textAlignment w:val="baseline"/>
      </w:pPr>
      <w:r w:rsidRPr="00B01AEF">
        <w:t xml:space="preserve">                                         </w:t>
      </w:r>
      <w:r w:rsidRPr="00B01AEF">
        <w:br w:type="page"/>
      </w:r>
    </w:p>
    <w:p w:rsidR="007A1BE4" w:rsidRPr="00B01AEF" w:rsidRDefault="007A1BE4" w:rsidP="00765D2F">
      <w:pPr>
        <w:pStyle w:val="af1"/>
        <w:spacing w:before="0" w:after="0"/>
        <w:jc w:val="both"/>
        <w:textAlignment w:val="baseline"/>
        <w:rPr>
          <w:b/>
        </w:rPr>
      </w:pPr>
      <w:r w:rsidRPr="00B01AEF">
        <w:rPr>
          <w:b/>
        </w:rPr>
        <w:lastRenderedPageBreak/>
        <w:t xml:space="preserve">                                                      </w:t>
      </w:r>
    </w:p>
    <w:p w:rsidR="007A1BE4" w:rsidRPr="00B01AEF" w:rsidRDefault="007A1BE4" w:rsidP="004842C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1AEF">
        <w:rPr>
          <w:rFonts w:ascii="Times New Roman" w:hAnsi="Times New Roman" w:cs="Times New Roman"/>
          <w:b/>
          <w:sz w:val="24"/>
          <w:szCs w:val="24"/>
        </w:rPr>
        <w:t>Образовательный стандарт:</w:t>
      </w:r>
    </w:p>
    <w:p w:rsidR="007A1BE4" w:rsidRPr="00B01AEF" w:rsidRDefault="007A1BE4" w:rsidP="00286EB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B01AEF">
        <w:rPr>
          <w:rFonts w:ascii="Times New Roman" w:hAnsi="Times New Roman" w:cs="Times New Roman"/>
          <w:sz w:val="24"/>
          <w:szCs w:val="24"/>
        </w:rPr>
        <w:t xml:space="preserve"> Образовательный стандарт: Федеральный государственный   образовательный   стандарт СОО, утвержденный   приказом    Минобразования РФ от 17.12.2010г. № 1897(с изменениями от 31.12.2015г. №1577)</w:t>
      </w:r>
    </w:p>
    <w:p w:rsidR="007A1BE4" w:rsidRPr="00B01AEF" w:rsidRDefault="007A1BE4" w:rsidP="00F119E6">
      <w:pPr>
        <w:pStyle w:val="af0"/>
        <w:tabs>
          <w:tab w:val="left" w:pos="1306"/>
        </w:tabs>
        <w:ind w:left="0"/>
        <w:rPr>
          <w:rFonts w:ascii="Times New Roman" w:hAnsi="Times New Roman"/>
          <w:b/>
          <w:sz w:val="24"/>
          <w:szCs w:val="24"/>
        </w:rPr>
      </w:pPr>
      <w:r w:rsidRPr="00B01AEF">
        <w:rPr>
          <w:rFonts w:ascii="Times New Roman" w:hAnsi="Times New Roman"/>
          <w:b/>
          <w:sz w:val="24"/>
          <w:szCs w:val="24"/>
        </w:rPr>
        <w:t xml:space="preserve">         </w:t>
      </w:r>
      <w:r w:rsidRPr="00B01AEF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01AEF">
        <w:rPr>
          <w:rFonts w:ascii="Times New Roman" w:hAnsi="Times New Roman"/>
          <w:b/>
          <w:sz w:val="24"/>
          <w:szCs w:val="24"/>
        </w:rPr>
        <w:t xml:space="preserve">                                              </w:t>
      </w:r>
    </w:p>
    <w:p w:rsidR="007A1BE4" w:rsidRPr="00B01AEF" w:rsidRDefault="007A1BE4" w:rsidP="00765D2F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B01AEF">
        <w:rPr>
          <w:rFonts w:ascii="Times New Roman" w:hAnsi="Times New Roman" w:cs="Times New Roman"/>
          <w:b/>
          <w:sz w:val="24"/>
          <w:szCs w:val="24"/>
        </w:rPr>
        <w:t xml:space="preserve">      Рабочая программа по физической культуре для 6 класса </w:t>
      </w:r>
      <w:r w:rsidRPr="00B01AEF">
        <w:rPr>
          <w:rFonts w:ascii="Times New Roman" w:hAnsi="Times New Roman" w:cs="Times New Roman"/>
          <w:sz w:val="24"/>
          <w:szCs w:val="24"/>
        </w:rPr>
        <w:t>составлена на основе</w:t>
      </w:r>
      <w:r w:rsidRPr="00B01AE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1BE4" w:rsidRPr="00B01AEF" w:rsidRDefault="007A1BE4" w:rsidP="00765D2F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B01AEF">
        <w:rPr>
          <w:rFonts w:ascii="Times New Roman" w:hAnsi="Times New Roman"/>
          <w:sz w:val="24"/>
          <w:szCs w:val="24"/>
        </w:rPr>
        <w:t xml:space="preserve">      авторской программы: </w:t>
      </w:r>
    </w:p>
    <w:p w:rsidR="007A1BE4" w:rsidRPr="00B01AEF" w:rsidRDefault="007A1BE4" w:rsidP="00286EB1">
      <w:pPr>
        <w:pStyle w:val="19"/>
        <w:ind w:left="360"/>
        <w:rPr>
          <w:rFonts w:ascii="Times New Roman" w:hAnsi="Times New Roman"/>
          <w:b/>
          <w:sz w:val="24"/>
          <w:szCs w:val="24"/>
        </w:rPr>
      </w:pPr>
      <w:r w:rsidRPr="00B01AEF">
        <w:rPr>
          <w:rFonts w:ascii="Times New Roman" w:hAnsi="Times New Roman"/>
          <w:sz w:val="24"/>
          <w:szCs w:val="24"/>
        </w:rPr>
        <w:t xml:space="preserve">      Программа общеобразовательных учреждений. Физическая культура. Основная школа (5-9класы). (А.П. Матвеев, М.: Просвещение, 2012г.),</w:t>
      </w:r>
    </w:p>
    <w:p w:rsidR="007A1BE4" w:rsidRPr="00B01AEF" w:rsidRDefault="007A1BE4" w:rsidP="00286EB1">
      <w:pPr>
        <w:tabs>
          <w:tab w:val="left" w:pos="1306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Региональная экспериментальная комплексная программа физического воспитания 1-11кл.</w:t>
      </w:r>
    </w:p>
    <w:p w:rsidR="007A1BE4" w:rsidRPr="00B01AEF" w:rsidRDefault="007A1BE4" w:rsidP="00286EB1">
      <w:pPr>
        <w:tabs>
          <w:tab w:val="left" w:pos="1306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 xml:space="preserve">      (Ученый Совет КРИППО от 04.09.14г.пр.№5).</w:t>
      </w:r>
    </w:p>
    <w:p w:rsidR="007A1BE4" w:rsidRPr="00B01AEF" w:rsidRDefault="007A1BE4" w:rsidP="00286EB1">
      <w:pPr>
        <w:tabs>
          <w:tab w:val="left" w:pos="1306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 xml:space="preserve">     Учебник: Матвеев А.П. Физическая культура.5-9кл. (М.: Просвещение,2014г.);  </w:t>
      </w:r>
    </w:p>
    <w:p w:rsidR="007A1BE4" w:rsidRPr="00B01AEF" w:rsidRDefault="007A1BE4" w:rsidP="00286EB1">
      <w:pPr>
        <w:pStyle w:val="19"/>
        <w:ind w:left="0"/>
        <w:jc w:val="both"/>
        <w:rPr>
          <w:rFonts w:ascii="Times New Roman" w:hAnsi="Times New Roman"/>
          <w:sz w:val="24"/>
          <w:szCs w:val="24"/>
        </w:rPr>
      </w:pPr>
    </w:p>
    <w:p w:rsidR="007A1BE4" w:rsidRPr="00B01AEF" w:rsidRDefault="007A1BE4" w:rsidP="00765D2F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A1BE4" w:rsidRPr="00B01AEF" w:rsidRDefault="007A1BE4" w:rsidP="000F04DC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</w:p>
    <w:p w:rsidR="007A1BE4" w:rsidRPr="00B01AEF" w:rsidRDefault="007A1BE4" w:rsidP="00765D2F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  <w:r w:rsidRPr="00B01AEF">
        <w:rPr>
          <w:rFonts w:ascii="Times New Roman" w:hAnsi="Times New Roman"/>
          <w:sz w:val="24"/>
          <w:szCs w:val="24"/>
        </w:rPr>
        <w:t xml:space="preserve">                        </w:t>
      </w:r>
      <w:r w:rsidRPr="00B01AEF">
        <w:rPr>
          <w:rFonts w:ascii="Times New Roman" w:hAnsi="Times New Roman"/>
          <w:b/>
          <w:sz w:val="24"/>
          <w:szCs w:val="24"/>
        </w:rPr>
        <w:t xml:space="preserve">Планируемые результаты   освоения учебного предмета   </w:t>
      </w:r>
    </w:p>
    <w:p w:rsidR="007A1BE4" w:rsidRPr="00B01AEF" w:rsidRDefault="007A1BE4" w:rsidP="00275DC3">
      <w:pPr>
        <w:pStyle w:val="af5"/>
        <w:spacing w:before="0" w:after="0"/>
        <w:jc w:val="both"/>
        <w:rPr>
          <w:b/>
        </w:rPr>
      </w:pPr>
      <w:r w:rsidRPr="00B01AEF">
        <w:rPr>
          <w:b/>
        </w:rPr>
        <w:t xml:space="preserve">     </w:t>
      </w:r>
    </w:p>
    <w:p w:rsidR="007A1BE4" w:rsidRPr="00B01AEF" w:rsidRDefault="007A1BE4" w:rsidP="00720652">
      <w:pPr>
        <w:pStyle w:val="af5"/>
        <w:spacing w:before="0" w:after="0"/>
        <w:jc w:val="both"/>
        <w:rPr>
          <w:rStyle w:val="c9"/>
          <w:b/>
        </w:rPr>
      </w:pPr>
      <w:r w:rsidRPr="00B01AEF">
        <w:rPr>
          <w:b/>
        </w:rPr>
        <w:t xml:space="preserve">   Ученик 6 класса </w:t>
      </w:r>
      <w:r w:rsidRPr="00B01AEF">
        <w:rPr>
          <w:rStyle w:val="c9"/>
          <w:b/>
        </w:rPr>
        <w:t xml:space="preserve">научится: </w:t>
      </w:r>
    </w:p>
    <w:p w:rsidR="007A1BE4" w:rsidRPr="00B01AEF" w:rsidRDefault="007A1BE4" w:rsidP="00720652">
      <w:pPr>
        <w:pStyle w:val="af5"/>
        <w:spacing w:before="0" w:after="0"/>
        <w:jc w:val="both"/>
        <w:rPr>
          <w:b/>
        </w:rPr>
      </w:pPr>
    </w:p>
    <w:p w:rsidR="007A1BE4" w:rsidRPr="00B01AEF" w:rsidRDefault="007A1BE4" w:rsidP="00275DC3">
      <w:pPr>
        <w:numPr>
          <w:ilvl w:val="0"/>
          <w:numId w:val="29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 ориентироваться в понятиях «физическая культура», «режим дня»; характеризовать роль и значение утренней зарядки, физкультминуток, уроков физической культуры, закаливания, прогулок на свежем воздухе, подвижных игр, занятий спортом для укрепления здоровья, развития основных систем организма; </w:t>
      </w:r>
    </w:p>
    <w:p w:rsidR="007A1BE4" w:rsidRPr="00B01AEF" w:rsidRDefault="007A1BE4" w:rsidP="00275DC3">
      <w:pPr>
        <w:numPr>
          <w:ilvl w:val="0"/>
          <w:numId w:val="29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 раскрывать на  примерах (из истории, в том числе родного края, или из личного опыта) положительное влияние занятий физической культурой на физическое, личностное и социальное развитие; </w:t>
      </w:r>
    </w:p>
    <w:p w:rsidR="007A1BE4" w:rsidRPr="00B01AEF" w:rsidRDefault="007A1BE4" w:rsidP="00275DC3">
      <w:pPr>
        <w:numPr>
          <w:ilvl w:val="0"/>
          <w:numId w:val="29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 ориентироваться в понятии «физическая подготовка», характеризовать основные физические качества (силу, быстроту,  выносливость, координацию, гибкость) и различать их между собой; </w:t>
      </w:r>
    </w:p>
    <w:p w:rsidR="007A1BE4" w:rsidRPr="00B01AEF" w:rsidRDefault="007A1BE4" w:rsidP="00275DC3">
      <w:pPr>
        <w:numPr>
          <w:ilvl w:val="0"/>
          <w:numId w:val="29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 организовывать места занятий физическими упражнениями и подвижными играми (как в помещении, так и на открытом воздухе), соблюдать правила поведения и предупреждения травматизма во время занятий физическими упражнениями. </w:t>
      </w:r>
      <w:r w:rsidRPr="00B01AEF">
        <w:rPr>
          <w:rStyle w:val="c9"/>
          <w:rFonts w:ascii="Times New Roman" w:hAnsi="Times New Roman"/>
          <w:b/>
          <w:sz w:val="24"/>
          <w:szCs w:val="24"/>
        </w:rPr>
        <w:t xml:space="preserve"> </w:t>
      </w:r>
    </w:p>
    <w:p w:rsidR="007A1BE4" w:rsidRPr="00B01AEF" w:rsidRDefault="007A1BE4" w:rsidP="00275DC3">
      <w:pPr>
        <w:numPr>
          <w:ilvl w:val="0"/>
          <w:numId w:val="29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организовывать и проводить подвижные игры и соревнования во время отдыха на открытом воздухе и в помещении (спортивном зале и местах рекреации), соблюдать правила взаимодействия с игроками; </w:t>
      </w:r>
    </w:p>
    <w:p w:rsidR="007A1BE4" w:rsidRPr="00B01AEF" w:rsidRDefault="007A1BE4" w:rsidP="00275DC3">
      <w:pPr>
        <w:numPr>
          <w:ilvl w:val="0"/>
          <w:numId w:val="29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измерять показатели физического развития (рост, масса) и физической подготовленности (сила, быстрота, выносливость, гибкость), вести систематические наблюдения за их динамикой. </w:t>
      </w:r>
      <w:r w:rsidRPr="00B01AEF">
        <w:rPr>
          <w:rStyle w:val="c9"/>
          <w:rFonts w:ascii="Times New Roman" w:hAnsi="Times New Roman"/>
          <w:b/>
          <w:sz w:val="24"/>
          <w:szCs w:val="24"/>
        </w:rPr>
        <w:t xml:space="preserve"> </w:t>
      </w:r>
    </w:p>
    <w:p w:rsidR="007A1BE4" w:rsidRPr="00B01AEF" w:rsidRDefault="007A1BE4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выполнять  упражнения по коррекции и профилактике нарушения зрения и осанки, упражнения на развитие физических качеств (силы, быстроты, выносливости, координации, гибкости); оценивать величину нагрузки (большая, средняя, малая) по частоте пульса (с помощью специальной таблицы); </w:t>
      </w:r>
    </w:p>
    <w:p w:rsidR="007A1BE4" w:rsidRPr="00B01AEF" w:rsidRDefault="007A1BE4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выполнять тестовые упражнения на оценку динамики индивидуального развития основных физических качеств; выполнять организующие строевые команды и приѐмы; </w:t>
      </w:r>
    </w:p>
    <w:p w:rsidR="007A1BE4" w:rsidRPr="00B01AEF" w:rsidRDefault="007A1BE4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>выполнять акробатические упражнения (кувырки, стойки, перекаты);</w:t>
      </w:r>
    </w:p>
    <w:p w:rsidR="007A1BE4" w:rsidRPr="00B01AEF" w:rsidRDefault="007A1BE4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выполнять гимнастические упражнения на спортивных снарядах  </w:t>
      </w:r>
    </w:p>
    <w:p w:rsidR="007A1BE4" w:rsidRPr="00B01AEF" w:rsidRDefault="007A1BE4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выполнять легкоатлетические упражнения (бег, прыжки, метания и броски мяча разного веса и объема); </w:t>
      </w:r>
    </w:p>
    <w:p w:rsidR="007A1BE4" w:rsidRPr="00B01AEF" w:rsidRDefault="007A1BE4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выполнять игровые действия и упражнения из подвижных игр разной функциональной направленности. </w:t>
      </w:r>
    </w:p>
    <w:p w:rsidR="007A1BE4" w:rsidRPr="00B01AEF" w:rsidRDefault="007A1BE4" w:rsidP="00275DC3">
      <w:pPr>
        <w:tabs>
          <w:tab w:val="left" w:pos="142"/>
        </w:tabs>
        <w:suppressAutoHyphens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A1BE4" w:rsidRPr="00B01AEF" w:rsidRDefault="007A1BE4" w:rsidP="00275DC3">
      <w:pPr>
        <w:pStyle w:val="c6"/>
        <w:tabs>
          <w:tab w:val="num" w:pos="567"/>
        </w:tabs>
        <w:spacing w:before="0" w:beforeAutospacing="0" w:after="0" w:afterAutospacing="0"/>
        <w:ind w:left="720"/>
        <w:jc w:val="both"/>
        <w:rPr>
          <w:b/>
        </w:rPr>
      </w:pPr>
      <w:r w:rsidRPr="00B01AEF">
        <w:rPr>
          <w:rStyle w:val="c9"/>
          <w:b/>
        </w:rPr>
        <w:t xml:space="preserve">Ученик 6 класса  получит возможность научиться: </w:t>
      </w:r>
    </w:p>
    <w:p w:rsidR="007A1BE4" w:rsidRPr="00B01AEF" w:rsidRDefault="007A1BE4" w:rsidP="00275DC3">
      <w:pPr>
        <w:numPr>
          <w:ilvl w:val="0"/>
          <w:numId w:val="30"/>
        </w:numPr>
        <w:tabs>
          <w:tab w:val="num" w:pos="284"/>
          <w:tab w:val="left" w:pos="426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характеризовать роль и значение режима дня в сохранении и укреплении здоровья; планировать и корректировать режим дня с учѐтом своей учебной и внешкольной деятельности, показателей своего здоровья, физического развития и физической подготовленности. </w:t>
      </w:r>
    </w:p>
    <w:p w:rsidR="007A1BE4" w:rsidRPr="00B01AEF" w:rsidRDefault="007A1BE4" w:rsidP="00275DC3">
      <w:pPr>
        <w:numPr>
          <w:ilvl w:val="0"/>
          <w:numId w:val="32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lastRenderedPageBreak/>
        <w:t xml:space="preserve">составлять  режим дня, комплексы утренней гимнастики, физкультминуток, общеразвивающих упражнений для индивидуальных занятий, результатов наблюдений за динамикой основных показателей физического развития и физической подготовленности; </w:t>
      </w:r>
    </w:p>
    <w:p w:rsidR="007A1BE4" w:rsidRPr="00B01AEF" w:rsidRDefault="007A1BE4" w:rsidP="00275DC3">
      <w:pPr>
        <w:numPr>
          <w:ilvl w:val="0"/>
          <w:numId w:val="32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целенаправленно отбирать физические упражнения для индивидуальных занятий по развитию физических качеств; </w:t>
      </w:r>
    </w:p>
    <w:p w:rsidR="007A1BE4" w:rsidRPr="00B01AEF" w:rsidRDefault="007A1BE4" w:rsidP="00275DC3">
      <w:pPr>
        <w:numPr>
          <w:ilvl w:val="0"/>
          <w:numId w:val="32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Style w:val="c9"/>
          <w:rFonts w:ascii="Times New Roman" w:hAnsi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выполнять простейшие приѐмы оказания доврачебной помощи при травмах и ушибах. </w:t>
      </w:r>
    </w:p>
    <w:p w:rsidR="007A1BE4" w:rsidRPr="00B01AEF" w:rsidRDefault="007A1BE4" w:rsidP="00275DC3">
      <w:pPr>
        <w:numPr>
          <w:ilvl w:val="0"/>
          <w:numId w:val="34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сохранять правильную осанку, оптимальное телосложение; </w:t>
      </w:r>
    </w:p>
    <w:p w:rsidR="007A1BE4" w:rsidRPr="00B01AEF" w:rsidRDefault="007A1BE4" w:rsidP="00275DC3">
      <w:pPr>
        <w:numPr>
          <w:ilvl w:val="0"/>
          <w:numId w:val="34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выполнять эстетически красиво гимнастические и акробатические комбинации; </w:t>
      </w:r>
    </w:p>
    <w:p w:rsidR="007A1BE4" w:rsidRPr="00B01AEF" w:rsidRDefault="007A1BE4" w:rsidP="00275DC3">
      <w:pPr>
        <w:numPr>
          <w:ilvl w:val="0"/>
          <w:numId w:val="34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 xml:space="preserve">играть в баскетбол, футбол и волейбол по упрощенным правилам; </w:t>
      </w:r>
    </w:p>
    <w:p w:rsidR="007A1BE4" w:rsidRPr="00B01AEF" w:rsidRDefault="007A1BE4" w:rsidP="00275DC3">
      <w:pPr>
        <w:numPr>
          <w:ilvl w:val="0"/>
          <w:numId w:val="34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Style w:val="c9"/>
          <w:rFonts w:ascii="Times New Roman" w:hAnsi="Times New Roman"/>
          <w:sz w:val="24"/>
          <w:szCs w:val="24"/>
        </w:rPr>
      </w:pPr>
      <w:r w:rsidRPr="00B01AEF">
        <w:rPr>
          <w:rStyle w:val="c9"/>
          <w:rFonts w:ascii="Times New Roman" w:hAnsi="Times New Roman"/>
          <w:sz w:val="24"/>
          <w:szCs w:val="24"/>
        </w:rPr>
        <w:t>выполнять тестовые нормативы по физической подготовке.</w:t>
      </w:r>
    </w:p>
    <w:p w:rsidR="007A1BE4" w:rsidRPr="00B01AEF" w:rsidRDefault="007A1BE4" w:rsidP="00311397">
      <w:pPr>
        <w:pStyle w:val="af5"/>
        <w:spacing w:before="0" w:after="0"/>
        <w:rPr>
          <w:b/>
        </w:rPr>
      </w:pPr>
      <w:r w:rsidRPr="00B01AEF">
        <w:rPr>
          <w:b/>
        </w:rPr>
        <w:t xml:space="preserve">       Личностные результаты:</w:t>
      </w:r>
    </w:p>
    <w:p w:rsidR="007A1BE4" w:rsidRPr="00B01AEF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Формирование уважительного отношения к культуре других народов, во взаимодействии со сверстниками на принципах уважения и доброжелательности, взаимопомощи и сопереживания.</w:t>
      </w:r>
    </w:p>
    <w:p w:rsidR="007A1BE4" w:rsidRPr="00B01AEF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Развитие мотивов учебной деятельности и личностный смысл учения, принятие и освоение социальной роли обучающего.</w:t>
      </w:r>
    </w:p>
    <w:p w:rsidR="007A1BE4" w:rsidRPr="00B01AEF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Развитие этических чувств, доброжелательности, и эмоционально-нравственной отзывчивости, понимание и сопереживание других людей;</w:t>
      </w:r>
    </w:p>
    <w:p w:rsidR="007A1BE4" w:rsidRPr="00B01AEF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Развитие навыков сотрудничества со сверстниками и взрослыми в разных социальных ситуациях, умение не создавать конфликты и находить выходы из сорных ситуаций.</w:t>
      </w:r>
    </w:p>
    <w:p w:rsidR="007A1BE4" w:rsidRPr="00B01AEF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свободе.</w:t>
      </w:r>
    </w:p>
    <w:p w:rsidR="007A1BE4" w:rsidRPr="00B01AEF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Формирование дисциплинированности, трудолюбия и упорства в достижении поставленных целей.</w:t>
      </w:r>
    </w:p>
    <w:p w:rsidR="007A1BE4" w:rsidRPr="00B01AEF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Формирование установки на безопасный здоровый образ жизни.</w:t>
      </w:r>
    </w:p>
    <w:p w:rsidR="007A1BE4" w:rsidRPr="00B01AEF" w:rsidRDefault="007A1BE4" w:rsidP="00311397">
      <w:pPr>
        <w:pStyle w:val="af5"/>
        <w:spacing w:before="0" w:after="0"/>
        <w:ind w:left="426"/>
        <w:rPr>
          <w:b/>
        </w:rPr>
      </w:pPr>
      <w:r w:rsidRPr="00B01AEF">
        <w:rPr>
          <w:b/>
        </w:rPr>
        <w:t>Метапредметные   результаты:</w:t>
      </w:r>
    </w:p>
    <w:p w:rsidR="007A1BE4" w:rsidRPr="00B01AEF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реализации.</w:t>
      </w:r>
    </w:p>
    <w:p w:rsidR="007A1BE4" w:rsidRPr="00B01AEF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Определять наиболее эффективные способы достижения результата.</w:t>
      </w:r>
    </w:p>
    <w:p w:rsidR="007A1BE4" w:rsidRPr="00B01AEF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Находить ошибки при выполнении учебных заданий, отбирать способы их исправления.</w:t>
      </w:r>
    </w:p>
    <w:p w:rsidR="007A1BE4" w:rsidRPr="00B01AEF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Определение общей цели и путей ее достижения; умение договариваться о распределении функции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окружающий;</w:t>
      </w:r>
    </w:p>
    <w:p w:rsidR="007A1BE4" w:rsidRPr="00B01AEF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Готовность конструктивно разрешать по средствам учета интересов сторон и сотрудничества;</w:t>
      </w:r>
    </w:p>
    <w:p w:rsidR="007A1BE4" w:rsidRPr="00B01AEF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Овладение начальными сведениями о сущности и особенностях объектов, процессов и явлений действительности в соответствии с содержанием конкретного предмета.</w:t>
      </w:r>
    </w:p>
    <w:p w:rsidR="007A1BE4" w:rsidRPr="00B01AEF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Организовывать самостоятельную деятельность с учётом требований её безопасности, сохранности инвентаря и оборудования, организации места занятий.</w:t>
      </w:r>
    </w:p>
    <w:p w:rsidR="007A1BE4" w:rsidRPr="00B01AEF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Оценивать красоту телосложения и осанки, сравнивать их с эталонными образцами.</w:t>
      </w:r>
    </w:p>
    <w:p w:rsidR="007A1BE4" w:rsidRPr="00B01AEF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Управлять эмоциями при общении со сверстниками и взрослыми, сохранять хладнокровие, сдержанность, рассудительность.</w:t>
      </w:r>
    </w:p>
    <w:p w:rsidR="007A1BE4" w:rsidRPr="00B01AEF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7A1BE4" w:rsidRPr="00B01AEF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Обеспечивать защиту и сохранность природы во время активного отдыха и занятий физической культурой.</w:t>
      </w:r>
    </w:p>
    <w:p w:rsidR="007A1BE4" w:rsidRPr="00B01AEF" w:rsidRDefault="007A1BE4" w:rsidP="00275DC3">
      <w:pPr>
        <w:pStyle w:val="af5"/>
        <w:spacing w:before="0" w:after="0"/>
        <w:rPr>
          <w:b/>
        </w:rPr>
      </w:pPr>
      <w:r w:rsidRPr="00B01AEF">
        <w:rPr>
          <w:b/>
        </w:rPr>
        <w:t xml:space="preserve">       Предметные результаты:</w:t>
      </w:r>
    </w:p>
    <w:p w:rsidR="007A1BE4" w:rsidRPr="00B01AEF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B01AEF">
        <w:t>Формирование первоначальных представлений о значении физической культуры для укрепления здоровья человека (физического, социального, и психического), о ее позитивном влиянии на развитие человека (физическая, интеллектуальная, эмоциональная, социальная), о физической культуре и здоровье как факторах успешной учебы и социализации.</w:t>
      </w:r>
    </w:p>
    <w:p w:rsidR="007A1BE4" w:rsidRPr="00B01AEF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B01AEF">
        <w:t>Бережно обращаться с инвентарём и оборудованием, соблюдать требования техники безопасности к местам проведения.</w:t>
      </w:r>
    </w:p>
    <w:p w:rsidR="007A1BE4" w:rsidRPr="00B01AEF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B01AEF">
        <w:t>Овладение умениями организовывать здоровье сберегающую жизнедеятельность (режим дня, утренняя зарядка, оздоровительные мероприятия, подвижные игры, и т.д.).</w:t>
      </w:r>
    </w:p>
    <w:p w:rsidR="007A1BE4" w:rsidRPr="00B01AEF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B01AEF">
        <w:t>Формирование навыка систематического наблюдения за своим физическим состоянием, величиной физических нагрузок, данными мониторинга здоровья (рост, масса тела и др.) показателями развития основных физических качеств (силы, быстроты, выносливости, координации, гибкости).</w:t>
      </w:r>
    </w:p>
    <w:p w:rsidR="007A1BE4" w:rsidRPr="00B01AEF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B01AEF">
        <w:lastRenderedPageBreak/>
        <w:t xml:space="preserve">Овладение умениями подавать строевые команды, вести подсчёт при выполнении общеразвивающих упражнений; </w:t>
      </w:r>
    </w:p>
    <w:p w:rsidR="007A1BE4" w:rsidRPr="00B01AEF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B01AEF">
        <w:t>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7A1BE4" w:rsidRPr="00B01AEF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B01AEF">
        <w:t>Овладение умениями выполнять акробатические и гимнастические комбинации на необходимом техничном уровне, характеризовать признаки техничного исполнения;</w:t>
      </w:r>
    </w:p>
    <w:p w:rsidR="007A1BE4" w:rsidRPr="00B01AEF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B01AEF">
        <w:t>Овладение умениями выполнять технические действия из базовых видов спорта, применять их в игровой и соревновательной деятельности;</w:t>
      </w:r>
    </w:p>
    <w:p w:rsidR="007A1BE4" w:rsidRPr="00B01AEF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B01AEF">
        <w:t>Формирование навыка 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устранения.</w:t>
      </w:r>
    </w:p>
    <w:p w:rsidR="007A1BE4" w:rsidRPr="00B01AEF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B01AEF">
        <w:t>Овладение умениями организовывать и проводить со сверстниками подвижные игры и элементы соревнований, осуществлять их объективное судейство, взаимодействовать со сверстниками по правилам проведения подвижных игр и соревнований,</w:t>
      </w:r>
    </w:p>
    <w:p w:rsidR="007A1BE4" w:rsidRPr="00B01AEF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B01AEF">
        <w:t>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нагрузки.</w:t>
      </w:r>
    </w:p>
    <w:p w:rsidR="007A1BE4" w:rsidRPr="00B01AEF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B01AEF">
        <w:t>Овладение умениями в доступной форме объяснять правила (технику) выполнения двигательных действий, анализировать и находить ошибки, эффективно их исправлять.</w:t>
      </w:r>
      <w:bookmarkStart w:id="1" w:name="1eda9d98f84b41787a0973b7d17cb7aaef40ca93"/>
      <w:bookmarkStart w:id="2" w:name="61dfefa62a21b53f8b49c11230eb9d216680121c"/>
      <w:bookmarkStart w:id="3" w:name="4bb00f6bd68f35a4a17da2177626deb2266b266f"/>
      <w:bookmarkEnd w:id="1"/>
      <w:bookmarkEnd w:id="2"/>
      <w:bookmarkEnd w:id="3"/>
    </w:p>
    <w:p w:rsidR="007A1BE4" w:rsidRPr="00B01AEF" w:rsidRDefault="007A1BE4" w:rsidP="0061453A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</w:p>
    <w:p w:rsidR="007A1BE4" w:rsidRPr="00B01AEF" w:rsidRDefault="007A1BE4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01AEF">
        <w:rPr>
          <w:rFonts w:ascii="Times New Roman" w:hAnsi="Times New Roman"/>
          <w:sz w:val="24"/>
          <w:szCs w:val="24"/>
        </w:rPr>
        <w:t xml:space="preserve">  </w:t>
      </w:r>
      <w:r w:rsidRPr="00B01AEF">
        <w:rPr>
          <w:rFonts w:ascii="Times New Roman" w:hAnsi="Times New Roman"/>
          <w:b/>
          <w:sz w:val="24"/>
          <w:szCs w:val="24"/>
        </w:rPr>
        <w:t xml:space="preserve">                                      Структура   и   содержание   учебного предмета:</w:t>
      </w:r>
    </w:p>
    <w:p w:rsidR="007A1BE4" w:rsidRPr="00B01AEF" w:rsidRDefault="007A1BE4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B01AEF" w:rsidRDefault="007A1BE4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B01AEF" w:rsidRDefault="007A1BE4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B01AEF">
        <w:rPr>
          <w:rFonts w:ascii="Times New Roman" w:hAnsi="Times New Roman"/>
          <w:sz w:val="24"/>
          <w:szCs w:val="24"/>
          <w:lang w:eastAsia="en-US"/>
        </w:rPr>
        <w:t>Раздел: лёгкая атлетика - 35ч. (</w:t>
      </w:r>
      <w:r w:rsidR="00B01AEF">
        <w:rPr>
          <w:rFonts w:ascii="Times New Roman" w:hAnsi="Times New Roman"/>
          <w:sz w:val="24"/>
          <w:szCs w:val="24"/>
          <w:lang w:eastAsia="en-US"/>
        </w:rPr>
        <w:t>20</w:t>
      </w:r>
      <w:r w:rsidRPr="00B01AEF">
        <w:rPr>
          <w:rFonts w:ascii="Times New Roman" w:hAnsi="Times New Roman"/>
          <w:sz w:val="24"/>
          <w:szCs w:val="24"/>
          <w:lang w:eastAsia="en-US"/>
        </w:rPr>
        <w:t xml:space="preserve"> ч.- 1 четверть + 15ч.- 4 четверть.)</w:t>
      </w:r>
    </w:p>
    <w:p w:rsidR="007A1BE4" w:rsidRPr="00B01AEF" w:rsidRDefault="007A1BE4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B01AEF">
        <w:rPr>
          <w:rFonts w:ascii="Times New Roman" w:hAnsi="Times New Roman"/>
          <w:sz w:val="24"/>
          <w:szCs w:val="24"/>
          <w:lang w:eastAsia="en-US"/>
        </w:rPr>
        <w:t>Раздел: кроссовая подготовка -14ч. (5 ч.- 1 четверть +9ч.- 4 четверть.)</w:t>
      </w:r>
    </w:p>
    <w:p w:rsidR="007A1BE4" w:rsidRPr="00B01AEF" w:rsidRDefault="007A1BE4" w:rsidP="00532B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B01AEF">
        <w:rPr>
          <w:rFonts w:ascii="Times New Roman" w:hAnsi="Times New Roman"/>
          <w:sz w:val="24"/>
          <w:szCs w:val="24"/>
          <w:lang w:eastAsia="en-US"/>
        </w:rPr>
        <w:t xml:space="preserve">Раздел: гимнастика-23ч. </w:t>
      </w:r>
      <w:r w:rsidR="00B01AEF">
        <w:rPr>
          <w:rFonts w:ascii="Times New Roman" w:hAnsi="Times New Roman"/>
          <w:sz w:val="24"/>
          <w:szCs w:val="24"/>
          <w:lang w:eastAsia="en-US"/>
        </w:rPr>
        <w:t>(</w:t>
      </w:r>
      <w:r w:rsidRPr="00B01AEF">
        <w:rPr>
          <w:rFonts w:ascii="Times New Roman" w:hAnsi="Times New Roman"/>
          <w:sz w:val="24"/>
          <w:szCs w:val="24"/>
          <w:lang w:eastAsia="en-US"/>
        </w:rPr>
        <w:t>2 четверть</w:t>
      </w:r>
      <w:r w:rsidR="00B01AEF">
        <w:rPr>
          <w:rFonts w:ascii="Times New Roman" w:hAnsi="Times New Roman"/>
          <w:sz w:val="24"/>
          <w:szCs w:val="24"/>
          <w:lang w:eastAsia="en-US"/>
        </w:rPr>
        <w:t>).</w:t>
      </w:r>
    </w:p>
    <w:p w:rsidR="007A1BE4" w:rsidRPr="00B01AEF" w:rsidRDefault="007A1BE4" w:rsidP="00532B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01AEF">
        <w:rPr>
          <w:rFonts w:ascii="Times New Roman" w:hAnsi="Times New Roman"/>
          <w:sz w:val="24"/>
          <w:szCs w:val="24"/>
          <w:lang w:eastAsia="en-US"/>
        </w:rPr>
        <w:t>Раздел: спортивные игры-</w:t>
      </w:r>
      <w:r w:rsidRPr="00B01AEF">
        <w:rPr>
          <w:rFonts w:ascii="Times New Roman" w:hAnsi="Times New Roman"/>
          <w:bCs/>
          <w:spacing w:val="-1"/>
          <w:sz w:val="24"/>
          <w:szCs w:val="24"/>
          <w:lang w:eastAsia="en-US"/>
        </w:rPr>
        <w:t xml:space="preserve"> </w:t>
      </w:r>
      <w:r w:rsidRPr="00B01AEF">
        <w:rPr>
          <w:rFonts w:ascii="Times New Roman" w:hAnsi="Times New Roman"/>
          <w:bCs/>
          <w:sz w:val="24"/>
          <w:szCs w:val="24"/>
          <w:lang w:eastAsia="en-US"/>
        </w:rPr>
        <w:t>30 ч. (баскетбол- 15 ч., волейбол-15 ч. -3 четверть</w:t>
      </w:r>
      <w:r w:rsidRPr="00B01AEF">
        <w:rPr>
          <w:rFonts w:ascii="Times New Roman" w:hAnsi="Times New Roman"/>
          <w:sz w:val="24"/>
          <w:szCs w:val="24"/>
        </w:rPr>
        <w:t>.)</w:t>
      </w:r>
    </w:p>
    <w:p w:rsidR="007A1BE4" w:rsidRPr="00B01AEF" w:rsidRDefault="007A1BE4" w:rsidP="00532B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B01AEF" w:rsidRDefault="007A1BE4" w:rsidP="00532B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B01AEF" w:rsidRDefault="007A1BE4" w:rsidP="00532B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B01AEF">
        <w:rPr>
          <w:rFonts w:ascii="Times New Roman" w:hAnsi="Times New Roman"/>
          <w:b/>
          <w:sz w:val="24"/>
          <w:szCs w:val="24"/>
        </w:rPr>
        <w:t xml:space="preserve">                                         </w:t>
      </w:r>
      <w:r w:rsidR="00B01AEF">
        <w:rPr>
          <w:rFonts w:ascii="Times New Roman" w:hAnsi="Times New Roman"/>
          <w:b/>
          <w:sz w:val="24"/>
          <w:szCs w:val="24"/>
        </w:rPr>
        <w:t xml:space="preserve">          </w:t>
      </w:r>
      <w:r w:rsidRPr="00B01AEF">
        <w:rPr>
          <w:rFonts w:ascii="Times New Roman" w:hAnsi="Times New Roman"/>
          <w:b/>
          <w:sz w:val="24"/>
          <w:szCs w:val="24"/>
        </w:rPr>
        <w:t xml:space="preserve"> Раздел:  ЛЕГКАЯ АТЛЕТИКА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394"/>
        <w:gridCol w:w="709"/>
        <w:gridCol w:w="567"/>
        <w:gridCol w:w="4394"/>
      </w:tblGrid>
      <w:tr w:rsidR="007A1BE4" w:rsidRPr="00B01AEF" w:rsidTr="00532B26">
        <w:tc>
          <w:tcPr>
            <w:tcW w:w="5103" w:type="dxa"/>
            <w:gridSpan w:val="2"/>
          </w:tcPr>
          <w:p w:rsidR="007A1BE4" w:rsidRPr="00B01AEF" w:rsidRDefault="007A1BE4" w:rsidP="0053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961" w:type="dxa"/>
            <w:gridSpan w:val="2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общеобразовательной подготовки учащихся</w:t>
            </w:r>
          </w:p>
        </w:tc>
      </w:tr>
      <w:tr w:rsidR="007A1BE4" w:rsidRPr="00B01AEF" w:rsidTr="00532B26">
        <w:trPr>
          <w:trHeight w:val="326"/>
        </w:trPr>
        <w:tc>
          <w:tcPr>
            <w:tcW w:w="10064" w:type="dxa"/>
            <w:gridSpan w:val="4"/>
          </w:tcPr>
          <w:p w:rsidR="007A1BE4" w:rsidRPr="00B01AEF" w:rsidRDefault="007A1BE4" w:rsidP="00532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Основы знаний (на каждом уроке)</w:t>
            </w:r>
          </w:p>
        </w:tc>
      </w:tr>
      <w:tr w:rsidR="007A1BE4" w:rsidRPr="00B01AEF" w:rsidTr="00532B26">
        <w:tc>
          <w:tcPr>
            <w:tcW w:w="5103" w:type="dxa"/>
            <w:gridSpan w:val="2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История развития легкой атлетики. Ведущие спортсмены России по легкой атлетике.  ТБ на уроках легкой атлетики.</w:t>
            </w:r>
            <w:r w:rsidR="00D7607D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Признаки утомления</w:t>
            </w:r>
          </w:p>
        </w:tc>
        <w:tc>
          <w:tcPr>
            <w:tcW w:w="4961" w:type="dxa"/>
            <w:gridSpan w:val="2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Учащийся: владеет: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историей развития легкой атлетики;  знаниями о ведущих спортсменах России;</w:t>
            </w:r>
            <w:r w:rsidR="00D7607D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признаками утомления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выполняет: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правила ТБ</w:t>
            </w:r>
          </w:p>
        </w:tc>
      </w:tr>
      <w:tr w:rsidR="007A1BE4" w:rsidRPr="00B01AEF" w:rsidTr="00532B26">
        <w:trPr>
          <w:trHeight w:val="454"/>
        </w:trPr>
        <w:tc>
          <w:tcPr>
            <w:tcW w:w="10064" w:type="dxa"/>
            <w:gridSpan w:val="4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Специальная физическая подготовка: (на каждом уроке)</w:t>
            </w:r>
          </w:p>
        </w:tc>
      </w:tr>
      <w:tr w:rsidR="007A1BE4" w:rsidRPr="00B01AEF" w:rsidTr="00532B26">
        <w:tc>
          <w:tcPr>
            <w:tcW w:w="5103" w:type="dxa"/>
            <w:gridSpan w:val="2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Специальные упражнения для бега, прыжков и метания</w:t>
            </w:r>
          </w:p>
        </w:tc>
        <w:tc>
          <w:tcPr>
            <w:tcW w:w="4961" w:type="dxa"/>
            <w:gridSpan w:val="2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специальные упражнения для бега, прыжков и метания. ТБ.</w:t>
            </w:r>
          </w:p>
        </w:tc>
      </w:tr>
      <w:tr w:rsidR="007A1BE4" w:rsidRPr="00B01AEF" w:rsidTr="00532B26">
        <w:trPr>
          <w:trHeight w:val="219"/>
        </w:trPr>
        <w:tc>
          <w:tcPr>
            <w:tcW w:w="10064" w:type="dxa"/>
            <w:gridSpan w:val="4"/>
          </w:tcPr>
          <w:p w:rsidR="007A1BE4" w:rsidRPr="00B01AEF" w:rsidRDefault="007A1BE4" w:rsidP="00532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Бег </w:t>
            </w:r>
          </w:p>
        </w:tc>
      </w:tr>
      <w:tr w:rsidR="007A1BE4" w:rsidRPr="00B01AEF" w:rsidTr="00532B26">
        <w:tc>
          <w:tcPr>
            <w:tcW w:w="5670" w:type="dxa"/>
            <w:gridSpan w:val="3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Бег 30м; бег 60м (старт, стартовый разбег; бег по дистанции, финиширование); ускорение 10-30м, повторный бег 2х30м,2х60м.; эстафетный бег (техника передачи эстафетной палочки); подвижные игры для развития скоростных способностей.</w:t>
            </w:r>
          </w:p>
        </w:tc>
        <w:tc>
          <w:tcPr>
            <w:tcW w:w="4394" w:type="dxa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старт, стартовый разбег, бег по дистанции, финиширование; бег 30м, 60м, ускорения 10-30м, повторный бег 2х30м, 2х60м; эстафетный бег;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играет: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подвижные игры, эста</w:t>
            </w:r>
            <w:r w:rsidR="00D7607D" w:rsidRPr="00B01AEF">
              <w:rPr>
                <w:rFonts w:ascii="Times New Roman" w:hAnsi="Times New Roman" w:cs="Times New Roman"/>
                <w:sz w:val="24"/>
                <w:szCs w:val="24"/>
              </w:rPr>
              <w:t>феты с элементами бега.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ТБ.</w:t>
            </w:r>
          </w:p>
        </w:tc>
      </w:tr>
      <w:tr w:rsidR="007A1BE4" w:rsidRPr="00B01AEF" w:rsidTr="00532B26">
        <w:trPr>
          <w:trHeight w:val="279"/>
        </w:trPr>
        <w:tc>
          <w:tcPr>
            <w:tcW w:w="10064" w:type="dxa"/>
            <w:gridSpan w:val="4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Прыжки </w:t>
            </w:r>
          </w:p>
        </w:tc>
      </w:tr>
      <w:tr w:rsidR="007A1BE4" w:rsidRPr="00B01AEF" w:rsidTr="00532B26">
        <w:tc>
          <w:tcPr>
            <w:tcW w:w="5103" w:type="dxa"/>
            <w:gridSpan w:val="2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Прыжки в длину с места и с разбега способом «согнув ноги»; многоскоки.</w:t>
            </w:r>
          </w:p>
        </w:tc>
        <w:tc>
          <w:tcPr>
            <w:tcW w:w="4961" w:type="dxa"/>
            <w:gridSpan w:val="2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: прыжки в длину с места и с разбега, многоскоки; ТБ</w:t>
            </w:r>
          </w:p>
        </w:tc>
      </w:tr>
      <w:tr w:rsidR="007A1BE4" w:rsidRPr="00B01AEF" w:rsidTr="00532B26">
        <w:trPr>
          <w:trHeight w:val="327"/>
        </w:trPr>
        <w:tc>
          <w:tcPr>
            <w:tcW w:w="10064" w:type="dxa"/>
            <w:gridSpan w:val="4"/>
          </w:tcPr>
          <w:p w:rsidR="007A1BE4" w:rsidRPr="00B01AEF" w:rsidRDefault="007A1BE4" w:rsidP="00532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Метание </w:t>
            </w:r>
          </w:p>
        </w:tc>
      </w:tr>
      <w:tr w:rsidR="007A1BE4" w:rsidRPr="00B01AEF" w:rsidTr="00532B26">
        <w:trPr>
          <w:trHeight w:val="557"/>
        </w:trPr>
        <w:tc>
          <w:tcPr>
            <w:tcW w:w="5103" w:type="dxa"/>
            <w:gridSpan w:val="2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Метание малого мяча на дальность, в вертикальную и горизонтальную цель; подвижные игры с   метанием.</w:t>
            </w:r>
          </w:p>
        </w:tc>
        <w:tc>
          <w:tcPr>
            <w:tcW w:w="4961" w:type="dxa"/>
            <w:gridSpan w:val="2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метание малого мяча на дальность, в вертикальную и горизонтальную цель;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играет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: подвижные игры, ТБ.</w:t>
            </w:r>
          </w:p>
        </w:tc>
      </w:tr>
      <w:tr w:rsidR="007A1BE4" w:rsidRPr="00B01AEF" w:rsidTr="00532B26">
        <w:trPr>
          <w:trHeight w:val="337"/>
        </w:trPr>
        <w:tc>
          <w:tcPr>
            <w:tcW w:w="10064" w:type="dxa"/>
            <w:gridSpan w:val="4"/>
          </w:tcPr>
          <w:p w:rsidR="007A1BE4" w:rsidRPr="00B01AEF" w:rsidRDefault="007A1BE4" w:rsidP="00532B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 (самостоятельные занятия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A1BE4" w:rsidRPr="00B01AEF" w:rsidTr="00532B26">
        <w:tc>
          <w:tcPr>
            <w:tcW w:w="4394" w:type="dxa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Комплексы ОРУ</w:t>
            </w:r>
          </w:p>
        </w:tc>
        <w:tc>
          <w:tcPr>
            <w:tcW w:w="5670" w:type="dxa"/>
            <w:gridSpan w:val="3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Выполняет: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комплексы ОРУ</w:t>
            </w:r>
          </w:p>
        </w:tc>
      </w:tr>
    </w:tbl>
    <w:p w:rsidR="00B01AEF" w:rsidRDefault="007A1BE4" w:rsidP="00E45A38">
      <w:pPr>
        <w:rPr>
          <w:rFonts w:ascii="Times New Roman" w:hAnsi="Times New Roman" w:cs="Times New Roman"/>
          <w:b/>
          <w:sz w:val="24"/>
          <w:szCs w:val="24"/>
        </w:rPr>
      </w:pPr>
      <w:r w:rsidRPr="00B01AEF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D7607D" w:rsidRPr="00B01AEF" w:rsidRDefault="007A1BE4" w:rsidP="00B01AEF">
      <w:pPr>
        <w:rPr>
          <w:rFonts w:ascii="Times New Roman" w:hAnsi="Times New Roman" w:cs="Times New Roman"/>
          <w:b/>
          <w:sz w:val="24"/>
          <w:szCs w:val="24"/>
        </w:rPr>
      </w:pPr>
      <w:r w:rsidRPr="00B01AEF">
        <w:rPr>
          <w:rFonts w:ascii="Times New Roman" w:hAnsi="Times New Roman" w:cs="Times New Roman"/>
          <w:b/>
          <w:sz w:val="24"/>
          <w:szCs w:val="24"/>
        </w:rPr>
        <w:t xml:space="preserve"> Раздел: КРОССОВАЯ ПОДГОТОВКА 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94"/>
        <w:gridCol w:w="4927"/>
      </w:tblGrid>
      <w:tr w:rsidR="00D7607D" w:rsidRPr="00B01AEF" w:rsidTr="00B01AEF">
        <w:tc>
          <w:tcPr>
            <w:tcW w:w="4394" w:type="dxa"/>
            <w:shd w:val="clear" w:color="auto" w:fill="auto"/>
          </w:tcPr>
          <w:p w:rsidR="00D7607D" w:rsidRPr="00B01AEF" w:rsidRDefault="00D7607D" w:rsidP="00D7607D">
            <w:pPr>
              <w:suppressAutoHyphens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4927" w:type="dxa"/>
            <w:shd w:val="clear" w:color="auto" w:fill="auto"/>
          </w:tcPr>
          <w:p w:rsidR="00D7607D" w:rsidRPr="00B01AEF" w:rsidRDefault="00D7607D" w:rsidP="00D7607D">
            <w:pPr>
              <w:suppressAutoHyphens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Требования к уровню общеобразовательной  подготовки учащихся</w:t>
            </w:r>
          </w:p>
        </w:tc>
      </w:tr>
      <w:tr w:rsidR="00D7607D" w:rsidRPr="00B01AEF" w:rsidTr="00B01AEF">
        <w:tc>
          <w:tcPr>
            <w:tcW w:w="9321" w:type="dxa"/>
            <w:gridSpan w:val="2"/>
            <w:shd w:val="clear" w:color="auto" w:fill="auto"/>
          </w:tcPr>
          <w:p w:rsidR="00D7607D" w:rsidRPr="00B01AEF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Теоретические сведения</w:t>
            </w:r>
          </w:p>
        </w:tc>
      </w:tr>
      <w:tr w:rsidR="00D7607D" w:rsidRPr="00B01AEF" w:rsidTr="00B01AEF">
        <w:tc>
          <w:tcPr>
            <w:tcW w:w="4394" w:type="dxa"/>
            <w:shd w:val="clear" w:color="auto" w:fill="auto"/>
          </w:tcPr>
          <w:p w:rsidR="00D7607D" w:rsidRPr="00B01AEF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Питьевой режим. Особенности бега на средние и длинные дистанции. ЧСС. Самоконтроль.</w:t>
            </w:r>
          </w:p>
        </w:tc>
        <w:tc>
          <w:tcPr>
            <w:tcW w:w="4927" w:type="dxa"/>
            <w:shd w:val="clear" w:color="auto" w:fill="auto"/>
          </w:tcPr>
          <w:p w:rsidR="00D7607D" w:rsidRPr="00B01AEF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Учащийся:</w:t>
            </w: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7607D" w:rsidRPr="00B01AEF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владеет: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значении питьевого режима; об особенностях бега на средние и длинные дистанции; контролирует самочувствие.</w:t>
            </w:r>
          </w:p>
        </w:tc>
      </w:tr>
      <w:tr w:rsidR="00D7607D" w:rsidRPr="00B01AEF" w:rsidTr="00B01AEF">
        <w:tc>
          <w:tcPr>
            <w:tcW w:w="9321" w:type="dxa"/>
            <w:gridSpan w:val="2"/>
            <w:shd w:val="clear" w:color="auto" w:fill="auto"/>
          </w:tcPr>
          <w:p w:rsidR="00D7607D" w:rsidRPr="00B01AEF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Специальная физическая подготовка</w:t>
            </w:r>
          </w:p>
        </w:tc>
      </w:tr>
      <w:tr w:rsidR="00D7607D" w:rsidRPr="00B01AEF" w:rsidTr="00B01AEF">
        <w:tc>
          <w:tcPr>
            <w:tcW w:w="4394" w:type="dxa"/>
            <w:shd w:val="clear" w:color="auto" w:fill="auto"/>
          </w:tcPr>
          <w:p w:rsidR="00D7607D" w:rsidRPr="00B01AEF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Специальные упражнения; чередование ходьбы и бега 6-8мин; равномерный медленный бег до 10мин. Бег 1000м; преодоление препятствий; использование подвижных и спортивных игр для развития выносливости</w:t>
            </w:r>
          </w:p>
        </w:tc>
        <w:tc>
          <w:tcPr>
            <w:tcW w:w="4927" w:type="dxa"/>
            <w:shd w:val="clear" w:color="auto" w:fill="auto"/>
          </w:tcPr>
          <w:p w:rsidR="00D7607D" w:rsidRPr="00B01AEF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выполняет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специальные упражнения; чередование ходьбы и бега 6-8мин; равномерный медленный бег до 10мин; бег 1000м без учета времени; преодоление препятствий.</w:t>
            </w:r>
          </w:p>
          <w:p w:rsidR="00D7607D" w:rsidRPr="00B01AEF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играет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подвижные и спортивные игры для развития выносливости.</w:t>
            </w:r>
          </w:p>
          <w:p w:rsidR="00D7607D" w:rsidRPr="00B01AEF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сдает: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нормы ГТО.</w:t>
            </w:r>
          </w:p>
        </w:tc>
      </w:tr>
    </w:tbl>
    <w:p w:rsidR="00D7607D" w:rsidRPr="00B01AEF" w:rsidRDefault="00D7607D" w:rsidP="00E45A38">
      <w:pPr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E45A38">
      <w:pPr>
        <w:pStyle w:val="af5"/>
        <w:rPr>
          <w:b/>
        </w:rPr>
      </w:pPr>
      <w:r w:rsidRPr="00B01AEF">
        <w:rPr>
          <w:b/>
          <w:lang w:eastAsia="ru-RU"/>
        </w:rPr>
        <w:t xml:space="preserve">                         </w:t>
      </w:r>
      <w:r w:rsidRPr="00B01AEF">
        <w:rPr>
          <w:b/>
        </w:rPr>
        <w:t xml:space="preserve"> Раздел:  ГИМНАСТИКА С ЭЛЕМЕНТАМИ АКРОБАТИКИ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851"/>
        <w:gridCol w:w="850"/>
        <w:gridCol w:w="3261"/>
      </w:tblGrid>
      <w:tr w:rsidR="007A1BE4" w:rsidRPr="00B01AEF" w:rsidTr="00532B26">
        <w:tc>
          <w:tcPr>
            <w:tcW w:w="5103" w:type="dxa"/>
          </w:tcPr>
          <w:p w:rsidR="007A1BE4" w:rsidRPr="00B01AEF" w:rsidRDefault="007A1BE4" w:rsidP="0053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962" w:type="dxa"/>
            <w:gridSpan w:val="3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общеобразовательной подготовки учащихся</w:t>
            </w:r>
          </w:p>
        </w:tc>
      </w:tr>
      <w:tr w:rsidR="007A1BE4" w:rsidRPr="00B01AEF" w:rsidTr="00532B26">
        <w:tc>
          <w:tcPr>
            <w:tcW w:w="10065" w:type="dxa"/>
            <w:gridSpan w:val="4"/>
          </w:tcPr>
          <w:p w:rsidR="007A1BE4" w:rsidRPr="00B01AEF" w:rsidRDefault="007A1BE4" w:rsidP="00532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Основы знаний (на каждом  уроке)</w:t>
            </w:r>
          </w:p>
        </w:tc>
      </w:tr>
      <w:tr w:rsidR="007A1BE4" w:rsidRPr="00B01AEF" w:rsidTr="00532B26">
        <w:tc>
          <w:tcPr>
            <w:tcW w:w="5103" w:type="dxa"/>
          </w:tcPr>
          <w:p w:rsidR="007A1BE4" w:rsidRPr="00B01AEF" w:rsidRDefault="00D7607D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Одежда и обувь для занятий.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Правила техники безопасности. История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зарождения современных  Олимпийских игр. Закаливание. Страховка и помощь во время занятий. Развитие силовых способностей и гибкости.</w:t>
            </w:r>
          </w:p>
        </w:tc>
        <w:tc>
          <w:tcPr>
            <w:tcW w:w="4962" w:type="dxa"/>
            <w:gridSpan w:val="3"/>
          </w:tcPr>
          <w:p w:rsidR="00D7607D" w:rsidRPr="00B01AEF" w:rsidRDefault="007A1BE4" w:rsidP="00D7607D">
            <w:pPr>
              <w:tabs>
                <w:tab w:val="num" w:pos="5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Учащийся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владеет:</w:t>
            </w:r>
            <w:r w:rsidR="00D7607D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историей современных Олимпийских игр; техникой безопасности, и </w:t>
            </w:r>
            <w:r w:rsidR="00D7607D" w:rsidRPr="00B01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правилами проведения закаливающих процедур.</w:t>
            </w:r>
          </w:p>
          <w:p w:rsidR="00D7607D" w:rsidRPr="00B01AEF" w:rsidRDefault="00D7607D" w:rsidP="00D7607D">
            <w:pPr>
              <w:tabs>
                <w:tab w:val="num" w:pos="5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: упражнения со страховкой и самостраховкой.</w:t>
            </w:r>
          </w:p>
          <w:p w:rsidR="007A1BE4" w:rsidRPr="00B01AEF" w:rsidRDefault="007A1BE4" w:rsidP="00532B26">
            <w:pPr>
              <w:tabs>
                <w:tab w:val="num" w:pos="5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BE4" w:rsidRPr="00B01AEF" w:rsidTr="00532B26">
        <w:trPr>
          <w:trHeight w:val="355"/>
        </w:trPr>
        <w:tc>
          <w:tcPr>
            <w:tcW w:w="10065" w:type="dxa"/>
            <w:gridSpan w:val="4"/>
          </w:tcPr>
          <w:p w:rsidR="007A1BE4" w:rsidRPr="00B01AEF" w:rsidRDefault="007A1BE4" w:rsidP="00532B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Общефизическая подготовка (на каждом уроке)</w:t>
            </w:r>
          </w:p>
        </w:tc>
      </w:tr>
      <w:tr w:rsidR="007A1BE4" w:rsidRPr="00B01AEF" w:rsidTr="00532B26">
        <w:tc>
          <w:tcPr>
            <w:tcW w:w="6804" w:type="dxa"/>
            <w:gridSpan w:val="3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Организующие команды и приемы: перестроение: из колонны по одному в колонну по четыре дроблением и сведением, из колонны по два и по четыре в колонну по одному разведением и сведением; совершенствование техники ранее разученных строевых упражнения. Общеразвивающие упражнения (упражнения на месте и в движении, без предметов, с предметами – мячами, гимнастическими палками, скакалками, в парах, гимнастической стенке); упражнения для формирования осанки и предупреждения плоскостопия. Развитие координационных, силовых способностей и гибкости.</w:t>
            </w:r>
          </w:p>
        </w:tc>
        <w:tc>
          <w:tcPr>
            <w:tcW w:w="3261" w:type="dxa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: перестроение и строевые упражнения ранее изученные, общеразвивающие упражнения, упражнения для формирования осанки и предупреждения плоскостопия. </w:t>
            </w:r>
          </w:p>
        </w:tc>
      </w:tr>
      <w:tr w:rsidR="007A1BE4" w:rsidRPr="00B01AEF" w:rsidTr="00532B26">
        <w:tc>
          <w:tcPr>
            <w:tcW w:w="10065" w:type="dxa"/>
            <w:gridSpan w:val="4"/>
          </w:tcPr>
          <w:p w:rsidR="007A1BE4" w:rsidRPr="00B01AEF" w:rsidRDefault="007A1BE4" w:rsidP="00532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Специальная физическая подготовка:</w:t>
            </w:r>
          </w:p>
        </w:tc>
      </w:tr>
      <w:tr w:rsidR="007A1BE4" w:rsidRPr="00B01AEF" w:rsidTr="00532B26">
        <w:tc>
          <w:tcPr>
            <w:tcW w:w="10065" w:type="dxa"/>
            <w:gridSpan w:val="4"/>
          </w:tcPr>
          <w:p w:rsidR="007A1BE4" w:rsidRPr="00B01AEF" w:rsidRDefault="007A1BE4" w:rsidP="00532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Акробатические упражнения  </w:t>
            </w:r>
          </w:p>
        </w:tc>
      </w:tr>
      <w:tr w:rsidR="007A1BE4" w:rsidRPr="00B01AEF" w:rsidTr="00532B26">
        <w:tc>
          <w:tcPr>
            <w:tcW w:w="5954" w:type="dxa"/>
            <w:gridSpan w:val="2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Кувырок вперед и назад; стойка на лопатках, акробатическая комбинация (кувырки в группировке, перекаты, стойка на лопатках,  ходьба, бег, общеразвивающие упражнения. Подвижные</w:t>
            </w:r>
            <w:r w:rsidR="00D7607D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игры, эстафеты с элементами гимнастики</w:t>
            </w:r>
          </w:p>
        </w:tc>
        <w:tc>
          <w:tcPr>
            <w:tcW w:w="4111" w:type="dxa"/>
            <w:gridSpan w:val="2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: упоры, седы, группировки и перекаты, кувырок вперед, стойку на лопатках согнув ноги, мост из положения, лежа на спине, прыжки через скакалку;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играет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: в подвижные игры </w:t>
            </w:r>
            <w:r w:rsidR="00D7607D" w:rsidRPr="00B01AEF">
              <w:rPr>
                <w:rFonts w:ascii="Times New Roman" w:hAnsi="Times New Roman" w:cs="Times New Roman"/>
                <w:sz w:val="24"/>
                <w:szCs w:val="24"/>
              </w:rPr>
              <w:t>с элементами гинастики</w:t>
            </w:r>
          </w:p>
        </w:tc>
      </w:tr>
      <w:tr w:rsidR="007A1BE4" w:rsidRPr="00B01AEF" w:rsidTr="00532B26">
        <w:trPr>
          <w:trHeight w:val="1394"/>
        </w:trPr>
        <w:tc>
          <w:tcPr>
            <w:tcW w:w="5954" w:type="dxa"/>
            <w:gridSpan w:val="2"/>
          </w:tcPr>
          <w:p w:rsidR="007A1BE4" w:rsidRPr="00B01AEF" w:rsidRDefault="007A1BE4" w:rsidP="0053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Висы и упоры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Мальчики: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подтягивание в висе и вис на согнутых руках; поднимание прямых ног в висе. </w:t>
            </w:r>
            <w:r w:rsidRPr="00B01A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Девочки: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подтягивание в висе лежа.</w:t>
            </w:r>
          </w:p>
        </w:tc>
        <w:tc>
          <w:tcPr>
            <w:tcW w:w="4111" w:type="dxa"/>
            <w:gridSpan w:val="2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выполняет: 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подтягивание в висе(м.) - на высокой перекладине;  в висе лежа -(д.) </w:t>
            </w:r>
          </w:p>
        </w:tc>
      </w:tr>
      <w:tr w:rsidR="007A1BE4" w:rsidRPr="00B01AEF" w:rsidTr="00532B26">
        <w:trPr>
          <w:trHeight w:val="710"/>
        </w:trPr>
        <w:tc>
          <w:tcPr>
            <w:tcW w:w="5954" w:type="dxa"/>
            <w:gridSpan w:val="2"/>
            <w:vMerge w:val="restart"/>
          </w:tcPr>
          <w:p w:rsidR="007A1BE4" w:rsidRPr="00B01AEF" w:rsidRDefault="007A1BE4" w:rsidP="00532B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Лазание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</w:p>
          <w:p w:rsidR="007A1BE4" w:rsidRPr="00B01AEF" w:rsidRDefault="007A1BE4" w:rsidP="00532B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Лазание по канату в 2 приема</w:t>
            </w:r>
          </w:p>
        </w:tc>
        <w:tc>
          <w:tcPr>
            <w:tcW w:w="4111" w:type="dxa"/>
            <w:gridSpan w:val="2"/>
          </w:tcPr>
          <w:p w:rsidR="007A1BE4" w:rsidRPr="00B01AEF" w:rsidRDefault="007A1BE4" w:rsidP="00532B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: лазание по канату и  перелезание через препятствия, ТБ</w:t>
            </w:r>
          </w:p>
        </w:tc>
      </w:tr>
      <w:tr w:rsidR="007A1BE4" w:rsidRPr="00B01AEF" w:rsidTr="00532B26">
        <w:trPr>
          <w:trHeight w:val="276"/>
        </w:trPr>
        <w:tc>
          <w:tcPr>
            <w:tcW w:w="5954" w:type="dxa"/>
            <w:gridSpan w:val="2"/>
            <w:vMerge/>
          </w:tcPr>
          <w:p w:rsidR="007A1BE4" w:rsidRPr="00B01AEF" w:rsidRDefault="007A1BE4" w:rsidP="00532B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vMerge w:val="restart"/>
          </w:tcPr>
          <w:p w:rsidR="007A1BE4" w:rsidRPr="00B01AEF" w:rsidRDefault="007A1BE4" w:rsidP="00532B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выполняет: </w:t>
            </w: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технику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опорного прыжка </w:t>
            </w:r>
          </w:p>
          <w:p w:rsidR="007A1BE4" w:rsidRPr="00B01AEF" w:rsidRDefault="007A1BE4" w:rsidP="00532B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1BE4" w:rsidRPr="00B01AEF" w:rsidTr="00532B26">
        <w:trPr>
          <w:trHeight w:val="924"/>
        </w:trPr>
        <w:tc>
          <w:tcPr>
            <w:tcW w:w="5954" w:type="dxa"/>
            <w:gridSpan w:val="2"/>
          </w:tcPr>
          <w:p w:rsidR="007A1BE4" w:rsidRPr="00B01AEF" w:rsidRDefault="007A1BE4" w:rsidP="00532B26">
            <w:pPr>
              <w:ind w:left="0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Опорный прыжок                                         </w:t>
            </w:r>
          </w:p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Мальчики:</w:t>
            </w:r>
            <w:r w:rsidRPr="00B01AE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прыжок, согнув ноги (козел в ширину, высота – 100 – 115см).</w:t>
            </w:r>
          </w:p>
          <w:p w:rsidR="007A1BE4" w:rsidRPr="00B01AEF" w:rsidRDefault="007A1BE4" w:rsidP="00532B26">
            <w:pPr>
              <w:ind w:left="0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Девочки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прыжок ноги врозь (козел в ширину, высота – 105 – 110см); повторение ранее изученных опорных прыжков.</w:t>
            </w:r>
          </w:p>
        </w:tc>
        <w:tc>
          <w:tcPr>
            <w:tcW w:w="4111" w:type="dxa"/>
            <w:gridSpan w:val="2"/>
            <w:vMerge/>
          </w:tcPr>
          <w:p w:rsidR="007A1BE4" w:rsidRPr="00B01AEF" w:rsidRDefault="007A1BE4" w:rsidP="00532B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1BE4" w:rsidRPr="00B01AEF" w:rsidTr="00532B26">
        <w:trPr>
          <w:trHeight w:val="1386"/>
        </w:trPr>
        <w:tc>
          <w:tcPr>
            <w:tcW w:w="5954" w:type="dxa"/>
            <w:gridSpan w:val="2"/>
          </w:tcPr>
          <w:p w:rsidR="007A1BE4" w:rsidRPr="00B01AEF" w:rsidRDefault="007A1BE4" w:rsidP="00532B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        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в равновесии</w:t>
            </w:r>
          </w:p>
          <w:p w:rsidR="007A1BE4" w:rsidRPr="00B01AEF" w:rsidRDefault="007A1BE4" w:rsidP="00532B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Ходьба приставными шагами по бревну; повороты на носках и на одной ноге; приседания и переход в упор присев, упор стоя на коленях, сед. Повороты прыжком на 90</w:t>
            </w:r>
            <w:r w:rsidRPr="00B01AE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  <w:gridSpan w:val="2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выполняет: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упражнения в равновесии. ТБ.</w:t>
            </w:r>
          </w:p>
        </w:tc>
      </w:tr>
      <w:tr w:rsidR="007A1BE4" w:rsidRPr="00B01AEF" w:rsidTr="00532B26">
        <w:tc>
          <w:tcPr>
            <w:tcW w:w="10065" w:type="dxa"/>
            <w:gridSpan w:val="4"/>
          </w:tcPr>
          <w:p w:rsidR="007A1BE4" w:rsidRPr="00B01AEF" w:rsidRDefault="007A1BE4" w:rsidP="00532B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 (самостоятельные занятия)</w:t>
            </w:r>
          </w:p>
        </w:tc>
      </w:tr>
      <w:tr w:rsidR="007A1BE4" w:rsidRPr="00B01AEF" w:rsidTr="00532B26">
        <w:tc>
          <w:tcPr>
            <w:tcW w:w="5103" w:type="dxa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Комплексы ОРУ, УГГ</w:t>
            </w:r>
          </w:p>
        </w:tc>
        <w:tc>
          <w:tcPr>
            <w:tcW w:w="4962" w:type="dxa"/>
            <w:gridSpan w:val="3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комплексы ОРУ, УГГ</w:t>
            </w:r>
          </w:p>
        </w:tc>
      </w:tr>
    </w:tbl>
    <w:p w:rsidR="00491D09" w:rsidRDefault="007A1BE4" w:rsidP="00E45A38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B01AE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</w:p>
    <w:p w:rsidR="00491D09" w:rsidRDefault="00491D09" w:rsidP="00E45A38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</w:p>
    <w:p w:rsidR="007A1BE4" w:rsidRPr="00B01AEF" w:rsidRDefault="00491D09" w:rsidP="00E45A38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="007A1BE4" w:rsidRPr="00B01AEF">
        <w:rPr>
          <w:rFonts w:ascii="Times New Roman" w:hAnsi="Times New Roman" w:cs="Times New Roman"/>
          <w:b/>
          <w:sz w:val="24"/>
          <w:szCs w:val="24"/>
        </w:rPr>
        <w:t xml:space="preserve"> Раздел: СПОРТИВНЫЕ ИГРЫ  </w:t>
      </w:r>
    </w:p>
    <w:p w:rsidR="007A1BE4" w:rsidRPr="00B01AEF" w:rsidRDefault="007A1BE4" w:rsidP="00E45A38">
      <w:pPr>
        <w:pStyle w:val="af5"/>
        <w:ind w:left="360"/>
        <w:rPr>
          <w:b/>
        </w:rPr>
      </w:pPr>
      <w:r w:rsidRPr="00B01AEF">
        <w:rPr>
          <w:b/>
        </w:rPr>
        <w:t xml:space="preserve">                             </w:t>
      </w:r>
      <w:r w:rsidR="00491D09">
        <w:rPr>
          <w:b/>
        </w:rPr>
        <w:t xml:space="preserve">                               </w:t>
      </w:r>
      <w:r w:rsidRPr="00B01AEF">
        <w:rPr>
          <w:b/>
        </w:rPr>
        <w:t xml:space="preserve"> БАСКЕТБОЛ 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11"/>
        <w:gridCol w:w="850"/>
        <w:gridCol w:w="4961"/>
      </w:tblGrid>
      <w:tr w:rsidR="007A1BE4" w:rsidRPr="00B01AEF" w:rsidTr="00491D09">
        <w:tc>
          <w:tcPr>
            <w:tcW w:w="4961" w:type="dxa"/>
            <w:gridSpan w:val="2"/>
          </w:tcPr>
          <w:p w:rsidR="007A1BE4" w:rsidRPr="00B01AEF" w:rsidRDefault="007A1BE4" w:rsidP="0053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4961" w:type="dxa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общеобразовательной подготовки учащихся.</w:t>
            </w:r>
          </w:p>
        </w:tc>
      </w:tr>
      <w:tr w:rsidR="007A1BE4" w:rsidRPr="00B01AEF" w:rsidTr="00491D09">
        <w:tc>
          <w:tcPr>
            <w:tcW w:w="9922" w:type="dxa"/>
            <w:gridSpan w:val="3"/>
          </w:tcPr>
          <w:p w:rsidR="007A1BE4" w:rsidRPr="00B01AEF" w:rsidRDefault="007A1BE4" w:rsidP="00532B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Основы знаний (на каждом уроке)</w:t>
            </w:r>
          </w:p>
        </w:tc>
      </w:tr>
      <w:tr w:rsidR="007A1BE4" w:rsidRPr="00B01AEF" w:rsidTr="00491D09">
        <w:trPr>
          <w:trHeight w:val="1564"/>
        </w:trPr>
        <w:tc>
          <w:tcPr>
            <w:tcW w:w="4961" w:type="dxa"/>
            <w:gridSpan w:val="2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История развития баскетбола. Основные правила игры. Понятия про технику игры. Гигиена тела, одежды, спортивной формы. Режим дня учащегося. Правила ТБ.</w:t>
            </w:r>
          </w:p>
        </w:tc>
        <w:tc>
          <w:tcPr>
            <w:tcW w:w="4961" w:type="dxa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Учащийся: владеет: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основными этапами развития баскетбола; принципами гигиены при занятиях баскетболом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элементы техники и правила игры;</w:t>
            </w:r>
          </w:p>
        </w:tc>
      </w:tr>
      <w:tr w:rsidR="007A1BE4" w:rsidRPr="00B01AEF" w:rsidTr="00491D09">
        <w:tc>
          <w:tcPr>
            <w:tcW w:w="9922" w:type="dxa"/>
            <w:gridSpan w:val="3"/>
          </w:tcPr>
          <w:p w:rsidR="007A1BE4" w:rsidRPr="00B01AEF" w:rsidRDefault="007A1BE4" w:rsidP="00532B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Специальная физическая подготовка(на каждом уроке)</w:t>
            </w:r>
          </w:p>
        </w:tc>
      </w:tr>
      <w:tr w:rsidR="007A1BE4" w:rsidRPr="00B01AEF" w:rsidTr="00491D09">
        <w:tc>
          <w:tcPr>
            <w:tcW w:w="4111" w:type="dxa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Специальные физические упражнения; развитие двигательных качеств (скоростные и скоростно-силовые, силовые, выносливость, ловкость и гибкость); подвижные игры</w:t>
            </w:r>
          </w:p>
        </w:tc>
        <w:tc>
          <w:tcPr>
            <w:tcW w:w="5811" w:type="dxa"/>
            <w:gridSpan w:val="2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: ускорение 5, 10, 15м из разных стартовых положений по зрительным и звуковым сигналам; «челночный» бег 3х10м; упражнения для развития силы мышц туловища, плечевого пояса и кистей рук, гибкости; серийные прыжки с доставанием высоко подвешенных предметов.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играет: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подвижные игры и эстафеты с бегом и прыжками; </w:t>
            </w:r>
          </w:p>
        </w:tc>
      </w:tr>
      <w:tr w:rsidR="007A1BE4" w:rsidRPr="00B01AEF" w:rsidTr="00491D09">
        <w:trPr>
          <w:trHeight w:val="268"/>
        </w:trPr>
        <w:tc>
          <w:tcPr>
            <w:tcW w:w="9922" w:type="dxa"/>
            <w:gridSpan w:val="3"/>
          </w:tcPr>
          <w:p w:rsidR="007A1BE4" w:rsidRPr="00B01AEF" w:rsidRDefault="007A1BE4" w:rsidP="00532B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Технико-тактическая подготовка </w:t>
            </w:r>
          </w:p>
        </w:tc>
      </w:tr>
      <w:tr w:rsidR="007A1BE4" w:rsidRPr="00B01AEF" w:rsidTr="00491D09">
        <w:tc>
          <w:tcPr>
            <w:tcW w:w="49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Стойки; способы передвижения; остановки; повороты на месте; ведение мяча в движении, с обводкой, с изменением направления и скорости движения; «двойной шаг»; ловля и передача (1-й рукой от плеча, 2-мя руками от груди) на месте и в движении; броски мяча (1-й рукой от плеча, 2-мя руками от груди, с места и в движении, и после ловли, после ведения с пассивным противодействием). Индивидуальная техника защиты (вырывание и выбивание, перехват); тактика игры; игра по упрощенным пр</w:t>
            </w:r>
            <w:r w:rsidR="002069A2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авилам в мини-баскетбол,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эстафеты с элементами баскетбола</w:t>
            </w:r>
          </w:p>
        </w:tc>
        <w:tc>
          <w:tcPr>
            <w:tcW w:w="4961" w:type="dxa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стойки, передвижения в нападении и защите, остановки, повороты, броски, ловлю и передачу мяча, ведение мяча с обводкой предметов; технические приемы  нападения и защиты при взаимодействиях с партнерами во время игры; 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играет: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подвижные игры и эстафеты с элементами баскетбола; в мини-баскетбол по упрощенным правилам.</w:t>
            </w:r>
          </w:p>
        </w:tc>
      </w:tr>
      <w:tr w:rsidR="007A1BE4" w:rsidRPr="00B01AEF" w:rsidTr="00491D09">
        <w:tc>
          <w:tcPr>
            <w:tcW w:w="9922" w:type="dxa"/>
            <w:gridSpan w:val="3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Домашние задания (самостоятельные занятия)</w:t>
            </w:r>
          </w:p>
        </w:tc>
      </w:tr>
      <w:tr w:rsidR="007A1BE4" w:rsidRPr="00B01AEF" w:rsidTr="00491D09">
        <w:tc>
          <w:tcPr>
            <w:tcW w:w="4961" w:type="dxa"/>
            <w:gridSpan w:val="2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Комплексы ОРУ</w:t>
            </w:r>
          </w:p>
        </w:tc>
        <w:tc>
          <w:tcPr>
            <w:tcW w:w="4961" w:type="dxa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комплексы ОРУ</w:t>
            </w:r>
          </w:p>
        </w:tc>
      </w:tr>
    </w:tbl>
    <w:p w:rsidR="007A1BE4" w:rsidRPr="00B01AEF" w:rsidRDefault="007A1BE4" w:rsidP="00E45A38">
      <w:pPr>
        <w:pStyle w:val="af5"/>
        <w:jc w:val="center"/>
        <w:rPr>
          <w:b/>
        </w:rPr>
      </w:pPr>
      <w:r w:rsidRPr="00B01AEF">
        <w:rPr>
          <w:b/>
        </w:rPr>
        <w:t>ВОЛЕЙБОЛ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78"/>
        <w:gridCol w:w="283"/>
        <w:gridCol w:w="1843"/>
        <w:gridCol w:w="3118"/>
      </w:tblGrid>
      <w:tr w:rsidR="007A1BE4" w:rsidRPr="00B01AEF" w:rsidTr="00532B26">
        <w:tc>
          <w:tcPr>
            <w:tcW w:w="4961" w:type="dxa"/>
            <w:gridSpan w:val="2"/>
          </w:tcPr>
          <w:p w:rsidR="007A1BE4" w:rsidRPr="00B01AEF" w:rsidRDefault="007A1BE4" w:rsidP="0053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4961" w:type="dxa"/>
            <w:gridSpan w:val="2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общеобразовательной подготовки учащихся.</w:t>
            </w:r>
          </w:p>
        </w:tc>
      </w:tr>
      <w:tr w:rsidR="007A1BE4" w:rsidRPr="00B01AEF" w:rsidTr="00532B26">
        <w:tc>
          <w:tcPr>
            <w:tcW w:w="9922" w:type="dxa"/>
            <w:gridSpan w:val="4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Основы знаний (на каждом уроке)</w:t>
            </w:r>
          </w:p>
        </w:tc>
      </w:tr>
      <w:tr w:rsidR="007A1BE4" w:rsidRPr="00B01AEF" w:rsidTr="00532B26">
        <w:tc>
          <w:tcPr>
            <w:tcW w:w="4961" w:type="dxa"/>
            <w:gridSpan w:val="2"/>
          </w:tcPr>
          <w:p w:rsidR="007A1BE4" w:rsidRPr="00B01AEF" w:rsidRDefault="002069A2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История развития волейбола. Физическая культура и ее значение в формировании здорового образа жизни. Терминология тактики нападения и защиты (правила игры). Правила гигиены во время занятий физическими упражнениями. Техника безопасности</w:t>
            </w:r>
          </w:p>
        </w:tc>
        <w:tc>
          <w:tcPr>
            <w:tcW w:w="4961" w:type="dxa"/>
            <w:gridSpan w:val="2"/>
          </w:tcPr>
          <w:p w:rsidR="002069A2" w:rsidRPr="00B01AEF" w:rsidRDefault="007A1BE4" w:rsidP="002069A2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Учащийся: владеет: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69A2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знаниями об истории развития волейбола; терминологией тактики нападения и защиты.</w:t>
            </w:r>
          </w:p>
          <w:p w:rsidR="007A1BE4" w:rsidRPr="00B01AEF" w:rsidRDefault="002069A2" w:rsidP="002069A2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технику безопасности и правила гигиены во время занятий.</w:t>
            </w:r>
          </w:p>
        </w:tc>
      </w:tr>
      <w:tr w:rsidR="007A1BE4" w:rsidRPr="00B01AEF" w:rsidTr="00532B26">
        <w:tc>
          <w:tcPr>
            <w:tcW w:w="9922" w:type="dxa"/>
            <w:gridSpan w:val="4"/>
          </w:tcPr>
          <w:p w:rsidR="007A1BE4" w:rsidRPr="00B01AEF" w:rsidRDefault="007A1BE4" w:rsidP="00532B26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Специальная физическая подготовка: (на каждом уроке)</w:t>
            </w:r>
          </w:p>
        </w:tc>
      </w:tr>
      <w:tr w:rsidR="007A1BE4" w:rsidRPr="00B01AEF" w:rsidTr="00532B26">
        <w:tc>
          <w:tcPr>
            <w:tcW w:w="4961" w:type="dxa"/>
            <w:gridSpan w:val="2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Специальные физические упражнения; развитие двигательных качеств (скоростные и скоростно-силовые, силовые, выносливость, ловкость и гибкость); подвижные игры</w:t>
            </w:r>
          </w:p>
        </w:tc>
        <w:tc>
          <w:tcPr>
            <w:tcW w:w="4961" w:type="dxa"/>
            <w:gridSpan w:val="2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: ТБ; ходьба и бег с ускорением до 20м; «челночный» бег 3х10м, 4х9м; броски набивного мяча 1кг; многоскоки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играет: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подвижные игры и эстафеты </w:t>
            </w:r>
          </w:p>
        </w:tc>
      </w:tr>
      <w:tr w:rsidR="007A1BE4" w:rsidRPr="00B01AEF" w:rsidTr="00532B26">
        <w:tc>
          <w:tcPr>
            <w:tcW w:w="9922" w:type="dxa"/>
            <w:gridSpan w:val="4"/>
          </w:tcPr>
          <w:p w:rsidR="007A1BE4" w:rsidRPr="00B01AEF" w:rsidRDefault="007A1BE4" w:rsidP="00532B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Технико-тактическая подготовка </w:t>
            </w:r>
          </w:p>
        </w:tc>
      </w:tr>
      <w:tr w:rsidR="007A1BE4" w:rsidRPr="00B01AEF" w:rsidTr="00532B26">
        <w:tc>
          <w:tcPr>
            <w:tcW w:w="6804" w:type="dxa"/>
            <w:gridSpan w:val="3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Стойки и перемещения (ходьба, бег, перемещение приставными шагами); передача мяча сверху 2-мя руками (имитация передачи мяча на месте, над собой на месте, в движении, и после перемещения, в парах, через сетку); прием мяча снизу 2-мя руками (имитация приема мяча на месте после перемещения, в парах, тройках, прием мяча наброшенного партнером, прием мяча у стены, над собой, после отскока от пола); нижняя прямая подача с расстояния 3-6м от сетки (имитация подбрасывания мяча, подача в парах и в стену, подача через сетку); прямой нападающий удар (н/у) (имитация н/у на месте, и с 3-х шагов по неподвижному мячу, после подбрасывания мяча партнером). </w:t>
            </w:r>
            <w:r w:rsidRPr="00B01AE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Тактические действия: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игра по упрощенным правилам мини-волейбола,  подвижные игры и эстафеты с элементами волейбола </w:t>
            </w:r>
          </w:p>
        </w:tc>
        <w:tc>
          <w:tcPr>
            <w:tcW w:w="3118" w:type="dxa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выполняет: 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технические и тактические действия, ТБ; 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играет: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по упрощенным правилам мини-волейбол,  подвижные игры и эстафеты с элементами волейбола («Пасовка волейболистов», «Летучий мяч»,  «Перестрелка», «Снайперы» и т.д.)</w:t>
            </w:r>
          </w:p>
        </w:tc>
      </w:tr>
      <w:tr w:rsidR="007A1BE4" w:rsidRPr="00B01AEF" w:rsidTr="00532B26">
        <w:tc>
          <w:tcPr>
            <w:tcW w:w="9922" w:type="dxa"/>
            <w:gridSpan w:val="4"/>
          </w:tcPr>
          <w:p w:rsidR="007A1BE4" w:rsidRPr="00B01AEF" w:rsidRDefault="007A1BE4" w:rsidP="00532B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 (самостоятельные занятия)</w:t>
            </w:r>
          </w:p>
        </w:tc>
      </w:tr>
      <w:tr w:rsidR="007A1BE4" w:rsidRPr="00B01AEF" w:rsidTr="00532B26">
        <w:trPr>
          <w:trHeight w:val="636"/>
        </w:trPr>
        <w:tc>
          <w:tcPr>
            <w:tcW w:w="4678" w:type="dxa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Комплексы ОРУ </w:t>
            </w:r>
          </w:p>
        </w:tc>
        <w:tc>
          <w:tcPr>
            <w:tcW w:w="5244" w:type="dxa"/>
            <w:gridSpan w:val="3"/>
          </w:tcPr>
          <w:p w:rsidR="007A1BE4" w:rsidRPr="00B01AEF" w:rsidRDefault="007A1BE4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комплексы ОРУ</w:t>
            </w:r>
          </w:p>
        </w:tc>
      </w:tr>
    </w:tbl>
    <w:p w:rsidR="007A1BE4" w:rsidRPr="00B01AEF" w:rsidRDefault="007A1BE4" w:rsidP="00E45A38">
      <w:pPr>
        <w:widowControl w:val="0"/>
        <w:autoSpaceDE w:val="0"/>
        <w:autoSpaceDN w:val="0"/>
        <w:adjustRightInd w:val="0"/>
        <w:ind w:left="0" w:right="-590"/>
        <w:rPr>
          <w:rFonts w:ascii="Times New Roman" w:hAnsi="Times New Roman" w:cs="Times New Roman"/>
          <w:b/>
          <w:sz w:val="24"/>
          <w:szCs w:val="24"/>
        </w:rPr>
      </w:pPr>
      <w:r w:rsidRPr="00B01AEF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:rsidR="007A1BE4" w:rsidRPr="00B01AEF" w:rsidRDefault="007A1BE4" w:rsidP="00E45A38">
      <w:pPr>
        <w:widowControl w:val="0"/>
        <w:autoSpaceDE w:val="0"/>
        <w:autoSpaceDN w:val="0"/>
        <w:adjustRightInd w:val="0"/>
        <w:ind w:left="0" w:right="-590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B01AEF" w:rsidRDefault="007A1BE4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B01AEF" w:rsidRDefault="007A1BE4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01AEF">
        <w:rPr>
          <w:rFonts w:ascii="Times New Roman" w:hAnsi="Times New Roman"/>
          <w:b/>
          <w:sz w:val="24"/>
          <w:szCs w:val="24"/>
        </w:rPr>
        <w:t xml:space="preserve">                                                       Тематическое планирование              </w:t>
      </w:r>
    </w:p>
    <w:p w:rsidR="007A1BE4" w:rsidRPr="00B01AEF" w:rsidRDefault="007A1BE4" w:rsidP="005C13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4"/>
        <w:gridCol w:w="2937"/>
        <w:gridCol w:w="1284"/>
        <w:gridCol w:w="2343"/>
      </w:tblGrid>
      <w:tr w:rsidR="007A1BE4" w:rsidRPr="00B01AEF" w:rsidTr="00460A26">
        <w:trPr>
          <w:trHeight w:val="1417"/>
        </w:trPr>
        <w:tc>
          <w:tcPr>
            <w:tcW w:w="1174" w:type="dxa"/>
            <w:vMerge w:val="restart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 и темы</w:t>
            </w:r>
          </w:p>
        </w:tc>
        <w:tc>
          <w:tcPr>
            <w:tcW w:w="2937" w:type="dxa"/>
            <w:vMerge w:val="restart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284" w:type="dxa"/>
            <w:vMerge w:val="restart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343" w:type="dxa"/>
            <w:vMerge w:val="restart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(тесты,  учебные нормативы)</w:t>
            </w:r>
          </w:p>
        </w:tc>
      </w:tr>
      <w:tr w:rsidR="007A1BE4" w:rsidRPr="00B01AEF" w:rsidTr="00460A26">
        <w:trPr>
          <w:trHeight w:val="276"/>
        </w:trPr>
        <w:tc>
          <w:tcPr>
            <w:tcW w:w="0" w:type="auto"/>
            <w:vMerge/>
            <w:vAlign w:val="center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BE4" w:rsidRPr="00B01AEF" w:rsidTr="00491D09">
        <w:trPr>
          <w:trHeight w:val="429"/>
        </w:trPr>
        <w:tc>
          <w:tcPr>
            <w:tcW w:w="1174" w:type="dxa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1.</w:t>
            </w:r>
          </w:p>
        </w:tc>
        <w:tc>
          <w:tcPr>
            <w:tcW w:w="2937" w:type="dxa"/>
          </w:tcPr>
          <w:p w:rsidR="007A1BE4" w:rsidRPr="00B01AEF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Легкая атлетика </w:t>
            </w:r>
          </w:p>
        </w:tc>
        <w:tc>
          <w:tcPr>
            <w:tcW w:w="1284" w:type="dxa"/>
          </w:tcPr>
          <w:p w:rsidR="007A1BE4" w:rsidRPr="00B01AEF" w:rsidRDefault="00491D09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35</w:t>
            </w:r>
          </w:p>
        </w:tc>
        <w:tc>
          <w:tcPr>
            <w:tcW w:w="2343" w:type="dxa"/>
          </w:tcPr>
          <w:p w:rsidR="007A1BE4" w:rsidRPr="00B01AEF" w:rsidRDefault="007A1BE4" w:rsidP="00460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A1BE4" w:rsidRPr="00B01AEF" w:rsidTr="00460A26">
        <w:tc>
          <w:tcPr>
            <w:tcW w:w="1174" w:type="dxa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2.</w:t>
            </w:r>
          </w:p>
        </w:tc>
        <w:tc>
          <w:tcPr>
            <w:tcW w:w="2937" w:type="dxa"/>
          </w:tcPr>
          <w:p w:rsidR="007A1BE4" w:rsidRPr="00B01AEF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Кроссовая подготовка</w:t>
            </w:r>
          </w:p>
        </w:tc>
        <w:tc>
          <w:tcPr>
            <w:tcW w:w="1284" w:type="dxa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14</w:t>
            </w:r>
          </w:p>
        </w:tc>
        <w:tc>
          <w:tcPr>
            <w:tcW w:w="2343" w:type="dxa"/>
          </w:tcPr>
          <w:p w:rsidR="007A1BE4" w:rsidRPr="00B01AEF" w:rsidRDefault="007A1BE4" w:rsidP="00460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A1BE4" w:rsidRPr="00B01AEF" w:rsidTr="00460A26">
        <w:tc>
          <w:tcPr>
            <w:tcW w:w="1174" w:type="dxa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3.</w:t>
            </w:r>
          </w:p>
        </w:tc>
        <w:tc>
          <w:tcPr>
            <w:tcW w:w="2937" w:type="dxa"/>
          </w:tcPr>
          <w:p w:rsidR="007A1BE4" w:rsidRPr="00B01AEF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с элементами акробатики </w:t>
            </w:r>
          </w:p>
        </w:tc>
        <w:tc>
          <w:tcPr>
            <w:tcW w:w="1284" w:type="dxa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23</w:t>
            </w:r>
          </w:p>
        </w:tc>
        <w:tc>
          <w:tcPr>
            <w:tcW w:w="0" w:type="auto"/>
            <w:vAlign w:val="center"/>
          </w:tcPr>
          <w:p w:rsidR="007A1BE4" w:rsidRPr="00B01AEF" w:rsidRDefault="007A1BE4" w:rsidP="00460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A1BE4" w:rsidRPr="00B01AEF" w:rsidTr="00460A26">
        <w:tc>
          <w:tcPr>
            <w:tcW w:w="1174" w:type="dxa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4.</w:t>
            </w:r>
          </w:p>
        </w:tc>
        <w:tc>
          <w:tcPr>
            <w:tcW w:w="2937" w:type="dxa"/>
          </w:tcPr>
          <w:p w:rsidR="007A1BE4" w:rsidRPr="00B01AEF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Спортивные игры: баскетбол </w:t>
            </w:r>
          </w:p>
          <w:p w:rsidR="007A1BE4" w:rsidRPr="00B01AEF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волейбол </w:t>
            </w:r>
          </w:p>
          <w:p w:rsidR="007A1BE4" w:rsidRPr="00B01AEF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284" w:type="dxa"/>
          </w:tcPr>
          <w:p w:rsidR="007A1BE4" w:rsidRPr="00B01AEF" w:rsidRDefault="002D7DB2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2D7DB2" w:rsidRPr="00B01AEF" w:rsidRDefault="002D7DB2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15</w:t>
            </w:r>
          </w:p>
          <w:p w:rsidR="002D7DB2" w:rsidRPr="00B01AEF" w:rsidRDefault="002D7DB2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15</w:t>
            </w:r>
          </w:p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3" w:type="dxa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 3</w:t>
            </w:r>
          </w:p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 3</w:t>
            </w:r>
          </w:p>
        </w:tc>
      </w:tr>
      <w:tr w:rsidR="007A1BE4" w:rsidRPr="00B01AEF" w:rsidTr="00460A26">
        <w:tc>
          <w:tcPr>
            <w:tcW w:w="1174" w:type="dxa"/>
          </w:tcPr>
          <w:p w:rsidR="007A1BE4" w:rsidRPr="00B01AEF" w:rsidRDefault="007A1BE4" w:rsidP="00460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7" w:type="dxa"/>
          </w:tcPr>
          <w:p w:rsidR="007A1BE4" w:rsidRPr="00B01AEF" w:rsidRDefault="007A1BE4" w:rsidP="00460A2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Итого</w:t>
            </w:r>
          </w:p>
        </w:tc>
        <w:tc>
          <w:tcPr>
            <w:tcW w:w="1284" w:type="dxa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102</w:t>
            </w:r>
          </w:p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2343" w:type="dxa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A1BE4" w:rsidRPr="00B01AEF" w:rsidRDefault="007A1BE4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D7DB2" w:rsidRDefault="002D7DB2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Pr="00B01AEF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D7DB2" w:rsidRPr="00B01AEF" w:rsidRDefault="002D7DB2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B01AE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 w:rsidR="00491D09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B01AEF">
        <w:rPr>
          <w:rFonts w:ascii="Times New Roman" w:hAnsi="Times New Roman" w:cs="Times New Roman"/>
          <w:b/>
          <w:sz w:val="24"/>
          <w:szCs w:val="24"/>
        </w:rPr>
        <w:t>Календарно- тематическое планиро</w:t>
      </w:r>
      <w:r w:rsidR="00491D09">
        <w:rPr>
          <w:rFonts w:ascii="Times New Roman" w:hAnsi="Times New Roman" w:cs="Times New Roman"/>
          <w:b/>
          <w:sz w:val="24"/>
          <w:szCs w:val="24"/>
        </w:rPr>
        <w:t>вание   6-А</w:t>
      </w:r>
      <w:r w:rsidRPr="00B01AEF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7A1BE4" w:rsidRPr="00B01AEF" w:rsidRDefault="007A1BE4" w:rsidP="00BD3384">
      <w:pPr>
        <w:tabs>
          <w:tab w:val="left" w:pos="497"/>
          <w:tab w:val="left" w:pos="2549"/>
        </w:tabs>
        <w:spacing w:after="0" w:line="240" w:lineRule="auto"/>
        <w:ind w:left="0" w:right="-881"/>
        <w:rPr>
          <w:rFonts w:ascii="Times New Roman" w:hAnsi="Times New Roman" w:cs="Times New Roman"/>
          <w:sz w:val="24"/>
          <w:szCs w:val="24"/>
        </w:rPr>
      </w:pPr>
    </w:p>
    <w:tbl>
      <w:tblPr>
        <w:tblW w:w="11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1"/>
        <w:gridCol w:w="8"/>
        <w:gridCol w:w="731"/>
        <w:gridCol w:w="93"/>
        <w:gridCol w:w="821"/>
        <w:gridCol w:w="61"/>
        <w:gridCol w:w="10"/>
        <w:gridCol w:w="834"/>
        <w:gridCol w:w="7739"/>
      </w:tblGrid>
      <w:tr w:rsidR="007A1BE4" w:rsidRPr="00B01AEF" w:rsidTr="00B5636F">
        <w:tc>
          <w:tcPr>
            <w:tcW w:w="1550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№п/п</w:t>
            </w:r>
          </w:p>
        </w:tc>
        <w:tc>
          <w:tcPr>
            <w:tcW w:w="1819" w:type="dxa"/>
            <w:gridSpan w:val="5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Дата </w:t>
            </w:r>
          </w:p>
        </w:tc>
        <w:tc>
          <w:tcPr>
            <w:tcW w:w="7739" w:type="dxa"/>
            <w:vMerge w:val="restart"/>
          </w:tcPr>
          <w:p w:rsidR="007A1BE4" w:rsidRPr="00B01AEF" w:rsidRDefault="007A1BE4" w:rsidP="00BD3384">
            <w:pPr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73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975" w:type="dxa"/>
            <w:gridSpan w:val="3"/>
          </w:tcPr>
          <w:p w:rsidR="007A1BE4" w:rsidRPr="00B01AEF" w:rsidRDefault="0071380F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r w:rsidR="007A1BE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лан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7739" w:type="dxa"/>
            <w:vMerge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A1BE4" w:rsidRPr="00B01AEF" w:rsidTr="00165EB3">
        <w:tc>
          <w:tcPr>
            <w:tcW w:w="11108" w:type="dxa"/>
            <w:gridSpan w:val="9"/>
          </w:tcPr>
          <w:p w:rsidR="007A1BE4" w:rsidRPr="00B01AEF" w:rsidRDefault="00B5636F" w:rsidP="00491D09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Раздел: Легкая атлетика </w:t>
            </w:r>
            <w:r w:rsidR="007A1BE4"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(20ч</w:t>
            </w:r>
            <w:r w:rsidR="00491D0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7A1BE4" w:rsidRPr="00B01A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DD5555" w:rsidRDefault="00DD5555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55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EC7722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по ТБ.  </w:t>
            </w:r>
            <w:r w:rsidR="00491D09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Двигательный режим дня. 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История развития легкой атлетики</w:t>
            </w:r>
            <w:r w:rsidR="00491D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DD5555" w:rsidRDefault="00DD5555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55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491D09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491D09">
              <w:rPr>
                <w:rFonts w:ascii="Times New Roman" w:hAnsi="Times New Roman" w:cs="Times New Roman"/>
                <w:sz w:val="24"/>
                <w:szCs w:val="24"/>
              </w:rPr>
              <w:t xml:space="preserve">ТБ. Спринтерский бег 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DD5555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491D09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491D09">
              <w:rPr>
                <w:rFonts w:ascii="Times New Roman" w:hAnsi="Times New Roman" w:cs="Times New Roman"/>
                <w:sz w:val="24"/>
                <w:szCs w:val="24"/>
              </w:rPr>
              <w:t>ТБ. Эстафетный бег</w:t>
            </w:r>
          </w:p>
        </w:tc>
      </w:tr>
      <w:tr w:rsidR="007A1BE4" w:rsidRPr="00B01AEF" w:rsidTr="00B5636F"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DD5555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491D09" w:rsidRDefault="0060389B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="007A1BE4" w:rsidRPr="00491D09">
              <w:rPr>
                <w:rFonts w:ascii="Times New Roman" w:hAnsi="Times New Roman" w:cs="Times New Roman"/>
                <w:sz w:val="24"/>
                <w:szCs w:val="24"/>
              </w:rPr>
              <w:t>Повторный бег 2х30м.</w:t>
            </w:r>
          </w:p>
        </w:tc>
      </w:tr>
      <w:tr w:rsidR="007A1BE4" w:rsidRPr="00B01AEF" w:rsidTr="00B5636F"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DD5555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491D09" w:rsidRDefault="007A1BE4" w:rsidP="0065496A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491D09">
              <w:rPr>
                <w:rFonts w:ascii="Times New Roman" w:hAnsi="Times New Roman" w:cs="Times New Roman"/>
                <w:sz w:val="24"/>
                <w:szCs w:val="24"/>
              </w:rPr>
              <w:t>ТБ. Повторный бег 2х60м</w:t>
            </w:r>
          </w:p>
        </w:tc>
      </w:tr>
      <w:tr w:rsidR="007A1BE4" w:rsidRPr="00B01AEF" w:rsidTr="00B5636F"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DD5555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491D09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Бег на скорость 30 м</w:t>
            </w:r>
          </w:p>
        </w:tc>
      </w:tr>
      <w:tr w:rsidR="007A1BE4" w:rsidRPr="00B01AEF" w:rsidTr="00B5636F"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DD5555" w:rsidP="0060389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Бег на скорость 60м.</w:t>
            </w:r>
          </w:p>
        </w:tc>
      </w:tr>
      <w:tr w:rsidR="007A1BE4" w:rsidRPr="00B01AEF" w:rsidTr="00B5636F">
        <w:trPr>
          <w:trHeight w:val="306"/>
        </w:trPr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60389B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Челночный бег 3*</w:t>
            </w:r>
            <w:r w:rsidR="007A1BE4"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7A1BE4" w:rsidRPr="00B01AEF" w:rsidTr="00B5636F">
        <w:trPr>
          <w:trHeight w:val="267"/>
        </w:trPr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</w:t>
            </w:r>
            <w:r w:rsidR="002069A2"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Повторный бег 2х30м.</w:t>
            </w:r>
          </w:p>
        </w:tc>
      </w:tr>
      <w:tr w:rsidR="007A1BE4" w:rsidRPr="00B01AEF" w:rsidTr="00B5636F"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2069A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 w:rsidR="002069A2"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Повторный бег 2х60м</w:t>
            </w:r>
          </w:p>
        </w:tc>
      </w:tr>
      <w:tr w:rsidR="007A1BE4" w:rsidRPr="00B01AEF" w:rsidTr="00B5636F"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7A1BE4" w:rsidRPr="00B01AEF" w:rsidTr="00B5636F">
        <w:trPr>
          <w:trHeight w:val="334"/>
        </w:trPr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7A1BE4" w:rsidRPr="00B01AEF" w:rsidTr="00B5636F"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2069A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</w:t>
            </w:r>
            <w:r w:rsidR="00B5636F"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069A2"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места</w:t>
            </w:r>
          </w:p>
        </w:tc>
      </w:tr>
      <w:tr w:rsidR="007A1BE4" w:rsidRPr="00B01AEF" w:rsidTr="00B5636F"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7A1BE4" w:rsidRPr="00B01AEF" w:rsidTr="00B5636F"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Метание теннисного мяча на дальность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bottom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ТБ. Метание  теннисного мяча на дальность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bottom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ТБ. </w:t>
            </w:r>
            <w:r w:rsidR="0044111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3*10</w:t>
            </w:r>
          </w:p>
        </w:tc>
      </w:tr>
      <w:tr w:rsidR="007A1BE4" w:rsidRPr="00B01AEF" w:rsidTr="00B5636F">
        <w:trPr>
          <w:trHeight w:val="337"/>
        </w:trPr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bottom"/>
          </w:tcPr>
          <w:p w:rsidR="007A1BE4" w:rsidRPr="00B01AEF" w:rsidRDefault="007A1BE4" w:rsidP="0044111C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ТБ. </w:t>
            </w:r>
            <w:r w:rsidR="0044111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Челночный бег 3*10 </w:t>
            </w:r>
          </w:p>
        </w:tc>
      </w:tr>
      <w:tr w:rsidR="007A1BE4" w:rsidRPr="00B01AEF" w:rsidTr="00165EB3">
        <w:trPr>
          <w:trHeight w:val="337"/>
        </w:trPr>
        <w:tc>
          <w:tcPr>
            <w:tcW w:w="11108" w:type="dxa"/>
            <w:gridSpan w:val="9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Раздел: Кроссовая подготовка</w:t>
            </w:r>
            <w:r w:rsidR="00DD55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(5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ч)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3A530C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ТБ на уроках кроссовой подготовки. Равномерный</w:t>
            </w:r>
          </w:p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бег до 6-8 мин. Преодоление препятствий.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DD55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2069A2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Б</w:t>
            </w:r>
            <w:r w:rsidR="0011320E">
              <w:rPr>
                <w:rFonts w:ascii="Times New Roman" w:hAnsi="Times New Roman" w:cs="Times New Roman"/>
                <w:sz w:val="24"/>
                <w:szCs w:val="24"/>
              </w:rPr>
              <w:t>ег до 1000м</w:t>
            </w:r>
          </w:p>
        </w:tc>
      </w:tr>
      <w:tr w:rsidR="007A1BE4" w:rsidRPr="00B01AEF" w:rsidTr="00B5636F">
        <w:trPr>
          <w:trHeight w:val="77"/>
        </w:trPr>
        <w:tc>
          <w:tcPr>
            <w:tcW w:w="819" w:type="dxa"/>
            <w:gridSpan w:val="2"/>
          </w:tcPr>
          <w:p w:rsidR="007A1BE4" w:rsidRPr="00B01AEF" w:rsidRDefault="00DD55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Равномерный медленный бег до 10 мин.  </w:t>
            </w:r>
          </w:p>
        </w:tc>
      </w:tr>
      <w:tr w:rsidR="007A1BE4" w:rsidRPr="00B01AEF" w:rsidTr="00B5636F">
        <w:trPr>
          <w:trHeight w:val="77"/>
        </w:trPr>
        <w:tc>
          <w:tcPr>
            <w:tcW w:w="819" w:type="dxa"/>
            <w:gridSpan w:val="2"/>
          </w:tcPr>
          <w:p w:rsidR="007A1BE4" w:rsidRPr="00B01AEF" w:rsidRDefault="00DD55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2069A2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Б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ег 2000 м.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без учета времени</w:t>
            </w:r>
          </w:p>
        </w:tc>
      </w:tr>
      <w:tr w:rsidR="0071380F" w:rsidRPr="00B01AEF" w:rsidTr="00B5636F">
        <w:trPr>
          <w:trHeight w:val="77"/>
        </w:trPr>
        <w:tc>
          <w:tcPr>
            <w:tcW w:w="819" w:type="dxa"/>
            <w:gridSpan w:val="2"/>
          </w:tcPr>
          <w:p w:rsidR="0071380F" w:rsidRPr="00B01AEF" w:rsidRDefault="00DD55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824" w:type="dxa"/>
            <w:gridSpan w:val="2"/>
          </w:tcPr>
          <w:p w:rsidR="0071380F" w:rsidRPr="00B01AEF" w:rsidRDefault="0071380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1380F" w:rsidRPr="00B01AEF" w:rsidRDefault="003D264C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29.10</w:t>
            </w:r>
          </w:p>
        </w:tc>
        <w:tc>
          <w:tcPr>
            <w:tcW w:w="844" w:type="dxa"/>
            <w:gridSpan w:val="2"/>
          </w:tcPr>
          <w:p w:rsidR="0071380F" w:rsidRPr="00B01AEF" w:rsidRDefault="0071380F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1380F" w:rsidRPr="00B01AEF" w:rsidRDefault="0011320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1000 м на время</w:t>
            </w:r>
          </w:p>
        </w:tc>
      </w:tr>
      <w:tr w:rsidR="007A1BE4" w:rsidRPr="00B01AEF" w:rsidTr="00165EB3">
        <w:trPr>
          <w:trHeight w:val="77"/>
        </w:trPr>
        <w:tc>
          <w:tcPr>
            <w:tcW w:w="11108" w:type="dxa"/>
            <w:gridSpan w:val="9"/>
          </w:tcPr>
          <w:p w:rsidR="007A1BE4" w:rsidRPr="00B01AEF" w:rsidRDefault="0011320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</w:t>
            </w:r>
            <w:r w:rsidR="007A1BE4"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Раздел:     Гимнастика  с элементами  акробатики (23ч)</w:t>
            </w:r>
          </w:p>
        </w:tc>
      </w:tr>
      <w:tr w:rsidR="007A1BE4" w:rsidRPr="00B01AEF" w:rsidTr="00B5636F">
        <w:trPr>
          <w:trHeight w:val="77"/>
        </w:trPr>
        <w:tc>
          <w:tcPr>
            <w:tcW w:w="819" w:type="dxa"/>
            <w:gridSpan w:val="2"/>
          </w:tcPr>
          <w:p w:rsidR="007A1BE4" w:rsidRPr="00B01AEF" w:rsidRDefault="00DD55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правил ТБ на уроках гимнастики. Строевые команды.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DD55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74747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К</w:t>
            </w:r>
            <w:r w:rsidR="002069A2" w:rsidRPr="00B01AEF">
              <w:rPr>
                <w:rFonts w:ascii="Times New Roman" w:hAnsi="Times New Roman" w:cs="Times New Roman"/>
                <w:sz w:val="24"/>
                <w:szCs w:val="24"/>
              </w:rPr>
              <w:t>увырок вп</w:t>
            </w:r>
            <w:r w:rsidR="00B61C74" w:rsidRPr="00B01AE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069A2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ред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DD55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К</w:t>
            </w:r>
            <w:r w:rsidR="002069A2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увырок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назад.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DD55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Акробатическая  комбинация  из  разученных  элементов.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DD55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Акробатическая  комбинация  из  разученных  элементов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DD55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 Висы и упоры: подтягивание в висе, сгибание и разгибание рук</w:t>
            </w:r>
          </w:p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в упоре лежа.      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DD55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Упражнения в висах и упорах.   Преодоление препятствий.                                 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DD55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Упражнения в висах и упорах.   Преодоление препятствий                                                </w:t>
            </w:r>
          </w:p>
        </w:tc>
      </w:tr>
      <w:tr w:rsidR="007A1BE4" w:rsidRPr="00B01AEF" w:rsidTr="00B5636F">
        <w:trPr>
          <w:trHeight w:val="350"/>
        </w:trPr>
        <w:tc>
          <w:tcPr>
            <w:tcW w:w="819" w:type="dxa"/>
            <w:gridSpan w:val="2"/>
          </w:tcPr>
          <w:p w:rsidR="007A1BE4" w:rsidRPr="00B01AEF" w:rsidRDefault="00DD55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канату.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DD55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канату.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DD55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1263F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Лазание по канату. 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DD55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03.12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2069A2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Опорный прыжок 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DD55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06.12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="002069A2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Опорный прыжок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DD55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07.12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Опорный прыжок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DD55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10.12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  <w:r w:rsidR="00B61C74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Комбинация на гимнастическом бревне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DD55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13.12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Комбинация на гимнастическом бревне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DD55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14.12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Упражнения   на    равновесие.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DD55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17.12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Упражнения   на    равновесие.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DD5555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  <w:r w:rsidR="007A1BE4"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3D264C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20.12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Бросок набивного мяча.                                      </w:t>
            </w:r>
          </w:p>
        </w:tc>
      </w:tr>
      <w:tr w:rsidR="007A1BE4" w:rsidRPr="00B01AEF" w:rsidTr="00B5636F">
        <w:trPr>
          <w:trHeight w:val="251"/>
        </w:trPr>
        <w:tc>
          <w:tcPr>
            <w:tcW w:w="819" w:type="dxa"/>
            <w:gridSpan w:val="2"/>
          </w:tcPr>
          <w:p w:rsidR="007A1BE4" w:rsidRPr="00B01AEF" w:rsidRDefault="00DD5555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  <w:r w:rsidR="007A1BE4"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7A1BE4" w:rsidRPr="00B01AEF" w:rsidRDefault="003D264C" w:rsidP="00BD3384">
            <w:pPr>
              <w:spacing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21.12</w:t>
            </w:r>
          </w:p>
        </w:tc>
        <w:tc>
          <w:tcPr>
            <w:tcW w:w="834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Бросок набивного мяча.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DD55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7A1BE4" w:rsidRPr="00B01AEF" w:rsidRDefault="003D264C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24.12</w:t>
            </w:r>
          </w:p>
        </w:tc>
        <w:tc>
          <w:tcPr>
            <w:tcW w:w="834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Лазание по гимнастической скамье. Перелезание через препятствия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DD55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7A1BE4" w:rsidRPr="00B01AEF" w:rsidRDefault="003D264C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27.12</w:t>
            </w:r>
          </w:p>
        </w:tc>
        <w:tc>
          <w:tcPr>
            <w:tcW w:w="834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Перелезание через горку матов и гимнастическую скамейку.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DD55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7A1BE4" w:rsidRPr="00B01AEF" w:rsidRDefault="003D264C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28.12</w:t>
            </w:r>
          </w:p>
        </w:tc>
        <w:tc>
          <w:tcPr>
            <w:tcW w:w="834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гимнастической лестнице. </w:t>
            </w:r>
          </w:p>
        </w:tc>
      </w:tr>
      <w:tr w:rsidR="007A1BE4" w:rsidRPr="00B01AEF" w:rsidTr="00165EB3">
        <w:tc>
          <w:tcPr>
            <w:tcW w:w="11108" w:type="dxa"/>
            <w:gridSpan w:val="9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Раздел: Спортивные  игры (30ч):  Баскетбол(15ч)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10.01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Инструктаж правил ТБ</w:t>
            </w:r>
            <w:r w:rsidR="00B61C74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. Стойки; способы передвижения; остановки;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повороты на месте.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11.01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Ловля и передача мяча 2-мя руками от груди и 1-ой рукой от плеча</w:t>
            </w:r>
          </w:p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на месте и в движении.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14.01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Ловля и передача мяча с отскоком от пола, при встречном </w:t>
            </w:r>
          </w:p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движении.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17.01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 Технические приёмы нападения и защиты. Эстафеты.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18.01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Броски 1-ой – 2-мя руками с места и движении после ведения и </w:t>
            </w:r>
          </w:p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после ловли. Эстафеты.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21.01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Броски мяча 2-мя руками стоя на месте.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24.01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747474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Передача   и ловля мяча двумя руками на месте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137555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25.01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Передача   и ловля мяча в движении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8C791C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28.01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Передача   и ловля мяча в движении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8C791C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31.01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Ведение мяча на месте и   в движении.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Ведение мяча на месте и   в движении.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Ведение мяча на месте и   в движении.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Ведение мяча на месте и   в движении.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Игра «Стрит-бол»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Игра «Стрит-бол»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Default="003D264C" w:rsidP="00BD338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  <w:p w:rsidR="003D264C" w:rsidRPr="00B01AEF" w:rsidRDefault="003D264C" w:rsidP="00BD338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 (15ч)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правил ТБ. Перемещение лицом, боком, спиной вперед, </w:t>
            </w:r>
          </w:p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остановки, ускорения.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Прием и передача мяча. Эстафеты.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Прием мяча в парах на расстоянии 6, 9 и более м, без сетки.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 Прием мяча в парах на расстоянии 6, 9 и более м, без сетки.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Подбрасывание и передача мяча 2-мя руками.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Подбрасывание и подача мяча 2-мя руками.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Прием - передача мяча   сверху 2-мя руками в парах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01.03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 сверху 2-мя руками в парах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04.03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снизу   и сверху 2-мя руками.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7A1BE4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снизу   и сверху 2-мя руками.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7A1BE4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Передача мяча в парах на месте.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11.03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Передача м</w:t>
            </w:r>
            <w:r w:rsidR="00B61C74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яча в парах на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месте.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14.03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2069A2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 Передача мяча через сетку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15.03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2069A2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  <w:r w:rsidR="00562ADC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69A2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 w:rsidR="00562ADC" w:rsidRPr="00B01AEF">
              <w:rPr>
                <w:rFonts w:ascii="Times New Roman" w:hAnsi="Times New Roman" w:cs="Times New Roman"/>
                <w:sz w:val="24"/>
                <w:szCs w:val="24"/>
              </w:rPr>
              <w:t>«Пионер-бол»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BD3384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2069A2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Игра «Пионер- бол»</w:t>
            </w:r>
            <w:r w:rsidR="00B61C74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</w:tr>
      <w:tr w:rsidR="007A1BE4" w:rsidRPr="00B01AEF" w:rsidTr="00C95D1B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gridSpan w:val="3"/>
          </w:tcPr>
          <w:p w:rsidR="007A1BE4" w:rsidRPr="00B01AEF" w:rsidRDefault="007A1BE4" w:rsidP="00BD3384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44" w:type="dxa"/>
            <w:gridSpan w:val="4"/>
          </w:tcPr>
          <w:p w:rsidR="007A1BE4" w:rsidRPr="00B01AEF" w:rsidRDefault="00B61C7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Раздел: Кроссовая подготовка </w:t>
            </w:r>
            <w:r w:rsidR="00BF2991">
              <w:rPr>
                <w:rFonts w:ascii="Times New Roman" w:hAnsi="Times New Roman" w:cs="Times New Roman"/>
                <w:b/>
                <w:sz w:val="24"/>
                <w:szCs w:val="24"/>
              </w:rPr>
              <w:t>(9</w:t>
            </w:r>
            <w:r w:rsidR="007A1BE4"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ч)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905" w:type="dxa"/>
            <w:gridSpan w:val="3"/>
            <w:tcBorders>
              <w:top w:val="nil"/>
            </w:tcBorders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</w:t>
            </w:r>
            <w:r w:rsidR="00562ADC"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уктаж ТБ. Равномерный бег до 6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Чередование ходьбы и бега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 w:rsidR="00A2277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3*10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 w:rsidR="0044111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3*10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83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562ADC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Равномерный бег до 8</w:t>
            </w:r>
            <w:r w:rsidR="007A1BE4"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мин.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562ADC" w:rsidP="0044111C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 w:rsidR="0044111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Бег 1000 м </w:t>
            </w:r>
          </w:p>
        </w:tc>
      </w:tr>
      <w:tr w:rsidR="007A1BE4" w:rsidRPr="00B01AEF" w:rsidTr="00B5636F">
        <w:trPr>
          <w:trHeight w:val="415"/>
        </w:trPr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562ADC" w:rsidP="0044111C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 </w:t>
            </w:r>
            <w:r w:rsidR="0044111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Бег 2000м без учета времени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44111C" w:rsidP="008E002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1000 м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время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</w:tr>
      <w:tr w:rsidR="003D264C" w:rsidRPr="00B01AEF" w:rsidTr="00B5636F">
        <w:tc>
          <w:tcPr>
            <w:tcW w:w="819" w:type="dxa"/>
            <w:gridSpan w:val="2"/>
          </w:tcPr>
          <w:p w:rsidR="003D264C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824" w:type="dxa"/>
            <w:gridSpan w:val="2"/>
          </w:tcPr>
          <w:p w:rsidR="003D264C" w:rsidRPr="00B01AEF" w:rsidRDefault="003D264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3D264C" w:rsidRPr="00B01AEF" w:rsidRDefault="003D264C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15.04</w:t>
            </w:r>
          </w:p>
        </w:tc>
        <w:tc>
          <w:tcPr>
            <w:tcW w:w="905" w:type="dxa"/>
            <w:gridSpan w:val="3"/>
          </w:tcPr>
          <w:p w:rsidR="003D264C" w:rsidRPr="00B01AEF" w:rsidRDefault="003D264C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3D264C" w:rsidRDefault="0003519F" w:rsidP="008E002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1000 м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время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</w:tr>
      <w:tr w:rsidR="007A1BE4" w:rsidRPr="00B01AEF" w:rsidTr="00165EB3">
        <w:trPr>
          <w:trHeight w:val="209"/>
        </w:trPr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9" w:type="dxa"/>
            <w:gridSpan w:val="7"/>
          </w:tcPr>
          <w:p w:rsidR="007A1BE4" w:rsidRPr="00B01AEF" w:rsidRDefault="007A1BE4" w:rsidP="00B5521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Раздел: Легкая атлети</w:t>
            </w:r>
            <w:r w:rsidR="00B61C74"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(15ч) </w:t>
            </w:r>
          </w:p>
        </w:tc>
      </w:tr>
      <w:tr w:rsidR="007A1BE4" w:rsidRPr="00B01AEF" w:rsidTr="00B5636F">
        <w:trPr>
          <w:trHeight w:val="260"/>
        </w:trPr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A22778" w:rsidP="009C45DC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Инструктаж ТБ.  Медленный бег 6-8 мин</w:t>
            </w:r>
          </w:p>
        </w:tc>
      </w:tr>
      <w:tr w:rsidR="007A1BE4" w:rsidRPr="00B01AEF" w:rsidTr="00B5636F">
        <w:trPr>
          <w:trHeight w:val="168"/>
        </w:trPr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9C45DC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Бег с ускорением 30-40м.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Специальные упражнения для бега, прыжков и метаний.</w:t>
            </w:r>
          </w:p>
        </w:tc>
      </w:tr>
      <w:tr w:rsidR="007A1BE4" w:rsidRPr="00B01AEF" w:rsidTr="00B5636F">
        <w:trPr>
          <w:trHeight w:val="254"/>
        </w:trPr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7A1BE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 Бег 30 м.</w:t>
            </w:r>
          </w:p>
        </w:tc>
      </w:tr>
      <w:tr w:rsidR="007A1BE4" w:rsidRPr="00B01AEF" w:rsidTr="00B5636F">
        <w:trPr>
          <w:trHeight w:val="245"/>
        </w:trPr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B61C7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A2277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="00A22778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562ADC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  <w:r w:rsidR="00A227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2ADC" w:rsidRPr="00B01AEF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A22778" w:rsidP="00A2277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60 м.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06.05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562ADC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Бег 60</w:t>
            </w:r>
            <w:r w:rsidR="00A227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562ADC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="00A22778"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Эстафетный бег</w:t>
            </w:r>
          </w:p>
        </w:tc>
      </w:tr>
      <w:tr w:rsidR="007A1BE4" w:rsidRPr="00B01AEF" w:rsidTr="00B5636F">
        <w:trPr>
          <w:trHeight w:val="130"/>
        </w:trPr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562A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="00A22778" w:rsidRPr="00B01AEF">
              <w:rPr>
                <w:rFonts w:ascii="Times New Roman" w:hAnsi="Times New Roman" w:cs="Times New Roman"/>
                <w:sz w:val="24"/>
                <w:szCs w:val="24"/>
              </w:rPr>
              <w:t>Прыжки в длину с места.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="00A22778" w:rsidRPr="00B01AEF">
              <w:rPr>
                <w:rFonts w:ascii="Times New Roman" w:hAnsi="Times New Roman" w:cs="Times New Roman"/>
                <w:sz w:val="24"/>
                <w:szCs w:val="24"/>
              </w:rPr>
              <w:t>Прыжки в длину с места.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B61C7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17.05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A22778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9C45DC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Эстафетный бег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B61C7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24.05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A2277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Прыжки в длину с </w:t>
            </w:r>
            <w:r w:rsidR="00A22778">
              <w:rPr>
                <w:rFonts w:ascii="Times New Roman" w:hAnsi="Times New Roman" w:cs="Times New Roman"/>
                <w:sz w:val="24"/>
                <w:szCs w:val="24"/>
              </w:rPr>
              <w:t>разбега.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3D264C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9C45DC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="00A22778" w:rsidRPr="00B01AEF">
              <w:rPr>
                <w:rFonts w:ascii="Times New Roman" w:hAnsi="Times New Roman" w:cs="Times New Roman"/>
                <w:sz w:val="24"/>
                <w:szCs w:val="24"/>
              </w:rPr>
              <w:t>Прыжок в длину с разбега.</w:t>
            </w:r>
          </w:p>
        </w:tc>
      </w:tr>
    </w:tbl>
    <w:p w:rsidR="007A1BE4" w:rsidRPr="00B01AEF" w:rsidRDefault="007A1BE4" w:rsidP="00BD3384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BD3384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BD3384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BD3384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BD3384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BD3384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D7DB2" w:rsidRPr="00B01AEF" w:rsidRDefault="002D7DB2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D7DB2" w:rsidRPr="00B01AEF" w:rsidRDefault="002D7DB2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C07793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</w:t>
      </w:r>
    </w:p>
    <w:p w:rsidR="007A1BE4" w:rsidRDefault="00C07793" w:rsidP="005C13A8">
      <w:pPr>
        <w:ind w:left="0"/>
        <w:rPr>
          <w:rFonts w:ascii="Times New Roman" w:hAnsi="Times New Roman"/>
          <w:b/>
          <w:sz w:val="28"/>
          <w:szCs w:val="28"/>
        </w:rPr>
      </w:pPr>
      <w:r w:rsidRPr="00C07793">
        <w:rPr>
          <w:rFonts w:ascii="Times New Roman" w:hAnsi="Times New Roman"/>
          <w:b/>
          <w:sz w:val="28"/>
          <w:szCs w:val="28"/>
        </w:rPr>
        <w:t xml:space="preserve">                </w:t>
      </w:r>
      <w:r w:rsidR="002D7DB2">
        <w:rPr>
          <w:rFonts w:ascii="Times New Roman" w:hAnsi="Times New Roman"/>
          <w:b/>
          <w:sz w:val="28"/>
          <w:szCs w:val="28"/>
        </w:rPr>
        <w:t xml:space="preserve"> </w:t>
      </w:r>
      <w:r w:rsidR="007A1BE4" w:rsidRPr="00BD53BF">
        <w:rPr>
          <w:rFonts w:ascii="Times New Roman" w:hAnsi="Times New Roman"/>
          <w:b/>
          <w:sz w:val="28"/>
          <w:szCs w:val="28"/>
        </w:rPr>
        <w:t>Календарно-тематическое планирование</w:t>
      </w:r>
      <w:r w:rsidR="002D7DB2">
        <w:rPr>
          <w:rFonts w:ascii="Times New Roman" w:hAnsi="Times New Roman"/>
          <w:b/>
          <w:sz w:val="28"/>
          <w:szCs w:val="28"/>
        </w:rPr>
        <w:t xml:space="preserve"> 6-К класс</w:t>
      </w:r>
    </w:p>
    <w:tbl>
      <w:tblPr>
        <w:tblW w:w="9719" w:type="dxa"/>
        <w:tblInd w:w="93" w:type="dxa"/>
        <w:tblLook w:val="00A0" w:firstRow="1" w:lastRow="0" w:firstColumn="1" w:lastColumn="0" w:noHBand="0" w:noVBand="0"/>
      </w:tblPr>
      <w:tblGrid>
        <w:gridCol w:w="922"/>
        <w:gridCol w:w="885"/>
        <w:gridCol w:w="922"/>
        <w:gridCol w:w="885"/>
        <w:gridCol w:w="6105"/>
      </w:tblGrid>
      <w:tr w:rsidR="007A1BE4" w:rsidRPr="002D7DB2" w:rsidTr="000F0767">
        <w:trPr>
          <w:trHeight w:val="315"/>
        </w:trPr>
        <w:tc>
          <w:tcPr>
            <w:tcW w:w="18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0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61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C07793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7A1BE4"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лан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 лёгкая атлетика (20ч.)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по ТБ. История развития легкой атлетики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ТБ. Спринтерский бег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03.09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ТБ. Эстафетный бег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ТБ. Повторный бег 2х30м.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09.09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ТБ. Повторный бег 2х60м.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ТБ. Бег на скорость 30 м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Бег на скорость 60м.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Челночный бег 3по 10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165EB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 Челночный бег 4по 9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24.09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01.10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06.10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07.10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Метание теннисного мяча на дальность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08.10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ТБ. Метание  теннисного мяча на дальность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ТБ. Метание теннисного мяча на дальность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ТБ. Метание теннисного мяча на дальность</w:t>
            </w:r>
          </w:p>
        </w:tc>
      </w:tr>
      <w:tr w:rsidR="007A1BE4" w:rsidRPr="002D7DB2" w:rsidTr="000F0767">
        <w:trPr>
          <w:trHeight w:val="315"/>
        </w:trPr>
        <w:tc>
          <w:tcPr>
            <w:tcW w:w="971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Раздел: Кроссовая подготовка (5ч.)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ТБ. Равномерный бег до 6-8 мин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Равномерный бег до 10 мин.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Равномерный бег до 12 мин.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57635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22.10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Равномерный бег до 14 мин.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27.10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 Равномерный бег до 15 мин.</w:t>
            </w:r>
          </w:p>
        </w:tc>
      </w:tr>
      <w:tr w:rsidR="00657635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57635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57635" w:rsidRPr="002D7DB2" w:rsidRDefault="00657635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57635" w:rsidRPr="002D7DB2" w:rsidRDefault="00657635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28.10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57635" w:rsidRPr="002D7DB2" w:rsidRDefault="00657635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57635" w:rsidRPr="002D7DB2" w:rsidRDefault="00657635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Бег 1500 м (без учета времени)</w:t>
            </w:r>
          </w:p>
        </w:tc>
      </w:tr>
      <w:tr w:rsidR="00657635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57635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57635" w:rsidRPr="002D7DB2" w:rsidRDefault="00657635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57635" w:rsidRPr="002D7DB2" w:rsidRDefault="00657635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29.10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57635" w:rsidRPr="002D7DB2" w:rsidRDefault="00657635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57635" w:rsidRPr="002D7DB2" w:rsidRDefault="00657635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Бег 1500 м.</w:t>
            </w:r>
          </w:p>
        </w:tc>
      </w:tr>
      <w:tr w:rsidR="007A1BE4" w:rsidRPr="002D7DB2" w:rsidTr="000F0767">
        <w:trPr>
          <w:trHeight w:val="315"/>
        </w:trPr>
        <w:tc>
          <w:tcPr>
            <w:tcW w:w="971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Раздел: Гимнастика (23ч.)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ТБ. Кувырок вперёд, назад.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65496A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Кувырок вперёд,  стойка на лопатках.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12.11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 Кувырок вперёд,  стойка на лопатках.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17.11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 Два кувырка вперед слитно. «Мост из положения лежа     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Выполнение комбинации из разученных элементов   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19.11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Выполнение комбинации из разученных элементов.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24.11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Выполнение комбинации из разученных элементов.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 Вис  присев  вис лежа                                                          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26.11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Вис  присев  вис лежа                                                                                                              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01.12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Выполнение подтягивания в висе.                                                           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Выполнение подтягивания в висе.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03.12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Лазание по канату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08.12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Лазание по канату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09.12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Лазание по канату 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  Опорный прыжок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  Опорный прыжок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 Опорный прыжок .</w:t>
            </w:r>
          </w:p>
        </w:tc>
      </w:tr>
      <w:tr w:rsidR="007A1BE4" w:rsidRPr="002D7DB2" w:rsidTr="000F0767">
        <w:trPr>
          <w:trHeight w:val="6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17.12</w:t>
            </w:r>
            <w:r w:rsidR="007A1BE4"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 Опорный прыжок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Упражнения на гимнастической скамейке</w:t>
            </w:r>
          </w:p>
        </w:tc>
      </w:tr>
      <w:tr w:rsidR="007A1BE4" w:rsidRPr="002D7DB2" w:rsidTr="000F0767">
        <w:trPr>
          <w:trHeight w:val="34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</w:t>
            </w:r>
            <w:r w:rsidRPr="002D7D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гимнастической скамейке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24.12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</w:t>
            </w:r>
            <w:r w:rsidRPr="002D7D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гимнастической скамейке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29.12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</w:t>
            </w:r>
            <w:r w:rsidRPr="002D7D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Упражнения на гимнастической скамейке. 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30.12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ТБ. Упражнения на гимнастической скамейке</w:t>
            </w:r>
          </w:p>
        </w:tc>
      </w:tr>
      <w:tr w:rsidR="007A1BE4" w:rsidRPr="002D7DB2" w:rsidTr="000F0767">
        <w:trPr>
          <w:trHeight w:val="315"/>
        </w:trPr>
        <w:tc>
          <w:tcPr>
            <w:tcW w:w="971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Раздел: Спорт игры (30ч.)</w:t>
            </w:r>
          </w:p>
        </w:tc>
      </w:tr>
      <w:tr w:rsidR="007A1BE4" w:rsidRPr="002D7DB2" w:rsidTr="000F0767">
        <w:trPr>
          <w:trHeight w:val="27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ТБ. Передача и ловля мяча.двумя руками на месте</w:t>
            </w:r>
          </w:p>
        </w:tc>
      </w:tr>
      <w:tr w:rsidR="007A1BE4" w:rsidRPr="002D7DB2" w:rsidTr="000F0767">
        <w:trPr>
          <w:trHeight w:val="27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Передача   и ловля мяча двумя руками на месте</w:t>
            </w:r>
          </w:p>
        </w:tc>
      </w:tr>
      <w:tr w:rsidR="007A1BE4" w:rsidRPr="002D7DB2" w:rsidTr="000F0767">
        <w:trPr>
          <w:trHeight w:val="28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14.01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Передача   и ловля мяча  двумя руками на месте </w:t>
            </w:r>
          </w:p>
        </w:tc>
      </w:tr>
      <w:tr w:rsidR="007A1BE4" w:rsidRPr="002D7DB2" w:rsidTr="000F0767">
        <w:trPr>
          <w:trHeight w:val="25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Передача   и ловля мяча  двумя руками на месте </w:t>
            </w:r>
          </w:p>
        </w:tc>
      </w:tr>
      <w:tr w:rsidR="007A1BE4" w:rsidRPr="002D7DB2" w:rsidTr="000F0767">
        <w:trPr>
          <w:trHeight w:val="30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Передача   и ловля мяча двумя руками на месте.  </w:t>
            </w:r>
          </w:p>
        </w:tc>
      </w:tr>
      <w:tr w:rsidR="007A1BE4" w:rsidRPr="002D7DB2" w:rsidTr="000F0767">
        <w:trPr>
          <w:trHeight w:val="27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21.01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Ведение мяча на месте и   в движении. </w:t>
            </w:r>
          </w:p>
        </w:tc>
      </w:tr>
      <w:tr w:rsidR="007A1BE4" w:rsidRPr="002D7DB2" w:rsidTr="000F0767">
        <w:trPr>
          <w:trHeight w:val="28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Ведение мяча на месте и   в движении. 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Ведение мяча на месте и   в движении.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28.01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Броски мяча 2-мя руками стоя на месте. </w:t>
            </w:r>
          </w:p>
        </w:tc>
      </w:tr>
      <w:tr w:rsidR="007A1BE4" w:rsidRPr="002D7DB2" w:rsidTr="000F0767">
        <w:trPr>
          <w:trHeight w:val="30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02.02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Броски мяча 2-мя руками после ведения.</w:t>
            </w:r>
          </w:p>
        </w:tc>
      </w:tr>
      <w:tr w:rsidR="007A1BE4" w:rsidRPr="002D7DB2" w:rsidTr="000F0767">
        <w:trPr>
          <w:trHeight w:val="27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03.02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Броски мяча 2-мя руками в движении.</w:t>
            </w:r>
          </w:p>
        </w:tc>
      </w:tr>
      <w:tr w:rsidR="007A1BE4" w:rsidRPr="002D7DB2" w:rsidTr="000F0767">
        <w:trPr>
          <w:trHeight w:val="28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04.02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Броски  мяча в кольцо </w:t>
            </w:r>
          </w:p>
        </w:tc>
      </w:tr>
      <w:tr w:rsidR="007A1BE4" w:rsidRPr="002D7DB2" w:rsidTr="000F0767">
        <w:trPr>
          <w:trHeight w:val="27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09.02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Броски мяча в кольцо   </w:t>
            </w:r>
          </w:p>
        </w:tc>
      </w:tr>
      <w:tr w:rsidR="007A1BE4" w:rsidRPr="002D7DB2" w:rsidTr="000F0767">
        <w:trPr>
          <w:trHeight w:val="27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 Игра « Стрит – бол»</w:t>
            </w:r>
          </w:p>
        </w:tc>
      </w:tr>
      <w:tr w:rsidR="007A1BE4" w:rsidRPr="002D7DB2" w:rsidTr="000F0767">
        <w:trPr>
          <w:trHeight w:val="30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11.02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 Игра « Стрит – бол»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Инструктаж по ТБ.  Стойки и передвижения игрока           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17.02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Подбрасывание и передача мяча 2-мя руками сверху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18.02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Подбрасывание и передача мяча 2-мя руками сверху 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24.02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Прием - передача мяча   2-мя руками сверху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25.02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Прием - передача мяча   2-мя руками.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Прием - передача мяча    2-мя руками снизу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03.03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Прием - передача мяча    2-мя руками снизу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04.03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Передача мяча через сетку.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09.03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Передача мяча через сетку.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10.03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Передача мяча через сетку.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11.03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Передача мяча через сетку.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E4755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Игра «Пионербол»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17.03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«Игра Волейбол»</w:t>
            </w:r>
          </w:p>
        </w:tc>
      </w:tr>
      <w:tr w:rsidR="007A1BE4" w:rsidRPr="002D7DB2" w:rsidTr="000F0767">
        <w:trPr>
          <w:trHeight w:val="315"/>
        </w:trPr>
        <w:tc>
          <w:tcPr>
            <w:tcW w:w="971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Раздел: Лёгкая атлетика (15ч.)</w:t>
            </w:r>
          </w:p>
        </w:tc>
      </w:tr>
      <w:tr w:rsidR="007A1BE4" w:rsidRPr="002D7DB2" w:rsidTr="00D270C6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30.03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Спринтерский бег</w:t>
            </w:r>
          </w:p>
        </w:tc>
      </w:tr>
      <w:tr w:rsidR="007A1BE4" w:rsidRPr="002D7DB2" w:rsidTr="00D270C6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Эстафетный бег</w:t>
            </w:r>
          </w:p>
        </w:tc>
      </w:tr>
      <w:tr w:rsidR="007A1BE4" w:rsidRPr="002D7DB2" w:rsidTr="00D270C6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01.04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Повторный бег 2х30м.</w:t>
            </w:r>
          </w:p>
        </w:tc>
      </w:tr>
      <w:tr w:rsidR="007A1BE4" w:rsidRPr="002D7DB2" w:rsidTr="00D270C6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06.04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Повторный бег 2х60м.</w:t>
            </w:r>
          </w:p>
        </w:tc>
      </w:tr>
      <w:tr w:rsidR="007A1BE4" w:rsidRPr="002D7DB2" w:rsidTr="00D270C6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07.04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Бег на скорость 30 м</w:t>
            </w:r>
          </w:p>
        </w:tc>
      </w:tr>
      <w:tr w:rsidR="007A1BE4" w:rsidRPr="002D7DB2" w:rsidTr="00D270C6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08.04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Бег на скорость 60м.</w:t>
            </w:r>
          </w:p>
        </w:tc>
      </w:tr>
      <w:tr w:rsidR="007A1BE4" w:rsidRPr="002D7DB2" w:rsidTr="00D270C6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Челночный бег 3по 10</w:t>
            </w:r>
          </w:p>
        </w:tc>
      </w:tr>
      <w:tr w:rsidR="007A1BE4" w:rsidRPr="002D7DB2" w:rsidTr="00D270C6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14.04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 Челночный бег 4по 9</w:t>
            </w:r>
          </w:p>
        </w:tc>
      </w:tr>
      <w:tr w:rsidR="007A1BE4" w:rsidRPr="002D7DB2" w:rsidTr="00BD6556">
        <w:trPr>
          <w:trHeight w:val="6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7A1BE4" w:rsidRPr="002D7DB2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1BE4" w:rsidRPr="002D7DB2" w:rsidTr="00D270C6">
        <w:trPr>
          <w:trHeight w:val="330"/>
        </w:trPr>
        <w:tc>
          <w:tcPr>
            <w:tcW w:w="9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15.04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7A1BE4" w:rsidRPr="002D7DB2" w:rsidTr="00D270C6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7A1BE4" w:rsidRPr="002D7DB2" w:rsidTr="00D270C6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21.04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22.04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ТБ. Прыжок в длину с разбега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ТБ. Метание теннисного мяча на дальность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 Метание теннисного мяча на дальность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ТБ. Метание теннисного мяча на дальность</w:t>
            </w:r>
          </w:p>
        </w:tc>
      </w:tr>
      <w:tr w:rsidR="007A1BE4" w:rsidRPr="002D7DB2" w:rsidTr="000F0767">
        <w:trPr>
          <w:trHeight w:val="315"/>
        </w:trPr>
        <w:tc>
          <w:tcPr>
            <w:tcW w:w="971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7A1BE4" w:rsidRPr="002D7DB2" w:rsidRDefault="007A1BE4" w:rsidP="009D4D58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Раздел: Кроссовая подготовка (9ч.)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04.05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2D7DB2" w:rsidP="00165EB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 Бег с</w:t>
            </w:r>
            <w:r w:rsidR="007A1BE4"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преодолением препятствий                          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05.05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2D7DB2" w:rsidP="00165EB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Бег с </w:t>
            </w:r>
            <w:r w:rsidR="007A1BE4"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преодолением препятствий             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06.05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2D7DB2" w:rsidP="00165EB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Бег с </w:t>
            </w:r>
            <w:r w:rsidR="007A1BE4"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преодолением препятствий       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11.05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165EB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 Равномерный бег 500м.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12.05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165EB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 Равномерный бег 6 мин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165EB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Равномерный бег до 10мин.   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19.05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165EB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Равномерный бег до 12мин.   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20.05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D270C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Равномерный бег до 14мин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25.05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ТБ. Бег 1000м.</w:t>
            </w:r>
          </w:p>
        </w:tc>
      </w:tr>
    </w:tbl>
    <w:p w:rsidR="007A1BE4" w:rsidRDefault="007A1BE4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7A1BE4" w:rsidRDefault="007A1BE4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7A1BE4" w:rsidRDefault="007A1BE4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7A1BE4" w:rsidRDefault="007A1BE4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7A1BE4" w:rsidRDefault="007A1BE4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7A1BE4" w:rsidRDefault="007A1BE4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7A1BE4" w:rsidRPr="00FD2B5E" w:rsidRDefault="007A1BE4" w:rsidP="005C13A8">
      <w:pPr>
        <w:ind w:left="0"/>
        <w:rPr>
          <w:rFonts w:ascii="Times New Roman" w:hAnsi="Times New Roman"/>
          <w:b/>
          <w:sz w:val="24"/>
          <w:szCs w:val="24"/>
        </w:rPr>
      </w:pPr>
    </w:p>
    <w:p w:rsidR="007A1BE4" w:rsidRPr="00CF5149" w:rsidRDefault="007A1BE4" w:rsidP="005C13A8">
      <w:pPr>
        <w:pStyle w:val="af5"/>
        <w:spacing w:before="0" w:after="0"/>
        <w:jc w:val="both"/>
        <w:rPr>
          <w:b/>
        </w:rPr>
      </w:pPr>
    </w:p>
    <w:p w:rsidR="007A1BE4" w:rsidRDefault="007A1BE4" w:rsidP="005C13A8">
      <w:pPr>
        <w:pStyle w:val="af5"/>
        <w:spacing w:before="0" w:after="0"/>
        <w:jc w:val="both"/>
        <w:rPr>
          <w:sz w:val="16"/>
          <w:szCs w:val="16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 </w:t>
      </w: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                    </w:t>
      </w: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            </w:t>
      </w: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</w:t>
      </w: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026976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Default="007A1BE4" w:rsidP="00026976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Default="007A1BE4" w:rsidP="00026976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Default="007A1BE4" w:rsidP="00274779">
      <w:pPr>
        <w:spacing w:after="0" w:line="240" w:lineRule="auto"/>
        <w:ind w:left="0"/>
        <w:jc w:val="both"/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1BE4" w:rsidRDefault="007A1BE4" w:rsidP="00026976">
      <w:pPr>
        <w:pStyle w:val="af5"/>
        <w:spacing w:before="0" w:after="0"/>
        <w:jc w:val="both"/>
        <w:rPr>
          <w:b/>
        </w:rPr>
      </w:pPr>
    </w:p>
    <w:p w:rsidR="007A1BE4" w:rsidRDefault="007A1BE4" w:rsidP="00026976">
      <w:pPr>
        <w:spacing w:after="0" w:line="240" w:lineRule="auto"/>
        <w:ind w:left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                          </w:t>
      </w:r>
    </w:p>
    <w:p w:rsidR="007A1BE4" w:rsidRPr="00105B75" w:rsidRDefault="007A1BE4" w:rsidP="00A010E9">
      <w:pPr>
        <w:pStyle w:val="af0"/>
        <w:tabs>
          <w:tab w:val="left" w:pos="10340"/>
        </w:tabs>
        <w:ind w:left="0"/>
        <w:rPr>
          <w:rFonts w:ascii="Times New Roman" w:hAnsi="Times New Roman"/>
          <w:sz w:val="24"/>
          <w:szCs w:val="24"/>
        </w:rPr>
      </w:pPr>
    </w:p>
    <w:sectPr w:rsidR="007A1BE4" w:rsidRPr="00105B75" w:rsidSect="00C00D81">
      <w:type w:val="continuous"/>
      <w:pgSz w:w="11906" w:h="16838"/>
      <w:pgMar w:top="567" w:right="567" w:bottom="567" w:left="567" w:header="0" w:footer="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CDC" w:rsidRDefault="00AC0CDC">
      <w:pPr>
        <w:spacing w:after="0" w:line="240" w:lineRule="auto"/>
      </w:pPr>
      <w:r>
        <w:separator/>
      </w:r>
    </w:p>
  </w:endnote>
  <w:endnote w:type="continuationSeparator" w:id="0">
    <w:p w:rsidR="00AC0CDC" w:rsidRDefault="00AC0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CDC" w:rsidRDefault="00AC0CDC">
      <w:pPr>
        <w:spacing w:after="0" w:line="240" w:lineRule="auto"/>
      </w:pPr>
      <w:r>
        <w:separator/>
      </w:r>
    </w:p>
  </w:footnote>
  <w:footnote w:type="continuationSeparator" w:id="0">
    <w:p w:rsidR="00AC0CDC" w:rsidRDefault="00AC0C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"/>
      </v:shape>
    </w:pict>
  </w:numPicBullet>
  <w:abstractNum w:abstractNumId="0" w15:restartNumberingAfterBreak="0">
    <w:nsid w:val="02400241"/>
    <w:multiLevelType w:val="hybridMultilevel"/>
    <w:tmpl w:val="41BEAC64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071A2C72"/>
    <w:multiLevelType w:val="multilevel"/>
    <w:tmpl w:val="8026A9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/>
      </w:rPr>
    </w:lvl>
  </w:abstractNum>
  <w:abstractNum w:abstractNumId="2" w15:restartNumberingAfterBreak="0">
    <w:nsid w:val="078A679E"/>
    <w:multiLevelType w:val="hybridMultilevel"/>
    <w:tmpl w:val="BF5E12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0458D"/>
    <w:multiLevelType w:val="hybridMultilevel"/>
    <w:tmpl w:val="F416B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20913"/>
    <w:multiLevelType w:val="hybridMultilevel"/>
    <w:tmpl w:val="AD1A7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D0B50"/>
    <w:multiLevelType w:val="hybridMultilevel"/>
    <w:tmpl w:val="788E4E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FA2482D"/>
    <w:multiLevelType w:val="hybridMultilevel"/>
    <w:tmpl w:val="5644C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67EB3"/>
    <w:multiLevelType w:val="hybridMultilevel"/>
    <w:tmpl w:val="B4BE8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85A7E"/>
    <w:multiLevelType w:val="hybridMultilevel"/>
    <w:tmpl w:val="6874A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564EDC"/>
    <w:multiLevelType w:val="multilevel"/>
    <w:tmpl w:val="104A5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245878D0"/>
    <w:multiLevelType w:val="hybridMultilevel"/>
    <w:tmpl w:val="5A804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B437267"/>
    <w:multiLevelType w:val="multilevel"/>
    <w:tmpl w:val="424A9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4D74A45"/>
    <w:multiLevelType w:val="hybridMultilevel"/>
    <w:tmpl w:val="5FF264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536127A"/>
    <w:multiLevelType w:val="multilevel"/>
    <w:tmpl w:val="EA28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3561013A"/>
    <w:multiLevelType w:val="hybridMultilevel"/>
    <w:tmpl w:val="8B581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3CE61468"/>
    <w:multiLevelType w:val="hybridMultilevel"/>
    <w:tmpl w:val="150024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E26F5"/>
    <w:multiLevelType w:val="hybridMultilevel"/>
    <w:tmpl w:val="7CEE4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CF19C2"/>
    <w:multiLevelType w:val="hybridMultilevel"/>
    <w:tmpl w:val="BDDC1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0" w15:restartNumberingAfterBreak="0">
    <w:nsid w:val="430E4324"/>
    <w:multiLevelType w:val="hybridMultilevel"/>
    <w:tmpl w:val="EFB2050E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39B6679"/>
    <w:multiLevelType w:val="hybridMultilevel"/>
    <w:tmpl w:val="0106B8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3ED285F"/>
    <w:multiLevelType w:val="hybridMultilevel"/>
    <w:tmpl w:val="16401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D64D9"/>
    <w:multiLevelType w:val="hybridMultilevel"/>
    <w:tmpl w:val="3FDE84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472929C2"/>
    <w:multiLevelType w:val="hybridMultilevel"/>
    <w:tmpl w:val="82E628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5E120C"/>
    <w:multiLevelType w:val="multilevel"/>
    <w:tmpl w:val="F7E4A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493F39F5"/>
    <w:multiLevelType w:val="hybridMultilevel"/>
    <w:tmpl w:val="6B4E2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814697"/>
    <w:multiLevelType w:val="hybridMultilevel"/>
    <w:tmpl w:val="A6B29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4FF65C61"/>
    <w:multiLevelType w:val="hybridMultilevel"/>
    <w:tmpl w:val="00260E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F05744"/>
    <w:multiLevelType w:val="multilevel"/>
    <w:tmpl w:val="05CEF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51ED45B6"/>
    <w:multiLevelType w:val="hybridMultilevel"/>
    <w:tmpl w:val="3DE4A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1316BD"/>
    <w:multiLevelType w:val="hybridMultilevel"/>
    <w:tmpl w:val="E5348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910101"/>
    <w:multiLevelType w:val="hybridMultilevel"/>
    <w:tmpl w:val="3A96EE3A"/>
    <w:lvl w:ilvl="0" w:tplc="04190001">
      <w:start w:val="1"/>
      <w:numFmt w:val="bullet"/>
      <w:lvlText w:val=""/>
      <w:lvlJc w:val="left"/>
      <w:pPr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33" w15:restartNumberingAfterBreak="0">
    <w:nsid w:val="6040360C"/>
    <w:multiLevelType w:val="multilevel"/>
    <w:tmpl w:val="6054E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608C1B62"/>
    <w:multiLevelType w:val="hybridMultilevel"/>
    <w:tmpl w:val="8E886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DA4CE7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4AD0E64"/>
    <w:multiLevelType w:val="hybridMultilevel"/>
    <w:tmpl w:val="99829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6F30DF"/>
    <w:multiLevelType w:val="hybridMultilevel"/>
    <w:tmpl w:val="402086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A796BB9"/>
    <w:multiLevelType w:val="hybridMultilevel"/>
    <w:tmpl w:val="8D5CA2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0D900BC"/>
    <w:multiLevelType w:val="hybridMultilevel"/>
    <w:tmpl w:val="96409010"/>
    <w:lvl w:ilvl="0" w:tplc="644A00E0">
      <w:start w:val="1"/>
      <w:numFmt w:val="bullet"/>
      <w:lvlText w:val=""/>
      <w:lvlPicBulletId w:val="0"/>
      <w:lvlJc w:val="left"/>
      <w:pPr>
        <w:ind w:left="588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22827DA"/>
    <w:multiLevelType w:val="hybridMultilevel"/>
    <w:tmpl w:val="2BE2ECE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1" w15:restartNumberingAfterBreak="0">
    <w:nsid w:val="72AF711F"/>
    <w:multiLevelType w:val="hybridMultilevel"/>
    <w:tmpl w:val="447CDC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C3C5002"/>
    <w:multiLevelType w:val="hybridMultilevel"/>
    <w:tmpl w:val="C19CF8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E5B4922"/>
    <w:multiLevelType w:val="hybridMultilevel"/>
    <w:tmpl w:val="77C2F100"/>
    <w:lvl w:ilvl="0" w:tplc="644A00E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3"/>
  </w:num>
  <w:num w:numId="3">
    <w:abstractNumId w:val="39"/>
  </w:num>
  <w:num w:numId="4">
    <w:abstractNumId w:val="31"/>
  </w:num>
  <w:num w:numId="5">
    <w:abstractNumId w:val="37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5"/>
  </w:num>
  <w:num w:numId="11">
    <w:abstractNumId w:val="41"/>
  </w:num>
  <w:num w:numId="12">
    <w:abstractNumId w:val="8"/>
  </w:num>
  <w:num w:numId="13">
    <w:abstractNumId w:val="19"/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</w:num>
  <w:num w:numId="16">
    <w:abstractNumId w:val="0"/>
  </w:num>
  <w:num w:numId="17">
    <w:abstractNumId w:val="32"/>
  </w:num>
  <w:num w:numId="18">
    <w:abstractNumId w:val="30"/>
  </w:num>
  <w:num w:numId="19">
    <w:abstractNumId w:val="22"/>
  </w:num>
  <w:num w:numId="20">
    <w:abstractNumId w:val="36"/>
  </w:num>
  <w:num w:numId="21">
    <w:abstractNumId w:val="34"/>
  </w:num>
  <w:num w:numId="22">
    <w:abstractNumId w:val="26"/>
  </w:num>
  <w:num w:numId="23">
    <w:abstractNumId w:val="6"/>
  </w:num>
  <w:num w:numId="24">
    <w:abstractNumId w:val="3"/>
  </w:num>
  <w:num w:numId="25">
    <w:abstractNumId w:val="4"/>
  </w:num>
  <w:num w:numId="26">
    <w:abstractNumId w:val="13"/>
  </w:num>
  <w:num w:numId="27">
    <w:abstractNumId w:val="42"/>
  </w:num>
  <w:num w:numId="28">
    <w:abstractNumId w:val="5"/>
  </w:num>
  <w:num w:numId="2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</w:num>
  <w:num w:numId="37">
    <w:abstractNumId w:val="10"/>
  </w:num>
  <w:num w:numId="38">
    <w:abstractNumId w:val="27"/>
  </w:num>
  <w:num w:numId="39">
    <w:abstractNumId w:val="40"/>
  </w:num>
  <w:num w:numId="40">
    <w:abstractNumId w:val="21"/>
  </w:num>
  <w:num w:numId="41">
    <w:abstractNumId w:val="2"/>
  </w:num>
  <w:num w:numId="42">
    <w:abstractNumId w:val="28"/>
  </w:num>
  <w:num w:numId="43">
    <w:abstractNumId w:val="17"/>
  </w:num>
  <w:num w:numId="44">
    <w:abstractNumId w:val="16"/>
  </w:num>
  <w:num w:numId="45">
    <w:abstractNumId w:val="24"/>
  </w:num>
  <w:num w:numId="46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rawingGridHorizontalSpacing w:val="20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F64"/>
    <w:rsid w:val="000002C6"/>
    <w:rsid w:val="0000242F"/>
    <w:rsid w:val="00004268"/>
    <w:rsid w:val="000070EF"/>
    <w:rsid w:val="00010803"/>
    <w:rsid w:val="00012584"/>
    <w:rsid w:val="0001407C"/>
    <w:rsid w:val="0002317B"/>
    <w:rsid w:val="00026976"/>
    <w:rsid w:val="00026995"/>
    <w:rsid w:val="00032D71"/>
    <w:rsid w:val="0003519F"/>
    <w:rsid w:val="00037250"/>
    <w:rsid w:val="00040362"/>
    <w:rsid w:val="000405A4"/>
    <w:rsid w:val="00042DF5"/>
    <w:rsid w:val="00054D1D"/>
    <w:rsid w:val="00056BEE"/>
    <w:rsid w:val="00060F0B"/>
    <w:rsid w:val="00062D53"/>
    <w:rsid w:val="0006385B"/>
    <w:rsid w:val="00067E0E"/>
    <w:rsid w:val="00072661"/>
    <w:rsid w:val="0007294B"/>
    <w:rsid w:val="00074216"/>
    <w:rsid w:val="00075816"/>
    <w:rsid w:val="00076BA4"/>
    <w:rsid w:val="00077B6E"/>
    <w:rsid w:val="00077C0D"/>
    <w:rsid w:val="000810E5"/>
    <w:rsid w:val="00081C2E"/>
    <w:rsid w:val="00082CB4"/>
    <w:rsid w:val="0008592C"/>
    <w:rsid w:val="000901E7"/>
    <w:rsid w:val="00090ABE"/>
    <w:rsid w:val="000912FB"/>
    <w:rsid w:val="00092053"/>
    <w:rsid w:val="00093A15"/>
    <w:rsid w:val="00097626"/>
    <w:rsid w:val="000A29F5"/>
    <w:rsid w:val="000A361B"/>
    <w:rsid w:val="000A4024"/>
    <w:rsid w:val="000A53B0"/>
    <w:rsid w:val="000A6DD2"/>
    <w:rsid w:val="000A7D1D"/>
    <w:rsid w:val="000B223B"/>
    <w:rsid w:val="000B26E3"/>
    <w:rsid w:val="000B32F4"/>
    <w:rsid w:val="000B7223"/>
    <w:rsid w:val="000B7801"/>
    <w:rsid w:val="000C110E"/>
    <w:rsid w:val="000C2748"/>
    <w:rsid w:val="000C3147"/>
    <w:rsid w:val="000C59C3"/>
    <w:rsid w:val="000C6CF8"/>
    <w:rsid w:val="000D050B"/>
    <w:rsid w:val="000D216B"/>
    <w:rsid w:val="000D76D5"/>
    <w:rsid w:val="000E2EC3"/>
    <w:rsid w:val="000E396A"/>
    <w:rsid w:val="000E4EF8"/>
    <w:rsid w:val="000F04DC"/>
    <w:rsid w:val="000F0767"/>
    <w:rsid w:val="000F2715"/>
    <w:rsid w:val="000F761C"/>
    <w:rsid w:val="000F7CD3"/>
    <w:rsid w:val="00101E1A"/>
    <w:rsid w:val="00102E2C"/>
    <w:rsid w:val="00105B75"/>
    <w:rsid w:val="0011120A"/>
    <w:rsid w:val="0011320E"/>
    <w:rsid w:val="00114076"/>
    <w:rsid w:val="0012401A"/>
    <w:rsid w:val="001263FB"/>
    <w:rsid w:val="0012753F"/>
    <w:rsid w:val="00137555"/>
    <w:rsid w:val="0014353E"/>
    <w:rsid w:val="00143714"/>
    <w:rsid w:val="00156785"/>
    <w:rsid w:val="00157E4B"/>
    <w:rsid w:val="00163DC5"/>
    <w:rsid w:val="00165EB3"/>
    <w:rsid w:val="00175A05"/>
    <w:rsid w:val="00180822"/>
    <w:rsid w:val="00181ECA"/>
    <w:rsid w:val="00183755"/>
    <w:rsid w:val="001902EB"/>
    <w:rsid w:val="00195843"/>
    <w:rsid w:val="0019616C"/>
    <w:rsid w:val="00197E5B"/>
    <w:rsid w:val="00197EEF"/>
    <w:rsid w:val="001A1168"/>
    <w:rsid w:val="001A3F4E"/>
    <w:rsid w:val="001A5044"/>
    <w:rsid w:val="001B2042"/>
    <w:rsid w:val="001B74F4"/>
    <w:rsid w:val="001C3957"/>
    <w:rsid w:val="001D267C"/>
    <w:rsid w:val="001E3304"/>
    <w:rsid w:val="001E4DB3"/>
    <w:rsid w:val="001E5324"/>
    <w:rsid w:val="001E57DE"/>
    <w:rsid w:val="001F1229"/>
    <w:rsid w:val="001F160C"/>
    <w:rsid w:val="001F3793"/>
    <w:rsid w:val="001F4072"/>
    <w:rsid w:val="001F6DD0"/>
    <w:rsid w:val="00202341"/>
    <w:rsid w:val="002034CD"/>
    <w:rsid w:val="002038EF"/>
    <w:rsid w:val="002041AD"/>
    <w:rsid w:val="00204FFA"/>
    <w:rsid w:val="002068A8"/>
    <w:rsid w:val="002069A2"/>
    <w:rsid w:val="0021460F"/>
    <w:rsid w:val="00215DA6"/>
    <w:rsid w:val="0022049F"/>
    <w:rsid w:val="00222318"/>
    <w:rsid w:val="00227C36"/>
    <w:rsid w:val="0023319F"/>
    <w:rsid w:val="002352BF"/>
    <w:rsid w:val="00244518"/>
    <w:rsid w:val="00253030"/>
    <w:rsid w:val="002555EF"/>
    <w:rsid w:val="002616AF"/>
    <w:rsid w:val="00262014"/>
    <w:rsid w:val="00263490"/>
    <w:rsid w:val="00263B52"/>
    <w:rsid w:val="00271A07"/>
    <w:rsid w:val="00274779"/>
    <w:rsid w:val="00274EF8"/>
    <w:rsid w:val="00275DC3"/>
    <w:rsid w:val="00276654"/>
    <w:rsid w:val="00282EF8"/>
    <w:rsid w:val="00283593"/>
    <w:rsid w:val="00286AE9"/>
    <w:rsid w:val="00286BAA"/>
    <w:rsid w:val="00286EB1"/>
    <w:rsid w:val="00292514"/>
    <w:rsid w:val="00292F1A"/>
    <w:rsid w:val="00296AEA"/>
    <w:rsid w:val="002A0451"/>
    <w:rsid w:val="002A71FA"/>
    <w:rsid w:val="002B08FF"/>
    <w:rsid w:val="002B6339"/>
    <w:rsid w:val="002B7F92"/>
    <w:rsid w:val="002C299F"/>
    <w:rsid w:val="002C494A"/>
    <w:rsid w:val="002C56C4"/>
    <w:rsid w:val="002C607D"/>
    <w:rsid w:val="002C7E2B"/>
    <w:rsid w:val="002D343D"/>
    <w:rsid w:val="002D7DB2"/>
    <w:rsid w:val="002E4DC5"/>
    <w:rsid w:val="002E5651"/>
    <w:rsid w:val="002F090E"/>
    <w:rsid w:val="002F32AF"/>
    <w:rsid w:val="002F6694"/>
    <w:rsid w:val="002F7875"/>
    <w:rsid w:val="00300214"/>
    <w:rsid w:val="003008F7"/>
    <w:rsid w:val="00301365"/>
    <w:rsid w:val="00301A45"/>
    <w:rsid w:val="00306640"/>
    <w:rsid w:val="00311397"/>
    <w:rsid w:val="00311464"/>
    <w:rsid w:val="003118A3"/>
    <w:rsid w:val="00312F8C"/>
    <w:rsid w:val="003149D2"/>
    <w:rsid w:val="00315FBF"/>
    <w:rsid w:val="003171CD"/>
    <w:rsid w:val="00325F73"/>
    <w:rsid w:val="0033061A"/>
    <w:rsid w:val="00333668"/>
    <w:rsid w:val="0033616E"/>
    <w:rsid w:val="00336180"/>
    <w:rsid w:val="00342FEF"/>
    <w:rsid w:val="0034316C"/>
    <w:rsid w:val="00344815"/>
    <w:rsid w:val="00345914"/>
    <w:rsid w:val="00346861"/>
    <w:rsid w:val="00351293"/>
    <w:rsid w:val="00353276"/>
    <w:rsid w:val="00354A6E"/>
    <w:rsid w:val="00354F9A"/>
    <w:rsid w:val="003655C6"/>
    <w:rsid w:val="0037058F"/>
    <w:rsid w:val="00371E98"/>
    <w:rsid w:val="00371F83"/>
    <w:rsid w:val="00372A18"/>
    <w:rsid w:val="00372F30"/>
    <w:rsid w:val="00380995"/>
    <w:rsid w:val="00382034"/>
    <w:rsid w:val="0038264B"/>
    <w:rsid w:val="00384065"/>
    <w:rsid w:val="00390A71"/>
    <w:rsid w:val="0039287A"/>
    <w:rsid w:val="0039288E"/>
    <w:rsid w:val="003945B5"/>
    <w:rsid w:val="003A1EF9"/>
    <w:rsid w:val="003A2669"/>
    <w:rsid w:val="003A530C"/>
    <w:rsid w:val="003A68FE"/>
    <w:rsid w:val="003B3B8C"/>
    <w:rsid w:val="003B5E47"/>
    <w:rsid w:val="003B6FD0"/>
    <w:rsid w:val="003C1AA8"/>
    <w:rsid w:val="003C3A10"/>
    <w:rsid w:val="003C3A8D"/>
    <w:rsid w:val="003C4463"/>
    <w:rsid w:val="003C6824"/>
    <w:rsid w:val="003D264C"/>
    <w:rsid w:val="003D28C3"/>
    <w:rsid w:val="003D451E"/>
    <w:rsid w:val="003D508C"/>
    <w:rsid w:val="003D6B7D"/>
    <w:rsid w:val="003E6C61"/>
    <w:rsid w:val="003E7142"/>
    <w:rsid w:val="003E7E36"/>
    <w:rsid w:val="003F06F9"/>
    <w:rsid w:val="003F1A60"/>
    <w:rsid w:val="003F3746"/>
    <w:rsid w:val="003F42DE"/>
    <w:rsid w:val="003F4311"/>
    <w:rsid w:val="00405F8D"/>
    <w:rsid w:val="00407CA1"/>
    <w:rsid w:val="0041646B"/>
    <w:rsid w:val="00417B17"/>
    <w:rsid w:val="00427CE7"/>
    <w:rsid w:val="00430CC5"/>
    <w:rsid w:val="0043609D"/>
    <w:rsid w:val="00436E23"/>
    <w:rsid w:val="00437A4D"/>
    <w:rsid w:val="0044111C"/>
    <w:rsid w:val="004475D9"/>
    <w:rsid w:val="00450618"/>
    <w:rsid w:val="00450C19"/>
    <w:rsid w:val="00455B91"/>
    <w:rsid w:val="00460670"/>
    <w:rsid w:val="00460A26"/>
    <w:rsid w:val="0046170A"/>
    <w:rsid w:val="00463FAD"/>
    <w:rsid w:val="0046411D"/>
    <w:rsid w:val="00464570"/>
    <w:rsid w:val="00471C60"/>
    <w:rsid w:val="0047342A"/>
    <w:rsid w:val="004734D8"/>
    <w:rsid w:val="00473AB1"/>
    <w:rsid w:val="00474325"/>
    <w:rsid w:val="00474B66"/>
    <w:rsid w:val="00477036"/>
    <w:rsid w:val="00480EE9"/>
    <w:rsid w:val="00482398"/>
    <w:rsid w:val="004842CD"/>
    <w:rsid w:val="00485225"/>
    <w:rsid w:val="00485BC8"/>
    <w:rsid w:val="0048605E"/>
    <w:rsid w:val="00491D09"/>
    <w:rsid w:val="00494C34"/>
    <w:rsid w:val="004965B1"/>
    <w:rsid w:val="00497338"/>
    <w:rsid w:val="004A0FDB"/>
    <w:rsid w:val="004A562A"/>
    <w:rsid w:val="004B3C87"/>
    <w:rsid w:val="004C3CC7"/>
    <w:rsid w:val="004D0B2F"/>
    <w:rsid w:val="004D6AFD"/>
    <w:rsid w:val="004E0255"/>
    <w:rsid w:val="004E1682"/>
    <w:rsid w:val="004E1D66"/>
    <w:rsid w:val="004E3F44"/>
    <w:rsid w:val="004E4B53"/>
    <w:rsid w:val="004F29E3"/>
    <w:rsid w:val="004F2E62"/>
    <w:rsid w:val="00502060"/>
    <w:rsid w:val="00505F7C"/>
    <w:rsid w:val="00511708"/>
    <w:rsid w:val="00515D08"/>
    <w:rsid w:val="005215C5"/>
    <w:rsid w:val="00521BB2"/>
    <w:rsid w:val="00523E9B"/>
    <w:rsid w:val="0052564D"/>
    <w:rsid w:val="00532B26"/>
    <w:rsid w:val="00532E48"/>
    <w:rsid w:val="00532F5C"/>
    <w:rsid w:val="00533D92"/>
    <w:rsid w:val="0053764C"/>
    <w:rsid w:val="0054054C"/>
    <w:rsid w:val="00542ED9"/>
    <w:rsid w:val="005440DF"/>
    <w:rsid w:val="00544693"/>
    <w:rsid w:val="00545CA5"/>
    <w:rsid w:val="00550B98"/>
    <w:rsid w:val="00555E1C"/>
    <w:rsid w:val="00557F8C"/>
    <w:rsid w:val="0056173A"/>
    <w:rsid w:val="0056211A"/>
    <w:rsid w:val="00562961"/>
    <w:rsid w:val="00562ADC"/>
    <w:rsid w:val="0056550D"/>
    <w:rsid w:val="00566188"/>
    <w:rsid w:val="00575D82"/>
    <w:rsid w:val="00576C07"/>
    <w:rsid w:val="00582741"/>
    <w:rsid w:val="0058304A"/>
    <w:rsid w:val="00593915"/>
    <w:rsid w:val="005942DD"/>
    <w:rsid w:val="00596A5E"/>
    <w:rsid w:val="00597115"/>
    <w:rsid w:val="005977DD"/>
    <w:rsid w:val="005A0592"/>
    <w:rsid w:val="005A0CE3"/>
    <w:rsid w:val="005A343A"/>
    <w:rsid w:val="005A57D9"/>
    <w:rsid w:val="005B68B1"/>
    <w:rsid w:val="005C13A8"/>
    <w:rsid w:val="005C2B43"/>
    <w:rsid w:val="005C3B7F"/>
    <w:rsid w:val="005C5DE1"/>
    <w:rsid w:val="005C65A2"/>
    <w:rsid w:val="005D16A3"/>
    <w:rsid w:val="005D29E4"/>
    <w:rsid w:val="005D7ACD"/>
    <w:rsid w:val="005E029F"/>
    <w:rsid w:val="005E41EB"/>
    <w:rsid w:val="005E6338"/>
    <w:rsid w:val="005F2434"/>
    <w:rsid w:val="005F4F1B"/>
    <w:rsid w:val="005F7904"/>
    <w:rsid w:val="005F7E01"/>
    <w:rsid w:val="006001A4"/>
    <w:rsid w:val="00600DD3"/>
    <w:rsid w:val="0060389B"/>
    <w:rsid w:val="00607801"/>
    <w:rsid w:val="00612266"/>
    <w:rsid w:val="006143BF"/>
    <w:rsid w:val="0061453A"/>
    <w:rsid w:val="00616A33"/>
    <w:rsid w:val="00620DB4"/>
    <w:rsid w:val="006246E7"/>
    <w:rsid w:val="006279AD"/>
    <w:rsid w:val="00627E86"/>
    <w:rsid w:val="006312C7"/>
    <w:rsid w:val="00631574"/>
    <w:rsid w:val="00632CF2"/>
    <w:rsid w:val="006335A2"/>
    <w:rsid w:val="006476C4"/>
    <w:rsid w:val="00650862"/>
    <w:rsid w:val="006540E8"/>
    <w:rsid w:val="006548E5"/>
    <w:rsid w:val="0065496A"/>
    <w:rsid w:val="00657635"/>
    <w:rsid w:val="006579B4"/>
    <w:rsid w:val="00657DC3"/>
    <w:rsid w:val="006609F6"/>
    <w:rsid w:val="00664130"/>
    <w:rsid w:val="006650EE"/>
    <w:rsid w:val="00671FA7"/>
    <w:rsid w:val="006742E4"/>
    <w:rsid w:val="006752AE"/>
    <w:rsid w:val="00675FDD"/>
    <w:rsid w:val="00680FA3"/>
    <w:rsid w:val="00684D23"/>
    <w:rsid w:val="00686111"/>
    <w:rsid w:val="00686F61"/>
    <w:rsid w:val="00687953"/>
    <w:rsid w:val="006917CA"/>
    <w:rsid w:val="00693DF1"/>
    <w:rsid w:val="0069442A"/>
    <w:rsid w:val="006949EA"/>
    <w:rsid w:val="00694D8D"/>
    <w:rsid w:val="00695758"/>
    <w:rsid w:val="00695F69"/>
    <w:rsid w:val="006975D4"/>
    <w:rsid w:val="006A06F7"/>
    <w:rsid w:val="006A0C18"/>
    <w:rsid w:val="006A2C9F"/>
    <w:rsid w:val="006A3C67"/>
    <w:rsid w:val="006A4648"/>
    <w:rsid w:val="006B1AB9"/>
    <w:rsid w:val="006B3B01"/>
    <w:rsid w:val="006B7116"/>
    <w:rsid w:val="006C0D4D"/>
    <w:rsid w:val="006C0DED"/>
    <w:rsid w:val="006C209C"/>
    <w:rsid w:val="006C5181"/>
    <w:rsid w:val="006C573A"/>
    <w:rsid w:val="006D08BE"/>
    <w:rsid w:val="006E006B"/>
    <w:rsid w:val="006E12C5"/>
    <w:rsid w:val="006E24D0"/>
    <w:rsid w:val="006E65C2"/>
    <w:rsid w:val="006E6E88"/>
    <w:rsid w:val="006F2790"/>
    <w:rsid w:val="00703803"/>
    <w:rsid w:val="00704A13"/>
    <w:rsid w:val="00704D92"/>
    <w:rsid w:val="00707432"/>
    <w:rsid w:val="00710286"/>
    <w:rsid w:val="0071229E"/>
    <w:rsid w:val="00712A15"/>
    <w:rsid w:val="0071380F"/>
    <w:rsid w:val="00714E3C"/>
    <w:rsid w:val="00720652"/>
    <w:rsid w:val="00720D3A"/>
    <w:rsid w:val="00723AA3"/>
    <w:rsid w:val="00725C46"/>
    <w:rsid w:val="00727E29"/>
    <w:rsid w:val="007317C7"/>
    <w:rsid w:val="007324E0"/>
    <w:rsid w:val="00732CF5"/>
    <w:rsid w:val="00736FDA"/>
    <w:rsid w:val="00740195"/>
    <w:rsid w:val="0074129E"/>
    <w:rsid w:val="0074215D"/>
    <w:rsid w:val="00742263"/>
    <w:rsid w:val="007423BB"/>
    <w:rsid w:val="00747474"/>
    <w:rsid w:val="00750C55"/>
    <w:rsid w:val="00755D70"/>
    <w:rsid w:val="00760249"/>
    <w:rsid w:val="00761D09"/>
    <w:rsid w:val="00763ED0"/>
    <w:rsid w:val="00764FC8"/>
    <w:rsid w:val="00765D2F"/>
    <w:rsid w:val="00766505"/>
    <w:rsid w:val="00767854"/>
    <w:rsid w:val="007704A8"/>
    <w:rsid w:val="00774024"/>
    <w:rsid w:val="00775B94"/>
    <w:rsid w:val="00776782"/>
    <w:rsid w:val="00780FF5"/>
    <w:rsid w:val="0078120A"/>
    <w:rsid w:val="00785E41"/>
    <w:rsid w:val="0079095F"/>
    <w:rsid w:val="007915F8"/>
    <w:rsid w:val="0079545C"/>
    <w:rsid w:val="00797EB7"/>
    <w:rsid w:val="007A00C9"/>
    <w:rsid w:val="007A0667"/>
    <w:rsid w:val="007A1BE4"/>
    <w:rsid w:val="007A2C91"/>
    <w:rsid w:val="007A3631"/>
    <w:rsid w:val="007A4CAB"/>
    <w:rsid w:val="007A7002"/>
    <w:rsid w:val="007B15B4"/>
    <w:rsid w:val="007B1B0F"/>
    <w:rsid w:val="007B33D3"/>
    <w:rsid w:val="007B40D9"/>
    <w:rsid w:val="007C0213"/>
    <w:rsid w:val="007C595B"/>
    <w:rsid w:val="007D07D3"/>
    <w:rsid w:val="007D4096"/>
    <w:rsid w:val="007D7ACC"/>
    <w:rsid w:val="007E17EA"/>
    <w:rsid w:val="007E1EC1"/>
    <w:rsid w:val="007E5770"/>
    <w:rsid w:val="007E65DD"/>
    <w:rsid w:val="007F1A98"/>
    <w:rsid w:val="007F60C6"/>
    <w:rsid w:val="007F7757"/>
    <w:rsid w:val="00800040"/>
    <w:rsid w:val="0080053D"/>
    <w:rsid w:val="00800B20"/>
    <w:rsid w:val="00801D88"/>
    <w:rsid w:val="0081078E"/>
    <w:rsid w:val="00813AFB"/>
    <w:rsid w:val="00814C42"/>
    <w:rsid w:val="00816465"/>
    <w:rsid w:val="00816797"/>
    <w:rsid w:val="00824892"/>
    <w:rsid w:val="00826DD6"/>
    <w:rsid w:val="00827DE7"/>
    <w:rsid w:val="008317CF"/>
    <w:rsid w:val="00834EBD"/>
    <w:rsid w:val="0083752B"/>
    <w:rsid w:val="008404FD"/>
    <w:rsid w:val="0085543E"/>
    <w:rsid w:val="008636BD"/>
    <w:rsid w:val="00870315"/>
    <w:rsid w:val="00871535"/>
    <w:rsid w:val="008739EF"/>
    <w:rsid w:val="008744DD"/>
    <w:rsid w:val="00877E6E"/>
    <w:rsid w:val="00880B0A"/>
    <w:rsid w:val="0088127B"/>
    <w:rsid w:val="00882C2F"/>
    <w:rsid w:val="008840F7"/>
    <w:rsid w:val="00894DC6"/>
    <w:rsid w:val="008A353A"/>
    <w:rsid w:val="008A73AE"/>
    <w:rsid w:val="008B2785"/>
    <w:rsid w:val="008B5614"/>
    <w:rsid w:val="008B5AB3"/>
    <w:rsid w:val="008C0DB7"/>
    <w:rsid w:val="008C480D"/>
    <w:rsid w:val="008C507F"/>
    <w:rsid w:val="008C5B16"/>
    <w:rsid w:val="008C791C"/>
    <w:rsid w:val="008D7AD0"/>
    <w:rsid w:val="008E0021"/>
    <w:rsid w:val="008E00FF"/>
    <w:rsid w:val="008E3B85"/>
    <w:rsid w:val="008E64D2"/>
    <w:rsid w:val="008E6E66"/>
    <w:rsid w:val="008F53D8"/>
    <w:rsid w:val="008F7280"/>
    <w:rsid w:val="009013A1"/>
    <w:rsid w:val="00902338"/>
    <w:rsid w:val="009042D0"/>
    <w:rsid w:val="00906BD5"/>
    <w:rsid w:val="00913759"/>
    <w:rsid w:val="00913B8E"/>
    <w:rsid w:val="00915F6E"/>
    <w:rsid w:val="00920E19"/>
    <w:rsid w:val="009265AC"/>
    <w:rsid w:val="00926871"/>
    <w:rsid w:val="00926D8F"/>
    <w:rsid w:val="00930C3F"/>
    <w:rsid w:val="009345BC"/>
    <w:rsid w:val="00937699"/>
    <w:rsid w:val="00940728"/>
    <w:rsid w:val="00942357"/>
    <w:rsid w:val="009437BD"/>
    <w:rsid w:val="009442AE"/>
    <w:rsid w:val="00947B60"/>
    <w:rsid w:val="00950C3D"/>
    <w:rsid w:val="0095237F"/>
    <w:rsid w:val="00953DBA"/>
    <w:rsid w:val="009607F7"/>
    <w:rsid w:val="00960DF9"/>
    <w:rsid w:val="009802A1"/>
    <w:rsid w:val="00981824"/>
    <w:rsid w:val="0098421B"/>
    <w:rsid w:val="00984C7F"/>
    <w:rsid w:val="00991E67"/>
    <w:rsid w:val="00992E1D"/>
    <w:rsid w:val="00992F8A"/>
    <w:rsid w:val="00993853"/>
    <w:rsid w:val="00996EFA"/>
    <w:rsid w:val="00996F78"/>
    <w:rsid w:val="009A08E7"/>
    <w:rsid w:val="009A420A"/>
    <w:rsid w:val="009B1217"/>
    <w:rsid w:val="009B36D0"/>
    <w:rsid w:val="009B5300"/>
    <w:rsid w:val="009C13BA"/>
    <w:rsid w:val="009C29E4"/>
    <w:rsid w:val="009C2DD0"/>
    <w:rsid w:val="009C3C31"/>
    <w:rsid w:val="009C45DC"/>
    <w:rsid w:val="009C6BD7"/>
    <w:rsid w:val="009C778B"/>
    <w:rsid w:val="009D15DB"/>
    <w:rsid w:val="009D4D58"/>
    <w:rsid w:val="009E2E40"/>
    <w:rsid w:val="009E61CC"/>
    <w:rsid w:val="009F1DA8"/>
    <w:rsid w:val="009F23A1"/>
    <w:rsid w:val="009F44AF"/>
    <w:rsid w:val="009F4D22"/>
    <w:rsid w:val="009F71D6"/>
    <w:rsid w:val="009F77A1"/>
    <w:rsid w:val="00A00462"/>
    <w:rsid w:val="00A010E9"/>
    <w:rsid w:val="00A03C06"/>
    <w:rsid w:val="00A03C11"/>
    <w:rsid w:val="00A06349"/>
    <w:rsid w:val="00A11ECD"/>
    <w:rsid w:val="00A12FC2"/>
    <w:rsid w:val="00A14415"/>
    <w:rsid w:val="00A14E19"/>
    <w:rsid w:val="00A15960"/>
    <w:rsid w:val="00A22778"/>
    <w:rsid w:val="00A25148"/>
    <w:rsid w:val="00A27AD2"/>
    <w:rsid w:val="00A315DD"/>
    <w:rsid w:val="00A32520"/>
    <w:rsid w:val="00A33222"/>
    <w:rsid w:val="00A343EB"/>
    <w:rsid w:val="00A45896"/>
    <w:rsid w:val="00A53393"/>
    <w:rsid w:val="00A5713B"/>
    <w:rsid w:val="00A57464"/>
    <w:rsid w:val="00A620AD"/>
    <w:rsid w:val="00A621D1"/>
    <w:rsid w:val="00A625F8"/>
    <w:rsid w:val="00A66E92"/>
    <w:rsid w:val="00A71BA5"/>
    <w:rsid w:val="00A73492"/>
    <w:rsid w:val="00A745E7"/>
    <w:rsid w:val="00A74986"/>
    <w:rsid w:val="00A81405"/>
    <w:rsid w:val="00A92DF4"/>
    <w:rsid w:val="00A9308F"/>
    <w:rsid w:val="00A93287"/>
    <w:rsid w:val="00A95270"/>
    <w:rsid w:val="00AA1598"/>
    <w:rsid w:val="00AA6978"/>
    <w:rsid w:val="00AB196E"/>
    <w:rsid w:val="00AB779A"/>
    <w:rsid w:val="00AB788E"/>
    <w:rsid w:val="00AC0CDC"/>
    <w:rsid w:val="00AC214C"/>
    <w:rsid w:val="00AC4035"/>
    <w:rsid w:val="00AD0047"/>
    <w:rsid w:val="00AE35EB"/>
    <w:rsid w:val="00AE3EF5"/>
    <w:rsid w:val="00AE6C8E"/>
    <w:rsid w:val="00AF2A56"/>
    <w:rsid w:val="00AF5853"/>
    <w:rsid w:val="00B0136E"/>
    <w:rsid w:val="00B01A88"/>
    <w:rsid w:val="00B01AEF"/>
    <w:rsid w:val="00B128D2"/>
    <w:rsid w:val="00B17757"/>
    <w:rsid w:val="00B2042E"/>
    <w:rsid w:val="00B23215"/>
    <w:rsid w:val="00B3028D"/>
    <w:rsid w:val="00B42083"/>
    <w:rsid w:val="00B442F9"/>
    <w:rsid w:val="00B456C8"/>
    <w:rsid w:val="00B5364B"/>
    <w:rsid w:val="00B5521F"/>
    <w:rsid w:val="00B55E8B"/>
    <w:rsid w:val="00B5636F"/>
    <w:rsid w:val="00B61C74"/>
    <w:rsid w:val="00B6291C"/>
    <w:rsid w:val="00B6313D"/>
    <w:rsid w:val="00B709A4"/>
    <w:rsid w:val="00B713B3"/>
    <w:rsid w:val="00B7415D"/>
    <w:rsid w:val="00B7531F"/>
    <w:rsid w:val="00B84E1F"/>
    <w:rsid w:val="00B867CD"/>
    <w:rsid w:val="00BA0BFD"/>
    <w:rsid w:val="00BA1411"/>
    <w:rsid w:val="00BA1461"/>
    <w:rsid w:val="00BA5436"/>
    <w:rsid w:val="00BA73D5"/>
    <w:rsid w:val="00BB0274"/>
    <w:rsid w:val="00BB34C7"/>
    <w:rsid w:val="00BB64FE"/>
    <w:rsid w:val="00BC0AD4"/>
    <w:rsid w:val="00BC278A"/>
    <w:rsid w:val="00BC3932"/>
    <w:rsid w:val="00BC4B27"/>
    <w:rsid w:val="00BD202B"/>
    <w:rsid w:val="00BD25D3"/>
    <w:rsid w:val="00BD3384"/>
    <w:rsid w:val="00BD53BF"/>
    <w:rsid w:val="00BD6556"/>
    <w:rsid w:val="00BE2D76"/>
    <w:rsid w:val="00BE42C3"/>
    <w:rsid w:val="00BE50E9"/>
    <w:rsid w:val="00BF12B4"/>
    <w:rsid w:val="00BF1E28"/>
    <w:rsid w:val="00BF23D1"/>
    <w:rsid w:val="00BF2991"/>
    <w:rsid w:val="00BF2CE2"/>
    <w:rsid w:val="00BF42E1"/>
    <w:rsid w:val="00BF63FF"/>
    <w:rsid w:val="00BF6780"/>
    <w:rsid w:val="00BF7D8A"/>
    <w:rsid w:val="00C0062E"/>
    <w:rsid w:val="00C00D81"/>
    <w:rsid w:val="00C049C6"/>
    <w:rsid w:val="00C05505"/>
    <w:rsid w:val="00C07793"/>
    <w:rsid w:val="00C07C8C"/>
    <w:rsid w:val="00C2015B"/>
    <w:rsid w:val="00C2104D"/>
    <w:rsid w:val="00C21BF2"/>
    <w:rsid w:val="00C21E89"/>
    <w:rsid w:val="00C30492"/>
    <w:rsid w:val="00C37745"/>
    <w:rsid w:val="00C410B0"/>
    <w:rsid w:val="00C42BEC"/>
    <w:rsid w:val="00C42F16"/>
    <w:rsid w:val="00C47A6A"/>
    <w:rsid w:val="00C47F64"/>
    <w:rsid w:val="00C56CF1"/>
    <w:rsid w:val="00C66567"/>
    <w:rsid w:val="00C66992"/>
    <w:rsid w:val="00C70A0D"/>
    <w:rsid w:val="00C726DD"/>
    <w:rsid w:val="00C757EB"/>
    <w:rsid w:val="00C76189"/>
    <w:rsid w:val="00C77808"/>
    <w:rsid w:val="00C83138"/>
    <w:rsid w:val="00C8372A"/>
    <w:rsid w:val="00C84588"/>
    <w:rsid w:val="00C85AFF"/>
    <w:rsid w:val="00C85BCD"/>
    <w:rsid w:val="00C864CF"/>
    <w:rsid w:val="00C95D1B"/>
    <w:rsid w:val="00C969B9"/>
    <w:rsid w:val="00C97A48"/>
    <w:rsid w:val="00CA029D"/>
    <w:rsid w:val="00CA266A"/>
    <w:rsid w:val="00CA48B7"/>
    <w:rsid w:val="00CA4E58"/>
    <w:rsid w:val="00CA513E"/>
    <w:rsid w:val="00CA6B6F"/>
    <w:rsid w:val="00CA7DA3"/>
    <w:rsid w:val="00CB42FD"/>
    <w:rsid w:val="00CB594F"/>
    <w:rsid w:val="00CB6C3D"/>
    <w:rsid w:val="00CB74A9"/>
    <w:rsid w:val="00CC069D"/>
    <w:rsid w:val="00CC0BE7"/>
    <w:rsid w:val="00CC2CA9"/>
    <w:rsid w:val="00CC5597"/>
    <w:rsid w:val="00CC59D3"/>
    <w:rsid w:val="00CD05A6"/>
    <w:rsid w:val="00CD54BF"/>
    <w:rsid w:val="00CD612E"/>
    <w:rsid w:val="00CD76FB"/>
    <w:rsid w:val="00CE2E59"/>
    <w:rsid w:val="00CE6DC4"/>
    <w:rsid w:val="00CF0888"/>
    <w:rsid w:val="00CF1071"/>
    <w:rsid w:val="00CF1B3A"/>
    <w:rsid w:val="00CF322C"/>
    <w:rsid w:val="00CF35EE"/>
    <w:rsid w:val="00CF5149"/>
    <w:rsid w:val="00CF5810"/>
    <w:rsid w:val="00CF72B6"/>
    <w:rsid w:val="00D056C5"/>
    <w:rsid w:val="00D12033"/>
    <w:rsid w:val="00D12570"/>
    <w:rsid w:val="00D1285D"/>
    <w:rsid w:val="00D148FA"/>
    <w:rsid w:val="00D25E02"/>
    <w:rsid w:val="00D270C6"/>
    <w:rsid w:val="00D32041"/>
    <w:rsid w:val="00D32180"/>
    <w:rsid w:val="00D331DC"/>
    <w:rsid w:val="00D339BF"/>
    <w:rsid w:val="00D34584"/>
    <w:rsid w:val="00D4079D"/>
    <w:rsid w:val="00D4328A"/>
    <w:rsid w:val="00D4625E"/>
    <w:rsid w:val="00D472DD"/>
    <w:rsid w:val="00D472EF"/>
    <w:rsid w:val="00D473D4"/>
    <w:rsid w:val="00D50064"/>
    <w:rsid w:val="00D5042A"/>
    <w:rsid w:val="00D50C81"/>
    <w:rsid w:val="00D52E84"/>
    <w:rsid w:val="00D53023"/>
    <w:rsid w:val="00D5304D"/>
    <w:rsid w:val="00D53360"/>
    <w:rsid w:val="00D54B4B"/>
    <w:rsid w:val="00D62F1F"/>
    <w:rsid w:val="00D63721"/>
    <w:rsid w:val="00D63726"/>
    <w:rsid w:val="00D64701"/>
    <w:rsid w:val="00D64E6A"/>
    <w:rsid w:val="00D67640"/>
    <w:rsid w:val="00D67746"/>
    <w:rsid w:val="00D67770"/>
    <w:rsid w:val="00D7071F"/>
    <w:rsid w:val="00D71D28"/>
    <w:rsid w:val="00D72318"/>
    <w:rsid w:val="00D73B68"/>
    <w:rsid w:val="00D73CC5"/>
    <w:rsid w:val="00D74F8C"/>
    <w:rsid w:val="00D7607D"/>
    <w:rsid w:val="00D80412"/>
    <w:rsid w:val="00D830FF"/>
    <w:rsid w:val="00D8603C"/>
    <w:rsid w:val="00D90257"/>
    <w:rsid w:val="00D9276B"/>
    <w:rsid w:val="00D927D5"/>
    <w:rsid w:val="00DA08AC"/>
    <w:rsid w:val="00DA11AA"/>
    <w:rsid w:val="00DA4853"/>
    <w:rsid w:val="00DA52CC"/>
    <w:rsid w:val="00DA5819"/>
    <w:rsid w:val="00DA7685"/>
    <w:rsid w:val="00DB2176"/>
    <w:rsid w:val="00DB264D"/>
    <w:rsid w:val="00DB3EFD"/>
    <w:rsid w:val="00DB5E0C"/>
    <w:rsid w:val="00DB7CDA"/>
    <w:rsid w:val="00DC1A2D"/>
    <w:rsid w:val="00DC32C5"/>
    <w:rsid w:val="00DC6652"/>
    <w:rsid w:val="00DD32E9"/>
    <w:rsid w:val="00DD5555"/>
    <w:rsid w:val="00DD55E4"/>
    <w:rsid w:val="00DD5A3A"/>
    <w:rsid w:val="00DD6FEC"/>
    <w:rsid w:val="00DE35C0"/>
    <w:rsid w:val="00DE5E69"/>
    <w:rsid w:val="00DE5F1F"/>
    <w:rsid w:val="00DE6338"/>
    <w:rsid w:val="00DF15B5"/>
    <w:rsid w:val="00DF23C2"/>
    <w:rsid w:val="00DF2FDE"/>
    <w:rsid w:val="00DF594D"/>
    <w:rsid w:val="00E01A46"/>
    <w:rsid w:val="00E02599"/>
    <w:rsid w:val="00E0371F"/>
    <w:rsid w:val="00E03AE9"/>
    <w:rsid w:val="00E22A22"/>
    <w:rsid w:val="00E24B31"/>
    <w:rsid w:val="00E24DA2"/>
    <w:rsid w:val="00E27255"/>
    <w:rsid w:val="00E336B7"/>
    <w:rsid w:val="00E34157"/>
    <w:rsid w:val="00E40E24"/>
    <w:rsid w:val="00E4514D"/>
    <w:rsid w:val="00E45A38"/>
    <w:rsid w:val="00E47553"/>
    <w:rsid w:val="00E47936"/>
    <w:rsid w:val="00E54452"/>
    <w:rsid w:val="00E563B7"/>
    <w:rsid w:val="00E602E4"/>
    <w:rsid w:val="00E62A34"/>
    <w:rsid w:val="00E6401B"/>
    <w:rsid w:val="00E64E8B"/>
    <w:rsid w:val="00E71063"/>
    <w:rsid w:val="00E7315B"/>
    <w:rsid w:val="00E759C5"/>
    <w:rsid w:val="00E76388"/>
    <w:rsid w:val="00E83470"/>
    <w:rsid w:val="00E83BC5"/>
    <w:rsid w:val="00E9004D"/>
    <w:rsid w:val="00E96749"/>
    <w:rsid w:val="00E96BA0"/>
    <w:rsid w:val="00EA206D"/>
    <w:rsid w:val="00EA2295"/>
    <w:rsid w:val="00EA24F7"/>
    <w:rsid w:val="00EA39DC"/>
    <w:rsid w:val="00EA3EA0"/>
    <w:rsid w:val="00EA68F5"/>
    <w:rsid w:val="00EB7BFA"/>
    <w:rsid w:val="00EB7DAB"/>
    <w:rsid w:val="00EC0981"/>
    <w:rsid w:val="00EC35D9"/>
    <w:rsid w:val="00EC4CE9"/>
    <w:rsid w:val="00EC689E"/>
    <w:rsid w:val="00EC6A75"/>
    <w:rsid w:val="00EC72AC"/>
    <w:rsid w:val="00EC7722"/>
    <w:rsid w:val="00EE11BE"/>
    <w:rsid w:val="00EE64E5"/>
    <w:rsid w:val="00EF49E2"/>
    <w:rsid w:val="00EF5AEB"/>
    <w:rsid w:val="00EF5D2F"/>
    <w:rsid w:val="00EF6578"/>
    <w:rsid w:val="00F00EF3"/>
    <w:rsid w:val="00F01871"/>
    <w:rsid w:val="00F04CC1"/>
    <w:rsid w:val="00F119E6"/>
    <w:rsid w:val="00F21737"/>
    <w:rsid w:val="00F24E75"/>
    <w:rsid w:val="00F32383"/>
    <w:rsid w:val="00F3605B"/>
    <w:rsid w:val="00F36EA9"/>
    <w:rsid w:val="00F3769C"/>
    <w:rsid w:val="00F401EA"/>
    <w:rsid w:val="00F41375"/>
    <w:rsid w:val="00F43316"/>
    <w:rsid w:val="00F43BE1"/>
    <w:rsid w:val="00F465BF"/>
    <w:rsid w:val="00F50B52"/>
    <w:rsid w:val="00F52B9C"/>
    <w:rsid w:val="00F60982"/>
    <w:rsid w:val="00F6363B"/>
    <w:rsid w:val="00F664C3"/>
    <w:rsid w:val="00F66AE4"/>
    <w:rsid w:val="00F772E0"/>
    <w:rsid w:val="00F83A1B"/>
    <w:rsid w:val="00F8465A"/>
    <w:rsid w:val="00F84D64"/>
    <w:rsid w:val="00F90C77"/>
    <w:rsid w:val="00F949B3"/>
    <w:rsid w:val="00FA0BD2"/>
    <w:rsid w:val="00FA0DFB"/>
    <w:rsid w:val="00FA6A27"/>
    <w:rsid w:val="00FA74CC"/>
    <w:rsid w:val="00FA7D52"/>
    <w:rsid w:val="00FB0D67"/>
    <w:rsid w:val="00FB2573"/>
    <w:rsid w:val="00FC2BEC"/>
    <w:rsid w:val="00FC3DB8"/>
    <w:rsid w:val="00FC5215"/>
    <w:rsid w:val="00FD28F0"/>
    <w:rsid w:val="00FD2B5E"/>
    <w:rsid w:val="00FD3701"/>
    <w:rsid w:val="00FD5E40"/>
    <w:rsid w:val="00FD61BA"/>
    <w:rsid w:val="00FD6486"/>
    <w:rsid w:val="00FD6E19"/>
    <w:rsid w:val="00FE00B3"/>
    <w:rsid w:val="00FE3C37"/>
    <w:rsid w:val="00FE3EAC"/>
    <w:rsid w:val="00FE6928"/>
    <w:rsid w:val="00FF04CA"/>
    <w:rsid w:val="00FF3D4C"/>
    <w:rsid w:val="00FF410F"/>
    <w:rsid w:val="00FF42A7"/>
    <w:rsid w:val="00FF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3542B64-55F0-4910-B401-5CD3EC3D6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AFD"/>
    <w:pPr>
      <w:suppressAutoHyphens/>
      <w:spacing w:after="200" w:line="276" w:lineRule="auto"/>
      <w:ind w:left="748"/>
    </w:pPr>
    <w:rPr>
      <w:rFonts w:ascii="Calibri" w:hAnsi="Calibri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uiPriority w:val="99"/>
    <w:rsid w:val="004D6AFD"/>
  </w:style>
  <w:style w:type="character" w:customStyle="1" w:styleId="a3">
    <w:name w:val="Верхний колонтитул Знак"/>
    <w:uiPriority w:val="99"/>
    <w:rsid w:val="004D6AFD"/>
    <w:rPr>
      <w:sz w:val="24"/>
    </w:rPr>
  </w:style>
  <w:style w:type="character" w:customStyle="1" w:styleId="a4">
    <w:name w:val="Нижний колонтитул Знак"/>
    <w:uiPriority w:val="99"/>
    <w:rsid w:val="004D6AFD"/>
    <w:rPr>
      <w:sz w:val="24"/>
    </w:rPr>
  </w:style>
  <w:style w:type="character" w:styleId="a5">
    <w:name w:val="Emphasis"/>
    <w:uiPriority w:val="99"/>
    <w:qFormat/>
    <w:rsid w:val="004D6AFD"/>
    <w:rPr>
      <w:rFonts w:cs="Times New Roman"/>
      <w:i/>
    </w:rPr>
  </w:style>
  <w:style w:type="character" w:customStyle="1" w:styleId="a6">
    <w:name w:val="Название Знак"/>
    <w:uiPriority w:val="99"/>
    <w:rsid w:val="004D6AFD"/>
    <w:rPr>
      <w:b/>
      <w:sz w:val="24"/>
    </w:rPr>
  </w:style>
  <w:style w:type="character" w:styleId="a7">
    <w:name w:val="Strong"/>
    <w:uiPriority w:val="99"/>
    <w:qFormat/>
    <w:rsid w:val="004D6AFD"/>
    <w:rPr>
      <w:rFonts w:cs="Times New Roman"/>
      <w:b/>
    </w:rPr>
  </w:style>
  <w:style w:type="character" w:customStyle="1" w:styleId="a8">
    <w:name w:val="Основной текст с отступом Знак"/>
    <w:uiPriority w:val="99"/>
    <w:rsid w:val="004D6AFD"/>
    <w:rPr>
      <w:sz w:val="24"/>
    </w:rPr>
  </w:style>
  <w:style w:type="character" w:customStyle="1" w:styleId="3">
    <w:name w:val="Основной текст с отступом 3 Знак"/>
    <w:uiPriority w:val="99"/>
    <w:rsid w:val="004D6AFD"/>
    <w:rPr>
      <w:sz w:val="16"/>
    </w:rPr>
  </w:style>
  <w:style w:type="character" w:styleId="a9">
    <w:name w:val="Hyperlink"/>
    <w:uiPriority w:val="99"/>
    <w:rsid w:val="004D6AFD"/>
    <w:rPr>
      <w:rFonts w:cs="Times New Roman"/>
      <w:color w:val="648BCB"/>
      <w:u w:val="single"/>
    </w:rPr>
  </w:style>
  <w:style w:type="paragraph" w:customStyle="1" w:styleId="aa">
    <w:name w:val="Заголовок"/>
    <w:basedOn w:val="a"/>
    <w:next w:val="ab"/>
    <w:uiPriority w:val="99"/>
    <w:rsid w:val="004D6AF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b">
    <w:name w:val="Body Text"/>
    <w:basedOn w:val="a"/>
    <w:link w:val="ac"/>
    <w:uiPriority w:val="99"/>
    <w:rsid w:val="004D6AFD"/>
    <w:pPr>
      <w:spacing w:after="120"/>
    </w:pPr>
    <w:rPr>
      <w:rFonts w:cs="Times New Roman"/>
    </w:rPr>
  </w:style>
  <w:style w:type="character" w:customStyle="1" w:styleId="ac">
    <w:name w:val="Основной текст Знак"/>
    <w:link w:val="ab"/>
    <w:uiPriority w:val="99"/>
    <w:locked/>
    <w:rsid w:val="00544693"/>
    <w:rPr>
      <w:rFonts w:ascii="Calibri" w:hAnsi="Calibri" w:cs="Times New Roman"/>
      <w:sz w:val="22"/>
      <w:lang w:eastAsia="ar-SA" w:bidi="ar-SA"/>
    </w:rPr>
  </w:style>
  <w:style w:type="paragraph" w:styleId="ad">
    <w:name w:val="List"/>
    <w:basedOn w:val="ab"/>
    <w:uiPriority w:val="99"/>
    <w:rsid w:val="004D6AFD"/>
    <w:rPr>
      <w:rFonts w:cs="Mangal"/>
    </w:rPr>
  </w:style>
  <w:style w:type="paragraph" w:customStyle="1" w:styleId="10">
    <w:name w:val="Название1"/>
    <w:basedOn w:val="a"/>
    <w:uiPriority w:val="99"/>
    <w:rsid w:val="004D6AF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uiPriority w:val="99"/>
    <w:rsid w:val="004D6AFD"/>
    <w:pPr>
      <w:suppressLineNumbers/>
    </w:pPr>
    <w:rPr>
      <w:rFonts w:cs="Mangal"/>
    </w:rPr>
  </w:style>
  <w:style w:type="paragraph" w:styleId="ae">
    <w:name w:val="header"/>
    <w:basedOn w:val="a"/>
    <w:link w:val="12"/>
    <w:uiPriority w:val="99"/>
    <w:rsid w:val="004D6AFD"/>
  </w:style>
  <w:style w:type="character" w:customStyle="1" w:styleId="12">
    <w:name w:val="Верхний колонтитул Знак1"/>
    <w:link w:val="ae"/>
    <w:uiPriority w:val="99"/>
    <w:semiHidden/>
    <w:locked/>
    <w:rPr>
      <w:rFonts w:ascii="Calibri" w:hAnsi="Calibri" w:cs="Calibri"/>
      <w:lang w:eastAsia="ar-SA" w:bidi="ar-SA"/>
    </w:rPr>
  </w:style>
  <w:style w:type="paragraph" w:styleId="af">
    <w:name w:val="footer"/>
    <w:basedOn w:val="a"/>
    <w:link w:val="13"/>
    <w:uiPriority w:val="99"/>
    <w:rsid w:val="004D6AFD"/>
  </w:style>
  <w:style w:type="character" w:customStyle="1" w:styleId="13">
    <w:name w:val="Нижний колонтитул Знак1"/>
    <w:link w:val="af"/>
    <w:uiPriority w:val="99"/>
    <w:semiHidden/>
    <w:locked/>
    <w:rPr>
      <w:rFonts w:ascii="Calibri" w:hAnsi="Calibri" w:cs="Calibri"/>
      <w:lang w:eastAsia="ar-SA" w:bidi="ar-SA"/>
    </w:rPr>
  </w:style>
  <w:style w:type="paragraph" w:customStyle="1" w:styleId="ParagraphStyle">
    <w:name w:val="Paragraph Style"/>
    <w:uiPriority w:val="99"/>
    <w:rsid w:val="004D6AFD"/>
    <w:pPr>
      <w:suppressAutoHyphens/>
      <w:autoSpaceDE w:val="0"/>
    </w:pPr>
    <w:rPr>
      <w:rFonts w:ascii="Arial" w:hAnsi="Arial" w:cs="Arial"/>
      <w:sz w:val="24"/>
      <w:szCs w:val="24"/>
      <w:lang w:eastAsia="ar-SA"/>
    </w:rPr>
  </w:style>
  <w:style w:type="paragraph" w:styleId="af0">
    <w:name w:val="No Spacing"/>
    <w:link w:val="14"/>
    <w:uiPriority w:val="99"/>
    <w:qFormat/>
    <w:rsid w:val="004D6AFD"/>
    <w:pPr>
      <w:suppressAutoHyphens/>
      <w:ind w:left="748"/>
    </w:pPr>
    <w:rPr>
      <w:rFonts w:ascii="Calibri" w:hAnsi="Calibri"/>
      <w:sz w:val="22"/>
      <w:szCs w:val="22"/>
      <w:lang w:eastAsia="ar-SA"/>
    </w:rPr>
  </w:style>
  <w:style w:type="character" w:customStyle="1" w:styleId="14">
    <w:name w:val="Без интервала Знак1"/>
    <w:link w:val="af0"/>
    <w:uiPriority w:val="99"/>
    <w:locked/>
    <w:rsid w:val="00544693"/>
    <w:rPr>
      <w:rFonts w:ascii="Calibri" w:hAnsi="Calibri"/>
      <w:sz w:val="22"/>
      <w:lang w:eastAsia="ar-SA" w:bidi="ar-SA"/>
    </w:rPr>
  </w:style>
  <w:style w:type="paragraph" w:styleId="af1">
    <w:name w:val="Normal (Web)"/>
    <w:basedOn w:val="a"/>
    <w:uiPriority w:val="99"/>
    <w:rsid w:val="004D6AFD"/>
    <w:pPr>
      <w:spacing w:before="280" w:after="280" w:line="240" w:lineRule="auto"/>
      <w:ind w:left="0"/>
    </w:pPr>
    <w:rPr>
      <w:rFonts w:ascii="Times New Roman" w:hAnsi="Times New Roman" w:cs="Times New Roman"/>
      <w:sz w:val="24"/>
      <w:szCs w:val="24"/>
    </w:rPr>
  </w:style>
  <w:style w:type="paragraph" w:styleId="af2">
    <w:name w:val="Title"/>
    <w:basedOn w:val="a"/>
    <w:next w:val="af3"/>
    <w:link w:val="15"/>
    <w:uiPriority w:val="99"/>
    <w:qFormat/>
    <w:rsid w:val="004D6AFD"/>
    <w:pPr>
      <w:spacing w:after="0" w:line="240" w:lineRule="auto"/>
      <w:ind w:left="0"/>
      <w:jc w:val="center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15">
    <w:name w:val="Название Знак1"/>
    <w:link w:val="af2"/>
    <w:uiPriority w:val="99"/>
    <w:locked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af3">
    <w:name w:val="Subtitle"/>
    <w:basedOn w:val="aa"/>
    <w:next w:val="ab"/>
    <w:link w:val="af4"/>
    <w:uiPriority w:val="99"/>
    <w:qFormat/>
    <w:rsid w:val="004D6AFD"/>
    <w:pPr>
      <w:jc w:val="center"/>
    </w:pPr>
    <w:rPr>
      <w:i/>
      <w:iCs/>
    </w:rPr>
  </w:style>
  <w:style w:type="character" w:customStyle="1" w:styleId="af4">
    <w:name w:val="Подзаголовок Знак"/>
    <w:link w:val="af3"/>
    <w:uiPriority w:val="99"/>
    <w:locked/>
    <w:rPr>
      <w:rFonts w:ascii="Cambria" w:hAnsi="Cambria" w:cs="Times New Roman"/>
      <w:sz w:val="24"/>
      <w:szCs w:val="24"/>
      <w:lang w:eastAsia="ar-SA" w:bidi="ar-SA"/>
    </w:rPr>
  </w:style>
  <w:style w:type="paragraph" w:customStyle="1" w:styleId="zagbig">
    <w:name w:val="zag_big"/>
    <w:basedOn w:val="a"/>
    <w:uiPriority w:val="99"/>
    <w:rsid w:val="004D6AFD"/>
    <w:pPr>
      <w:spacing w:before="280" w:after="280" w:line="240" w:lineRule="auto"/>
      <w:ind w:left="0"/>
      <w:jc w:val="center"/>
    </w:pPr>
    <w:rPr>
      <w:rFonts w:ascii="Times New Roman" w:hAnsi="Times New Roman" w:cs="Times New Roman"/>
      <w:sz w:val="29"/>
      <w:szCs w:val="29"/>
    </w:rPr>
  </w:style>
  <w:style w:type="paragraph" w:styleId="af5">
    <w:name w:val="Body Text Indent"/>
    <w:basedOn w:val="a"/>
    <w:link w:val="16"/>
    <w:uiPriority w:val="99"/>
    <w:rsid w:val="004D6AFD"/>
    <w:pPr>
      <w:spacing w:before="280" w:after="280" w:line="240" w:lineRule="auto"/>
      <w:ind w:left="0"/>
    </w:pPr>
    <w:rPr>
      <w:rFonts w:ascii="Times New Roman" w:hAnsi="Times New Roman" w:cs="Times New Roman"/>
      <w:sz w:val="24"/>
      <w:szCs w:val="24"/>
    </w:rPr>
  </w:style>
  <w:style w:type="character" w:customStyle="1" w:styleId="16">
    <w:name w:val="Основной текст с отступом Знак1"/>
    <w:link w:val="af5"/>
    <w:uiPriority w:val="99"/>
    <w:semiHidden/>
    <w:locked/>
    <w:rPr>
      <w:rFonts w:ascii="Calibri" w:hAnsi="Calibri" w:cs="Calibri"/>
      <w:lang w:eastAsia="ar-SA" w:bidi="ar-SA"/>
    </w:rPr>
  </w:style>
  <w:style w:type="paragraph" w:customStyle="1" w:styleId="31">
    <w:name w:val="Основной текст с отступом 31"/>
    <w:basedOn w:val="a"/>
    <w:uiPriority w:val="99"/>
    <w:rsid w:val="004D6AFD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paragraph" w:customStyle="1" w:styleId="af6">
    <w:name w:val="Содержимое врезки"/>
    <w:basedOn w:val="ab"/>
    <w:uiPriority w:val="99"/>
    <w:rsid w:val="004D6AFD"/>
  </w:style>
  <w:style w:type="paragraph" w:customStyle="1" w:styleId="af7">
    <w:name w:val="Содержимое таблицы"/>
    <w:basedOn w:val="a"/>
    <w:uiPriority w:val="99"/>
    <w:rsid w:val="004D6AFD"/>
    <w:pPr>
      <w:suppressLineNumbers/>
    </w:pPr>
  </w:style>
  <w:style w:type="paragraph" w:customStyle="1" w:styleId="af8">
    <w:name w:val="Заголовок таблицы"/>
    <w:basedOn w:val="af7"/>
    <w:uiPriority w:val="99"/>
    <w:rsid w:val="004D6AFD"/>
    <w:pPr>
      <w:jc w:val="center"/>
    </w:pPr>
    <w:rPr>
      <w:b/>
      <w:bCs/>
    </w:rPr>
  </w:style>
  <w:style w:type="paragraph" w:styleId="af9">
    <w:name w:val="List Paragraph"/>
    <w:basedOn w:val="a"/>
    <w:uiPriority w:val="99"/>
    <w:qFormat/>
    <w:rsid w:val="00C47F64"/>
    <w:pPr>
      <w:suppressAutoHyphens w:val="0"/>
      <w:ind w:left="720"/>
      <w:contextualSpacing/>
    </w:pPr>
    <w:rPr>
      <w:rFonts w:cs="Times New Roman"/>
      <w:lang w:eastAsia="en-US"/>
    </w:rPr>
  </w:style>
  <w:style w:type="paragraph" w:customStyle="1" w:styleId="17">
    <w:name w:val="Абзац списка1"/>
    <w:basedOn w:val="a"/>
    <w:uiPriority w:val="99"/>
    <w:rsid w:val="006C0D4D"/>
    <w:pPr>
      <w:ind w:left="720"/>
    </w:pPr>
  </w:style>
  <w:style w:type="paragraph" w:customStyle="1" w:styleId="4">
    <w:name w:val="Заголовок №4"/>
    <w:basedOn w:val="a"/>
    <w:uiPriority w:val="99"/>
    <w:rsid w:val="007704A8"/>
    <w:pPr>
      <w:widowControl w:val="0"/>
      <w:shd w:val="clear" w:color="auto" w:fill="FFFFFF"/>
      <w:spacing w:before="180" w:after="180" w:line="240" w:lineRule="atLeast"/>
      <w:ind w:left="0"/>
      <w:jc w:val="center"/>
    </w:pPr>
    <w:rPr>
      <w:rFonts w:ascii="MS Reference Sans Serif" w:hAnsi="MS Reference Sans Serif" w:cs="MS Reference Sans Serif"/>
      <w:sz w:val="20"/>
      <w:szCs w:val="20"/>
    </w:rPr>
  </w:style>
  <w:style w:type="paragraph" w:customStyle="1" w:styleId="url">
    <w:name w:val="url"/>
    <w:basedOn w:val="a"/>
    <w:uiPriority w:val="99"/>
    <w:rsid w:val="007704A8"/>
    <w:pPr>
      <w:spacing w:before="280" w:after="280" w:line="240" w:lineRule="auto"/>
      <w:ind w:left="0"/>
    </w:pPr>
    <w:rPr>
      <w:rFonts w:ascii="Times New Roman" w:hAnsi="Times New Roman" w:cs="Times New Roman"/>
      <w:sz w:val="24"/>
      <w:szCs w:val="24"/>
    </w:rPr>
  </w:style>
  <w:style w:type="character" w:customStyle="1" w:styleId="afa">
    <w:name w:val="Текст выноски Знак"/>
    <w:link w:val="afb"/>
    <w:uiPriority w:val="99"/>
    <w:semiHidden/>
    <w:locked/>
    <w:rsid w:val="00544693"/>
    <w:rPr>
      <w:rFonts w:ascii="Tahoma" w:hAnsi="Tahoma"/>
      <w:sz w:val="16"/>
      <w:lang w:eastAsia="en-US"/>
    </w:rPr>
  </w:style>
  <w:style w:type="paragraph" w:styleId="afb">
    <w:name w:val="Balloon Text"/>
    <w:basedOn w:val="a"/>
    <w:link w:val="afa"/>
    <w:uiPriority w:val="99"/>
    <w:semiHidden/>
    <w:rsid w:val="00544693"/>
    <w:pPr>
      <w:suppressAutoHyphens w:val="0"/>
      <w:spacing w:after="0" w:line="240" w:lineRule="auto"/>
      <w:ind w:left="0"/>
    </w:pPr>
    <w:rPr>
      <w:rFonts w:ascii="Tahoma" w:hAnsi="Tahoma" w:cs="Times New Roman"/>
      <w:sz w:val="16"/>
      <w:szCs w:val="20"/>
      <w:lang w:eastAsia="en-US"/>
    </w:rPr>
  </w:style>
  <w:style w:type="character" w:customStyle="1" w:styleId="BalloonTextChar1">
    <w:name w:val="Balloon Text Char1"/>
    <w:uiPriority w:val="99"/>
    <w:semiHidden/>
    <w:rPr>
      <w:rFonts w:cs="Calibri"/>
      <w:sz w:val="2"/>
      <w:lang w:eastAsia="ar-SA" w:bidi="ar-SA"/>
    </w:rPr>
  </w:style>
  <w:style w:type="character" w:customStyle="1" w:styleId="afc">
    <w:name w:val="А_основной Знак"/>
    <w:link w:val="afd"/>
    <w:uiPriority w:val="99"/>
    <w:locked/>
    <w:rsid w:val="00544693"/>
    <w:rPr>
      <w:sz w:val="28"/>
    </w:rPr>
  </w:style>
  <w:style w:type="paragraph" w:customStyle="1" w:styleId="afd">
    <w:name w:val="А_основной"/>
    <w:basedOn w:val="a"/>
    <w:link w:val="afc"/>
    <w:uiPriority w:val="99"/>
    <w:rsid w:val="00544693"/>
    <w:pPr>
      <w:suppressAutoHyphens w:val="0"/>
      <w:spacing w:after="0" w:line="360" w:lineRule="auto"/>
      <w:ind w:left="0" w:firstLine="340"/>
      <w:jc w:val="both"/>
    </w:pPr>
    <w:rPr>
      <w:rFonts w:ascii="Times New Roman" w:hAnsi="Times New Roman" w:cs="Times New Roman"/>
      <w:sz w:val="28"/>
      <w:szCs w:val="20"/>
      <w:lang w:eastAsia="ru-RU"/>
    </w:rPr>
  </w:style>
  <w:style w:type="character" w:customStyle="1" w:styleId="8">
    <w:name w:val="Основной текст + 8"/>
    <w:aliases w:val="5 pt,Интервал 0 pt"/>
    <w:uiPriority w:val="99"/>
    <w:rsid w:val="00544693"/>
    <w:rPr>
      <w:rFonts w:ascii="Times New Roman" w:hAnsi="Times New Roman"/>
      <w:color w:val="000000"/>
      <w:spacing w:val="4"/>
      <w:w w:val="100"/>
      <w:position w:val="0"/>
      <w:sz w:val="17"/>
      <w:u w:val="none"/>
      <w:effect w:val="none"/>
      <w:lang w:val="ru-RU" w:eastAsia="ru-RU"/>
    </w:rPr>
  </w:style>
  <w:style w:type="character" w:customStyle="1" w:styleId="82">
    <w:name w:val="Основной текст + 82"/>
    <w:aliases w:val="5 pt2,Полужирный,Интервал 0 pt6"/>
    <w:uiPriority w:val="99"/>
    <w:rsid w:val="00544693"/>
    <w:rPr>
      <w:rFonts w:ascii="Times New Roman" w:hAnsi="Times New Roman"/>
      <w:b/>
      <w:color w:val="000000"/>
      <w:spacing w:val="-5"/>
      <w:w w:val="100"/>
      <w:position w:val="0"/>
      <w:sz w:val="17"/>
      <w:shd w:val="clear" w:color="auto" w:fill="FFFFFF"/>
      <w:lang w:val="ru-RU" w:eastAsia="ru-RU"/>
    </w:rPr>
  </w:style>
  <w:style w:type="character" w:customStyle="1" w:styleId="81">
    <w:name w:val="Основной текст + 81"/>
    <w:aliases w:val="5 pt1,Полужирный1,Курсив,Интервал 0 pt5"/>
    <w:uiPriority w:val="99"/>
    <w:rsid w:val="00544693"/>
    <w:rPr>
      <w:rFonts w:ascii="Times New Roman" w:hAnsi="Times New Roman"/>
      <w:b/>
      <w:i/>
      <w:color w:val="000000"/>
      <w:spacing w:val="-2"/>
      <w:w w:val="100"/>
      <w:position w:val="0"/>
      <w:sz w:val="17"/>
      <w:shd w:val="clear" w:color="auto" w:fill="FFFFFF"/>
      <w:lang w:val="ru-RU" w:eastAsia="ru-RU"/>
    </w:rPr>
  </w:style>
  <w:style w:type="character" w:customStyle="1" w:styleId="afe">
    <w:name w:val="Основной текст + Курсив"/>
    <w:aliases w:val="Интервал 0 pt4"/>
    <w:uiPriority w:val="99"/>
    <w:rsid w:val="00544693"/>
    <w:rPr>
      <w:rFonts w:ascii="Times New Roman" w:hAnsi="Times New Roman"/>
      <w:b/>
      <w:i/>
      <w:color w:val="000000"/>
      <w:spacing w:val="0"/>
      <w:w w:val="100"/>
      <w:position w:val="0"/>
      <w:sz w:val="17"/>
      <w:u w:val="none"/>
      <w:effect w:val="none"/>
      <w:shd w:val="clear" w:color="auto" w:fill="FFFFFF"/>
      <w:lang w:val="ru-RU" w:eastAsia="ru-RU"/>
    </w:rPr>
  </w:style>
  <w:style w:type="character" w:customStyle="1" w:styleId="9pt">
    <w:name w:val="Основной текст + 9 pt"/>
    <w:aliases w:val="Интервал 0 pt3"/>
    <w:uiPriority w:val="99"/>
    <w:rsid w:val="00544693"/>
    <w:rPr>
      <w:rFonts w:ascii="Times New Roman" w:hAnsi="Times New Roman"/>
      <w:color w:val="000000"/>
      <w:spacing w:val="-8"/>
      <w:w w:val="100"/>
      <w:position w:val="0"/>
      <w:sz w:val="18"/>
      <w:u w:val="none"/>
      <w:effect w:val="none"/>
      <w:shd w:val="clear" w:color="auto" w:fill="FFFFFF"/>
      <w:lang w:val="ru-RU" w:eastAsia="ru-RU"/>
    </w:rPr>
  </w:style>
  <w:style w:type="character" w:customStyle="1" w:styleId="aff">
    <w:name w:val="Основной текст + Полужирный"/>
    <w:aliases w:val="Интервал 0 pt2"/>
    <w:uiPriority w:val="99"/>
    <w:rsid w:val="00544693"/>
    <w:rPr>
      <w:rFonts w:ascii="Times New Roman" w:hAnsi="Times New Roman"/>
      <w:b/>
      <w:color w:val="000000"/>
      <w:spacing w:val="-2"/>
      <w:w w:val="100"/>
      <w:position w:val="0"/>
      <w:sz w:val="18"/>
      <w:u w:val="none"/>
      <w:effect w:val="none"/>
      <w:shd w:val="clear" w:color="auto" w:fill="FFFFFF"/>
      <w:lang w:val="ru-RU" w:eastAsia="ru-RU"/>
    </w:rPr>
  </w:style>
  <w:style w:type="character" w:customStyle="1" w:styleId="18">
    <w:name w:val="Основной текст + Полужирный1"/>
    <w:aliases w:val="Курсив1,Интервал 0 pt1"/>
    <w:uiPriority w:val="99"/>
    <w:rsid w:val="00544693"/>
    <w:rPr>
      <w:rFonts w:ascii="Times New Roman" w:hAnsi="Times New Roman"/>
      <w:b/>
      <w:i/>
      <w:color w:val="000000"/>
      <w:spacing w:val="-2"/>
      <w:w w:val="100"/>
      <w:position w:val="0"/>
      <w:sz w:val="18"/>
      <w:u w:val="none"/>
      <w:effect w:val="none"/>
      <w:shd w:val="clear" w:color="auto" w:fill="FFFFFF"/>
      <w:lang w:val="ru-RU" w:eastAsia="ru-RU"/>
    </w:rPr>
  </w:style>
  <w:style w:type="paragraph" w:customStyle="1" w:styleId="Default">
    <w:name w:val="Default"/>
    <w:uiPriority w:val="99"/>
    <w:rsid w:val="005446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0">
    <w:name w:val="Заголовок 3+"/>
    <w:basedOn w:val="a"/>
    <w:uiPriority w:val="99"/>
    <w:rsid w:val="00544693"/>
    <w:pPr>
      <w:widowControl w:val="0"/>
      <w:suppressAutoHyphens w:val="0"/>
      <w:overflowPunct w:val="0"/>
      <w:autoSpaceDE w:val="0"/>
      <w:autoSpaceDN w:val="0"/>
      <w:adjustRightInd w:val="0"/>
      <w:spacing w:before="240" w:after="0" w:line="240" w:lineRule="auto"/>
      <w:ind w:left="0"/>
      <w:jc w:val="center"/>
    </w:pPr>
    <w:rPr>
      <w:rFonts w:ascii="Times New Roman" w:hAnsi="Times New Roman" w:cs="Times New Roman"/>
      <w:b/>
      <w:sz w:val="28"/>
      <w:szCs w:val="20"/>
      <w:lang w:eastAsia="ru-RU"/>
    </w:rPr>
  </w:style>
  <w:style w:type="table" w:styleId="aff0">
    <w:name w:val="Table Grid"/>
    <w:basedOn w:val="a1"/>
    <w:uiPriority w:val="99"/>
    <w:rsid w:val="00992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uiPriority w:val="99"/>
    <w:rsid w:val="00275DC3"/>
    <w:pPr>
      <w:suppressAutoHyphens w:val="0"/>
      <w:spacing w:before="100" w:beforeAutospacing="1" w:after="100" w:afterAutospacing="1" w:line="240" w:lineRule="auto"/>
      <w:ind w:left="0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9">
    <w:name w:val="c9"/>
    <w:uiPriority w:val="99"/>
    <w:rsid w:val="00275DC3"/>
    <w:rPr>
      <w:rFonts w:cs="Times New Roman"/>
    </w:rPr>
  </w:style>
  <w:style w:type="paragraph" w:customStyle="1" w:styleId="19">
    <w:name w:val="Без интервала1"/>
    <w:link w:val="aff1"/>
    <w:uiPriority w:val="99"/>
    <w:rsid w:val="00286EB1"/>
    <w:pPr>
      <w:ind w:left="748"/>
    </w:pPr>
    <w:rPr>
      <w:rFonts w:ascii="Calibri" w:hAnsi="Calibri"/>
      <w:sz w:val="22"/>
      <w:szCs w:val="22"/>
      <w:lang w:eastAsia="en-US"/>
    </w:rPr>
  </w:style>
  <w:style w:type="character" w:customStyle="1" w:styleId="aff1">
    <w:name w:val="Без интервала Знак"/>
    <w:link w:val="19"/>
    <w:uiPriority w:val="99"/>
    <w:locked/>
    <w:rsid w:val="00286EB1"/>
    <w:rPr>
      <w:rFonts w:ascii="Calibri" w:hAnsi="Calibri"/>
      <w:sz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3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Office%20Word%202003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1241</TotalTime>
  <Pages>17</Pages>
  <Words>4714</Words>
  <Characters>26875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</dc:creator>
  <cp:lastModifiedBy>МО Физ-ра</cp:lastModifiedBy>
  <cp:revision>5</cp:revision>
  <cp:lastPrinted>2019-10-10T08:31:00Z</cp:lastPrinted>
  <dcterms:created xsi:type="dcterms:W3CDTF">2018-09-02T16:31:00Z</dcterms:created>
  <dcterms:modified xsi:type="dcterms:W3CDTF">2021-10-01T05:30:00Z</dcterms:modified>
</cp:coreProperties>
</file>