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EB" w:rsidRPr="00A937AC" w:rsidRDefault="003F53EB" w:rsidP="0039239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37AC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5" o:title=""/>
          </v:shape>
        </w:pict>
      </w:r>
    </w:p>
    <w:p w:rsidR="003F53EB" w:rsidRDefault="003F53EB" w:rsidP="00253C0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F53EB" w:rsidRDefault="003F53EB" w:rsidP="00253C0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F53EB" w:rsidRDefault="003F53EB" w:rsidP="00253C0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F53EB" w:rsidRPr="00091CDE" w:rsidRDefault="003F53EB" w:rsidP="00253C0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F53EB" w:rsidRPr="00914C41" w:rsidRDefault="003F53EB" w:rsidP="00914C41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7"/>
        <w:gridCol w:w="1118"/>
        <w:gridCol w:w="1134"/>
        <w:gridCol w:w="1089"/>
        <w:gridCol w:w="6223"/>
      </w:tblGrid>
      <w:tr w:rsidR="003F53EB" w:rsidRPr="003616A1">
        <w:trPr>
          <w:trHeight w:val="684"/>
        </w:trPr>
        <w:tc>
          <w:tcPr>
            <w:tcW w:w="2235" w:type="dxa"/>
            <w:gridSpan w:val="2"/>
          </w:tcPr>
          <w:p w:rsidR="003F53EB" w:rsidRPr="00CE0EBF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23" w:type="dxa"/>
            <w:gridSpan w:val="2"/>
          </w:tcPr>
          <w:p w:rsidR="003F53EB" w:rsidRPr="00CE0EBF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23" w:type="dxa"/>
            <w:vMerge w:val="restart"/>
          </w:tcPr>
          <w:p w:rsidR="003F53EB" w:rsidRPr="00CE0EBF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</w:tr>
      <w:tr w:rsidR="003F53EB" w:rsidRPr="003616A1">
        <w:trPr>
          <w:trHeight w:val="342"/>
        </w:trPr>
        <w:tc>
          <w:tcPr>
            <w:tcW w:w="1117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223" w:type="dxa"/>
            <w:vMerge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3EB" w:rsidRPr="003616A1">
        <w:trPr>
          <w:trHeight w:val="361"/>
        </w:trPr>
        <w:tc>
          <w:tcPr>
            <w:tcW w:w="10681" w:type="dxa"/>
            <w:gridSpan w:val="5"/>
          </w:tcPr>
          <w:p w:rsidR="003F53EB" w:rsidRPr="006167F2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Совершенствование мыслительных операций. 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Обучение поиску закономерностей.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Развитие наглядно-образного мышления.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Ребусы. Задание по перекладыванию спичек.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Обучение поиску закономерностей.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Развитие наглядно-образного мышления.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Ребусы. Задание по перекладыванию спичек.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3616A1" w:rsidRDefault="003F53EB" w:rsidP="00EB09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Обучение поиску закономерностей.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Развитие наглядно-образного мышления.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Ребусы. Задание по перекладыванию спичек.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 и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Обучение поиску закономерностей.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Совершенствование воображения.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наглядно-образного мышления.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Ребусы. Задания по перекладыванию спичек.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реакции. Совершенствование мыслительных операций.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рассуждать.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Совершенствование мыслительных операций. Развитие аналитических способностей.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3616A1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A1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 на конец учебного года.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Тренировка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Совершенствование мыслительных операций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рассуждать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Совершенствование мыслительных операций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Совершен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ствование мыслительных операций.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способности рассуждать.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Развитие наглядно-образного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Ребусы.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адание по перекладыванию спичек.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поиску закономерностей. </w:t>
            </w:r>
          </w:p>
        </w:tc>
      </w:tr>
      <w:tr w:rsidR="003F53EB" w:rsidRPr="003616A1">
        <w:trPr>
          <w:trHeight w:val="361"/>
        </w:trPr>
        <w:tc>
          <w:tcPr>
            <w:tcW w:w="1117" w:type="dxa"/>
          </w:tcPr>
          <w:p w:rsidR="003F53EB" w:rsidRPr="00100228" w:rsidRDefault="003F53EB" w:rsidP="00EB0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22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18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089" w:type="dxa"/>
          </w:tcPr>
          <w:p w:rsidR="003F53EB" w:rsidRPr="00CE0EBF" w:rsidRDefault="003F53EB" w:rsidP="00EB0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3F53EB" w:rsidRPr="00EF328B" w:rsidRDefault="003F53EB" w:rsidP="00EB09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F328B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Выявление уровня развития внимания, восприятия, воображения, памяти и мышления на конец учебного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F53EB" w:rsidRDefault="003F53EB"/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C855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3EB" w:rsidRDefault="003F53EB" w:rsidP="003373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F53EB" w:rsidSect="0047220B">
      <w:pgSz w:w="11906" w:h="16838"/>
      <w:pgMar w:top="71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254"/>
    <w:multiLevelType w:val="multilevel"/>
    <w:tmpl w:val="56741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8654344"/>
    <w:multiLevelType w:val="multilevel"/>
    <w:tmpl w:val="94EA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2EC0E3A"/>
    <w:multiLevelType w:val="hybridMultilevel"/>
    <w:tmpl w:val="06C2BE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3">
    <w:nsid w:val="1EEA2E52"/>
    <w:multiLevelType w:val="multilevel"/>
    <w:tmpl w:val="8FAE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CB60F9B"/>
    <w:multiLevelType w:val="multilevel"/>
    <w:tmpl w:val="DDE4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9396D08"/>
    <w:multiLevelType w:val="multilevel"/>
    <w:tmpl w:val="387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B8A4C18"/>
    <w:multiLevelType w:val="multilevel"/>
    <w:tmpl w:val="CD28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D974654"/>
    <w:multiLevelType w:val="hybridMultilevel"/>
    <w:tmpl w:val="BD18D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80575D"/>
    <w:multiLevelType w:val="multilevel"/>
    <w:tmpl w:val="B454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B69"/>
    <w:rsid w:val="00091CDE"/>
    <w:rsid w:val="000A053A"/>
    <w:rsid w:val="00100228"/>
    <w:rsid w:val="00166A9E"/>
    <w:rsid w:val="0017055C"/>
    <w:rsid w:val="002233BB"/>
    <w:rsid w:val="0025240B"/>
    <w:rsid w:val="00253C07"/>
    <w:rsid w:val="002555A8"/>
    <w:rsid w:val="002B2502"/>
    <w:rsid w:val="002D0A76"/>
    <w:rsid w:val="0033733F"/>
    <w:rsid w:val="003616A1"/>
    <w:rsid w:val="0039239B"/>
    <w:rsid w:val="003F53EB"/>
    <w:rsid w:val="0044090A"/>
    <w:rsid w:val="00447E4D"/>
    <w:rsid w:val="0047220B"/>
    <w:rsid w:val="004B632E"/>
    <w:rsid w:val="005624B7"/>
    <w:rsid w:val="00567DC9"/>
    <w:rsid w:val="005D0C7D"/>
    <w:rsid w:val="00605089"/>
    <w:rsid w:val="006167F2"/>
    <w:rsid w:val="0064145C"/>
    <w:rsid w:val="006A3F1B"/>
    <w:rsid w:val="00701605"/>
    <w:rsid w:val="007619FA"/>
    <w:rsid w:val="007F6FE2"/>
    <w:rsid w:val="00836816"/>
    <w:rsid w:val="00914C41"/>
    <w:rsid w:val="009159DB"/>
    <w:rsid w:val="009D2B69"/>
    <w:rsid w:val="009E441D"/>
    <w:rsid w:val="00A05650"/>
    <w:rsid w:val="00A234EB"/>
    <w:rsid w:val="00A2434B"/>
    <w:rsid w:val="00A53E9E"/>
    <w:rsid w:val="00A937AC"/>
    <w:rsid w:val="00AA356E"/>
    <w:rsid w:val="00B34A77"/>
    <w:rsid w:val="00B64652"/>
    <w:rsid w:val="00BA2135"/>
    <w:rsid w:val="00BE0F94"/>
    <w:rsid w:val="00C249F9"/>
    <w:rsid w:val="00C640F7"/>
    <w:rsid w:val="00C81B6A"/>
    <w:rsid w:val="00C85510"/>
    <w:rsid w:val="00CE0EBF"/>
    <w:rsid w:val="00D60DAE"/>
    <w:rsid w:val="00D87FD0"/>
    <w:rsid w:val="00DC0C94"/>
    <w:rsid w:val="00E319CE"/>
    <w:rsid w:val="00EB0931"/>
    <w:rsid w:val="00EF328B"/>
    <w:rsid w:val="00F97B24"/>
    <w:rsid w:val="00FE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65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D2B6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DC0C94"/>
    <w:pPr>
      <w:spacing w:after="0" w:line="240" w:lineRule="auto"/>
      <w:ind w:left="720"/>
    </w:pPr>
    <w:rPr>
      <w:sz w:val="24"/>
      <w:szCs w:val="24"/>
    </w:rPr>
  </w:style>
  <w:style w:type="paragraph" w:styleId="NoSpacing">
    <w:name w:val="No Spacing"/>
    <w:uiPriority w:val="99"/>
    <w:qFormat/>
    <w:rsid w:val="00DC0C94"/>
    <w:rPr>
      <w:rFonts w:cs="Calibri"/>
    </w:rPr>
  </w:style>
  <w:style w:type="paragraph" w:customStyle="1" w:styleId="c14">
    <w:name w:val="c14"/>
    <w:basedOn w:val="Normal"/>
    <w:uiPriority w:val="99"/>
    <w:rsid w:val="005D0C7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7">
    <w:name w:val="c7"/>
    <w:basedOn w:val="DefaultParagraphFont"/>
    <w:uiPriority w:val="99"/>
    <w:rsid w:val="005D0C7D"/>
  </w:style>
  <w:style w:type="paragraph" w:customStyle="1" w:styleId="c5">
    <w:name w:val="c5"/>
    <w:basedOn w:val="Normal"/>
    <w:uiPriority w:val="99"/>
    <w:rsid w:val="0044090A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6">
    <w:name w:val="c6"/>
    <w:basedOn w:val="DefaultParagraphFont"/>
    <w:uiPriority w:val="99"/>
    <w:rsid w:val="0044090A"/>
  </w:style>
  <w:style w:type="character" w:customStyle="1" w:styleId="c1">
    <w:name w:val="c1"/>
    <w:basedOn w:val="DefaultParagraphFont"/>
    <w:uiPriority w:val="99"/>
    <w:rsid w:val="00440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1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4</Pages>
  <Words>795</Words>
  <Characters>4534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Home</cp:lastModifiedBy>
  <cp:revision>15</cp:revision>
  <dcterms:created xsi:type="dcterms:W3CDTF">2020-08-26T09:26:00Z</dcterms:created>
  <dcterms:modified xsi:type="dcterms:W3CDTF">2020-09-29T08:05:00Z</dcterms:modified>
</cp:coreProperties>
</file>