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CF9" w:rsidRPr="00C41E2D" w:rsidRDefault="00687CF9" w:rsidP="007576BC">
      <w:pPr>
        <w:ind w:left="-426"/>
        <w:jc w:val="center"/>
        <w:rPr>
          <w:b/>
          <w:lang w:val="en-US"/>
        </w:rPr>
      </w:pPr>
      <w:r w:rsidRPr="00C41E2D">
        <w:rPr>
          <w:b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638.4pt">
            <v:imagedata r:id="rId7" o:title=""/>
          </v:shape>
        </w:pict>
      </w:r>
    </w:p>
    <w:p w:rsidR="00687CF9" w:rsidRDefault="00687CF9" w:rsidP="007576BC">
      <w:pPr>
        <w:ind w:left="-426"/>
        <w:jc w:val="center"/>
        <w:rPr>
          <w:b/>
          <w:lang w:val="en-US"/>
        </w:rPr>
      </w:pPr>
    </w:p>
    <w:p w:rsidR="00687CF9" w:rsidRDefault="00687CF9" w:rsidP="007576BC">
      <w:pPr>
        <w:ind w:left="-426"/>
        <w:jc w:val="center"/>
        <w:rPr>
          <w:b/>
          <w:lang w:val="en-US"/>
        </w:rPr>
      </w:pPr>
    </w:p>
    <w:p w:rsidR="00687CF9" w:rsidRDefault="00687CF9" w:rsidP="007576BC">
      <w:pPr>
        <w:ind w:left="-426"/>
        <w:jc w:val="center"/>
        <w:rPr>
          <w:b/>
          <w:lang w:val="en-US"/>
        </w:rPr>
      </w:pPr>
    </w:p>
    <w:p w:rsidR="00687CF9" w:rsidRDefault="00687CF9" w:rsidP="007576BC">
      <w:pPr>
        <w:ind w:left="-426"/>
        <w:jc w:val="center"/>
        <w:rPr>
          <w:b/>
          <w:lang w:val="en-US"/>
        </w:rPr>
      </w:pPr>
    </w:p>
    <w:p w:rsidR="00687CF9" w:rsidRDefault="00687CF9" w:rsidP="007576BC">
      <w:pPr>
        <w:ind w:left="-426"/>
        <w:jc w:val="center"/>
        <w:rPr>
          <w:b/>
          <w:lang w:val="en-US"/>
        </w:rPr>
      </w:pPr>
    </w:p>
    <w:p w:rsidR="00687CF9" w:rsidRDefault="00687CF9" w:rsidP="007576BC">
      <w:pPr>
        <w:ind w:left="-426"/>
        <w:jc w:val="center"/>
        <w:rPr>
          <w:b/>
          <w:lang w:val="en-US"/>
        </w:rPr>
      </w:pPr>
    </w:p>
    <w:p w:rsidR="00687CF9" w:rsidRDefault="00687CF9" w:rsidP="007576BC">
      <w:pPr>
        <w:ind w:left="-426"/>
        <w:jc w:val="center"/>
        <w:rPr>
          <w:b/>
          <w:lang w:val="en-US"/>
        </w:rPr>
      </w:pPr>
    </w:p>
    <w:p w:rsidR="00687CF9" w:rsidRPr="00AF5918" w:rsidRDefault="00687CF9" w:rsidP="007576BC">
      <w:pPr>
        <w:ind w:left="-426"/>
        <w:jc w:val="center"/>
        <w:rPr>
          <w:b/>
        </w:rPr>
      </w:pPr>
      <w:r w:rsidRPr="00AF5918">
        <w:rPr>
          <w:b/>
        </w:rPr>
        <w:t>МУНИЦИПАЛЬНОЕ БЮДЖЕТНОЕ ОБЩЕОБРАЗОВАТЕЛЬНОЕ УЧРЕЖДЕНИЕ</w:t>
      </w:r>
    </w:p>
    <w:p w:rsidR="00687CF9" w:rsidRPr="00AF5918" w:rsidRDefault="00687CF9" w:rsidP="007576BC">
      <w:pPr>
        <w:jc w:val="center"/>
        <w:rPr>
          <w:b/>
        </w:rPr>
      </w:pPr>
      <w:r w:rsidRPr="00AF5918">
        <w:rPr>
          <w:b/>
        </w:rPr>
        <w:t xml:space="preserve">«СРЕДНЯЯ ШКОЛА № 16 </w:t>
      </w:r>
      <w:r>
        <w:rPr>
          <w:b/>
        </w:rPr>
        <w:t xml:space="preserve">ИМЕНИ ГЕРОЯ СОВЕТСКОГО СОЮЗА С.ИВАНОВА </w:t>
      </w:r>
      <w:r w:rsidRPr="00AF5918">
        <w:rPr>
          <w:b/>
        </w:rPr>
        <w:t>ГОРОДА ЕВПАТОРИИ РЕСПУБЛИКИ КРЫМ»</w:t>
      </w:r>
    </w:p>
    <w:p w:rsidR="00687CF9" w:rsidRPr="00AF5918" w:rsidRDefault="00687CF9" w:rsidP="007576BC">
      <w:pPr>
        <w:jc w:val="center"/>
        <w:rPr>
          <w:b/>
        </w:rPr>
      </w:pPr>
      <w:r w:rsidRPr="00AF5918">
        <w:rPr>
          <w:b/>
        </w:rPr>
        <w:t>( МБОУ «СШ №16</w:t>
      </w:r>
      <w:r>
        <w:rPr>
          <w:b/>
        </w:rPr>
        <w:t xml:space="preserve"> им.С.Иванова </w:t>
      </w:r>
      <w:r w:rsidRPr="00AF5918">
        <w:rPr>
          <w:b/>
        </w:rPr>
        <w:t>» )</w:t>
      </w:r>
    </w:p>
    <w:p w:rsidR="00687CF9" w:rsidRPr="00AF5918" w:rsidRDefault="00687CF9" w:rsidP="007576BC">
      <w:pPr>
        <w:jc w:val="center"/>
        <w:rPr>
          <w:b/>
        </w:rPr>
      </w:pPr>
    </w:p>
    <w:p w:rsidR="00687CF9" w:rsidRPr="00AF5918" w:rsidRDefault="00687CF9" w:rsidP="007576BC">
      <w:pPr>
        <w:rPr>
          <w:b/>
          <w:lang w:val="uk-UA"/>
        </w:rPr>
      </w:pPr>
      <w:r w:rsidRPr="00AF5918">
        <w:rPr>
          <w:b/>
        </w:rPr>
        <w:t>РАССМОТРЕНО                             СОГЛАСОВАНО                           УТВЕРЖДЕНО</w:t>
      </w:r>
    </w:p>
    <w:p w:rsidR="00687CF9" w:rsidRPr="00AF5918" w:rsidRDefault="00687CF9" w:rsidP="007576BC">
      <w:r w:rsidRPr="00AF5918">
        <w:rPr>
          <w:lang w:val="uk-UA"/>
        </w:rPr>
        <w:t>на заседании ШМО                           зам.директора по УВР</w:t>
      </w:r>
      <w:r w:rsidRPr="00AF5918">
        <w:rPr>
          <w:lang w:val="uk-UA"/>
        </w:rPr>
        <w:tab/>
      </w:r>
      <w:r w:rsidRPr="00AF5918">
        <w:t xml:space="preserve">              Директор школы</w:t>
      </w:r>
    </w:p>
    <w:p w:rsidR="00687CF9" w:rsidRPr="00AF5918" w:rsidRDefault="00687CF9" w:rsidP="007576BC">
      <w:pPr>
        <w:rPr>
          <w:lang w:val="uk-UA"/>
        </w:rPr>
      </w:pPr>
      <w:r w:rsidRPr="00AF5918">
        <w:rPr>
          <w:lang w:val="uk-UA"/>
        </w:rPr>
        <w:t>от</w:t>
      </w:r>
      <w:r>
        <w:rPr>
          <w:lang w:val="uk-UA"/>
        </w:rPr>
        <w:t xml:space="preserve">  22.08.</w:t>
      </w:r>
      <w:r w:rsidRPr="00AF5918">
        <w:rPr>
          <w:lang w:val="uk-UA"/>
        </w:rPr>
        <w:t>202</w:t>
      </w:r>
      <w:r>
        <w:rPr>
          <w:lang w:val="uk-UA"/>
        </w:rPr>
        <w:t>2</w:t>
      </w:r>
      <w:r w:rsidRPr="00AF5918">
        <w:rPr>
          <w:lang w:val="uk-UA"/>
        </w:rPr>
        <w:t xml:space="preserve"> г.         </w:t>
      </w:r>
      <w:r w:rsidRPr="00AF5918">
        <w:t xml:space="preserve">              </w:t>
      </w:r>
      <w:r>
        <w:t xml:space="preserve">   </w:t>
      </w:r>
      <w:r w:rsidRPr="00AF5918">
        <w:t xml:space="preserve"> _______  Т.В.Полищук                        ____О.А. Донцова</w:t>
      </w:r>
      <w:r w:rsidRPr="00AF5918">
        <w:rPr>
          <w:lang w:val="uk-UA"/>
        </w:rPr>
        <w:t xml:space="preserve">    </w:t>
      </w:r>
      <w:r>
        <w:rPr>
          <w:lang w:val="uk-UA"/>
        </w:rPr>
        <w:t xml:space="preserve">  </w:t>
      </w:r>
      <w:r w:rsidRPr="00AF5918">
        <w:rPr>
          <w:lang w:val="uk-UA"/>
        </w:rPr>
        <w:t>протокол №1</w:t>
      </w:r>
      <w:r w:rsidRPr="00AF5918">
        <w:t xml:space="preserve">                                       </w:t>
      </w:r>
      <w:r>
        <w:t xml:space="preserve">               </w:t>
      </w:r>
      <w:r w:rsidRPr="00AF5918">
        <w:t>от</w:t>
      </w:r>
      <w:r>
        <w:t xml:space="preserve"> 23.08.</w:t>
      </w:r>
      <w:r w:rsidRPr="00AF5918">
        <w:t>202</w:t>
      </w:r>
      <w:r>
        <w:t>2</w:t>
      </w:r>
      <w:r w:rsidRPr="00AF5918">
        <w:t xml:space="preserve"> г.</w:t>
      </w:r>
      <w:r w:rsidRPr="00AF5918">
        <w:tab/>
      </w:r>
      <w:r w:rsidRPr="00AF5918">
        <w:tab/>
      </w:r>
      <w:r>
        <w:t xml:space="preserve"> </w:t>
      </w:r>
      <w:r w:rsidRPr="00AF5918">
        <w:t xml:space="preserve">Приказ №  </w:t>
      </w:r>
      <w:r>
        <w:t>779/01-16</w:t>
      </w:r>
      <w:r w:rsidRPr="00AF5918">
        <w:t xml:space="preserve">                                                                                                                                                                                </w:t>
      </w:r>
    </w:p>
    <w:p w:rsidR="00687CF9" w:rsidRPr="00AF5918" w:rsidRDefault="00687CF9" w:rsidP="007576BC">
      <w:pPr>
        <w:rPr>
          <w:lang w:val="uk-UA"/>
        </w:rPr>
      </w:pPr>
      <w:r w:rsidRPr="00AF5918">
        <w:rPr>
          <w:lang w:val="uk-UA"/>
        </w:rPr>
        <w:t>Руководитель  ШМО</w:t>
      </w:r>
    </w:p>
    <w:p w:rsidR="00687CF9" w:rsidRPr="00AF5918" w:rsidRDefault="00687CF9" w:rsidP="007576BC">
      <w:pPr>
        <w:rPr>
          <w:lang w:val="uk-UA"/>
        </w:rPr>
      </w:pPr>
      <w:r w:rsidRPr="00AF5918">
        <w:rPr>
          <w:lang w:val="uk-UA"/>
        </w:rPr>
        <w:t>________Кравченко В.П.                                                                               от 31.08.202</w:t>
      </w:r>
      <w:r>
        <w:rPr>
          <w:lang w:val="uk-UA"/>
        </w:rPr>
        <w:t>2</w:t>
      </w:r>
      <w:r w:rsidRPr="00AF5918">
        <w:rPr>
          <w:lang w:val="uk-UA"/>
        </w:rPr>
        <w:t xml:space="preserve">г. </w:t>
      </w:r>
    </w:p>
    <w:p w:rsidR="00687CF9" w:rsidRPr="00AF5918" w:rsidRDefault="00687CF9" w:rsidP="007576BC">
      <w:pPr>
        <w:rPr>
          <w:lang w:val="uk-UA"/>
        </w:rPr>
      </w:pPr>
    </w:p>
    <w:p w:rsidR="00687CF9" w:rsidRDefault="00687CF9" w:rsidP="007576BC">
      <w:pPr>
        <w:ind w:firstLine="601"/>
        <w:rPr>
          <w:sz w:val="28"/>
          <w:szCs w:val="28"/>
        </w:rPr>
      </w:pPr>
    </w:p>
    <w:p w:rsidR="00687CF9" w:rsidRDefault="00687CF9" w:rsidP="007576BC">
      <w:pPr>
        <w:ind w:firstLine="601"/>
        <w:rPr>
          <w:sz w:val="28"/>
          <w:szCs w:val="28"/>
        </w:rPr>
      </w:pPr>
    </w:p>
    <w:p w:rsidR="00687CF9" w:rsidRPr="00B66262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B66262">
        <w:rPr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687CF9" w:rsidRPr="00B66262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>по родному языку (русскому)</w:t>
      </w:r>
    </w:p>
    <w:p w:rsidR="00687CF9" w:rsidRPr="00B66262" w:rsidRDefault="00687CF9" w:rsidP="007576BC">
      <w:pPr>
        <w:jc w:val="center"/>
        <w:textAlignment w:val="baseline"/>
        <w:rPr>
          <w:sz w:val="32"/>
          <w:szCs w:val="32"/>
        </w:rPr>
      </w:pPr>
      <w:r>
        <w:rPr>
          <w:b/>
          <w:bCs/>
          <w:color w:val="000000"/>
          <w:kern w:val="24"/>
          <w:sz w:val="32"/>
          <w:szCs w:val="32"/>
        </w:rPr>
        <w:t>для 8-Б, К кла</w:t>
      </w:r>
      <w:r w:rsidRPr="00B66262">
        <w:rPr>
          <w:b/>
          <w:bCs/>
          <w:color w:val="000000"/>
          <w:kern w:val="24"/>
          <w:sz w:val="32"/>
          <w:szCs w:val="32"/>
        </w:rPr>
        <w:t>сс</w:t>
      </w:r>
      <w:r>
        <w:rPr>
          <w:b/>
          <w:bCs/>
          <w:color w:val="000000"/>
          <w:kern w:val="24"/>
          <w:sz w:val="32"/>
          <w:szCs w:val="32"/>
        </w:rPr>
        <w:t>ов</w:t>
      </w:r>
    </w:p>
    <w:p w:rsidR="00687CF9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 w:rsidRPr="00B66262">
        <w:rPr>
          <w:b/>
          <w:bCs/>
          <w:color w:val="000000"/>
          <w:kern w:val="24"/>
          <w:sz w:val="32"/>
          <w:szCs w:val="32"/>
        </w:rPr>
        <w:t>на 202</w:t>
      </w:r>
      <w:r>
        <w:rPr>
          <w:b/>
          <w:bCs/>
          <w:color w:val="000000"/>
          <w:kern w:val="24"/>
          <w:sz w:val="32"/>
          <w:szCs w:val="32"/>
        </w:rPr>
        <w:t>2</w:t>
      </w:r>
      <w:r w:rsidRPr="00B66262">
        <w:rPr>
          <w:b/>
          <w:bCs/>
          <w:color w:val="000000"/>
          <w:kern w:val="24"/>
          <w:sz w:val="32"/>
          <w:szCs w:val="32"/>
        </w:rPr>
        <w:t xml:space="preserve"> - 202</w:t>
      </w:r>
      <w:r>
        <w:rPr>
          <w:b/>
          <w:bCs/>
          <w:color w:val="000000"/>
          <w:kern w:val="24"/>
          <w:sz w:val="32"/>
          <w:szCs w:val="32"/>
        </w:rPr>
        <w:t>3</w:t>
      </w:r>
      <w:r w:rsidRPr="00B66262">
        <w:rPr>
          <w:b/>
          <w:bCs/>
          <w:color w:val="000000"/>
          <w:kern w:val="24"/>
          <w:sz w:val="32"/>
          <w:szCs w:val="32"/>
        </w:rPr>
        <w:t xml:space="preserve"> учебный год </w:t>
      </w:r>
    </w:p>
    <w:p w:rsidR="00687CF9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687CF9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687CF9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687CF9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687CF9" w:rsidRDefault="00687CF9" w:rsidP="007576BC">
      <w:pPr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687CF9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687CF9" w:rsidRPr="002F2105" w:rsidRDefault="00687CF9" w:rsidP="007576BC">
      <w:pPr>
        <w:ind w:left="4956" w:firstLine="708"/>
        <w:textAlignment w:val="baseline"/>
        <w:rPr>
          <w:b/>
          <w:sz w:val="28"/>
          <w:szCs w:val="28"/>
        </w:rPr>
      </w:pPr>
      <w:r w:rsidRPr="002F2105">
        <w:rPr>
          <w:b/>
          <w:color w:val="000000"/>
          <w:kern w:val="24"/>
          <w:sz w:val="28"/>
          <w:szCs w:val="28"/>
        </w:rPr>
        <w:t xml:space="preserve">Составитель программы: </w:t>
      </w:r>
    </w:p>
    <w:p w:rsidR="00687CF9" w:rsidRPr="002F2105" w:rsidRDefault="00687CF9" w:rsidP="007576BC">
      <w:pPr>
        <w:ind w:left="5664"/>
        <w:textAlignment w:val="baseline"/>
        <w:rPr>
          <w:b/>
          <w:bCs/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>Севостьянова Анна Сергеевна</w:t>
      </w:r>
      <w:r w:rsidRPr="002F2105">
        <w:rPr>
          <w:b/>
          <w:bCs/>
          <w:color w:val="000000"/>
          <w:kern w:val="24"/>
          <w:sz w:val="28"/>
          <w:szCs w:val="28"/>
        </w:rPr>
        <w:t xml:space="preserve">, учитель русского языка и литературы </w:t>
      </w:r>
    </w:p>
    <w:p w:rsidR="00687CF9" w:rsidRPr="002F2105" w:rsidRDefault="00687CF9" w:rsidP="007576BC">
      <w:pPr>
        <w:ind w:left="5664"/>
        <w:textAlignment w:val="baseline"/>
        <w:rPr>
          <w:b/>
          <w:color w:val="000000"/>
          <w:kern w:val="24"/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>первой</w:t>
      </w:r>
      <w:r w:rsidRPr="002F2105">
        <w:rPr>
          <w:b/>
          <w:bCs/>
          <w:color w:val="000000"/>
          <w:kern w:val="24"/>
          <w:sz w:val="28"/>
          <w:szCs w:val="28"/>
        </w:rPr>
        <w:t xml:space="preserve"> </w:t>
      </w:r>
      <w:r w:rsidRPr="002F2105">
        <w:rPr>
          <w:b/>
          <w:color w:val="000000"/>
          <w:kern w:val="24"/>
          <w:sz w:val="28"/>
          <w:szCs w:val="28"/>
        </w:rPr>
        <w:t xml:space="preserve">категории </w:t>
      </w:r>
    </w:p>
    <w:p w:rsidR="00687CF9" w:rsidRPr="002F2105" w:rsidRDefault="00687CF9" w:rsidP="007576BC">
      <w:pPr>
        <w:ind w:left="5664"/>
        <w:textAlignment w:val="baseline"/>
        <w:rPr>
          <w:b/>
          <w:color w:val="000000"/>
          <w:kern w:val="24"/>
          <w:sz w:val="28"/>
          <w:szCs w:val="28"/>
        </w:rPr>
      </w:pPr>
      <w:r w:rsidRPr="002F2105">
        <w:rPr>
          <w:b/>
          <w:color w:val="000000"/>
          <w:kern w:val="24"/>
          <w:sz w:val="28"/>
          <w:szCs w:val="28"/>
        </w:rPr>
        <w:t>____________________</w:t>
      </w:r>
    </w:p>
    <w:p w:rsidR="00687CF9" w:rsidRPr="002F2105" w:rsidRDefault="00687CF9" w:rsidP="007576BC">
      <w:pPr>
        <w:ind w:left="5664"/>
        <w:textAlignment w:val="baseline"/>
      </w:pPr>
      <w:r w:rsidRPr="002F2105">
        <w:rPr>
          <w:b/>
          <w:sz w:val="28"/>
          <w:szCs w:val="28"/>
        </w:rPr>
        <w:t xml:space="preserve">      </w:t>
      </w:r>
      <w:r w:rsidRPr="002F2105">
        <w:t>(подпись учителя)</w:t>
      </w:r>
    </w:p>
    <w:p w:rsidR="00687CF9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687CF9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687CF9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687CF9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687CF9" w:rsidRDefault="00687CF9" w:rsidP="007576BC">
      <w:pPr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</w:p>
    <w:p w:rsidR="00687CF9" w:rsidRDefault="00687CF9" w:rsidP="007576BC">
      <w:pPr>
        <w:rPr>
          <w:sz w:val="28"/>
          <w:szCs w:val="28"/>
        </w:rPr>
      </w:pPr>
    </w:p>
    <w:p w:rsidR="00687CF9" w:rsidRDefault="00687CF9" w:rsidP="007576BC">
      <w:pPr>
        <w:ind w:firstLine="601"/>
        <w:jc w:val="center"/>
        <w:rPr>
          <w:b/>
          <w:sz w:val="28"/>
          <w:szCs w:val="28"/>
        </w:rPr>
      </w:pPr>
    </w:p>
    <w:p w:rsidR="00687CF9" w:rsidRDefault="00687CF9" w:rsidP="007576BC">
      <w:pPr>
        <w:ind w:firstLine="601"/>
        <w:jc w:val="center"/>
        <w:rPr>
          <w:b/>
          <w:sz w:val="28"/>
          <w:szCs w:val="28"/>
        </w:rPr>
      </w:pPr>
    </w:p>
    <w:p w:rsidR="00687CF9" w:rsidRDefault="00687CF9" w:rsidP="007576BC">
      <w:pPr>
        <w:ind w:firstLine="601"/>
        <w:jc w:val="center"/>
        <w:rPr>
          <w:b/>
          <w:sz w:val="28"/>
          <w:szCs w:val="28"/>
        </w:rPr>
      </w:pPr>
    </w:p>
    <w:p w:rsidR="00687CF9" w:rsidRDefault="00687CF9" w:rsidP="007576BC">
      <w:pPr>
        <w:ind w:firstLine="601"/>
        <w:jc w:val="center"/>
        <w:rPr>
          <w:b/>
          <w:sz w:val="28"/>
          <w:szCs w:val="28"/>
        </w:rPr>
      </w:pPr>
    </w:p>
    <w:p w:rsidR="00687CF9" w:rsidRDefault="00687CF9" w:rsidP="007576BC">
      <w:pPr>
        <w:ind w:firstLine="601"/>
        <w:jc w:val="center"/>
        <w:rPr>
          <w:b/>
          <w:sz w:val="28"/>
          <w:szCs w:val="28"/>
        </w:rPr>
      </w:pPr>
    </w:p>
    <w:p w:rsidR="00687CF9" w:rsidRDefault="00687CF9" w:rsidP="007576BC">
      <w:pPr>
        <w:ind w:firstLine="601"/>
        <w:jc w:val="center"/>
        <w:rPr>
          <w:b/>
          <w:sz w:val="28"/>
          <w:szCs w:val="28"/>
        </w:rPr>
      </w:pPr>
    </w:p>
    <w:p w:rsidR="00687CF9" w:rsidRDefault="00687CF9" w:rsidP="007576BC">
      <w:pPr>
        <w:ind w:firstLine="601"/>
        <w:jc w:val="center"/>
        <w:rPr>
          <w:b/>
          <w:sz w:val="28"/>
          <w:szCs w:val="28"/>
        </w:rPr>
      </w:pPr>
    </w:p>
    <w:p w:rsidR="00687CF9" w:rsidRDefault="00687CF9" w:rsidP="007576BC">
      <w:pPr>
        <w:ind w:firstLine="601"/>
        <w:jc w:val="center"/>
        <w:rPr>
          <w:b/>
          <w:sz w:val="28"/>
          <w:szCs w:val="28"/>
        </w:rPr>
      </w:pPr>
      <w:r w:rsidRPr="00803C22">
        <w:rPr>
          <w:b/>
          <w:sz w:val="28"/>
          <w:szCs w:val="28"/>
        </w:rPr>
        <w:t>г.Евпатория, 202</w:t>
      </w:r>
      <w:r>
        <w:rPr>
          <w:b/>
          <w:sz w:val="28"/>
          <w:szCs w:val="28"/>
        </w:rPr>
        <w:t>2</w:t>
      </w:r>
      <w:r w:rsidRPr="00803C22">
        <w:rPr>
          <w:b/>
          <w:sz w:val="28"/>
          <w:szCs w:val="28"/>
        </w:rPr>
        <w:t>г.</w:t>
      </w:r>
    </w:p>
    <w:p w:rsidR="00687CF9" w:rsidRPr="008B0B3A" w:rsidRDefault="00687CF9" w:rsidP="00011D75">
      <w:pPr>
        <w:pStyle w:val="NormalWeb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28"/>
          <w:szCs w:val="28"/>
        </w:rPr>
        <w:sectPr w:rsidR="00687CF9" w:rsidRPr="008B0B3A" w:rsidSect="00326EA0">
          <w:footerReference w:type="default" r:id="rId8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687CF9" w:rsidRPr="008B0B3A" w:rsidRDefault="00687CF9" w:rsidP="00011D75">
      <w:pPr>
        <w:suppressAutoHyphens/>
        <w:ind w:firstLine="567"/>
        <w:jc w:val="both"/>
      </w:pPr>
      <w:r w:rsidRPr="008B0B3A">
        <w:rPr>
          <w:b/>
        </w:rPr>
        <w:t>Образовательный стандарт:</w:t>
      </w:r>
      <w:r w:rsidRPr="008B0B3A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687CF9" w:rsidRPr="008B0B3A" w:rsidRDefault="00687CF9" w:rsidP="00011D75">
      <w:pPr>
        <w:suppressAutoHyphens/>
        <w:ind w:firstLine="567"/>
        <w:jc w:val="both"/>
        <w:rPr>
          <w:lang w:val="en-US"/>
        </w:rPr>
      </w:pPr>
      <w:r w:rsidRPr="008B0B3A">
        <w:rPr>
          <w:b/>
        </w:rPr>
        <w:t>Примерная рабочая программа</w:t>
      </w:r>
      <w:r w:rsidRPr="008B0B3A">
        <w:t xml:space="preserve"> по учебному предмету «Родной язык</w:t>
      </w:r>
      <w:r>
        <w:t xml:space="preserve"> </w:t>
      </w:r>
      <w:r w:rsidRPr="008B0B3A">
        <w:t xml:space="preserve">(русский)» для образовательных организаций, реализующих программы основного общего образования. </w:t>
      </w:r>
      <w:r w:rsidRPr="008B0B3A">
        <w:rPr>
          <w:lang w:val="en-US"/>
        </w:rPr>
        <w:t xml:space="preserve">URL: </w:t>
      </w:r>
      <w:hyperlink r:id="rId9" w:history="1">
        <w:r w:rsidRPr="008B0B3A">
          <w:rPr>
            <w:rStyle w:val="Hyperlink"/>
            <w:color w:val="auto"/>
            <w:lang w:val="en-US"/>
          </w:rPr>
          <w:t>http://fgosreestr.ru/registry/primernaya-rabochaya-programma-po-uchebno-mu-predmetu-russkij-rodnoj-yazyk-dlya-obshheobrazovatelnyh-organizatsij-5-9-klassov</w:t>
        </w:r>
      </w:hyperlink>
    </w:p>
    <w:p w:rsidR="00687CF9" w:rsidRPr="008B0B3A" w:rsidRDefault="00687CF9" w:rsidP="00011D75">
      <w:pPr>
        <w:suppressAutoHyphens/>
        <w:ind w:firstLine="567"/>
        <w:jc w:val="both"/>
      </w:pPr>
      <w:r w:rsidRPr="008B0B3A">
        <w:rPr>
          <w:b/>
        </w:rPr>
        <w:t>Русский родной язык</w:t>
      </w:r>
      <w:r w:rsidRPr="008B0B3A">
        <w:t>: 8 класс: учебное пособие для общеобразовательных организаций / [О. М. Александрова, О. В. Загоровская, С. И. Богданов и др.]. — М.: Просвещение, 2020. — 112 с.</w:t>
      </w:r>
    </w:p>
    <w:p w:rsidR="00687CF9" w:rsidRPr="008B0B3A" w:rsidRDefault="00687CF9" w:rsidP="00247249">
      <w:pPr>
        <w:suppressAutoHyphens/>
        <w:jc w:val="both"/>
      </w:pPr>
    </w:p>
    <w:p w:rsidR="00687CF9" w:rsidRDefault="00687CF9" w:rsidP="00A91633">
      <w:pPr>
        <w:pStyle w:val="Default"/>
        <w:jc w:val="center"/>
        <w:rPr>
          <w:b/>
        </w:rPr>
      </w:pPr>
    </w:p>
    <w:p w:rsidR="00687CF9" w:rsidRDefault="00687CF9" w:rsidP="00A91633">
      <w:pPr>
        <w:pStyle w:val="Default"/>
        <w:jc w:val="center"/>
        <w:rPr>
          <w:b/>
        </w:rPr>
      </w:pPr>
      <w:r w:rsidRPr="002A6C39">
        <w:rPr>
          <w:b/>
        </w:rPr>
        <w:t xml:space="preserve">ПЛАНИРУЕМЫЕ РЕЗУЛЬТАТЫ ОСВОЕНИЯ УЧЕБНОГО ПРЕДМЕТА </w:t>
      </w:r>
    </w:p>
    <w:p w:rsidR="00687CF9" w:rsidRPr="00A91633" w:rsidRDefault="00687CF9" w:rsidP="00A91633">
      <w:pPr>
        <w:pStyle w:val="Default"/>
        <w:jc w:val="center"/>
        <w:rPr>
          <w:b/>
        </w:rPr>
      </w:pPr>
      <w:r w:rsidRPr="002A6C39">
        <w:rPr>
          <w:b/>
        </w:rPr>
        <w:t>«РОДН</w:t>
      </w:r>
      <w:r>
        <w:rPr>
          <w:b/>
        </w:rPr>
        <w:t>ОЙ</w:t>
      </w:r>
      <w:r w:rsidRPr="002A6C39">
        <w:rPr>
          <w:b/>
        </w:rPr>
        <w:t xml:space="preserve"> </w:t>
      </w:r>
      <w:r>
        <w:rPr>
          <w:b/>
        </w:rPr>
        <w:t>ЯЗЫК</w:t>
      </w:r>
      <w:r w:rsidRPr="002A6C39">
        <w:rPr>
          <w:b/>
        </w:rPr>
        <w:t xml:space="preserve"> (</w:t>
      </w:r>
      <w:r>
        <w:rPr>
          <w:b/>
        </w:rPr>
        <w:t>РУССКИЙ</w:t>
      </w:r>
      <w:r w:rsidRPr="002A6C39">
        <w:rPr>
          <w:b/>
        </w:rPr>
        <w:t>)»</w:t>
      </w:r>
    </w:p>
    <w:p w:rsidR="00687CF9" w:rsidRPr="008B0B3A" w:rsidRDefault="00687CF9" w:rsidP="00A91633">
      <w:pPr>
        <w:tabs>
          <w:tab w:val="left" w:pos="993"/>
        </w:tabs>
        <w:ind w:firstLine="567"/>
        <w:rPr>
          <w:bCs/>
          <w:color w:val="000000"/>
        </w:rPr>
      </w:pPr>
      <w:r w:rsidRPr="008B0B3A">
        <w:rPr>
          <w:b/>
          <w:bCs/>
          <w:color w:val="000000"/>
        </w:rPr>
        <w:t>Личностные результаты:</w:t>
      </w:r>
    </w:p>
    <w:p w:rsidR="00687CF9" w:rsidRPr="008B0B3A" w:rsidRDefault="00687CF9" w:rsidP="00A91633">
      <w:pPr>
        <w:pStyle w:val="ListParagraph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687CF9" w:rsidRPr="008B0B3A" w:rsidRDefault="00687CF9" w:rsidP="00A91633">
      <w:pPr>
        <w:pStyle w:val="ListParagraph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687CF9" w:rsidRPr="008B0B3A" w:rsidRDefault="00687CF9" w:rsidP="00A91633">
      <w:pPr>
        <w:pStyle w:val="ListParagraph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687CF9" w:rsidRPr="008B0B3A" w:rsidRDefault="00687CF9" w:rsidP="00A91633">
      <w:pPr>
        <w:pStyle w:val="ListParagraph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687CF9" w:rsidRPr="008B0B3A" w:rsidRDefault="00687CF9" w:rsidP="00A91633">
      <w:pPr>
        <w:pStyle w:val="ListParagraph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687CF9" w:rsidRPr="008B0B3A" w:rsidRDefault="00687CF9" w:rsidP="00A91633">
      <w:pPr>
        <w:pStyle w:val="ListParagraph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87CF9" w:rsidRPr="008B0B3A" w:rsidRDefault="00687CF9" w:rsidP="00A91633">
      <w:pPr>
        <w:pStyle w:val="ListParagraph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687CF9" w:rsidRPr="008B0B3A" w:rsidRDefault="00687CF9" w:rsidP="00A91633">
      <w:pPr>
        <w:pStyle w:val="ListParagraph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687CF9" w:rsidRPr="008B0B3A" w:rsidRDefault="00687CF9" w:rsidP="00A91633">
      <w:pPr>
        <w:pStyle w:val="ListParagraph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687CF9" w:rsidRPr="008B0B3A" w:rsidRDefault="00687CF9" w:rsidP="00A91633">
      <w:pPr>
        <w:pStyle w:val="ListParagraph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687CF9" w:rsidRPr="00A91633" w:rsidRDefault="00687CF9" w:rsidP="00A91633">
      <w:pPr>
        <w:pStyle w:val="ListParagraph"/>
        <w:numPr>
          <w:ilvl w:val="0"/>
          <w:numId w:val="4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87CF9" w:rsidRPr="008B0B3A" w:rsidRDefault="00687CF9" w:rsidP="00A91633">
      <w:pPr>
        <w:tabs>
          <w:tab w:val="left" w:pos="993"/>
        </w:tabs>
        <w:ind w:firstLine="567"/>
        <w:contextualSpacing/>
        <w:rPr>
          <w:b/>
          <w:bCs/>
          <w:color w:val="000000"/>
        </w:rPr>
      </w:pPr>
      <w:r w:rsidRPr="008B0B3A">
        <w:rPr>
          <w:b/>
          <w:bCs/>
          <w:color w:val="000000"/>
        </w:rPr>
        <w:t>Метапредметные результаты:</w:t>
      </w:r>
    </w:p>
    <w:p w:rsidR="00687CF9" w:rsidRPr="008B0B3A" w:rsidRDefault="00687CF9" w:rsidP="00A91633">
      <w:pPr>
        <w:pStyle w:val="ListParagraph"/>
        <w:numPr>
          <w:ilvl w:val="0"/>
          <w:numId w:val="5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687CF9" w:rsidRPr="008B0B3A" w:rsidRDefault="00687CF9" w:rsidP="00A91633">
      <w:pPr>
        <w:pStyle w:val="ListParagraph"/>
        <w:numPr>
          <w:ilvl w:val="0"/>
          <w:numId w:val="5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687CF9" w:rsidRPr="008B0B3A" w:rsidRDefault="00687CF9" w:rsidP="00A91633">
      <w:pPr>
        <w:pStyle w:val="ListParagraph"/>
        <w:numPr>
          <w:ilvl w:val="0"/>
          <w:numId w:val="5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87CF9" w:rsidRPr="008B0B3A" w:rsidRDefault="00687CF9" w:rsidP="00A91633">
      <w:pPr>
        <w:pStyle w:val="ListParagraph"/>
        <w:numPr>
          <w:ilvl w:val="0"/>
          <w:numId w:val="5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умение оценивать правильность выполнения учебной задачи, собственные возможности ее решения;</w:t>
      </w:r>
    </w:p>
    <w:p w:rsidR="00687CF9" w:rsidRPr="008B0B3A" w:rsidRDefault="00687CF9" w:rsidP="00A91633">
      <w:pPr>
        <w:pStyle w:val="ListParagraph"/>
        <w:numPr>
          <w:ilvl w:val="0"/>
          <w:numId w:val="5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87CF9" w:rsidRPr="008B0B3A" w:rsidRDefault="00687CF9" w:rsidP="00A91633">
      <w:pPr>
        <w:pStyle w:val="ListParagraph"/>
        <w:numPr>
          <w:ilvl w:val="0"/>
          <w:numId w:val="5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687CF9" w:rsidRPr="008B0B3A" w:rsidRDefault="00687CF9" w:rsidP="00A91633">
      <w:pPr>
        <w:pStyle w:val="ListParagraph"/>
        <w:numPr>
          <w:ilvl w:val="0"/>
          <w:numId w:val="5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687CF9" w:rsidRPr="008B0B3A" w:rsidRDefault="00687CF9" w:rsidP="00A91633">
      <w:pPr>
        <w:pStyle w:val="ListParagraph"/>
        <w:numPr>
          <w:ilvl w:val="0"/>
          <w:numId w:val="5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смысловое чтение;</w:t>
      </w:r>
    </w:p>
    <w:p w:rsidR="00687CF9" w:rsidRPr="008B0B3A" w:rsidRDefault="00687CF9" w:rsidP="00A91633">
      <w:pPr>
        <w:pStyle w:val="ListParagraph"/>
        <w:numPr>
          <w:ilvl w:val="0"/>
          <w:numId w:val="5"/>
        </w:numPr>
        <w:tabs>
          <w:tab w:val="left" w:pos="993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687CF9" w:rsidRPr="008B0B3A" w:rsidRDefault="00687CF9" w:rsidP="00A91633">
      <w:pPr>
        <w:pStyle w:val="ListParagraph"/>
        <w:numPr>
          <w:ilvl w:val="0"/>
          <w:numId w:val="5"/>
        </w:numPr>
        <w:tabs>
          <w:tab w:val="left" w:pos="993"/>
          <w:tab w:val="left" w:pos="1134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687CF9" w:rsidRPr="008B0B3A" w:rsidRDefault="00687CF9" w:rsidP="00A91633">
      <w:pPr>
        <w:pStyle w:val="ListParagraph"/>
        <w:numPr>
          <w:ilvl w:val="0"/>
          <w:numId w:val="5"/>
        </w:numPr>
        <w:tabs>
          <w:tab w:val="left" w:pos="993"/>
          <w:tab w:val="left" w:pos="1134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687CF9" w:rsidRPr="00A91633" w:rsidRDefault="00687CF9" w:rsidP="00A91633">
      <w:pPr>
        <w:pStyle w:val="ListParagraph"/>
        <w:numPr>
          <w:ilvl w:val="0"/>
          <w:numId w:val="5"/>
        </w:numPr>
        <w:tabs>
          <w:tab w:val="left" w:pos="993"/>
          <w:tab w:val="left" w:pos="1134"/>
        </w:tabs>
        <w:ind w:left="0"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8B0B3A">
        <w:rPr>
          <w:rFonts w:ascii="Times New Roman" w:hAnsi="Times New Roman"/>
          <w:bCs/>
          <w:color w:val="000000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687CF9" w:rsidRPr="008B0B3A" w:rsidRDefault="00687CF9" w:rsidP="00A91633">
      <w:pPr>
        <w:tabs>
          <w:tab w:val="left" w:pos="993"/>
        </w:tabs>
        <w:ind w:firstLine="567"/>
        <w:contextualSpacing/>
        <w:rPr>
          <w:b/>
        </w:rPr>
      </w:pPr>
      <w:r w:rsidRPr="008B0B3A">
        <w:rPr>
          <w:b/>
        </w:rPr>
        <w:t>Предметные результаты:</w:t>
      </w:r>
    </w:p>
    <w:p w:rsidR="00687CF9" w:rsidRPr="008B0B3A" w:rsidRDefault="00687CF9" w:rsidP="00A91633">
      <w:pPr>
        <w:tabs>
          <w:tab w:val="left" w:pos="993"/>
        </w:tabs>
        <w:ind w:firstLine="567"/>
        <w:contextualSpacing/>
        <w:jc w:val="both"/>
        <w:rPr>
          <w:b/>
          <w:i/>
        </w:rPr>
      </w:pPr>
      <w:r w:rsidRPr="008B0B3A">
        <w:rPr>
          <w:b/>
          <w:i/>
        </w:rPr>
        <w:t>Общие:</w:t>
      </w:r>
    </w:p>
    <w:p w:rsidR="00687CF9" w:rsidRPr="008B0B3A" w:rsidRDefault="00687CF9" w:rsidP="00A91633">
      <w:pPr>
        <w:pStyle w:val="ListParagraph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bookmarkStart w:id="0" w:name="sub_111211"/>
      <w:r w:rsidRPr="008B0B3A">
        <w:rPr>
          <w:rFonts w:ascii="Times New Roman" w:hAnsi="Times New Roman"/>
          <w:sz w:val="24"/>
          <w:szCs w:val="24"/>
        </w:rPr>
        <w:t>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  <w:bookmarkStart w:id="1" w:name="sub_111212"/>
      <w:bookmarkEnd w:id="0"/>
    </w:p>
    <w:p w:rsidR="00687CF9" w:rsidRPr="008B0B3A" w:rsidRDefault="00687CF9" w:rsidP="00A91633">
      <w:pPr>
        <w:pStyle w:val="ListParagraph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  <w:bookmarkStart w:id="2" w:name="sub_111213"/>
      <w:bookmarkEnd w:id="1"/>
    </w:p>
    <w:p w:rsidR="00687CF9" w:rsidRPr="008B0B3A" w:rsidRDefault="00687CF9" w:rsidP="00A91633">
      <w:pPr>
        <w:pStyle w:val="ListParagraph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использование коммуникативно-эстетических возможностей родного языка;</w:t>
      </w:r>
      <w:bookmarkStart w:id="3" w:name="sub_111214"/>
      <w:bookmarkEnd w:id="2"/>
    </w:p>
    <w:p w:rsidR="00687CF9" w:rsidRPr="008B0B3A" w:rsidRDefault="00687CF9" w:rsidP="00A91633">
      <w:pPr>
        <w:pStyle w:val="ListParagraph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  <w:bookmarkStart w:id="4" w:name="sub_111215"/>
      <w:bookmarkEnd w:id="3"/>
    </w:p>
    <w:p w:rsidR="00687CF9" w:rsidRPr="008B0B3A" w:rsidRDefault="00687CF9" w:rsidP="00A91633">
      <w:pPr>
        <w:pStyle w:val="ListParagraph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  <w:bookmarkStart w:id="5" w:name="sub_111216"/>
      <w:bookmarkEnd w:id="4"/>
    </w:p>
    <w:p w:rsidR="00687CF9" w:rsidRPr="008B0B3A" w:rsidRDefault="00687CF9" w:rsidP="00A91633">
      <w:pPr>
        <w:pStyle w:val="ListParagraph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  <w:bookmarkStart w:id="6" w:name="sub_111217"/>
      <w:bookmarkEnd w:id="5"/>
    </w:p>
    <w:p w:rsidR="00687CF9" w:rsidRPr="008B0B3A" w:rsidRDefault="00687CF9" w:rsidP="00A91633">
      <w:pPr>
        <w:pStyle w:val="ListParagraph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  <w:bookmarkStart w:id="7" w:name="sub_111218"/>
      <w:bookmarkEnd w:id="6"/>
    </w:p>
    <w:p w:rsidR="00687CF9" w:rsidRPr="008B0B3A" w:rsidRDefault="00687CF9" w:rsidP="00A91633">
      <w:pPr>
        <w:pStyle w:val="ListParagraph"/>
        <w:numPr>
          <w:ilvl w:val="0"/>
          <w:numId w:val="6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формирование ответственности за языковую культуру как общечеловеческую ценность.</w:t>
      </w:r>
    </w:p>
    <w:bookmarkEnd w:id="7"/>
    <w:p w:rsidR="00687CF9" w:rsidRPr="008B0B3A" w:rsidRDefault="00687CF9" w:rsidP="00A91633">
      <w:pPr>
        <w:tabs>
          <w:tab w:val="left" w:pos="993"/>
        </w:tabs>
        <w:ind w:firstLine="567"/>
        <w:contextualSpacing/>
        <w:jc w:val="both"/>
        <w:rPr>
          <w:b/>
          <w:i/>
        </w:rPr>
      </w:pPr>
      <w:r w:rsidRPr="008B0B3A">
        <w:rPr>
          <w:b/>
          <w:i/>
        </w:rPr>
        <w:t>Учащийся научится: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характеристика лексики с точки зрения происхождения: лексика исконно русская и заимствованная;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распознавание старославянизмов, понимание роли старославянского языка в развитии русского литературного языка; стилистическая характеристика старославянизмов (стилистически нейтральные, книжные, устаревшие);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 xml:space="preserve">использование словарей: толковых словарей, словарей иностранных слов, фразеологических словарей, этимологических фразеологических словарей, словарей пословиц и поговорок, крылатых слов и выражений; учебных этимологических словарей; словарей синонимов, антонимов; 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соблюдение норм русского речевого этикета; понимание национальной специфики русского речевого этикета по сравнению с речевым этикетом других народов;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различение вариантов орфоэпической и акцентологической нормы;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употребление терминов в научном стиле речи‚ в публицистике, художественной литературе, разговорной речи;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определение типичных грамматических ошибок в речи;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правильное употребление синонимических грамматических конструкций с учётом смысловых и стилистических особенностей;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использование в общении этикетных речевых тактик и приёмов‚ помогающих противостоять речевой агрессии;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владение различными видами слушания (детальным, выборочным‚ ознакомительным, критическим‚ интерактивным);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владение умениями информационной переработки прослушанного или прочитанного текста; приёмами работы с заголовком текста, оглавлением, списком литературы, примечаниями и т.д.;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 xml:space="preserve">создание устных и письменных текстов аргументативного типа (рассуждение, доказательство, объяснение); </w:t>
      </w:r>
    </w:p>
    <w:p w:rsidR="00687CF9" w:rsidRPr="008B0B3A" w:rsidRDefault="00687CF9" w:rsidP="00A91633">
      <w:pPr>
        <w:pStyle w:val="ListParagraph"/>
        <w:numPr>
          <w:ilvl w:val="0"/>
          <w:numId w:val="7"/>
        </w:numPr>
        <w:tabs>
          <w:tab w:val="left" w:pos="993"/>
        </w:tabs>
        <w:ind w:left="0" w:firstLine="567"/>
        <w:rPr>
          <w:rFonts w:ascii="Times New Roman" w:hAnsi="Times New Roman"/>
          <w:b/>
          <w:i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создание текста как результата проектной (исследовательской) деятельности; оформление реферата в письменной форме и представление его в устной форме;</w:t>
      </w:r>
    </w:p>
    <w:p w:rsidR="00687CF9" w:rsidRPr="008B0B3A" w:rsidRDefault="00687CF9" w:rsidP="00A91633">
      <w:pPr>
        <w:tabs>
          <w:tab w:val="left" w:pos="993"/>
        </w:tabs>
        <w:ind w:firstLine="567"/>
        <w:contextualSpacing/>
        <w:jc w:val="both"/>
        <w:rPr>
          <w:b/>
          <w:i/>
        </w:rPr>
      </w:pPr>
      <w:r w:rsidRPr="008B0B3A">
        <w:rPr>
          <w:b/>
          <w:i/>
        </w:rPr>
        <w:t>Учащийся получит возможность научиться:</w:t>
      </w:r>
    </w:p>
    <w:p w:rsidR="00687CF9" w:rsidRPr="008B0B3A" w:rsidRDefault="00687CF9" w:rsidP="00A91633">
      <w:pPr>
        <w:pStyle w:val="ListParagraph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 xml:space="preserve">понимание причин изменений в словарном составе языка, перераспределения пластов лексики между активным и пассивным запасом слов; </w:t>
      </w:r>
    </w:p>
    <w:p w:rsidR="00687CF9" w:rsidRPr="008B0B3A" w:rsidRDefault="00687CF9" w:rsidP="00A91633">
      <w:pPr>
        <w:pStyle w:val="ListParagraph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определение значения устаревших слов с национально-культурным компонентом;</w:t>
      </w:r>
    </w:p>
    <w:p w:rsidR="00687CF9" w:rsidRPr="008B0B3A" w:rsidRDefault="00687CF9" w:rsidP="00A91633">
      <w:pPr>
        <w:pStyle w:val="ListParagraph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понимание активных процессов в области произношения и ударения;</w:t>
      </w:r>
    </w:p>
    <w:p w:rsidR="00687CF9" w:rsidRPr="008B0B3A" w:rsidRDefault="00687CF9" w:rsidP="00A91633">
      <w:pPr>
        <w:pStyle w:val="ListParagraph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 xml:space="preserve">оценка причин неэффективной аргументации в учебно-научном общении; </w:t>
      </w:r>
    </w:p>
    <w:p w:rsidR="00687CF9" w:rsidRPr="008B0B3A" w:rsidRDefault="00687CF9" w:rsidP="00A91633">
      <w:pPr>
        <w:pStyle w:val="ListParagraph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редактирование собственных текстов с целью совершенствования их содержания и формы; сопоставление чернового и отредактированного текстов;</w:t>
      </w:r>
    </w:p>
    <w:p w:rsidR="00687CF9" w:rsidRPr="008B0B3A" w:rsidRDefault="00687CF9" w:rsidP="00A91633">
      <w:pPr>
        <w:pStyle w:val="ListParagraph"/>
        <w:numPr>
          <w:ilvl w:val="0"/>
          <w:numId w:val="8"/>
        </w:numPr>
        <w:tabs>
          <w:tab w:val="left" w:pos="993"/>
        </w:tabs>
        <w:ind w:left="0" w:firstLine="567"/>
        <w:rPr>
          <w:rFonts w:ascii="Times New Roman" w:hAnsi="Times New Roman"/>
          <w:sz w:val="24"/>
          <w:szCs w:val="24"/>
        </w:rPr>
      </w:pPr>
      <w:r w:rsidRPr="008B0B3A">
        <w:rPr>
          <w:rFonts w:ascii="Times New Roman" w:hAnsi="Times New Roman"/>
          <w:sz w:val="24"/>
          <w:szCs w:val="24"/>
        </w:rPr>
        <w:t>оценивание собственной и чужой речи с точки зрения точного, уместного и выразительного словоупотребления.</w:t>
      </w:r>
    </w:p>
    <w:p w:rsidR="00687CF9" w:rsidRPr="008B0B3A" w:rsidRDefault="00687CF9" w:rsidP="00063538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687CF9" w:rsidRDefault="00687CF9" w:rsidP="00063538">
      <w:pPr>
        <w:contextualSpacing/>
        <w:jc w:val="center"/>
        <w:rPr>
          <w:b/>
        </w:rPr>
      </w:pPr>
      <w:r w:rsidRPr="008B0B3A">
        <w:rPr>
          <w:b/>
        </w:rPr>
        <w:t>СОДЕРЖАНИЕ УЧЕБНОГО ПРЕДМЕТА</w:t>
      </w:r>
      <w:r>
        <w:rPr>
          <w:b/>
        </w:rPr>
        <w:t xml:space="preserve"> </w:t>
      </w:r>
    </w:p>
    <w:p w:rsidR="00687CF9" w:rsidRPr="008B0B3A" w:rsidRDefault="00687CF9" w:rsidP="00063538">
      <w:pPr>
        <w:contextualSpacing/>
        <w:jc w:val="center"/>
        <w:rPr>
          <w:b/>
        </w:rPr>
      </w:pPr>
      <w:r>
        <w:rPr>
          <w:b/>
        </w:rPr>
        <w:t>РОДНОЙ ЯЗЫК (РУССКИЙ) 8 КЛАСС</w:t>
      </w:r>
    </w:p>
    <w:p w:rsidR="00687CF9" w:rsidRDefault="00687CF9" w:rsidP="00145AA2">
      <w:pPr>
        <w:ind w:firstLine="567"/>
        <w:contextualSpacing/>
        <w:jc w:val="both"/>
        <w:rPr>
          <w:b/>
        </w:rPr>
      </w:pPr>
    </w:p>
    <w:p w:rsidR="00687CF9" w:rsidRPr="008B0B3A" w:rsidRDefault="00687CF9" w:rsidP="00145AA2">
      <w:pPr>
        <w:ind w:firstLine="567"/>
        <w:contextualSpacing/>
        <w:jc w:val="both"/>
        <w:rPr>
          <w:b/>
        </w:rPr>
      </w:pPr>
      <w:r w:rsidRPr="008B0B3A">
        <w:rPr>
          <w:b/>
        </w:rPr>
        <w:t>Раздел 1. Язык и культура (9 ч</w:t>
      </w:r>
      <w:r>
        <w:rPr>
          <w:b/>
        </w:rPr>
        <w:t>.</w:t>
      </w:r>
      <w:r w:rsidRPr="008B0B3A">
        <w:rPr>
          <w:b/>
        </w:rPr>
        <w:t>)</w:t>
      </w:r>
    </w:p>
    <w:p w:rsidR="00687CF9" w:rsidRPr="008B0B3A" w:rsidRDefault="00687CF9" w:rsidP="00063538">
      <w:pPr>
        <w:ind w:firstLine="567"/>
        <w:contextualSpacing/>
        <w:jc w:val="both"/>
      </w:pPr>
      <w:r w:rsidRPr="008B0B3A">
        <w:t>Исконно русская лексика: слова общеиндоевропейского фонда, слова праславянского (общеславянского) языка, древнерусские (общевосточно-славянские)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687CF9" w:rsidRPr="008B0B3A" w:rsidRDefault="00687CF9" w:rsidP="00063538">
      <w:pPr>
        <w:ind w:firstLine="567"/>
        <w:contextualSpacing/>
        <w:jc w:val="both"/>
      </w:pPr>
      <w:r w:rsidRPr="008B0B3A"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687CF9" w:rsidRPr="008B0B3A" w:rsidRDefault="00687CF9" w:rsidP="00063538">
      <w:pPr>
        <w:ind w:firstLine="567"/>
        <w:contextualSpacing/>
        <w:jc w:val="both"/>
      </w:pPr>
      <w:r w:rsidRPr="008B0B3A">
        <w:t>Иноязычная лексика в разговорной речи, дисплейных текстах, современной публицистике.</w:t>
      </w:r>
    </w:p>
    <w:p w:rsidR="00687CF9" w:rsidRPr="008B0B3A" w:rsidRDefault="00687CF9" w:rsidP="00063538">
      <w:pPr>
        <w:ind w:firstLine="567"/>
        <w:contextualSpacing/>
        <w:jc w:val="both"/>
      </w:pPr>
      <w:r w:rsidRPr="008B0B3A">
        <w:t>Речевой этикет. Благопожелание как ключевая идея речевого этикета.</w:t>
      </w:r>
    </w:p>
    <w:p w:rsidR="00687CF9" w:rsidRPr="008B0B3A" w:rsidRDefault="00687CF9" w:rsidP="00063538">
      <w:pPr>
        <w:ind w:firstLine="567"/>
        <w:contextualSpacing/>
        <w:jc w:val="both"/>
      </w:pPr>
      <w:r w:rsidRPr="008B0B3A">
        <w:t>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687CF9" w:rsidRPr="008B0B3A" w:rsidRDefault="00687CF9" w:rsidP="00145AA2">
      <w:pPr>
        <w:ind w:firstLine="567"/>
        <w:contextualSpacing/>
        <w:jc w:val="both"/>
        <w:rPr>
          <w:b/>
        </w:rPr>
      </w:pPr>
      <w:r w:rsidRPr="008B0B3A">
        <w:rPr>
          <w:b/>
        </w:rPr>
        <w:t>Раздел 2. Культура речи (10 ч</w:t>
      </w:r>
      <w:r>
        <w:rPr>
          <w:b/>
        </w:rPr>
        <w:t>.</w:t>
      </w:r>
      <w:r w:rsidRPr="008B0B3A">
        <w:rPr>
          <w:b/>
        </w:rPr>
        <w:t>)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rPr>
          <w:b/>
        </w:rPr>
        <w:t>Основные орфоэпические нормы</w:t>
      </w:r>
      <w:r w:rsidRPr="008B0B3A">
        <w:t xml:space="preserve"> современного русского литературного языка. Типичные орфоэпические ошибки в современной речи: произношение гласных [э], [о] после мягких согласных и шипящих; безударный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8B0B3A">
        <w:rPr>
          <w:i/>
        </w:rPr>
        <w:t>ж</w:t>
      </w:r>
      <w:r w:rsidRPr="008B0B3A">
        <w:t xml:space="preserve"> и </w:t>
      </w:r>
      <w:r w:rsidRPr="008B0B3A">
        <w:rPr>
          <w:i/>
        </w:rPr>
        <w:t>ш</w:t>
      </w:r>
      <w:r w:rsidRPr="008B0B3A">
        <w:t xml:space="preserve">; произношение сочетания </w:t>
      </w:r>
      <w:r w:rsidRPr="008B0B3A">
        <w:rPr>
          <w:i/>
        </w:rPr>
        <w:t>чн</w:t>
      </w:r>
      <w:r w:rsidRPr="008B0B3A">
        <w:t xml:space="preserve"> и </w:t>
      </w:r>
      <w:r w:rsidRPr="008B0B3A">
        <w:rPr>
          <w:i/>
        </w:rPr>
        <w:t>чт</w:t>
      </w:r>
      <w:r w:rsidRPr="008B0B3A">
        <w:t xml:space="preserve">; произношение женских отчеств на </w:t>
      </w:r>
      <w:r w:rsidRPr="008B0B3A">
        <w:rPr>
          <w:i/>
        </w:rPr>
        <w:t>-ична</w:t>
      </w:r>
      <w:r w:rsidRPr="008B0B3A">
        <w:t xml:space="preserve">, </w:t>
      </w:r>
      <w:r w:rsidRPr="008B0B3A">
        <w:rPr>
          <w:i/>
        </w:rPr>
        <w:t>-инична</w:t>
      </w:r>
      <w:r w:rsidRPr="008B0B3A">
        <w:t xml:space="preserve">; произношение твёрдого [н] перед мягкими [ф'] и [в']; произношение мягкого [н] перед </w:t>
      </w:r>
      <w:r w:rsidRPr="008B0B3A">
        <w:rPr>
          <w:i/>
        </w:rPr>
        <w:t>ч</w:t>
      </w:r>
      <w:r w:rsidRPr="008B0B3A">
        <w:t xml:space="preserve"> и </w:t>
      </w:r>
      <w:r w:rsidRPr="008B0B3A">
        <w:rPr>
          <w:i/>
        </w:rPr>
        <w:t>щ</w:t>
      </w:r>
      <w:r w:rsidRPr="008B0B3A">
        <w:t xml:space="preserve">. 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t>Типичные акцентологические ошибки в современной речи.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rPr>
          <w:b/>
        </w:rPr>
        <w:t xml:space="preserve">Основные лексические нормы современного русского литературного языка. </w:t>
      </w:r>
      <w:r w:rsidRPr="008B0B3A">
        <w:t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ошибки‚ связанные с употреблением терминов. Нарушение точности словоупотребления заимствованных слов.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rPr>
          <w:b/>
        </w:rPr>
        <w:t xml:space="preserve">Основные грамматические нормы современного русского литературного языка. </w:t>
      </w:r>
      <w:r w:rsidRPr="008B0B3A">
        <w:t>Типичные грамматические ошибки. 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8B0B3A">
        <w:rPr>
          <w:i/>
        </w:rPr>
        <w:t>врач пришел – врач пришла</w:t>
      </w:r>
      <w:r w:rsidRPr="008B0B3A">
        <w:t xml:space="preserve">); согласование сказуемого с подлежащим, выраженным сочетанием числительного </w:t>
      </w:r>
      <w:r w:rsidRPr="008B0B3A">
        <w:rPr>
          <w:i/>
        </w:rPr>
        <w:t>несколько</w:t>
      </w:r>
      <w:r w:rsidRPr="008B0B3A">
        <w:t xml:space="preserve"> и существительным; согласование определения в количественно-именных сочетаниях с числительными </w:t>
      </w:r>
      <w:r w:rsidRPr="008B0B3A">
        <w:rPr>
          <w:i/>
        </w:rPr>
        <w:t>два, три, четыре</w:t>
      </w:r>
      <w:r w:rsidRPr="008B0B3A">
        <w:t xml:space="preserve"> (два новых стола, две молодых женщины и две молодые женщины). 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t>Нормы построения словосочетаний по типу согласования (</w:t>
      </w:r>
      <w:r w:rsidRPr="008B0B3A">
        <w:rPr>
          <w:i/>
        </w:rPr>
        <w:t>маршрутное такси, обеих сестер – обоих братьев</w:t>
      </w:r>
      <w:r w:rsidRPr="008B0B3A">
        <w:t xml:space="preserve">). 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t xml:space="preserve">Варианты грамматической нормы: согласование сказуемого с подлежащим, выраженным сочетанием слов </w:t>
      </w:r>
      <w:r w:rsidRPr="008B0B3A">
        <w:rPr>
          <w:i/>
        </w:rPr>
        <w:t>много, мало, немного, немало, сколько, столько, большинство, меньшинство</w:t>
      </w:r>
      <w:r w:rsidRPr="008B0B3A">
        <w:t>. Отражение вариантов грамматической нормы в современных грамматических словарях и справочниках.</w:t>
      </w:r>
    </w:p>
    <w:p w:rsidR="00687CF9" w:rsidRPr="008B0B3A" w:rsidRDefault="00687CF9" w:rsidP="00145AA2">
      <w:pPr>
        <w:ind w:firstLine="567"/>
        <w:contextualSpacing/>
        <w:jc w:val="both"/>
        <w:rPr>
          <w:b/>
        </w:rPr>
      </w:pPr>
      <w:r w:rsidRPr="008B0B3A">
        <w:rPr>
          <w:b/>
        </w:rPr>
        <w:t>Речевой этикет</w:t>
      </w:r>
    </w:p>
    <w:p w:rsidR="00687CF9" w:rsidRPr="008B0B3A" w:rsidRDefault="00687CF9" w:rsidP="007A2D30">
      <w:pPr>
        <w:ind w:firstLine="567"/>
        <w:contextualSpacing/>
        <w:jc w:val="both"/>
        <w:rPr>
          <w:b/>
        </w:rPr>
      </w:pPr>
      <w:r w:rsidRPr="008B0B3A">
        <w:t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приёмы в коммуникации‚ помогающие противостоять речевой агрессии. Синонимия речевых формул.</w:t>
      </w:r>
    </w:p>
    <w:p w:rsidR="00687CF9" w:rsidRPr="008B0B3A" w:rsidRDefault="00687CF9" w:rsidP="00145AA2">
      <w:pPr>
        <w:ind w:firstLine="567"/>
        <w:contextualSpacing/>
        <w:jc w:val="both"/>
        <w:rPr>
          <w:b/>
        </w:rPr>
      </w:pPr>
      <w:r w:rsidRPr="008B0B3A">
        <w:rPr>
          <w:b/>
        </w:rPr>
        <w:t>Раздел 3. Речь. Речевая деятельность. Текст (15 ч</w:t>
      </w:r>
      <w:r>
        <w:rPr>
          <w:b/>
        </w:rPr>
        <w:t>.</w:t>
      </w:r>
      <w:r w:rsidRPr="008B0B3A">
        <w:rPr>
          <w:b/>
        </w:rPr>
        <w:t>)</w:t>
      </w:r>
    </w:p>
    <w:p w:rsidR="00687CF9" w:rsidRPr="008B0B3A" w:rsidRDefault="00687CF9" w:rsidP="00145AA2">
      <w:pPr>
        <w:ind w:firstLine="567"/>
        <w:contextualSpacing/>
        <w:jc w:val="both"/>
      </w:pPr>
      <w:r w:rsidRPr="008B0B3A">
        <w:rPr>
          <w:b/>
        </w:rPr>
        <w:t>Язык и речь. Виды речевой деятельности.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t>Эффективные приёмы слушания. Предтекстовый, текстовый и послетекстовый этапы работы.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t>Основные методы, способы и средства получения, переработки информации.</w:t>
      </w:r>
    </w:p>
    <w:p w:rsidR="00687CF9" w:rsidRPr="008B0B3A" w:rsidRDefault="00687CF9" w:rsidP="00145AA2">
      <w:pPr>
        <w:ind w:firstLine="567"/>
        <w:contextualSpacing/>
        <w:jc w:val="both"/>
        <w:rPr>
          <w:b/>
        </w:rPr>
      </w:pPr>
      <w:r w:rsidRPr="008B0B3A">
        <w:rPr>
          <w:b/>
        </w:rPr>
        <w:t>Текст как единица языка и речи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687CF9" w:rsidRPr="008B0B3A" w:rsidRDefault="00687CF9" w:rsidP="00145AA2">
      <w:pPr>
        <w:ind w:firstLine="567"/>
        <w:contextualSpacing/>
        <w:jc w:val="both"/>
      </w:pPr>
      <w:r w:rsidRPr="008B0B3A">
        <w:rPr>
          <w:b/>
        </w:rPr>
        <w:t>Функциональные разновидности языка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t xml:space="preserve">Разговорная речь. Самохарактеристика, самопрезентация, поздравление. 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687CF9" w:rsidRPr="008B0B3A" w:rsidRDefault="00687CF9" w:rsidP="007A2D30">
      <w:pPr>
        <w:ind w:firstLine="567"/>
        <w:contextualSpacing/>
        <w:jc w:val="both"/>
      </w:pPr>
      <w:r w:rsidRPr="008B0B3A">
        <w:t>Язык художественной литературы. Сочинение в жанре письма другу (в том числе электронного), страницы дневника и т.д.</w:t>
      </w:r>
    </w:p>
    <w:p w:rsidR="00687CF9" w:rsidRPr="008B0B3A" w:rsidRDefault="00687CF9" w:rsidP="007A2D30">
      <w:pPr>
        <w:contextualSpacing/>
        <w:jc w:val="both"/>
        <w:rPr>
          <w:highlight w:val="yellow"/>
        </w:rPr>
      </w:pPr>
    </w:p>
    <w:p w:rsidR="00687CF9" w:rsidRPr="008B0B3A" w:rsidRDefault="00687CF9" w:rsidP="007A2D30">
      <w:pPr>
        <w:jc w:val="center"/>
        <w:rPr>
          <w:b/>
        </w:rPr>
      </w:pPr>
      <w:r w:rsidRPr="008B0B3A">
        <w:rPr>
          <w:b/>
        </w:rPr>
        <w:t>Тематическое планирование</w:t>
      </w:r>
    </w:p>
    <w:p w:rsidR="00687CF9" w:rsidRPr="008B0B3A" w:rsidRDefault="00687CF9" w:rsidP="007A2D30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5242"/>
        <w:gridCol w:w="1700"/>
        <w:gridCol w:w="1670"/>
      </w:tblGrid>
      <w:tr w:rsidR="00687CF9" w:rsidRPr="008B0B3A" w:rsidTr="0028069D"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</w:rPr>
              <w:t>№</w:t>
            </w:r>
          </w:p>
        </w:tc>
        <w:tc>
          <w:tcPr>
            <w:tcW w:w="5245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</w:rPr>
              <w:t>Раздел</w:t>
            </w:r>
          </w:p>
        </w:tc>
        <w:tc>
          <w:tcPr>
            <w:tcW w:w="1701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</w:rPr>
              <w:t>Кол-во часов</w:t>
            </w:r>
          </w:p>
        </w:tc>
        <w:tc>
          <w:tcPr>
            <w:tcW w:w="1665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</w:rPr>
              <w:t>Проверочная (творческая) работа</w:t>
            </w:r>
          </w:p>
        </w:tc>
      </w:tr>
      <w:tr w:rsidR="00687CF9" w:rsidRPr="008B0B3A" w:rsidTr="0028069D"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</w:rPr>
              <w:t>1.</w:t>
            </w:r>
          </w:p>
        </w:tc>
        <w:tc>
          <w:tcPr>
            <w:tcW w:w="5245" w:type="dxa"/>
          </w:tcPr>
          <w:p w:rsidR="00687CF9" w:rsidRPr="008B0B3A" w:rsidRDefault="00687CF9" w:rsidP="0028069D">
            <w:pPr>
              <w:contextualSpacing/>
              <w:jc w:val="both"/>
            </w:pPr>
            <w:r w:rsidRPr="0028069D">
              <w:rPr>
                <w:b/>
              </w:rPr>
              <w:t>Раздел 1.</w:t>
            </w:r>
            <w:r>
              <w:t xml:space="preserve"> Язык и культура.</w:t>
            </w:r>
          </w:p>
        </w:tc>
        <w:tc>
          <w:tcPr>
            <w:tcW w:w="1701" w:type="dxa"/>
          </w:tcPr>
          <w:p w:rsidR="00687CF9" w:rsidRPr="008B0B3A" w:rsidRDefault="00687CF9" w:rsidP="0028069D">
            <w:pPr>
              <w:contextualSpacing/>
              <w:jc w:val="center"/>
            </w:pPr>
            <w:r w:rsidRPr="008B0B3A">
              <w:t>9</w:t>
            </w:r>
          </w:p>
        </w:tc>
        <w:tc>
          <w:tcPr>
            <w:tcW w:w="1665" w:type="dxa"/>
          </w:tcPr>
          <w:p w:rsidR="00687CF9" w:rsidRPr="008B0B3A" w:rsidRDefault="00687CF9" w:rsidP="0028069D">
            <w:pPr>
              <w:contextualSpacing/>
              <w:jc w:val="center"/>
            </w:pPr>
            <w:r w:rsidRPr="008B0B3A">
              <w:t>1</w:t>
            </w:r>
          </w:p>
        </w:tc>
      </w:tr>
      <w:tr w:rsidR="00687CF9" w:rsidRPr="008B0B3A" w:rsidTr="0028069D">
        <w:trPr>
          <w:trHeight w:val="310"/>
        </w:trPr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</w:rPr>
              <w:t>2.</w:t>
            </w:r>
          </w:p>
        </w:tc>
        <w:tc>
          <w:tcPr>
            <w:tcW w:w="5245" w:type="dxa"/>
          </w:tcPr>
          <w:p w:rsidR="00687CF9" w:rsidRPr="008B0B3A" w:rsidRDefault="00687CF9" w:rsidP="0028069D">
            <w:pPr>
              <w:contextualSpacing/>
              <w:jc w:val="both"/>
            </w:pPr>
            <w:r w:rsidRPr="0028069D">
              <w:rPr>
                <w:b/>
              </w:rPr>
              <w:t>Раздел 2.</w:t>
            </w:r>
            <w:r w:rsidRPr="008B0B3A">
              <w:t xml:space="preserve"> Культура речи</w:t>
            </w:r>
            <w:r>
              <w:t>.</w:t>
            </w:r>
            <w:r w:rsidRPr="008B0B3A">
              <w:t xml:space="preserve"> </w:t>
            </w:r>
          </w:p>
        </w:tc>
        <w:tc>
          <w:tcPr>
            <w:tcW w:w="1701" w:type="dxa"/>
          </w:tcPr>
          <w:p w:rsidR="00687CF9" w:rsidRPr="008B0B3A" w:rsidRDefault="00687CF9" w:rsidP="0028069D">
            <w:pPr>
              <w:contextualSpacing/>
              <w:jc w:val="center"/>
            </w:pPr>
            <w:r w:rsidRPr="008B0B3A">
              <w:t>10</w:t>
            </w:r>
          </w:p>
        </w:tc>
        <w:tc>
          <w:tcPr>
            <w:tcW w:w="1665" w:type="dxa"/>
          </w:tcPr>
          <w:p w:rsidR="00687CF9" w:rsidRPr="008B0B3A" w:rsidRDefault="00687CF9" w:rsidP="0028069D">
            <w:pPr>
              <w:contextualSpacing/>
              <w:jc w:val="center"/>
            </w:pPr>
            <w:r w:rsidRPr="008B0B3A">
              <w:t>1</w:t>
            </w:r>
          </w:p>
        </w:tc>
      </w:tr>
      <w:tr w:rsidR="00687CF9" w:rsidRPr="008B0B3A" w:rsidTr="0028069D">
        <w:trPr>
          <w:trHeight w:val="310"/>
        </w:trPr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</w:p>
        </w:tc>
        <w:tc>
          <w:tcPr>
            <w:tcW w:w="5245" w:type="dxa"/>
          </w:tcPr>
          <w:p w:rsidR="00687CF9" w:rsidRPr="0028069D" w:rsidRDefault="00687CF9" w:rsidP="0028069D">
            <w:pPr>
              <w:contextualSpacing/>
              <w:jc w:val="both"/>
              <w:rPr>
                <w:i/>
              </w:rPr>
            </w:pPr>
            <w:r w:rsidRPr="0028069D">
              <w:rPr>
                <w:i/>
                <w:sz w:val="22"/>
                <w:szCs w:val="22"/>
              </w:rPr>
              <w:t>2.1.</w:t>
            </w:r>
            <w:r w:rsidRPr="0028069D">
              <w:rPr>
                <w:i/>
              </w:rPr>
              <w:t xml:space="preserve"> Основные орфоэпические нормы.</w:t>
            </w:r>
          </w:p>
        </w:tc>
        <w:tc>
          <w:tcPr>
            <w:tcW w:w="1701" w:type="dxa"/>
          </w:tcPr>
          <w:p w:rsidR="00687CF9" w:rsidRPr="0028069D" w:rsidRDefault="00687CF9" w:rsidP="0028069D">
            <w:pPr>
              <w:contextualSpacing/>
              <w:jc w:val="center"/>
              <w:rPr>
                <w:i/>
              </w:rPr>
            </w:pPr>
            <w:r w:rsidRPr="0028069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665" w:type="dxa"/>
          </w:tcPr>
          <w:p w:rsidR="00687CF9" w:rsidRPr="0028069D" w:rsidRDefault="00687CF9" w:rsidP="0028069D">
            <w:pPr>
              <w:contextualSpacing/>
              <w:jc w:val="center"/>
            </w:pPr>
          </w:p>
        </w:tc>
      </w:tr>
      <w:tr w:rsidR="00687CF9" w:rsidRPr="008B0B3A" w:rsidTr="0028069D">
        <w:trPr>
          <w:trHeight w:val="310"/>
        </w:trPr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</w:p>
        </w:tc>
        <w:tc>
          <w:tcPr>
            <w:tcW w:w="5245" w:type="dxa"/>
          </w:tcPr>
          <w:p w:rsidR="00687CF9" w:rsidRPr="0028069D" w:rsidRDefault="00687CF9" w:rsidP="0028069D">
            <w:pPr>
              <w:contextualSpacing/>
              <w:jc w:val="both"/>
              <w:rPr>
                <w:i/>
              </w:rPr>
            </w:pPr>
            <w:r w:rsidRPr="0028069D">
              <w:rPr>
                <w:i/>
                <w:sz w:val="22"/>
                <w:szCs w:val="22"/>
              </w:rPr>
              <w:t xml:space="preserve">2.2. </w:t>
            </w:r>
            <w:r w:rsidRPr="0028069D">
              <w:rPr>
                <w:i/>
              </w:rPr>
              <w:t>Основные лексические нормы современного русского литературного языка.</w:t>
            </w:r>
          </w:p>
        </w:tc>
        <w:tc>
          <w:tcPr>
            <w:tcW w:w="1701" w:type="dxa"/>
          </w:tcPr>
          <w:p w:rsidR="00687CF9" w:rsidRPr="0028069D" w:rsidRDefault="00687CF9" w:rsidP="0028069D">
            <w:pPr>
              <w:contextualSpacing/>
              <w:jc w:val="center"/>
              <w:rPr>
                <w:i/>
              </w:rPr>
            </w:pPr>
            <w:r w:rsidRPr="0028069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665" w:type="dxa"/>
          </w:tcPr>
          <w:p w:rsidR="00687CF9" w:rsidRPr="0028069D" w:rsidRDefault="00687CF9" w:rsidP="0028069D">
            <w:pPr>
              <w:contextualSpacing/>
              <w:jc w:val="center"/>
            </w:pPr>
          </w:p>
        </w:tc>
      </w:tr>
      <w:tr w:rsidR="00687CF9" w:rsidRPr="008B0B3A" w:rsidTr="0028069D">
        <w:trPr>
          <w:trHeight w:val="310"/>
        </w:trPr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</w:p>
        </w:tc>
        <w:tc>
          <w:tcPr>
            <w:tcW w:w="5245" w:type="dxa"/>
          </w:tcPr>
          <w:p w:rsidR="00687CF9" w:rsidRPr="0028069D" w:rsidRDefault="00687CF9" w:rsidP="0028069D">
            <w:pPr>
              <w:contextualSpacing/>
              <w:jc w:val="both"/>
              <w:rPr>
                <w:i/>
              </w:rPr>
            </w:pPr>
            <w:r w:rsidRPr="0028069D">
              <w:rPr>
                <w:i/>
                <w:sz w:val="22"/>
                <w:szCs w:val="22"/>
              </w:rPr>
              <w:t xml:space="preserve">2.3. </w:t>
            </w:r>
            <w:r w:rsidRPr="0028069D">
              <w:rPr>
                <w:i/>
              </w:rPr>
              <w:t>Основные грамматические нормы современного русского литературного языка.</w:t>
            </w:r>
          </w:p>
        </w:tc>
        <w:tc>
          <w:tcPr>
            <w:tcW w:w="1701" w:type="dxa"/>
          </w:tcPr>
          <w:p w:rsidR="00687CF9" w:rsidRPr="0028069D" w:rsidRDefault="00687CF9" w:rsidP="0028069D">
            <w:pPr>
              <w:contextualSpacing/>
              <w:jc w:val="center"/>
              <w:rPr>
                <w:i/>
              </w:rPr>
            </w:pPr>
            <w:r w:rsidRPr="0028069D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665" w:type="dxa"/>
          </w:tcPr>
          <w:p w:rsidR="00687CF9" w:rsidRPr="0028069D" w:rsidRDefault="00687CF9" w:rsidP="0028069D">
            <w:pPr>
              <w:contextualSpacing/>
              <w:jc w:val="center"/>
            </w:pPr>
          </w:p>
        </w:tc>
      </w:tr>
      <w:tr w:rsidR="00687CF9" w:rsidRPr="008B0B3A" w:rsidTr="0028069D">
        <w:trPr>
          <w:trHeight w:val="310"/>
        </w:trPr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</w:p>
        </w:tc>
        <w:tc>
          <w:tcPr>
            <w:tcW w:w="5245" w:type="dxa"/>
          </w:tcPr>
          <w:p w:rsidR="00687CF9" w:rsidRPr="0028069D" w:rsidRDefault="00687CF9" w:rsidP="0028069D">
            <w:pPr>
              <w:contextualSpacing/>
              <w:jc w:val="both"/>
              <w:rPr>
                <w:i/>
              </w:rPr>
            </w:pPr>
            <w:r w:rsidRPr="0028069D">
              <w:rPr>
                <w:i/>
                <w:sz w:val="22"/>
                <w:szCs w:val="22"/>
              </w:rPr>
              <w:t>2.4.</w:t>
            </w:r>
            <w:r w:rsidRPr="0028069D">
              <w:rPr>
                <w:i/>
              </w:rPr>
              <w:t xml:space="preserve"> Речевой этикет.</w:t>
            </w:r>
          </w:p>
        </w:tc>
        <w:tc>
          <w:tcPr>
            <w:tcW w:w="1701" w:type="dxa"/>
          </w:tcPr>
          <w:p w:rsidR="00687CF9" w:rsidRPr="0028069D" w:rsidRDefault="00687CF9" w:rsidP="0028069D">
            <w:pPr>
              <w:contextualSpacing/>
              <w:jc w:val="center"/>
              <w:rPr>
                <w:i/>
              </w:rPr>
            </w:pPr>
            <w:r w:rsidRPr="0028069D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665" w:type="dxa"/>
          </w:tcPr>
          <w:p w:rsidR="00687CF9" w:rsidRPr="0028069D" w:rsidRDefault="00687CF9" w:rsidP="0028069D">
            <w:pPr>
              <w:contextualSpacing/>
              <w:jc w:val="center"/>
            </w:pPr>
          </w:p>
        </w:tc>
      </w:tr>
      <w:tr w:rsidR="00687CF9" w:rsidRPr="008B0B3A" w:rsidTr="0028069D"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</w:rPr>
              <w:t>3.</w:t>
            </w:r>
          </w:p>
        </w:tc>
        <w:tc>
          <w:tcPr>
            <w:tcW w:w="5245" w:type="dxa"/>
          </w:tcPr>
          <w:p w:rsidR="00687CF9" w:rsidRPr="008B0B3A" w:rsidRDefault="00687CF9" w:rsidP="0028069D">
            <w:pPr>
              <w:contextualSpacing/>
              <w:jc w:val="both"/>
            </w:pPr>
            <w:r w:rsidRPr="0028069D">
              <w:rPr>
                <w:b/>
              </w:rPr>
              <w:t>Раздел 3.</w:t>
            </w:r>
            <w:r w:rsidRPr="008B0B3A">
              <w:t xml:space="preserve"> Речь. Речевая деятельность. Текст</w:t>
            </w:r>
            <w:r>
              <w:t>.</w:t>
            </w:r>
            <w:r w:rsidRPr="008B0B3A">
              <w:t xml:space="preserve"> </w:t>
            </w:r>
          </w:p>
        </w:tc>
        <w:tc>
          <w:tcPr>
            <w:tcW w:w="1701" w:type="dxa"/>
          </w:tcPr>
          <w:p w:rsidR="00687CF9" w:rsidRPr="008B0B3A" w:rsidRDefault="00687CF9" w:rsidP="0028069D">
            <w:pPr>
              <w:contextualSpacing/>
              <w:jc w:val="center"/>
            </w:pPr>
            <w:r w:rsidRPr="008B0B3A">
              <w:t>15</w:t>
            </w:r>
          </w:p>
        </w:tc>
        <w:tc>
          <w:tcPr>
            <w:tcW w:w="1665" w:type="dxa"/>
          </w:tcPr>
          <w:p w:rsidR="00687CF9" w:rsidRPr="008B0B3A" w:rsidRDefault="00687CF9" w:rsidP="0028069D">
            <w:pPr>
              <w:contextualSpacing/>
              <w:jc w:val="center"/>
            </w:pPr>
            <w:r w:rsidRPr="008B0B3A">
              <w:t>2</w:t>
            </w:r>
          </w:p>
        </w:tc>
      </w:tr>
      <w:tr w:rsidR="00687CF9" w:rsidRPr="008B0B3A" w:rsidTr="0028069D"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</w:p>
        </w:tc>
        <w:tc>
          <w:tcPr>
            <w:tcW w:w="5245" w:type="dxa"/>
          </w:tcPr>
          <w:p w:rsidR="00687CF9" w:rsidRPr="0028069D" w:rsidRDefault="00687CF9" w:rsidP="0028069D">
            <w:pPr>
              <w:contextualSpacing/>
              <w:jc w:val="both"/>
              <w:rPr>
                <w:i/>
              </w:rPr>
            </w:pPr>
            <w:r w:rsidRPr="0028069D">
              <w:rPr>
                <w:i/>
              </w:rPr>
              <w:t>3.1.Язык и речь. Виды речевой деятельности.</w:t>
            </w:r>
          </w:p>
        </w:tc>
        <w:tc>
          <w:tcPr>
            <w:tcW w:w="1701" w:type="dxa"/>
          </w:tcPr>
          <w:p w:rsidR="00687CF9" w:rsidRPr="0028069D" w:rsidRDefault="00687CF9" w:rsidP="0028069D">
            <w:pPr>
              <w:contextualSpacing/>
              <w:jc w:val="center"/>
              <w:rPr>
                <w:i/>
              </w:rPr>
            </w:pPr>
            <w:r w:rsidRPr="0028069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665" w:type="dxa"/>
          </w:tcPr>
          <w:p w:rsidR="00687CF9" w:rsidRPr="0028069D" w:rsidRDefault="00687CF9" w:rsidP="0028069D">
            <w:pPr>
              <w:contextualSpacing/>
              <w:jc w:val="center"/>
            </w:pPr>
          </w:p>
        </w:tc>
      </w:tr>
      <w:tr w:rsidR="00687CF9" w:rsidRPr="008B0B3A" w:rsidTr="0028069D"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</w:p>
        </w:tc>
        <w:tc>
          <w:tcPr>
            <w:tcW w:w="5245" w:type="dxa"/>
          </w:tcPr>
          <w:p w:rsidR="00687CF9" w:rsidRPr="0028069D" w:rsidRDefault="00687CF9" w:rsidP="0028069D">
            <w:pPr>
              <w:contextualSpacing/>
              <w:jc w:val="both"/>
              <w:rPr>
                <w:i/>
              </w:rPr>
            </w:pPr>
            <w:r w:rsidRPr="0028069D">
              <w:rPr>
                <w:i/>
              </w:rPr>
              <w:t>3.2.Текст как единица языка и речи.</w:t>
            </w:r>
          </w:p>
        </w:tc>
        <w:tc>
          <w:tcPr>
            <w:tcW w:w="1701" w:type="dxa"/>
          </w:tcPr>
          <w:p w:rsidR="00687CF9" w:rsidRPr="0028069D" w:rsidRDefault="00687CF9" w:rsidP="0028069D">
            <w:pPr>
              <w:contextualSpacing/>
              <w:jc w:val="center"/>
              <w:rPr>
                <w:i/>
              </w:rPr>
            </w:pPr>
            <w:r w:rsidRPr="0028069D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1665" w:type="dxa"/>
          </w:tcPr>
          <w:p w:rsidR="00687CF9" w:rsidRPr="0028069D" w:rsidRDefault="00687CF9" w:rsidP="0028069D">
            <w:pPr>
              <w:contextualSpacing/>
              <w:jc w:val="center"/>
            </w:pPr>
          </w:p>
        </w:tc>
      </w:tr>
      <w:tr w:rsidR="00687CF9" w:rsidRPr="008B0B3A" w:rsidTr="0028069D"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</w:p>
        </w:tc>
        <w:tc>
          <w:tcPr>
            <w:tcW w:w="5245" w:type="dxa"/>
          </w:tcPr>
          <w:p w:rsidR="00687CF9" w:rsidRPr="0028069D" w:rsidRDefault="00687CF9" w:rsidP="0028069D">
            <w:pPr>
              <w:contextualSpacing/>
              <w:jc w:val="both"/>
              <w:rPr>
                <w:i/>
              </w:rPr>
            </w:pPr>
            <w:r w:rsidRPr="0028069D">
              <w:rPr>
                <w:i/>
              </w:rPr>
              <w:t>3.3.Функциональные разновидности языка.</w:t>
            </w:r>
          </w:p>
        </w:tc>
        <w:tc>
          <w:tcPr>
            <w:tcW w:w="1701" w:type="dxa"/>
          </w:tcPr>
          <w:p w:rsidR="00687CF9" w:rsidRPr="0028069D" w:rsidRDefault="00687CF9" w:rsidP="0028069D">
            <w:pPr>
              <w:contextualSpacing/>
              <w:jc w:val="center"/>
              <w:rPr>
                <w:i/>
              </w:rPr>
            </w:pPr>
          </w:p>
        </w:tc>
        <w:tc>
          <w:tcPr>
            <w:tcW w:w="1665" w:type="dxa"/>
          </w:tcPr>
          <w:p w:rsidR="00687CF9" w:rsidRPr="0028069D" w:rsidRDefault="00687CF9" w:rsidP="0028069D">
            <w:pPr>
              <w:contextualSpacing/>
              <w:jc w:val="center"/>
            </w:pPr>
          </w:p>
        </w:tc>
      </w:tr>
      <w:tr w:rsidR="00687CF9" w:rsidRPr="008B0B3A" w:rsidTr="0028069D">
        <w:tc>
          <w:tcPr>
            <w:tcW w:w="959" w:type="dxa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</w:p>
        </w:tc>
        <w:tc>
          <w:tcPr>
            <w:tcW w:w="5245" w:type="dxa"/>
          </w:tcPr>
          <w:p w:rsidR="00687CF9" w:rsidRPr="0028069D" w:rsidRDefault="00687CF9" w:rsidP="00A037C4">
            <w:pPr>
              <w:contextualSpacing/>
              <w:rPr>
                <w:b/>
              </w:rPr>
            </w:pPr>
            <w:r w:rsidRPr="0028069D">
              <w:rPr>
                <w:b/>
              </w:rPr>
              <w:t>Всего:</w:t>
            </w:r>
          </w:p>
        </w:tc>
        <w:tc>
          <w:tcPr>
            <w:tcW w:w="1701" w:type="dxa"/>
          </w:tcPr>
          <w:p w:rsidR="00687CF9" w:rsidRPr="0028069D" w:rsidRDefault="00687CF9" w:rsidP="0028069D">
            <w:pPr>
              <w:contextualSpacing/>
              <w:jc w:val="center"/>
              <w:rPr>
                <w:b/>
              </w:rPr>
            </w:pPr>
            <w:r w:rsidRPr="0028069D">
              <w:rPr>
                <w:b/>
              </w:rPr>
              <w:t>34</w:t>
            </w:r>
          </w:p>
        </w:tc>
        <w:tc>
          <w:tcPr>
            <w:tcW w:w="1665" w:type="dxa"/>
          </w:tcPr>
          <w:p w:rsidR="00687CF9" w:rsidRPr="0028069D" w:rsidRDefault="00687CF9" w:rsidP="0028069D">
            <w:pPr>
              <w:contextualSpacing/>
              <w:jc w:val="center"/>
              <w:rPr>
                <w:b/>
              </w:rPr>
            </w:pPr>
            <w:r w:rsidRPr="0028069D">
              <w:rPr>
                <w:b/>
              </w:rPr>
              <w:t>4</w:t>
            </w:r>
          </w:p>
        </w:tc>
      </w:tr>
    </w:tbl>
    <w:p w:rsidR="00687CF9" w:rsidRPr="008B0B3A" w:rsidRDefault="00687CF9" w:rsidP="007A2D30">
      <w:pPr>
        <w:jc w:val="center"/>
        <w:rPr>
          <w:b/>
        </w:rPr>
      </w:pPr>
    </w:p>
    <w:p w:rsidR="00687CF9" w:rsidRDefault="00687CF9" w:rsidP="007A2D30">
      <w:pPr>
        <w:jc w:val="center"/>
        <w:rPr>
          <w:b/>
        </w:rPr>
      </w:pPr>
    </w:p>
    <w:p w:rsidR="00687CF9" w:rsidRDefault="00687CF9" w:rsidP="007A2D30">
      <w:pPr>
        <w:jc w:val="center"/>
        <w:rPr>
          <w:b/>
          <w:szCs w:val="28"/>
        </w:rPr>
      </w:pPr>
    </w:p>
    <w:p w:rsidR="00687CF9" w:rsidRDefault="00687CF9" w:rsidP="00056367">
      <w:pPr>
        <w:rPr>
          <w:b/>
          <w:szCs w:val="28"/>
        </w:rPr>
      </w:pPr>
    </w:p>
    <w:p w:rsidR="00687CF9" w:rsidRDefault="00687CF9" w:rsidP="00056367">
      <w:pPr>
        <w:rPr>
          <w:b/>
          <w:szCs w:val="28"/>
        </w:rPr>
      </w:pPr>
    </w:p>
    <w:p w:rsidR="00687CF9" w:rsidRPr="008B0B3A" w:rsidRDefault="00687CF9" w:rsidP="007A2D30">
      <w:pPr>
        <w:jc w:val="center"/>
        <w:rPr>
          <w:b/>
          <w:sz w:val="28"/>
          <w:szCs w:val="28"/>
        </w:rPr>
      </w:pPr>
      <w:r w:rsidRPr="00A91633">
        <w:rPr>
          <w:b/>
          <w:szCs w:val="28"/>
        </w:rPr>
        <w:t>Календарно-тематическое планирование</w:t>
      </w:r>
      <w:r>
        <w:rPr>
          <w:b/>
          <w:szCs w:val="28"/>
        </w:rPr>
        <w:t xml:space="preserve"> для 8- Б класса</w:t>
      </w:r>
    </w:p>
    <w:p w:rsidR="00687CF9" w:rsidRPr="008B0B3A" w:rsidRDefault="00687CF9" w:rsidP="00B1516E">
      <w:pPr>
        <w:spacing w:line="360" w:lineRule="auto"/>
        <w:rPr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"/>
        <w:gridCol w:w="859"/>
        <w:gridCol w:w="868"/>
        <w:gridCol w:w="932"/>
        <w:gridCol w:w="992"/>
        <w:gridCol w:w="5992"/>
      </w:tblGrid>
      <w:tr w:rsidR="00687CF9" w:rsidRPr="008B0B3A" w:rsidTr="00056367">
        <w:trPr>
          <w:trHeight w:val="329"/>
        </w:trPr>
        <w:tc>
          <w:tcPr>
            <w:tcW w:w="1728" w:type="dxa"/>
            <w:gridSpan w:val="3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</w:rPr>
              <w:t>№ п/п</w:t>
            </w:r>
          </w:p>
        </w:tc>
        <w:tc>
          <w:tcPr>
            <w:tcW w:w="1924" w:type="dxa"/>
            <w:gridSpan w:val="2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</w:rPr>
              <w:t>Дата</w:t>
            </w:r>
          </w:p>
        </w:tc>
        <w:tc>
          <w:tcPr>
            <w:tcW w:w="5996" w:type="dxa"/>
            <w:vMerge w:val="restart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</w:rPr>
              <w:t>Тема урока</w:t>
            </w:r>
          </w:p>
          <w:p w:rsidR="00687CF9" w:rsidRPr="008B0B3A" w:rsidRDefault="00687CF9" w:rsidP="002A539A"/>
        </w:tc>
      </w:tr>
      <w:tr w:rsidR="00687CF9" w:rsidRPr="008B0B3A" w:rsidTr="00056367">
        <w:trPr>
          <w:trHeight w:val="165"/>
        </w:trPr>
        <w:tc>
          <w:tcPr>
            <w:tcW w:w="860" w:type="dxa"/>
            <w:gridSpan w:val="2"/>
          </w:tcPr>
          <w:p w:rsidR="00687CF9" w:rsidRPr="0028069D" w:rsidRDefault="00687CF9" w:rsidP="002A539A">
            <w:pPr>
              <w:rPr>
                <w:b/>
              </w:rPr>
            </w:pPr>
            <w:r w:rsidRPr="0028069D">
              <w:rPr>
                <w:b/>
              </w:rPr>
              <w:t>план</w:t>
            </w:r>
          </w:p>
        </w:tc>
        <w:tc>
          <w:tcPr>
            <w:tcW w:w="868" w:type="dxa"/>
          </w:tcPr>
          <w:p w:rsidR="00687CF9" w:rsidRPr="0028069D" w:rsidRDefault="00687CF9" w:rsidP="002A539A">
            <w:pPr>
              <w:rPr>
                <w:b/>
              </w:rPr>
            </w:pPr>
            <w:r w:rsidRPr="0028069D">
              <w:rPr>
                <w:b/>
              </w:rPr>
              <w:t>факт</w:t>
            </w:r>
          </w:p>
        </w:tc>
        <w:tc>
          <w:tcPr>
            <w:tcW w:w="932" w:type="dxa"/>
          </w:tcPr>
          <w:p w:rsidR="00687CF9" w:rsidRPr="0028069D" w:rsidRDefault="00687CF9" w:rsidP="002A539A">
            <w:pPr>
              <w:rPr>
                <w:b/>
              </w:rPr>
            </w:pPr>
            <w:r w:rsidRPr="0028069D">
              <w:rPr>
                <w:b/>
              </w:rPr>
              <w:t>план</w:t>
            </w:r>
          </w:p>
        </w:tc>
        <w:tc>
          <w:tcPr>
            <w:tcW w:w="992" w:type="dxa"/>
          </w:tcPr>
          <w:p w:rsidR="00687CF9" w:rsidRPr="0028069D" w:rsidRDefault="00687CF9" w:rsidP="002A539A">
            <w:pPr>
              <w:rPr>
                <w:b/>
              </w:rPr>
            </w:pPr>
            <w:r w:rsidRPr="0028069D">
              <w:rPr>
                <w:b/>
              </w:rPr>
              <w:t>факт</w:t>
            </w:r>
          </w:p>
        </w:tc>
        <w:tc>
          <w:tcPr>
            <w:tcW w:w="5996" w:type="dxa"/>
            <w:vMerge/>
          </w:tcPr>
          <w:p w:rsidR="00687CF9" w:rsidRPr="008B0B3A" w:rsidRDefault="00687CF9" w:rsidP="002A539A"/>
        </w:tc>
      </w:tr>
      <w:tr w:rsidR="00687CF9" w:rsidRPr="008B0B3A" w:rsidTr="00056367">
        <w:trPr>
          <w:gridBefore w:val="1"/>
          <w:trHeight w:val="270"/>
        </w:trPr>
        <w:tc>
          <w:tcPr>
            <w:tcW w:w="9648" w:type="dxa"/>
            <w:gridSpan w:val="5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</w:rPr>
              <w:t>Раздел 1. Язык и культура (9ч.)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1.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06.09.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28069D" w:rsidRDefault="00687CF9" w:rsidP="0028069D">
            <w:pPr>
              <w:jc w:val="both"/>
              <w:rPr>
                <w:b/>
              </w:rPr>
            </w:pPr>
            <w:r w:rsidRPr="008B0B3A">
              <w:t>Исконно русская лексика.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2.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13.09.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Собственно русские слова как база и основной источник развития лексики русского литературного языка.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3.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20.09.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 xml:space="preserve">Роль старославянизмов в развитии русского литературного языка и их приметы. 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4.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27.09.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Стилистически нейтральные, книжные, устаревшие старославянизмы.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5.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04.10.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Иноязычная лексика в разговорной речи, дисплейных текстах, современной публицистике.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6.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11.10.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 xml:space="preserve">Речевой этикет. Благопожелание как ключевая идея речевого этикета. 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7.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18.10.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28069D" w:rsidRDefault="00687CF9" w:rsidP="0028069D">
            <w:pPr>
              <w:jc w:val="both"/>
              <w:rPr>
                <w:highlight w:val="yellow"/>
              </w:rPr>
            </w:pPr>
            <w:r w:rsidRPr="0028069D">
              <w:rPr>
                <w:b/>
              </w:rPr>
              <w:t xml:space="preserve">Проверочная работа №1 по изученной теме. 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8.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25.10.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Называние другого и себя. Специфика приветствий, традиционная тематика бесед у русских и других народов.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9.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08.11.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«ТЫ» и «ВЫ» в русском речевом этикете и в западно-европейском, американском речевых этикетах.</w:t>
            </w:r>
          </w:p>
        </w:tc>
      </w:tr>
      <w:tr w:rsidR="00687CF9" w:rsidRPr="008B0B3A" w:rsidTr="00056367">
        <w:trPr>
          <w:gridBefore w:val="1"/>
          <w:trHeight w:val="270"/>
        </w:trPr>
        <w:tc>
          <w:tcPr>
            <w:tcW w:w="9648" w:type="dxa"/>
            <w:gridSpan w:val="5"/>
          </w:tcPr>
          <w:p w:rsidR="00687CF9" w:rsidRPr="008B0B3A" w:rsidRDefault="00687CF9" w:rsidP="0028069D">
            <w:pPr>
              <w:jc w:val="center"/>
            </w:pPr>
            <w:r w:rsidRPr="0028069D">
              <w:rPr>
                <w:b/>
              </w:rPr>
              <w:t>Раздел 2. Культура речи (10ч.)</w:t>
            </w:r>
          </w:p>
        </w:tc>
      </w:tr>
      <w:tr w:rsidR="00687CF9" w:rsidRPr="008B0B3A" w:rsidTr="00056367">
        <w:trPr>
          <w:gridBefore w:val="1"/>
          <w:trHeight w:val="285"/>
        </w:trPr>
        <w:tc>
          <w:tcPr>
            <w:tcW w:w="9648" w:type="dxa"/>
            <w:gridSpan w:val="5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  <w:i/>
              </w:rPr>
              <w:t>2.1.Основные орфоэпические нормы (2 ч.)</w:t>
            </w:r>
          </w:p>
        </w:tc>
      </w:tr>
      <w:tr w:rsidR="00687CF9" w:rsidRPr="008B0B3A" w:rsidTr="00056367">
        <w:trPr>
          <w:gridBefore w:val="1"/>
          <w:trHeight w:val="31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10.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E07A6F">
            <w:r>
              <w:t>15.11.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28069D" w:rsidRDefault="00687CF9" w:rsidP="0028069D">
            <w:pPr>
              <w:jc w:val="both"/>
              <w:rPr>
                <w:b/>
                <w:i/>
              </w:rPr>
            </w:pPr>
            <w:r w:rsidRPr="0028069D">
              <w:t>Типичные орфоэпические ошибки в современной речи.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11.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E07A6F">
            <w:r>
              <w:t>22.11.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Типичные акцентологические ошибки в современной речи.</w:t>
            </w:r>
          </w:p>
        </w:tc>
      </w:tr>
      <w:tr w:rsidR="00687CF9" w:rsidRPr="008B0B3A" w:rsidTr="00056367">
        <w:trPr>
          <w:gridBefore w:val="1"/>
          <w:trHeight w:val="207"/>
        </w:trPr>
        <w:tc>
          <w:tcPr>
            <w:tcW w:w="9648" w:type="dxa"/>
            <w:gridSpan w:val="5"/>
          </w:tcPr>
          <w:p w:rsidR="00687CF9" w:rsidRPr="008B0B3A" w:rsidRDefault="00687CF9" w:rsidP="0028069D">
            <w:pPr>
              <w:jc w:val="center"/>
            </w:pPr>
            <w:r w:rsidRPr="0028069D">
              <w:rPr>
                <w:b/>
                <w:i/>
              </w:rPr>
              <w:t>2.2.Основные лексические нормы современного русского литературного языка (2ч.)</w:t>
            </w:r>
          </w:p>
        </w:tc>
      </w:tr>
      <w:tr w:rsidR="00687CF9" w:rsidRPr="008B0B3A" w:rsidTr="00056367">
        <w:trPr>
          <w:gridBefore w:val="1"/>
          <w:trHeight w:val="551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12.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29.11.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28069D" w:rsidRDefault="00687CF9" w:rsidP="0028069D">
            <w:pPr>
              <w:jc w:val="both"/>
              <w:rPr>
                <w:b/>
                <w:i/>
              </w:rPr>
            </w:pPr>
            <w:r w:rsidRPr="008B0B3A">
              <w:t>Терминология и точность речи. Типичные речевые ошибки‚ связанные с употреблением терминов.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13.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06.12.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Нарушение точности словоупотребления заимствованных слов.</w:t>
            </w:r>
          </w:p>
        </w:tc>
      </w:tr>
      <w:tr w:rsidR="00687CF9" w:rsidRPr="008B0B3A" w:rsidTr="00056367">
        <w:trPr>
          <w:gridBefore w:val="1"/>
          <w:trHeight w:val="257"/>
        </w:trPr>
        <w:tc>
          <w:tcPr>
            <w:tcW w:w="9648" w:type="dxa"/>
            <w:gridSpan w:val="5"/>
          </w:tcPr>
          <w:p w:rsidR="00687CF9" w:rsidRPr="008B0B3A" w:rsidRDefault="00687CF9" w:rsidP="0028069D">
            <w:pPr>
              <w:jc w:val="center"/>
            </w:pPr>
            <w:r w:rsidRPr="0028069D">
              <w:rPr>
                <w:b/>
                <w:i/>
              </w:rPr>
              <w:t>2.3.Основные грамматические нормы современного русского литературного языка (5 ч.)</w:t>
            </w:r>
          </w:p>
        </w:tc>
      </w:tr>
      <w:tr w:rsidR="00687CF9" w:rsidRPr="008B0B3A" w:rsidTr="00056367">
        <w:trPr>
          <w:gridBefore w:val="1"/>
          <w:trHeight w:val="570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14.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13.12.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28069D" w:rsidRDefault="00687CF9" w:rsidP="0028069D">
            <w:pPr>
              <w:jc w:val="both"/>
              <w:rPr>
                <w:b/>
                <w:i/>
              </w:rPr>
            </w:pPr>
            <w:r w:rsidRPr="008B0B3A">
              <w:t xml:space="preserve">Типичные грамматические ошибки. Согласование сказуемого с подлежащим. 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15.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20.12.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ind w:right="-108"/>
              <w:jc w:val="both"/>
            </w:pPr>
            <w:r w:rsidRPr="0028069D">
              <w:t>Нормы построения словосочетаний по типу согласования (</w:t>
            </w:r>
            <w:r w:rsidRPr="0028069D">
              <w:rPr>
                <w:i/>
              </w:rPr>
              <w:t>маршрутное такси, обеих сестер – обоих братьев</w:t>
            </w:r>
            <w:r w:rsidRPr="0028069D">
              <w:t xml:space="preserve">). 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16.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27.12.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Варианты грамматической нормы: согласование сказуемого с подлежащим, выраженным сочетанием слов.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17.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10.01.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28069D">
              <w:rPr>
                <w:b/>
              </w:rPr>
              <w:t>Проверочная работа №2 по изученной теме.</w:t>
            </w:r>
          </w:p>
        </w:tc>
      </w:tr>
      <w:tr w:rsidR="00687CF9" w:rsidRPr="008B0B3A" w:rsidTr="00056367">
        <w:trPr>
          <w:gridBefore w:val="1"/>
          <w:trHeight w:val="16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18.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17.01.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Отражение вариантов грамматической нормы в современных грамматических словарях и справочниках.</w:t>
            </w:r>
          </w:p>
        </w:tc>
      </w:tr>
      <w:tr w:rsidR="00687CF9" w:rsidRPr="008B0B3A" w:rsidTr="00056367">
        <w:trPr>
          <w:gridBefore w:val="1"/>
          <w:trHeight w:val="240"/>
        </w:trPr>
        <w:tc>
          <w:tcPr>
            <w:tcW w:w="9648" w:type="dxa"/>
            <w:gridSpan w:val="5"/>
          </w:tcPr>
          <w:p w:rsidR="00687CF9" w:rsidRDefault="00687CF9" w:rsidP="0028069D">
            <w:pPr>
              <w:jc w:val="center"/>
              <w:rPr>
                <w:b/>
                <w:i/>
              </w:rPr>
            </w:pPr>
          </w:p>
          <w:p w:rsidR="00687CF9" w:rsidRDefault="00687CF9" w:rsidP="0028069D">
            <w:pPr>
              <w:jc w:val="center"/>
              <w:rPr>
                <w:b/>
                <w:i/>
              </w:rPr>
            </w:pPr>
          </w:p>
          <w:p w:rsidR="00687CF9" w:rsidRDefault="00687CF9" w:rsidP="0028069D">
            <w:pPr>
              <w:jc w:val="center"/>
              <w:rPr>
                <w:b/>
                <w:i/>
              </w:rPr>
            </w:pPr>
          </w:p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  <w:i/>
              </w:rPr>
              <w:t>2.4.Речевой этикет (1ч.)</w:t>
            </w:r>
          </w:p>
        </w:tc>
      </w:tr>
      <w:tr w:rsidR="00687CF9" w:rsidRPr="008B0B3A" w:rsidTr="00056367">
        <w:trPr>
          <w:gridBefore w:val="1"/>
          <w:trHeight w:val="831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19.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24.01.</w:t>
            </w:r>
          </w:p>
        </w:tc>
        <w:tc>
          <w:tcPr>
            <w:tcW w:w="992" w:type="dxa"/>
          </w:tcPr>
          <w:p w:rsidR="00687CF9" w:rsidRPr="008B0B3A" w:rsidRDefault="00687CF9" w:rsidP="0028069D">
            <w:pPr>
              <w:jc w:val="center"/>
            </w:pPr>
          </w:p>
        </w:tc>
        <w:tc>
          <w:tcPr>
            <w:tcW w:w="5996" w:type="dxa"/>
          </w:tcPr>
          <w:p w:rsidR="00687CF9" w:rsidRPr="0028069D" w:rsidRDefault="00687CF9" w:rsidP="0028069D">
            <w:pPr>
              <w:jc w:val="both"/>
              <w:rPr>
                <w:b/>
                <w:i/>
              </w:rPr>
            </w:pPr>
            <w:r w:rsidRPr="008B0B3A">
              <w:t>Активные процессы в речевом этикете. Новые варианты приветствия и прощания в СМИ. Противостояние речевой агрессии. Синонимия речевых формул.</w:t>
            </w:r>
          </w:p>
        </w:tc>
      </w:tr>
      <w:tr w:rsidR="00687CF9" w:rsidRPr="008B0B3A" w:rsidTr="00056367">
        <w:trPr>
          <w:gridBefore w:val="1"/>
          <w:trHeight w:val="281"/>
        </w:trPr>
        <w:tc>
          <w:tcPr>
            <w:tcW w:w="9648" w:type="dxa"/>
            <w:gridSpan w:val="5"/>
          </w:tcPr>
          <w:p w:rsidR="00687CF9" w:rsidRPr="008B0B3A" w:rsidRDefault="00687CF9" w:rsidP="0028069D">
            <w:pPr>
              <w:jc w:val="center"/>
            </w:pPr>
            <w:r w:rsidRPr="0028069D">
              <w:rPr>
                <w:b/>
              </w:rPr>
              <w:t>Раздел 3. Речь. Речевая деятельность. Текст (15 ч.)</w:t>
            </w:r>
          </w:p>
        </w:tc>
      </w:tr>
      <w:tr w:rsidR="00687CF9" w:rsidRPr="008B0B3A" w:rsidTr="00056367">
        <w:trPr>
          <w:gridBefore w:val="1"/>
          <w:trHeight w:val="300"/>
        </w:trPr>
        <w:tc>
          <w:tcPr>
            <w:tcW w:w="9648" w:type="dxa"/>
            <w:gridSpan w:val="5"/>
          </w:tcPr>
          <w:p w:rsidR="00687CF9" w:rsidRPr="0028069D" w:rsidRDefault="00687CF9" w:rsidP="0028069D">
            <w:pPr>
              <w:jc w:val="center"/>
              <w:rPr>
                <w:b/>
              </w:rPr>
            </w:pPr>
            <w:r w:rsidRPr="0028069D">
              <w:rPr>
                <w:b/>
                <w:i/>
              </w:rPr>
              <w:t>3.1.Язык и речь. Виды речевой деятельности (2 ч.)</w:t>
            </w:r>
          </w:p>
        </w:tc>
      </w:tr>
      <w:tr w:rsidR="00687CF9" w:rsidRPr="008B0B3A" w:rsidTr="00056367">
        <w:trPr>
          <w:gridBefore w:val="1"/>
          <w:trHeight w:val="58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20.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31.01.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28069D" w:rsidRDefault="00687CF9" w:rsidP="0028069D">
            <w:pPr>
              <w:jc w:val="both"/>
              <w:rPr>
                <w:b/>
                <w:i/>
              </w:rPr>
            </w:pPr>
            <w:r w:rsidRPr="008B0B3A">
              <w:t>Эффективные приёмы слушания. Предтекстовый, текстовый и послетекстовый этапы работы.</w:t>
            </w:r>
          </w:p>
        </w:tc>
      </w:tr>
      <w:tr w:rsidR="00687CF9" w:rsidRPr="008B0B3A" w:rsidTr="00056367">
        <w:trPr>
          <w:gridBefore w:val="1"/>
          <w:trHeight w:val="50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21.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07.02.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Основные методы, способы и средства получения, переработки информации.</w:t>
            </w:r>
          </w:p>
        </w:tc>
      </w:tr>
      <w:tr w:rsidR="00687CF9" w:rsidRPr="008B0B3A" w:rsidTr="00056367">
        <w:trPr>
          <w:gridBefore w:val="1"/>
          <w:trHeight w:val="210"/>
        </w:trPr>
        <w:tc>
          <w:tcPr>
            <w:tcW w:w="9648" w:type="dxa"/>
            <w:gridSpan w:val="5"/>
          </w:tcPr>
          <w:p w:rsidR="00687CF9" w:rsidRPr="008B0B3A" w:rsidRDefault="00687CF9" w:rsidP="0028069D">
            <w:pPr>
              <w:jc w:val="center"/>
            </w:pPr>
            <w:r w:rsidRPr="0028069D">
              <w:rPr>
                <w:b/>
                <w:i/>
              </w:rPr>
              <w:t>3.2.Текст как единица языка и речи (5 ч.)</w:t>
            </w:r>
          </w:p>
        </w:tc>
      </w:tr>
      <w:tr w:rsidR="00687CF9" w:rsidRPr="008B0B3A" w:rsidTr="00056367">
        <w:trPr>
          <w:gridBefore w:val="1"/>
          <w:trHeight w:val="519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22.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14.02.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28069D" w:rsidRDefault="00687CF9" w:rsidP="0028069D">
            <w:pPr>
              <w:jc w:val="both"/>
              <w:rPr>
                <w:b/>
                <w:i/>
              </w:rPr>
            </w:pPr>
            <w:r w:rsidRPr="008B0B3A">
              <w:t xml:space="preserve">Структура аргументации: тезис, аргумент. Способы аргументации. </w:t>
            </w:r>
          </w:p>
        </w:tc>
      </w:tr>
      <w:tr w:rsidR="00687CF9" w:rsidRPr="008B0B3A" w:rsidTr="00056367">
        <w:trPr>
          <w:gridBefore w:val="1"/>
          <w:trHeight w:val="557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23.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21.02.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 xml:space="preserve">Доказательство и его структура. Прямые и косвенные доказательства. Виды косвенных доказательств. </w:t>
            </w:r>
          </w:p>
        </w:tc>
      </w:tr>
      <w:tr w:rsidR="00687CF9" w:rsidRPr="008B0B3A" w:rsidTr="00056367">
        <w:trPr>
          <w:gridBefore w:val="1"/>
          <w:trHeight w:val="22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24.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28.02.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28069D">
              <w:rPr>
                <w:b/>
              </w:rPr>
              <w:t>Проверочная работа №3 по изученной теме.</w:t>
            </w:r>
          </w:p>
        </w:tc>
      </w:tr>
      <w:tr w:rsidR="00687CF9" w:rsidRPr="008B0B3A" w:rsidTr="00056367">
        <w:trPr>
          <w:gridBefore w:val="1"/>
          <w:trHeight w:val="456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25.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14.03.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Способы опровержения доводов оппонента: критика тезиса, критика аргументов, критика демонстрации.</w:t>
            </w:r>
          </w:p>
        </w:tc>
      </w:tr>
      <w:tr w:rsidR="00687CF9" w:rsidRPr="008B0B3A" w:rsidTr="00056367">
        <w:trPr>
          <w:gridBefore w:val="1"/>
          <w:trHeight w:val="268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26.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28.03.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Практическое занятие: дебаты.</w:t>
            </w:r>
          </w:p>
        </w:tc>
      </w:tr>
      <w:tr w:rsidR="00687CF9" w:rsidRPr="008B0B3A" w:rsidTr="00056367">
        <w:trPr>
          <w:gridBefore w:val="1"/>
          <w:trHeight w:val="240"/>
        </w:trPr>
        <w:tc>
          <w:tcPr>
            <w:tcW w:w="9648" w:type="dxa"/>
            <w:gridSpan w:val="5"/>
          </w:tcPr>
          <w:p w:rsidR="00687CF9" w:rsidRPr="00806093" w:rsidRDefault="00687CF9" w:rsidP="0028069D">
            <w:pPr>
              <w:pStyle w:val="BodyText"/>
              <w:tabs>
                <w:tab w:val="left" w:pos="1089"/>
              </w:tabs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80609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3.3.Функциональные разновидности языка (8 ч.)</w:t>
            </w:r>
          </w:p>
        </w:tc>
      </w:tr>
      <w:tr w:rsidR="00687CF9" w:rsidRPr="008B0B3A" w:rsidTr="00056367">
        <w:trPr>
          <w:gridBefore w:val="1"/>
          <w:trHeight w:val="526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27.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04.04.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28069D" w:rsidRDefault="00687CF9" w:rsidP="0028069D">
            <w:pPr>
              <w:contextualSpacing/>
              <w:jc w:val="both"/>
              <w:rPr>
                <w:b/>
                <w:i/>
              </w:rPr>
            </w:pPr>
            <w:r w:rsidRPr="008B0B3A">
              <w:t xml:space="preserve">Разговорная речь. Самохарактеристика, самопрезентация, поздравление. </w:t>
            </w:r>
          </w:p>
        </w:tc>
      </w:tr>
      <w:tr w:rsidR="00687CF9" w:rsidRPr="008B0B3A" w:rsidTr="00056367">
        <w:trPr>
          <w:gridBefore w:val="1"/>
          <w:trHeight w:val="838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28.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11.04.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contextualSpacing/>
              <w:jc w:val="both"/>
            </w:pPr>
            <w:r w:rsidRPr="008B0B3A">
              <w:t>Научный стиль речи. Специфика оформления текста как результата проектной (исследовательской) деятельности. Реферат.</w:t>
            </w:r>
          </w:p>
        </w:tc>
      </w:tr>
      <w:tr w:rsidR="00687CF9" w:rsidRPr="008B0B3A" w:rsidTr="00056367">
        <w:trPr>
          <w:gridBefore w:val="1"/>
          <w:trHeight w:val="826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29.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18.04.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contextualSpacing/>
              <w:jc w:val="both"/>
            </w:pPr>
            <w:r w:rsidRPr="008B0B3A">
              <w:t>Язык художественной литературы. Сочинение в жанре письма другу (в том числе электронного), страницы дневника и т.д.</w:t>
            </w:r>
          </w:p>
        </w:tc>
      </w:tr>
      <w:tr w:rsidR="00687CF9" w:rsidRPr="008B0B3A" w:rsidTr="00056367">
        <w:trPr>
          <w:gridBefore w:val="1"/>
          <w:trHeight w:val="219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30.</w:t>
            </w:r>
          </w:p>
        </w:tc>
        <w:tc>
          <w:tcPr>
            <w:tcW w:w="868" w:type="dxa"/>
          </w:tcPr>
          <w:p w:rsidR="00687CF9" w:rsidRPr="008B0B3A" w:rsidRDefault="00687CF9" w:rsidP="00E07A6F"/>
        </w:tc>
        <w:tc>
          <w:tcPr>
            <w:tcW w:w="932" w:type="dxa"/>
          </w:tcPr>
          <w:p w:rsidR="00687CF9" w:rsidRPr="008B0B3A" w:rsidRDefault="00687CF9" w:rsidP="0028069D">
            <w:pPr>
              <w:jc w:val="center"/>
            </w:pPr>
            <w:r>
              <w:t>16.05.</w:t>
            </w:r>
          </w:p>
        </w:tc>
        <w:tc>
          <w:tcPr>
            <w:tcW w:w="992" w:type="dxa"/>
          </w:tcPr>
          <w:p w:rsidR="00687CF9" w:rsidRPr="008B0B3A" w:rsidRDefault="00687CF9" w:rsidP="00E07A6F"/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28069D">
              <w:rPr>
                <w:b/>
              </w:rPr>
              <w:t>Проверочная работа №4 по изученной теме.</w:t>
            </w:r>
          </w:p>
        </w:tc>
      </w:tr>
      <w:tr w:rsidR="00687CF9" w:rsidRPr="008B0B3A" w:rsidTr="00056367">
        <w:trPr>
          <w:gridBefore w:val="1"/>
          <w:trHeight w:val="346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31.</w:t>
            </w:r>
          </w:p>
        </w:tc>
        <w:tc>
          <w:tcPr>
            <w:tcW w:w="868" w:type="dxa"/>
          </w:tcPr>
          <w:p w:rsidR="00687CF9" w:rsidRPr="0028069D" w:rsidRDefault="00687CF9" w:rsidP="00E07A6F">
            <w:pPr>
              <w:rPr>
                <w:highlight w:val="yellow"/>
              </w:rPr>
            </w:pPr>
          </w:p>
        </w:tc>
        <w:tc>
          <w:tcPr>
            <w:tcW w:w="932" w:type="dxa"/>
          </w:tcPr>
          <w:p w:rsidR="00687CF9" w:rsidRPr="0028069D" w:rsidRDefault="00687CF9" w:rsidP="0028069D">
            <w:pPr>
              <w:jc w:val="center"/>
              <w:rPr>
                <w:highlight w:val="yellow"/>
              </w:rPr>
            </w:pPr>
            <w:r w:rsidRPr="00B5204D">
              <w:t>23.05.</w:t>
            </w:r>
          </w:p>
        </w:tc>
        <w:tc>
          <w:tcPr>
            <w:tcW w:w="992" w:type="dxa"/>
          </w:tcPr>
          <w:p w:rsidR="00687CF9" w:rsidRPr="0028069D" w:rsidRDefault="00687CF9" w:rsidP="00E07A6F">
            <w:pPr>
              <w:rPr>
                <w:highlight w:val="yellow"/>
              </w:rPr>
            </w:pPr>
          </w:p>
        </w:tc>
        <w:tc>
          <w:tcPr>
            <w:tcW w:w="5996" w:type="dxa"/>
          </w:tcPr>
          <w:p w:rsidR="00687CF9" w:rsidRPr="0028069D" w:rsidRDefault="00687CF9" w:rsidP="0028069D">
            <w:pPr>
              <w:jc w:val="both"/>
              <w:rPr>
                <w:b/>
              </w:rPr>
            </w:pPr>
            <w:r w:rsidRPr="008B0B3A">
              <w:t>Повторение. Речевой этикет в русской культуре о его основные особенности.</w:t>
            </w:r>
          </w:p>
        </w:tc>
      </w:tr>
      <w:tr w:rsidR="00687CF9" w:rsidRPr="008B0B3A" w:rsidTr="00056367">
        <w:trPr>
          <w:gridBefore w:val="1"/>
          <w:trHeight w:val="346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32.</w:t>
            </w:r>
          </w:p>
        </w:tc>
        <w:tc>
          <w:tcPr>
            <w:tcW w:w="868" w:type="dxa"/>
          </w:tcPr>
          <w:p w:rsidR="00687CF9" w:rsidRPr="0028069D" w:rsidRDefault="00687CF9" w:rsidP="00F252CA">
            <w:pPr>
              <w:rPr>
                <w:highlight w:val="yellow"/>
              </w:rPr>
            </w:pPr>
          </w:p>
        </w:tc>
        <w:tc>
          <w:tcPr>
            <w:tcW w:w="932" w:type="dxa"/>
          </w:tcPr>
          <w:p w:rsidR="00687CF9" w:rsidRPr="0028069D" w:rsidRDefault="00687CF9" w:rsidP="0028069D">
            <w:pPr>
              <w:jc w:val="center"/>
              <w:rPr>
                <w:highlight w:val="yellow"/>
              </w:rPr>
            </w:pPr>
            <w:bookmarkStart w:id="8" w:name="_GoBack"/>
            <w:bookmarkEnd w:id="8"/>
          </w:p>
        </w:tc>
        <w:tc>
          <w:tcPr>
            <w:tcW w:w="992" w:type="dxa"/>
          </w:tcPr>
          <w:p w:rsidR="00687CF9" w:rsidRPr="0028069D" w:rsidRDefault="00687CF9" w:rsidP="00F252CA">
            <w:pPr>
              <w:rPr>
                <w:highlight w:val="yellow"/>
              </w:rPr>
            </w:pPr>
          </w:p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 xml:space="preserve">Повторение. </w:t>
            </w:r>
            <w:r w:rsidRPr="0028069D">
              <w:t>Типичные орфоэпические ошибки в современной речи.</w:t>
            </w:r>
          </w:p>
        </w:tc>
      </w:tr>
      <w:tr w:rsidR="00687CF9" w:rsidRPr="008B0B3A" w:rsidTr="00056367">
        <w:trPr>
          <w:gridBefore w:val="1"/>
          <w:trHeight w:val="346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33.</w:t>
            </w:r>
          </w:p>
        </w:tc>
        <w:tc>
          <w:tcPr>
            <w:tcW w:w="868" w:type="dxa"/>
          </w:tcPr>
          <w:p w:rsidR="00687CF9" w:rsidRPr="0028069D" w:rsidRDefault="00687CF9" w:rsidP="00F252CA">
            <w:pPr>
              <w:rPr>
                <w:highlight w:val="yellow"/>
              </w:rPr>
            </w:pPr>
          </w:p>
        </w:tc>
        <w:tc>
          <w:tcPr>
            <w:tcW w:w="932" w:type="dxa"/>
          </w:tcPr>
          <w:p w:rsidR="00687CF9" w:rsidRPr="0028069D" w:rsidRDefault="00687CF9" w:rsidP="0028069D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</w:tcPr>
          <w:p w:rsidR="00687CF9" w:rsidRPr="0028069D" w:rsidRDefault="00687CF9" w:rsidP="00F252CA">
            <w:pPr>
              <w:rPr>
                <w:highlight w:val="yellow"/>
              </w:rPr>
            </w:pPr>
          </w:p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Повторение. Информация: способы и средства её получения и переработки.</w:t>
            </w:r>
          </w:p>
        </w:tc>
      </w:tr>
      <w:tr w:rsidR="00687CF9" w:rsidRPr="008B0B3A" w:rsidTr="00056367">
        <w:trPr>
          <w:gridBefore w:val="1"/>
          <w:trHeight w:val="325"/>
        </w:trPr>
        <w:tc>
          <w:tcPr>
            <w:tcW w:w="860" w:type="dxa"/>
          </w:tcPr>
          <w:p w:rsidR="00687CF9" w:rsidRPr="008B0B3A" w:rsidRDefault="00687CF9" w:rsidP="0028069D">
            <w:pPr>
              <w:jc w:val="center"/>
            </w:pPr>
            <w:r w:rsidRPr="008B0B3A">
              <w:t>34.</w:t>
            </w:r>
          </w:p>
        </w:tc>
        <w:tc>
          <w:tcPr>
            <w:tcW w:w="868" w:type="dxa"/>
          </w:tcPr>
          <w:p w:rsidR="00687CF9" w:rsidRPr="0028069D" w:rsidRDefault="00687CF9" w:rsidP="00F252CA">
            <w:pPr>
              <w:rPr>
                <w:highlight w:val="yellow"/>
              </w:rPr>
            </w:pPr>
          </w:p>
        </w:tc>
        <w:tc>
          <w:tcPr>
            <w:tcW w:w="932" w:type="dxa"/>
          </w:tcPr>
          <w:p w:rsidR="00687CF9" w:rsidRPr="0028069D" w:rsidRDefault="00687CF9" w:rsidP="0028069D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</w:tcPr>
          <w:p w:rsidR="00687CF9" w:rsidRPr="0028069D" w:rsidRDefault="00687CF9" w:rsidP="00F252CA">
            <w:pPr>
              <w:rPr>
                <w:highlight w:val="yellow"/>
              </w:rPr>
            </w:pPr>
          </w:p>
        </w:tc>
        <w:tc>
          <w:tcPr>
            <w:tcW w:w="5996" w:type="dxa"/>
          </w:tcPr>
          <w:p w:rsidR="00687CF9" w:rsidRPr="008B0B3A" w:rsidRDefault="00687CF9" w:rsidP="0028069D">
            <w:pPr>
              <w:jc w:val="both"/>
            </w:pPr>
            <w:r w:rsidRPr="008B0B3A">
              <w:t>Повторение. Слушание как вид речевой деятельности.</w:t>
            </w:r>
          </w:p>
        </w:tc>
      </w:tr>
    </w:tbl>
    <w:p w:rsidR="00687CF9" w:rsidRDefault="00687CF9" w:rsidP="00E07A6F"/>
    <w:p w:rsidR="00687CF9" w:rsidRDefault="00687CF9" w:rsidP="00E07A6F"/>
    <w:p w:rsidR="00687CF9" w:rsidRDefault="00687CF9" w:rsidP="00E07A6F"/>
    <w:p w:rsidR="00687CF9" w:rsidRDefault="00687CF9" w:rsidP="00E07A6F"/>
    <w:p w:rsidR="00687CF9" w:rsidRDefault="00687CF9" w:rsidP="00E07A6F"/>
    <w:p w:rsidR="00687CF9" w:rsidRDefault="00687CF9" w:rsidP="00E07A6F"/>
    <w:p w:rsidR="00687CF9" w:rsidRDefault="00687CF9" w:rsidP="00E07A6F"/>
    <w:p w:rsidR="00687CF9" w:rsidRDefault="00687CF9" w:rsidP="00E07A6F"/>
    <w:p w:rsidR="00687CF9" w:rsidRDefault="00687CF9" w:rsidP="00E07A6F"/>
    <w:p w:rsidR="00687CF9" w:rsidRDefault="00687CF9" w:rsidP="00E07A6F"/>
    <w:p w:rsidR="00687CF9" w:rsidRDefault="00687CF9" w:rsidP="00E07A6F"/>
    <w:p w:rsidR="00687CF9" w:rsidRDefault="00687CF9" w:rsidP="00E07A6F"/>
    <w:p w:rsidR="00687CF9" w:rsidRDefault="00687CF9" w:rsidP="00E07A6F"/>
    <w:p w:rsidR="00687CF9" w:rsidRDefault="00687CF9" w:rsidP="00E07A6F"/>
    <w:p w:rsidR="00687CF9" w:rsidRPr="008B0B3A" w:rsidRDefault="00687CF9" w:rsidP="00056367">
      <w:pPr>
        <w:jc w:val="center"/>
        <w:rPr>
          <w:b/>
          <w:sz w:val="28"/>
          <w:szCs w:val="28"/>
        </w:rPr>
      </w:pPr>
      <w:r w:rsidRPr="00A91633">
        <w:rPr>
          <w:b/>
          <w:szCs w:val="28"/>
        </w:rPr>
        <w:t>Календарно-тематическое планирование</w:t>
      </w:r>
      <w:r>
        <w:rPr>
          <w:b/>
          <w:szCs w:val="28"/>
        </w:rPr>
        <w:t xml:space="preserve"> для 8- К класса</w:t>
      </w:r>
    </w:p>
    <w:p w:rsidR="00687CF9" w:rsidRPr="008B0B3A" w:rsidRDefault="00687CF9" w:rsidP="00056367">
      <w:pPr>
        <w:spacing w:line="360" w:lineRule="auto"/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0"/>
        <w:gridCol w:w="868"/>
        <w:gridCol w:w="932"/>
        <w:gridCol w:w="992"/>
        <w:gridCol w:w="6176"/>
      </w:tblGrid>
      <w:tr w:rsidR="00687CF9" w:rsidRPr="008B0B3A" w:rsidTr="00056367">
        <w:trPr>
          <w:trHeight w:val="329"/>
        </w:trPr>
        <w:tc>
          <w:tcPr>
            <w:tcW w:w="1728" w:type="dxa"/>
            <w:gridSpan w:val="2"/>
          </w:tcPr>
          <w:p w:rsidR="00687CF9" w:rsidRPr="0028069D" w:rsidRDefault="00687CF9" w:rsidP="00DB7F0F">
            <w:pPr>
              <w:jc w:val="center"/>
              <w:rPr>
                <w:b/>
              </w:rPr>
            </w:pPr>
            <w:r w:rsidRPr="0028069D">
              <w:rPr>
                <w:b/>
              </w:rPr>
              <w:t>№ п/п</w:t>
            </w:r>
          </w:p>
        </w:tc>
        <w:tc>
          <w:tcPr>
            <w:tcW w:w="1924" w:type="dxa"/>
            <w:gridSpan w:val="2"/>
          </w:tcPr>
          <w:p w:rsidR="00687CF9" w:rsidRPr="0028069D" w:rsidRDefault="00687CF9" w:rsidP="00DB7F0F">
            <w:pPr>
              <w:jc w:val="center"/>
              <w:rPr>
                <w:b/>
              </w:rPr>
            </w:pPr>
            <w:r w:rsidRPr="0028069D">
              <w:rPr>
                <w:b/>
              </w:rPr>
              <w:t>Дата</w:t>
            </w:r>
          </w:p>
        </w:tc>
        <w:tc>
          <w:tcPr>
            <w:tcW w:w="6176" w:type="dxa"/>
            <w:vMerge w:val="restart"/>
          </w:tcPr>
          <w:p w:rsidR="00687CF9" w:rsidRPr="0028069D" w:rsidRDefault="00687CF9" w:rsidP="00DB7F0F">
            <w:pPr>
              <w:jc w:val="center"/>
              <w:rPr>
                <w:b/>
              </w:rPr>
            </w:pPr>
            <w:r w:rsidRPr="0028069D">
              <w:rPr>
                <w:b/>
              </w:rPr>
              <w:t>Тема урока</w:t>
            </w:r>
          </w:p>
          <w:p w:rsidR="00687CF9" w:rsidRPr="008B0B3A" w:rsidRDefault="00687CF9" w:rsidP="00DB7F0F"/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28069D" w:rsidRDefault="00687CF9" w:rsidP="00DB7F0F">
            <w:pPr>
              <w:rPr>
                <w:b/>
              </w:rPr>
            </w:pPr>
            <w:r w:rsidRPr="0028069D">
              <w:rPr>
                <w:b/>
              </w:rPr>
              <w:t>план</w:t>
            </w:r>
          </w:p>
        </w:tc>
        <w:tc>
          <w:tcPr>
            <w:tcW w:w="868" w:type="dxa"/>
          </w:tcPr>
          <w:p w:rsidR="00687CF9" w:rsidRPr="0028069D" w:rsidRDefault="00687CF9" w:rsidP="00DB7F0F">
            <w:pPr>
              <w:rPr>
                <w:b/>
              </w:rPr>
            </w:pPr>
            <w:r w:rsidRPr="0028069D">
              <w:rPr>
                <w:b/>
              </w:rPr>
              <w:t>факт</w:t>
            </w:r>
          </w:p>
        </w:tc>
        <w:tc>
          <w:tcPr>
            <w:tcW w:w="932" w:type="dxa"/>
          </w:tcPr>
          <w:p w:rsidR="00687CF9" w:rsidRPr="0028069D" w:rsidRDefault="00687CF9" w:rsidP="00DB7F0F">
            <w:pPr>
              <w:rPr>
                <w:b/>
              </w:rPr>
            </w:pPr>
            <w:r w:rsidRPr="0028069D">
              <w:rPr>
                <w:b/>
              </w:rPr>
              <w:t>план</w:t>
            </w:r>
          </w:p>
        </w:tc>
        <w:tc>
          <w:tcPr>
            <w:tcW w:w="992" w:type="dxa"/>
          </w:tcPr>
          <w:p w:rsidR="00687CF9" w:rsidRPr="0028069D" w:rsidRDefault="00687CF9" w:rsidP="00DB7F0F">
            <w:pPr>
              <w:rPr>
                <w:b/>
              </w:rPr>
            </w:pPr>
            <w:r w:rsidRPr="0028069D">
              <w:rPr>
                <w:b/>
              </w:rPr>
              <w:t>факт</w:t>
            </w:r>
          </w:p>
        </w:tc>
        <w:tc>
          <w:tcPr>
            <w:tcW w:w="6176" w:type="dxa"/>
            <w:vMerge/>
          </w:tcPr>
          <w:p w:rsidR="00687CF9" w:rsidRPr="008B0B3A" w:rsidRDefault="00687CF9" w:rsidP="00DB7F0F"/>
        </w:tc>
      </w:tr>
      <w:tr w:rsidR="00687CF9" w:rsidRPr="008B0B3A" w:rsidTr="00056367">
        <w:trPr>
          <w:trHeight w:val="270"/>
        </w:trPr>
        <w:tc>
          <w:tcPr>
            <w:tcW w:w="9828" w:type="dxa"/>
            <w:gridSpan w:val="5"/>
          </w:tcPr>
          <w:p w:rsidR="00687CF9" w:rsidRPr="0028069D" w:rsidRDefault="00687CF9" w:rsidP="00DB7F0F">
            <w:pPr>
              <w:jc w:val="center"/>
              <w:rPr>
                <w:b/>
              </w:rPr>
            </w:pPr>
            <w:r w:rsidRPr="0028069D">
              <w:rPr>
                <w:b/>
              </w:rPr>
              <w:t>Раздел 1. Язык и культура (9ч.)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1.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07.09.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28069D" w:rsidRDefault="00687CF9" w:rsidP="00DB7F0F">
            <w:pPr>
              <w:jc w:val="both"/>
              <w:rPr>
                <w:b/>
              </w:rPr>
            </w:pPr>
            <w:r w:rsidRPr="008B0B3A">
              <w:t>Исконно русская лексика.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2.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14.09.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Собственно русские слова как база и основной источник развития лексики русского литературного языка.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3.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21.09.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 xml:space="preserve">Роль старославянизмов в развитии русского литературного языка и их приметы. 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4.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28.09.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Стилистически нейтральные, книжные, устаревшие старославянизмы.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5.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05.10.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Иноязычная лексика в разговорной речи, дисплейных текстах, современной публицистике.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6.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12.10.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 xml:space="preserve">Речевой этикет. Благопожелание как ключевая идея речевого этикета. 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7.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19.10.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28069D" w:rsidRDefault="00687CF9" w:rsidP="00DB7F0F">
            <w:pPr>
              <w:jc w:val="both"/>
              <w:rPr>
                <w:highlight w:val="yellow"/>
              </w:rPr>
            </w:pPr>
            <w:r w:rsidRPr="0028069D">
              <w:rPr>
                <w:b/>
              </w:rPr>
              <w:t xml:space="preserve">Проверочная работа №1 по изученной теме. 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8.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26.10.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Называние другого и себя. Специфика приветствий, традиционная тематика бесед у русских и других народов.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9.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09.11.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«ТЫ» и «ВЫ» в русском речевом этикете и в западно-европейском, американском речевых этикетах.</w:t>
            </w:r>
          </w:p>
        </w:tc>
      </w:tr>
      <w:tr w:rsidR="00687CF9" w:rsidRPr="008B0B3A" w:rsidTr="00056367">
        <w:trPr>
          <w:trHeight w:val="270"/>
        </w:trPr>
        <w:tc>
          <w:tcPr>
            <w:tcW w:w="9828" w:type="dxa"/>
            <w:gridSpan w:val="5"/>
          </w:tcPr>
          <w:p w:rsidR="00687CF9" w:rsidRPr="008B0B3A" w:rsidRDefault="00687CF9" w:rsidP="00DB7F0F">
            <w:pPr>
              <w:jc w:val="center"/>
            </w:pPr>
            <w:r w:rsidRPr="0028069D">
              <w:rPr>
                <w:b/>
              </w:rPr>
              <w:t>Раздел 2. Культура речи (10ч.)</w:t>
            </w:r>
          </w:p>
        </w:tc>
      </w:tr>
      <w:tr w:rsidR="00687CF9" w:rsidRPr="008B0B3A" w:rsidTr="00056367">
        <w:trPr>
          <w:trHeight w:val="285"/>
        </w:trPr>
        <w:tc>
          <w:tcPr>
            <w:tcW w:w="9828" w:type="dxa"/>
            <w:gridSpan w:val="5"/>
          </w:tcPr>
          <w:p w:rsidR="00687CF9" w:rsidRPr="0028069D" w:rsidRDefault="00687CF9" w:rsidP="00DB7F0F">
            <w:pPr>
              <w:jc w:val="center"/>
              <w:rPr>
                <w:b/>
              </w:rPr>
            </w:pPr>
            <w:r w:rsidRPr="0028069D">
              <w:rPr>
                <w:b/>
                <w:i/>
              </w:rPr>
              <w:t>2.1.Основные орфоэпические нормы (2 ч.)</w:t>
            </w:r>
          </w:p>
        </w:tc>
      </w:tr>
      <w:tr w:rsidR="00687CF9" w:rsidRPr="008B0B3A" w:rsidTr="00056367">
        <w:trPr>
          <w:trHeight w:val="31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10.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r>
              <w:t>16.11.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28069D" w:rsidRDefault="00687CF9" w:rsidP="00DB7F0F">
            <w:pPr>
              <w:jc w:val="both"/>
              <w:rPr>
                <w:b/>
                <w:i/>
              </w:rPr>
            </w:pPr>
            <w:r w:rsidRPr="0028069D">
              <w:t>Типичные орфоэпические ошибки в современной речи.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11.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r>
              <w:t>23.11.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Типичные акцентологические ошибки в современной речи.</w:t>
            </w:r>
          </w:p>
        </w:tc>
      </w:tr>
      <w:tr w:rsidR="00687CF9" w:rsidRPr="008B0B3A" w:rsidTr="00056367">
        <w:trPr>
          <w:trHeight w:val="207"/>
        </w:trPr>
        <w:tc>
          <w:tcPr>
            <w:tcW w:w="9828" w:type="dxa"/>
            <w:gridSpan w:val="5"/>
          </w:tcPr>
          <w:p w:rsidR="00687CF9" w:rsidRPr="008B0B3A" w:rsidRDefault="00687CF9" w:rsidP="00DB7F0F">
            <w:pPr>
              <w:jc w:val="center"/>
            </w:pPr>
            <w:r w:rsidRPr="0028069D">
              <w:rPr>
                <w:b/>
                <w:i/>
              </w:rPr>
              <w:t>2.2.Основные лексические нормы современного русского литературного языка (2ч.)</w:t>
            </w:r>
          </w:p>
        </w:tc>
      </w:tr>
      <w:tr w:rsidR="00687CF9" w:rsidRPr="008B0B3A" w:rsidTr="00056367">
        <w:trPr>
          <w:trHeight w:val="551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12.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30.11.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28069D" w:rsidRDefault="00687CF9" w:rsidP="00DB7F0F">
            <w:pPr>
              <w:jc w:val="both"/>
              <w:rPr>
                <w:b/>
                <w:i/>
              </w:rPr>
            </w:pPr>
            <w:r w:rsidRPr="008B0B3A">
              <w:t>Терминология и точность речи. Типичные речевые ошибки‚ связанные с употреблением терминов.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13.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07.12.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Нарушение точности словоупотребления заимствованных слов.</w:t>
            </w:r>
          </w:p>
        </w:tc>
      </w:tr>
      <w:tr w:rsidR="00687CF9" w:rsidRPr="008B0B3A" w:rsidTr="00056367">
        <w:trPr>
          <w:trHeight w:val="257"/>
        </w:trPr>
        <w:tc>
          <w:tcPr>
            <w:tcW w:w="9828" w:type="dxa"/>
            <w:gridSpan w:val="5"/>
          </w:tcPr>
          <w:p w:rsidR="00687CF9" w:rsidRPr="008B0B3A" w:rsidRDefault="00687CF9" w:rsidP="00DB7F0F">
            <w:pPr>
              <w:jc w:val="center"/>
            </w:pPr>
            <w:r w:rsidRPr="0028069D">
              <w:rPr>
                <w:b/>
                <w:i/>
              </w:rPr>
              <w:t>2.3.Основные грамматические нормы современного русского литературного языка (5 ч.)</w:t>
            </w:r>
          </w:p>
        </w:tc>
      </w:tr>
      <w:tr w:rsidR="00687CF9" w:rsidRPr="008B0B3A" w:rsidTr="00056367">
        <w:trPr>
          <w:trHeight w:val="570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14.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14.12.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28069D" w:rsidRDefault="00687CF9" w:rsidP="00DB7F0F">
            <w:pPr>
              <w:jc w:val="both"/>
              <w:rPr>
                <w:b/>
                <w:i/>
              </w:rPr>
            </w:pPr>
            <w:r w:rsidRPr="008B0B3A">
              <w:t xml:space="preserve">Типичные грамматические ошибки. Согласование сказуемого с подлежащим. 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15.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21.12.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ind w:right="-108"/>
              <w:jc w:val="both"/>
            </w:pPr>
            <w:r w:rsidRPr="0028069D">
              <w:t>Нормы построения словосочетаний по типу согласования (</w:t>
            </w:r>
            <w:r w:rsidRPr="0028069D">
              <w:rPr>
                <w:i/>
              </w:rPr>
              <w:t>маршрутное такси, обеих сестер – обоих братьев</w:t>
            </w:r>
            <w:r w:rsidRPr="0028069D">
              <w:t xml:space="preserve">). 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16.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28.12.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Варианты грамматической нормы: согласование сказуемого с подлежащим, выраженным сочетанием слов.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17.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11.01.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28069D">
              <w:rPr>
                <w:b/>
              </w:rPr>
              <w:t>Проверочная работа №2 по изученной теме.</w:t>
            </w:r>
          </w:p>
        </w:tc>
      </w:tr>
      <w:tr w:rsidR="00687CF9" w:rsidRPr="008B0B3A" w:rsidTr="00056367">
        <w:trPr>
          <w:trHeight w:val="16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18.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18.01.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Отражение вариантов грамматической нормы в современных грамматических словарях и справочниках.</w:t>
            </w:r>
          </w:p>
        </w:tc>
      </w:tr>
      <w:tr w:rsidR="00687CF9" w:rsidRPr="008B0B3A" w:rsidTr="00056367">
        <w:trPr>
          <w:trHeight w:val="240"/>
        </w:trPr>
        <w:tc>
          <w:tcPr>
            <w:tcW w:w="9828" w:type="dxa"/>
            <w:gridSpan w:val="5"/>
          </w:tcPr>
          <w:p w:rsidR="00687CF9" w:rsidRPr="0028069D" w:rsidRDefault="00687CF9" w:rsidP="00DB7F0F">
            <w:pPr>
              <w:jc w:val="center"/>
              <w:rPr>
                <w:b/>
              </w:rPr>
            </w:pPr>
            <w:r w:rsidRPr="0028069D">
              <w:rPr>
                <w:b/>
                <w:i/>
              </w:rPr>
              <w:t>2.4.Речевой этикет (1ч.)</w:t>
            </w:r>
          </w:p>
        </w:tc>
      </w:tr>
      <w:tr w:rsidR="00687CF9" w:rsidRPr="008B0B3A" w:rsidTr="00056367">
        <w:trPr>
          <w:trHeight w:val="831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19.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25.01.</w:t>
            </w:r>
          </w:p>
        </w:tc>
        <w:tc>
          <w:tcPr>
            <w:tcW w:w="992" w:type="dxa"/>
          </w:tcPr>
          <w:p w:rsidR="00687CF9" w:rsidRPr="008B0B3A" w:rsidRDefault="00687CF9" w:rsidP="00DB7F0F">
            <w:pPr>
              <w:jc w:val="center"/>
            </w:pPr>
          </w:p>
        </w:tc>
        <w:tc>
          <w:tcPr>
            <w:tcW w:w="6176" w:type="dxa"/>
          </w:tcPr>
          <w:p w:rsidR="00687CF9" w:rsidRPr="0028069D" w:rsidRDefault="00687CF9" w:rsidP="00DB7F0F">
            <w:pPr>
              <w:jc w:val="both"/>
              <w:rPr>
                <w:b/>
                <w:i/>
              </w:rPr>
            </w:pPr>
            <w:r w:rsidRPr="008B0B3A">
              <w:t>Активные процессы в речевом этикете. Новые варианты приветствия и прощания в СМИ. Противостояние речевой агрессии. Синонимия речевых формул.</w:t>
            </w:r>
          </w:p>
        </w:tc>
      </w:tr>
      <w:tr w:rsidR="00687CF9" w:rsidRPr="008B0B3A" w:rsidTr="00056367">
        <w:trPr>
          <w:trHeight w:val="281"/>
        </w:trPr>
        <w:tc>
          <w:tcPr>
            <w:tcW w:w="9828" w:type="dxa"/>
            <w:gridSpan w:val="5"/>
          </w:tcPr>
          <w:p w:rsidR="00687CF9" w:rsidRPr="008B0B3A" w:rsidRDefault="00687CF9" w:rsidP="00DB7F0F">
            <w:pPr>
              <w:jc w:val="center"/>
            </w:pPr>
            <w:r w:rsidRPr="0028069D">
              <w:rPr>
                <w:b/>
              </w:rPr>
              <w:t>Раздел 3. Речь. Речевая деятельность. Текст (15 ч.)</w:t>
            </w:r>
          </w:p>
        </w:tc>
      </w:tr>
      <w:tr w:rsidR="00687CF9" w:rsidRPr="008B0B3A" w:rsidTr="00056367">
        <w:trPr>
          <w:trHeight w:val="300"/>
        </w:trPr>
        <w:tc>
          <w:tcPr>
            <w:tcW w:w="9828" w:type="dxa"/>
            <w:gridSpan w:val="5"/>
          </w:tcPr>
          <w:p w:rsidR="00687CF9" w:rsidRPr="0028069D" w:rsidRDefault="00687CF9" w:rsidP="00DB7F0F">
            <w:pPr>
              <w:jc w:val="center"/>
              <w:rPr>
                <w:b/>
              </w:rPr>
            </w:pPr>
            <w:r w:rsidRPr="0028069D">
              <w:rPr>
                <w:b/>
                <w:i/>
              </w:rPr>
              <w:t>3.1.Язык и речь. Виды речевой деятельности (2 ч.)</w:t>
            </w:r>
          </w:p>
        </w:tc>
      </w:tr>
      <w:tr w:rsidR="00687CF9" w:rsidRPr="008B0B3A" w:rsidTr="00056367">
        <w:trPr>
          <w:trHeight w:val="58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20.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01.02.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28069D" w:rsidRDefault="00687CF9" w:rsidP="00DB7F0F">
            <w:pPr>
              <w:jc w:val="both"/>
              <w:rPr>
                <w:b/>
                <w:i/>
              </w:rPr>
            </w:pPr>
            <w:r w:rsidRPr="008B0B3A">
              <w:t>Эффективные приёмы слушания. Предтекстовый, текстовый и послетекстовый этапы работы.</w:t>
            </w:r>
          </w:p>
        </w:tc>
      </w:tr>
      <w:tr w:rsidR="00687CF9" w:rsidRPr="008B0B3A" w:rsidTr="00056367">
        <w:trPr>
          <w:trHeight w:val="50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21.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08.02.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Основные методы, способы и средства получения, переработки информации.</w:t>
            </w:r>
          </w:p>
        </w:tc>
      </w:tr>
      <w:tr w:rsidR="00687CF9" w:rsidRPr="008B0B3A" w:rsidTr="00056367">
        <w:trPr>
          <w:trHeight w:val="210"/>
        </w:trPr>
        <w:tc>
          <w:tcPr>
            <w:tcW w:w="9828" w:type="dxa"/>
            <w:gridSpan w:val="5"/>
          </w:tcPr>
          <w:p w:rsidR="00687CF9" w:rsidRPr="008B0B3A" w:rsidRDefault="00687CF9" w:rsidP="00DB7F0F">
            <w:pPr>
              <w:jc w:val="center"/>
            </w:pPr>
            <w:r w:rsidRPr="0028069D">
              <w:rPr>
                <w:b/>
                <w:i/>
              </w:rPr>
              <w:t>3.2.Текст как единица языка и речи (5 ч.)</w:t>
            </w:r>
          </w:p>
        </w:tc>
      </w:tr>
      <w:tr w:rsidR="00687CF9" w:rsidRPr="008B0B3A" w:rsidTr="00056367">
        <w:trPr>
          <w:trHeight w:val="519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22.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15.02.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28069D" w:rsidRDefault="00687CF9" w:rsidP="00DB7F0F">
            <w:pPr>
              <w:jc w:val="both"/>
              <w:rPr>
                <w:b/>
                <w:i/>
              </w:rPr>
            </w:pPr>
            <w:r w:rsidRPr="008B0B3A">
              <w:t xml:space="preserve">Структура аргументации: тезис, аргумент. Способы аргументации. </w:t>
            </w:r>
          </w:p>
        </w:tc>
      </w:tr>
      <w:tr w:rsidR="00687CF9" w:rsidRPr="008B0B3A" w:rsidTr="00056367">
        <w:trPr>
          <w:trHeight w:val="557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23.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22.02.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 xml:space="preserve">Доказательство и его структура. Прямые и косвенные доказательства. Виды косвенных доказательств. </w:t>
            </w:r>
          </w:p>
        </w:tc>
      </w:tr>
      <w:tr w:rsidR="00687CF9" w:rsidRPr="008B0B3A" w:rsidTr="00056367">
        <w:trPr>
          <w:trHeight w:val="22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24.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01.03.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28069D">
              <w:rPr>
                <w:b/>
              </w:rPr>
              <w:t>Проверочная работа №3 по изученной теме.</w:t>
            </w:r>
          </w:p>
        </w:tc>
      </w:tr>
      <w:tr w:rsidR="00687CF9" w:rsidRPr="008B0B3A" w:rsidTr="00056367">
        <w:trPr>
          <w:trHeight w:val="456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25.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15.03.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Способы опровержения доводов оппонента: критика тезиса, критика аргументов, критика демонстрации.</w:t>
            </w:r>
          </w:p>
        </w:tc>
      </w:tr>
      <w:tr w:rsidR="00687CF9" w:rsidRPr="008B0B3A" w:rsidTr="00056367">
        <w:trPr>
          <w:trHeight w:val="268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26.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29.03.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Практическое занятие: дебаты.</w:t>
            </w:r>
          </w:p>
        </w:tc>
      </w:tr>
      <w:tr w:rsidR="00687CF9" w:rsidRPr="008B0B3A" w:rsidTr="00056367">
        <w:trPr>
          <w:trHeight w:val="240"/>
        </w:trPr>
        <w:tc>
          <w:tcPr>
            <w:tcW w:w="9828" w:type="dxa"/>
            <w:gridSpan w:val="5"/>
          </w:tcPr>
          <w:p w:rsidR="00687CF9" w:rsidRPr="00806093" w:rsidRDefault="00687CF9" w:rsidP="00DB7F0F">
            <w:pPr>
              <w:pStyle w:val="BodyText"/>
              <w:tabs>
                <w:tab w:val="left" w:pos="1089"/>
              </w:tabs>
              <w:spacing w:after="0" w:line="240" w:lineRule="auto"/>
              <w:jc w:val="center"/>
              <w:rPr>
                <w:sz w:val="24"/>
                <w:szCs w:val="24"/>
                <w:lang w:eastAsia="en-US"/>
              </w:rPr>
            </w:pPr>
            <w:r w:rsidRPr="0080609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3.3.Функциональные разновидности языка (8 ч.)</w:t>
            </w:r>
          </w:p>
        </w:tc>
      </w:tr>
      <w:tr w:rsidR="00687CF9" w:rsidRPr="008B0B3A" w:rsidTr="00056367">
        <w:trPr>
          <w:trHeight w:val="526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27.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05.04.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28069D" w:rsidRDefault="00687CF9" w:rsidP="00DB7F0F">
            <w:pPr>
              <w:contextualSpacing/>
              <w:jc w:val="both"/>
              <w:rPr>
                <w:b/>
                <w:i/>
              </w:rPr>
            </w:pPr>
            <w:r w:rsidRPr="008B0B3A">
              <w:t xml:space="preserve">Разговорная речь. Самохарактеристика, самопрезентация, поздравление. </w:t>
            </w:r>
          </w:p>
        </w:tc>
      </w:tr>
      <w:tr w:rsidR="00687CF9" w:rsidRPr="008B0B3A" w:rsidTr="00056367">
        <w:trPr>
          <w:trHeight w:val="838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28.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12.04.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contextualSpacing/>
              <w:jc w:val="both"/>
            </w:pPr>
            <w:r w:rsidRPr="008B0B3A">
              <w:t>Научный стиль речи. Специфика оформления текста как результата проектной (исследовательской) деятельности. Реферат.</w:t>
            </w:r>
          </w:p>
        </w:tc>
      </w:tr>
      <w:tr w:rsidR="00687CF9" w:rsidRPr="008B0B3A" w:rsidTr="00056367">
        <w:trPr>
          <w:trHeight w:val="826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29.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19.04.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contextualSpacing/>
              <w:jc w:val="both"/>
            </w:pPr>
            <w:r w:rsidRPr="008B0B3A">
              <w:t>Язык художественной литературы. Сочинение в жанре письма другу (в том числе электронного), страницы дневника и т.д.</w:t>
            </w:r>
          </w:p>
        </w:tc>
      </w:tr>
      <w:tr w:rsidR="00687CF9" w:rsidRPr="008B0B3A" w:rsidTr="00056367">
        <w:trPr>
          <w:trHeight w:val="219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30.</w:t>
            </w:r>
          </w:p>
        </w:tc>
        <w:tc>
          <w:tcPr>
            <w:tcW w:w="868" w:type="dxa"/>
          </w:tcPr>
          <w:p w:rsidR="00687CF9" w:rsidRPr="008B0B3A" w:rsidRDefault="00687CF9" w:rsidP="00DB7F0F"/>
        </w:tc>
        <w:tc>
          <w:tcPr>
            <w:tcW w:w="932" w:type="dxa"/>
          </w:tcPr>
          <w:p w:rsidR="00687CF9" w:rsidRPr="008B0B3A" w:rsidRDefault="00687CF9" w:rsidP="00DB7F0F">
            <w:pPr>
              <w:jc w:val="center"/>
            </w:pPr>
            <w:r>
              <w:t>26.04.</w:t>
            </w:r>
          </w:p>
        </w:tc>
        <w:tc>
          <w:tcPr>
            <w:tcW w:w="992" w:type="dxa"/>
          </w:tcPr>
          <w:p w:rsidR="00687CF9" w:rsidRPr="008B0B3A" w:rsidRDefault="00687CF9" w:rsidP="00DB7F0F"/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28069D">
              <w:rPr>
                <w:b/>
              </w:rPr>
              <w:t>Проверочная работа №4 по изученной теме.</w:t>
            </w:r>
          </w:p>
        </w:tc>
      </w:tr>
      <w:tr w:rsidR="00687CF9" w:rsidRPr="008B0B3A" w:rsidTr="00056367">
        <w:trPr>
          <w:trHeight w:val="346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31.</w:t>
            </w:r>
          </w:p>
        </w:tc>
        <w:tc>
          <w:tcPr>
            <w:tcW w:w="868" w:type="dxa"/>
          </w:tcPr>
          <w:p w:rsidR="00687CF9" w:rsidRPr="0028069D" w:rsidRDefault="00687CF9" w:rsidP="00DB7F0F">
            <w:pPr>
              <w:rPr>
                <w:highlight w:val="yellow"/>
              </w:rPr>
            </w:pPr>
          </w:p>
        </w:tc>
        <w:tc>
          <w:tcPr>
            <w:tcW w:w="932" w:type="dxa"/>
          </w:tcPr>
          <w:p w:rsidR="00687CF9" w:rsidRPr="0028069D" w:rsidRDefault="00687CF9" w:rsidP="00DB7F0F">
            <w:pPr>
              <w:jc w:val="center"/>
              <w:rPr>
                <w:highlight w:val="yellow"/>
              </w:rPr>
            </w:pPr>
            <w:r>
              <w:t>03</w:t>
            </w:r>
            <w:r w:rsidRPr="00B5204D">
              <w:t>.05.</w:t>
            </w:r>
          </w:p>
        </w:tc>
        <w:tc>
          <w:tcPr>
            <w:tcW w:w="992" w:type="dxa"/>
          </w:tcPr>
          <w:p w:rsidR="00687CF9" w:rsidRPr="0028069D" w:rsidRDefault="00687CF9" w:rsidP="00DB7F0F">
            <w:pPr>
              <w:rPr>
                <w:highlight w:val="yellow"/>
              </w:rPr>
            </w:pPr>
          </w:p>
        </w:tc>
        <w:tc>
          <w:tcPr>
            <w:tcW w:w="6176" w:type="dxa"/>
          </w:tcPr>
          <w:p w:rsidR="00687CF9" w:rsidRPr="0028069D" w:rsidRDefault="00687CF9" w:rsidP="00DB7F0F">
            <w:pPr>
              <w:jc w:val="both"/>
              <w:rPr>
                <w:b/>
              </w:rPr>
            </w:pPr>
            <w:r w:rsidRPr="008B0B3A">
              <w:t>Повторение. Речевой этикет в русской культуре о его основные особенности.</w:t>
            </w:r>
          </w:p>
        </w:tc>
      </w:tr>
      <w:tr w:rsidR="00687CF9" w:rsidRPr="008B0B3A" w:rsidTr="00056367">
        <w:trPr>
          <w:trHeight w:val="346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32.</w:t>
            </w:r>
          </w:p>
        </w:tc>
        <w:tc>
          <w:tcPr>
            <w:tcW w:w="868" w:type="dxa"/>
          </w:tcPr>
          <w:p w:rsidR="00687CF9" w:rsidRPr="0028069D" w:rsidRDefault="00687CF9" w:rsidP="00DB7F0F">
            <w:pPr>
              <w:rPr>
                <w:highlight w:val="yellow"/>
              </w:rPr>
            </w:pPr>
          </w:p>
        </w:tc>
        <w:tc>
          <w:tcPr>
            <w:tcW w:w="932" w:type="dxa"/>
          </w:tcPr>
          <w:p w:rsidR="00687CF9" w:rsidRPr="00612C87" w:rsidRDefault="00687CF9" w:rsidP="00DB7F0F">
            <w:pPr>
              <w:jc w:val="center"/>
            </w:pPr>
            <w:r w:rsidRPr="00612C87">
              <w:t>10.05</w:t>
            </w:r>
          </w:p>
        </w:tc>
        <w:tc>
          <w:tcPr>
            <w:tcW w:w="992" w:type="dxa"/>
          </w:tcPr>
          <w:p w:rsidR="00687CF9" w:rsidRPr="0028069D" w:rsidRDefault="00687CF9" w:rsidP="00DB7F0F">
            <w:pPr>
              <w:rPr>
                <w:highlight w:val="yellow"/>
              </w:rPr>
            </w:pPr>
          </w:p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 xml:space="preserve">Повторение. </w:t>
            </w:r>
            <w:r w:rsidRPr="0028069D">
              <w:t>Типичные орфоэпические ошибки в современной речи.</w:t>
            </w:r>
          </w:p>
        </w:tc>
      </w:tr>
      <w:tr w:rsidR="00687CF9" w:rsidRPr="008B0B3A" w:rsidTr="00056367">
        <w:trPr>
          <w:trHeight w:val="346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33.</w:t>
            </w:r>
          </w:p>
        </w:tc>
        <w:tc>
          <w:tcPr>
            <w:tcW w:w="868" w:type="dxa"/>
          </w:tcPr>
          <w:p w:rsidR="00687CF9" w:rsidRPr="0028069D" w:rsidRDefault="00687CF9" w:rsidP="00DB7F0F">
            <w:pPr>
              <w:rPr>
                <w:highlight w:val="yellow"/>
              </w:rPr>
            </w:pPr>
          </w:p>
        </w:tc>
        <w:tc>
          <w:tcPr>
            <w:tcW w:w="932" w:type="dxa"/>
          </w:tcPr>
          <w:p w:rsidR="00687CF9" w:rsidRPr="00612C87" w:rsidRDefault="00687CF9" w:rsidP="00DB7F0F">
            <w:pPr>
              <w:jc w:val="center"/>
            </w:pPr>
            <w:r w:rsidRPr="00612C87">
              <w:t>17.05</w:t>
            </w:r>
          </w:p>
        </w:tc>
        <w:tc>
          <w:tcPr>
            <w:tcW w:w="992" w:type="dxa"/>
          </w:tcPr>
          <w:p w:rsidR="00687CF9" w:rsidRPr="0028069D" w:rsidRDefault="00687CF9" w:rsidP="00DB7F0F">
            <w:pPr>
              <w:rPr>
                <w:highlight w:val="yellow"/>
              </w:rPr>
            </w:pPr>
          </w:p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Повторение. Информация: способы и средства её получения и переработки.</w:t>
            </w:r>
          </w:p>
        </w:tc>
      </w:tr>
      <w:tr w:rsidR="00687CF9" w:rsidRPr="008B0B3A" w:rsidTr="00056367">
        <w:trPr>
          <w:trHeight w:val="325"/>
        </w:trPr>
        <w:tc>
          <w:tcPr>
            <w:tcW w:w="860" w:type="dxa"/>
          </w:tcPr>
          <w:p w:rsidR="00687CF9" w:rsidRPr="008B0B3A" w:rsidRDefault="00687CF9" w:rsidP="00DB7F0F">
            <w:pPr>
              <w:jc w:val="center"/>
            </w:pPr>
            <w:r w:rsidRPr="008B0B3A">
              <w:t>34.</w:t>
            </w:r>
          </w:p>
        </w:tc>
        <w:tc>
          <w:tcPr>
            <w:tcW w:w="868" w:type="dxa"/>
          </w:tcPr>
          <w:p w:rsidR="00687CF9" w:rsidRPr="0028069D" w:rsidRDefault="00687CF9" w:rsidP="00DB7F0F">
            <w:pPr>
              <w:rPr>
                <w:highlight w:val="yellow"/>
              </w:rPr>
            </w:pPr>
          </w:p>
        </w:tc>
        <w:tc>
          <w:tcPr>
            <w:tcW w:w="932" w:type="dxa"/>
          </w:tcPr>
          <w:p w:rsidR="00687CF9" w:rsidRPr="00612C87" w:rsidRDefault="00687CF9" w:rsidP="00DB7F0F">
            <w:pPr>
              <w:jc w:val="center"/>
            </w:pPr>
            <w:r w:rsidRPr="00612C87">
              <w:t>24.05</w:t>
            </w:r>
          </w:p>
        </w:tc>
        <w:tc>
          <w:tcPr>
            <w:tcW w:w="992" w:type="dxa"/>
          </w:tcPr>
          <w:p w:rsidR="00687CF9" w:rsidRPr="0028069D" w:rsidRDefault="00687CF9" w:rsidP="00DB7F0F">
            <w:pPr>
              <w:rPr>
                <w:highlight w:val="yellow"/>
              </w:rPr>
            </w:pPr>
          </w:p>
        </w:tc>
        <w:tc>
          <w:tcPr>
            <w:tcW w:w="6176" w:type="dxa"/>
          </w:tcPr>
          <w:p w:rsidR="00687CF9" w:rsidRPr="008B0B3A" w:rsidRDefault="00687CF9" w:rsidP="00DB7F0F">
            <w:pPr>
              <w:jc w:val="both"/>
            </w:pPr>
            <w:r w:rsidRPr="008B0B3A">
              <w:t>Повторение. Слушание как вид речевой деятельности.</w:t>
            </w:r>
          </w:p>
        </w:tc>
      </w:tr>
    </w:tbl>
    <w:p w:rsidR="00687CF9" w:rsidRPr="008B0B3A" w:rsidRDefault="00687CF9" w:rsidP="00A91633"/>
    <w:sectPr w:rsidR="00687CF9" w:rsidRPr="008B0B3A" w:rsidSect="00C42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CF9" w:rsidRDefault="00687CF9" w:rsidP="00D90985">
      <w:r>
        <w:separator/>
      </w:r>
    </w:p>
  </w:endnote>
  <w:endnote w:type="continuationSeparator" w:id="0">
    <w:p w:rsidR="00687CF9" w:rsidRDefault="00687CF9" w:rsidP="00D909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CF9" w:rsidRDefault="00687CF9">
    <w:pPr>
      <w:pStyle w:val="Footer"/>
      <w:jc w:val="right"/>
    </w:pPr>
    <w:fldSimple w:instr="PAGE   \* MERGEFORMAT">
      <w:r>
        <w:rPr>
          <w:noProof/>
        </w:rPr>
        <w:t>2</w:t>
      </w:r>
    </w:fldSimple>
  </w:p>
  <w:p w:rsidR="00687CF9" w:rsidRDefault="00687CF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CF9" w:rsidRDefault="00687CF9" w:rsidP="00D90985">
      <w:r>
        <w:separator/>
      </w:r>
    </w:p>
  </w:footnote>
  <w:footnote w:type="continuationSeparator" w:id="0">
    <w:p w:rsidR="00687CF9" w:rsidRDefault="00687CF9" w:rsidP="00D909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35703"/>
    <w:multiLevelType w:val="hybridMultilevel"/>
    <w:tmpl w:val="1012EF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6F0CD8"/>
    <w:multiLevelType w:val="hybridMultilevel"/>
    <w:tmpl w:val="C94AB4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2B3F52"/>
    <w:multiLevelType w:val="hybridMultilevel"/>
    <w:tmpl w:val="9EC433C4"/>
    <w:lvl w:ilvl="0" w:tplc="64184C8A">
      <w:start w:val="1"/>
      <w:numFmt w:val="decimal"/>
      <w:lvlText w:val="%1)"/>
      <w:lvlJc w:val="left"/>
      <w:pPr>
        <w:ind w:left="-49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3">
    <w:nsid w:val="1AA551B5"/>
    <w:multiLevelType w:val="hybridMultilevel"/>
    <w:tmpl w:val="4FA620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85C1B46"/>
    <w:multiLevelType w:val="hybridMultilevel"/>
    <w:tmpl w:val="940E6350"/>
    <w:lvl w:ilvl="0" w:tplc="20DE56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0F671F7"/>
    <w:multiLevelType w:val="hybridMultilevel"/>
    <w:tmpl w:val="B1D23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95D392C"/>
    <w:multiLevelType w:val="hybridMultilevel"/>
    <w:tmpl w:val="940E6350"/>
    <w:lvl w:ilvl="0" w:tplc="20DE56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2EF4869"/>
    <w:multiLevelType w:val="hybridMultilevel"/>
    <w:tmpl w:val="506C97DA"/>
    <w:lvl w:ilvl="0" w:tplc="0036873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7249"/>
    <w:rsid w:val="00011D75"/>
    <w:rsid w:val="00056367"/>
    <w:rsid w:val="000607AC"/>
    <w:rsid w:val="00063538"/>
    <w:rsid w:val="000C49DB"/>
    <w:rsid w:val="000C4D44"/>
    <w:rsid w:val="000E7020"/>
    <w:rsid w:val="00145AA2"/>
    <w:rsid w:val="001779EF"/>
    <w:rsid w:val="002020FB"/>
    <w:rsid w:val="002159BC"/>
    <w:rsid w:val="00217B02"/>
    <w:rsid w:val="00222989"/>
    <w:rsid w:val="00242D7B"/>
    <w:rsid w:val="00242E71"/>
    <w:rsid w:val="00247249"/>
    <w:rsid w:val="0028069D"/>
    <w:rsid w:val="002A539A"/>
    <w:rsid w:val="002A6C39"/>
    <w:rsid w:val="002F2105"/>
    <w:rsid w:val="00317BB9"/>
    <w:rsid w:val="00326EA0"/>
    <w:rsid w:val="003B503C"/>
    <w:rsid w:val="003D7C7E"/>
    <w:rsid w:val="003F2CFA"/>
    <w:rsid w:val="0044150C"/>
    <w:rsid w:val="00612C87"/>
    <w:rsid w:val="00656776"/>
    <w:rsid w:val="00661513"/>
    <w:rsid w:val="00687CF9"/>
    <w:rsid w:val="006A72B5"/>
    <w:rsid w:val="007576BC"/>
    <w:rsid w:val="007A2D30"/>
    <w:rsid w:val="007A504D"/>
    <w:rsid w:val="00803C22"/>
    <w:rsid w:val="00806093"/>
    <w:rsid w:val="008B0B3A"/>
    <w:rsid w:val="008B4E95"/>
    <w:rsid w:val="00977275"/>
    <w:rsid w:val="00A037C4"/>
    <w:rsid w:val="00A41B97"/>
    <w:rsid w:val="00A60C75"/>
    <w:rsid w:val="00A71748"/>
    <w:rsid w:val="00A91633"/>
    <w:rsid w:val="00AC0099"/>
    <w:rsid w:val="00AC07A5"/>
    <w:rsid w:val="00AF5918"/>
    <w:rsid w:val="00B1516E"/>
    <w:rsid w:val="00B5204D"/>
    <w:rsid w:val="00B66262"/>
    <w:rsid w:val="00BE0542"/>
    <w:rsid w:val="00C41E2D"/>
    <w:rsid w:val="00C42D9E"/>
    <w:rsid w:val="00C95FFD"/>
    <w:rsid w:val="00CC0526"/>
    <w:rsid w:val="00D278FD"/>
    <w:rsid w:val="00D86B8B"/>
    <w:rsid w:val="00D90985"/>
    <w:rsid w:val="00DB7F0F"/>
    <w:rsid w:val="00DC18AF"/>
    <w:rsid w:val="00DD7E71"/>
    <w:rsid w:val="00DE0503"/>
    <w:rsid w:val="00E067C9"/>
    <w:rsid w:val="00E07A6F"/>
    <w:rsid w:val="00E331D6"/>
    <w:rsid w:val="00F10391"/>
    <w:rsid w:val="00F25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724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47249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247249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24724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247249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BodyTextChar">
    <w:name w:val="Body Text Char"/>
    <w:uiPriority w:val="99"/>
    <w:locked/>
    <w:rsid w:val="00247249"/>
    <w:rPr>
      <w:shd w:val="clear" w:color="auto" w:fill="FFFFFF"/>
    </w:rPr>
  </w:style>
  <w:style w:type="paragraph" w:styleId="BodyText">
    <w:name w:val="Body Text"/>
    <w:basedOn w:val="Normal"/>
    <w:link w:val="BodyTextChar1"/>
    <w:uiPriority w:val="99"/>
    <w:rsid w:val="00247249"/>
    <w:pPr>
      <w:shd w:val="clear" w:color="auto" w:fill="FFFFFF"/>
      <w:spacing w:after="120" w:line="211" w:lineRule="exact"/>
      <w:jc w:val="right"/>
    </w:pPr>
    <w:rPr>
      <w:rFonts w:ascii="Calibri" w:eastAsia="Calibri" w:hAnsi="Calibri"/>
      <w:sz w:val="20"/>
      <w:szCs w:val="20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44150C"/>
    <w:rPr>
      <w:rFonts w:ascii="Times New Roman" w:hAnsi="Times New Roman" w:cs="Times New Roman"/>
      <w:sz w:val="24"/>
      <w:szCs w:val="24"/>
    </w:rPr>
  </w:style>
  <w:style w:type="character" w:customStyle="1" w:styleId="1">
    <w:name w:val="Основной текст Знак1"/>
    <w:basedOn w:val="DefaultParagraphFont"/>
    <w:uiPriority w:val="99"/>
    <w:semiHidden/>
    <w:rsid w:val="002472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247249"/>
    <w:pPr>
      <w:widowControl w:val="0"/>
      <w:autoSpaceDE w:val="0"/>
      <w:autoSpaceDN w:val="0"/>
    </w:pPr>
    <w:rPr>
      <w:rFonts w:ascii="Times New Roman" w:eastAsia="Times New Roman" w:hAnsi="Times New Roman"/>
      <w:sz w:val="28"/>
      <w:szCs w:val="20"/>
    </w:rPr>
  </w:style>
  <w:style w:type="paragraph" w:styleId="Header">
    <w:name w:val="header"/>
    <w:basedOn w:val="Normal"/>
    <w:link w:val="HeaderChar"/>
    <w:uiPriority w:val="99"/>
    <w:rsid w:val="00D9098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90985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D9098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9098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9163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fgosreestr.ru/registry/primernaya-rabochaya-programma-po-uchebno-mu-predmetu-russkij-rodnoj-yazyk-dlya-obshheobrazovatelnyh-organizatsij-5-9-klass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407</TotalTime>
  <Pages>11</Pages>
  <Words>3507</Words>
  <Characters>19992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АС</cp:lastModifiedBy>
  <cp:revision>19</cp:revision>
  <cp:lastPrinted>2022-09-29T12:22:00Z</cp:lastPrinted>
  <dcterms:created xsi:type="dcterms:W3CDTF">2021-06-28T06:36:00Z</dcterms:created>
  <dcterms:modified xsi:type="dcterms:W3CDTF">2022-09-30T12:13:00Z</dcterms:modified>
</cp:coreProperties>
</file>