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B3E" w:rsidRPr="00ED69DA" w:rsidRDefault="00292B3E" w:rsidP="0050598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D69DA"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06.5pt">
            <v:imagedata r:id="rId7" o:title=""/>
          </v:shape>
        </w:pict>
      </w:r>
    </w:p>
    <w:p w:rsidR="00292B3E" w:rsidRDefault="00292B3E" w:rsidP="0050598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50598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0251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C067D">
        <w:rPr>
          <w:rFonts w:ascii="Times New Roman" w:hAnsi="Times New Roman" w:cs="Times New Roman"/>
          <w:b/>
          <w:sz w:val="24"/>
          <w:szCs w:val="24"/>
        </w:rPr>
        <w:t>Образовательный стандарт.</w:t>
      </w:r>
      <w:r w:rsidRPr="003C067D">
        <w:rPr>
          <w:rFonts w:ascii="Times New Roman" w:hAnsi="Times New Roman" w:cs="Times New Roman"/>
          <w:sz w:val="24"/>
          <w:szCs w:val="24"/>
        </w:rPr>
        <w:t xml:space="preserve"> </w:t>
      </w:r>
      <w:r w:rsidRPr="00CD0E41">
        <w:rPr>
          <w:rFonts w:ascii="Times New Roman" w:hAnsi="Times New Roman"/>
          <w:sz w:val="24"/>
          <w:szCs w:val="24"/>
        </w:rPr>
        <w:t xml:space="preserve">Федеральный государственный </w:t>
      </w:r>
      <w:r w:rsidRPr="00C630D6">
        <w:rPr>
          <w:rFonts w:ascii="Times New Roman" w:hAnsi="Times New Roman"/>
          <w:sz w:val="24"/>
          <w:szCs w:val="24"/>
        </w:rPr>
        <w:t>образовательный стандарт</w:t>
      </w:r>
      <w:r>
        <w:rPr>
          <w:rFonts w:ascii="Times New Roman" w:hAnsi="Times New Roman"/>
          <w:sz w:val="24"/>
          <w:szCs w:val="24"/>
        </w:rPr>
        <w:t xml:space="preserve"> ООО</w:t>
      </w:r>
      <w:r w:rsidRPr="00C630D6">
        <w:rPr>
          <w:rFonts w:ascii="Times New Roman" w:hAnsi="Times New Roman"/>
          <w:sz w:val="24"/>
          <w:szCs w:val="24"/>
        </w:rPr>
        <w:t xml:space="preserve">, утвержденный приказом </w:t>
      </w:r>
      <w:r>
        <w:rPr>
          <w:rFonts w:ascii="Times New Roman" w:hAnsi="Times New Roman"/>
          <w:sz w:val="24"/>
          <w:szCs w:val="24"/>
        </w:rPr>
        <w:t>Минобразования РФ от 17.12.2010 №1897 (с изменениями от 31.12.2015 г. №1577)</w:t>
      </w:r>
    </w:p>
    <w:p w:rsidR="00292B3E" w:rsidRDefault="00292B3E" w:rsidP="00A707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92B3E" w:rsidRPr="0047147C" w:rsidRDefault="00292B3E" w:rsidP="00A707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487F">
        <w:rPr>
          <w:rFonts w:ascii="Times New Roman" w:hAnsi="Times New Roman" w:cs="Times New Roman"/>
          <w:b/>
          <w:sz w:val="24"/>
          <w:szCs w:val="24"/>
        </w:rPr>
        <w:t xml:space="preserve"> Рабочая программа по географии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</w:t>
      </w:r>
      <w:r w:rsidRPr="0093487F">
        <w:rPr>
          <w:rFonts w:ascii="Times New Roman" w:hAnsi="Times New Roman" w:cs="Times New Roman"/>
          <w:b/>
          <w:sz w:val="24"/>
          <w:szCs w:val="24"/>
        </w:rPr>
        <w:t xml:space="preserve"> 8 класса составлена на основе авторской программы: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47C">
        <w:rPr>
          <w:rFonts w:ascii="Times New Roman" w:hAnsi="Times New Roman" w:cs="Times New Roman"/>
          <w:sz w:val="24"/>
          <w:szCs w:val="24"/>
        </w:rPr>
        <w:t xml:space="preserve">5-9 классы / сост. В.В. Николина, А.И. Алексеев, Е.К. </w:t>
      </w:r>
      <w:r>
        <w:rPr>
          <w:rFonts w:ascii="Times New Roman" w:hAnsi="Times New Roman" w:cs="Times New Roman"/>
          <w:sz w:val="24"/>
          <w:szCs w:val="24"/>
        </w:rPr>
        <w:t>Липкина. - М.: Просвещение, 2014</w:t>
      </w:r>
      <w:r w:rsidRPr="0047147C">
        <w:rPr>
          <w:rFonts w:ascii="Times New Roman" w:hAnsi="Times New Roman" w:cs="Times New Roman"/>
          <w:sz w:val="24"/>
          <w:szCs w:val="24"/>
        </w:rPr>
        <w:t>. -144с.</w:t>
      </w:r>
    </w:p>
    <w:p w:rsidR="00292B3E" w:rsidRDefault="00292B3E" w:rsidP="00A707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47C">
        <w:rPr>
          <w:rFonts w:ascii="Times New Roman" w:hAnsi="Times New Roman" w:cs="Times New Roman"/>
          <w:sz w:val="24"/>
          <w:szCs w:val="24"/>
        </w:rPr>
        <w:t>География. 8 класс: учебник для общеобразовательных организаций / [А. И. Алексеев, В. В. Николина, Е. К. Липкина и др.]. – 4-е изд. – М.: Просвещение, 2016.</w:t>
      </w:r>
    </w:p>
    <w:p w:rsidR="00292B3E" w:rsidRDefault="00292B3E" w:rsidP="00A707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2B3E" w:rsidRDefault="00292B3E" w:rsidP="009348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62C63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292B3E" w:rsidRPr="00A72E41" w:rsidRDefault="00292B3E" w:rsidP="00A72E41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 xml:space="preserve">Обучение географии в основной школе должно быть направлено на достижение следующих </w:t>
      </w:r>
      <w:r w:rsidRPr="00A72E41">
        <w:rPr>
          <w:rFonts w:ascii="Times New Roman" w:hAnsi="Times New Roman" w:cs="Times New Roman"/>
          <w:b/>
          <w:sz w:val="24"/>
          <w:szCs w:val="24"/>
          <w:lang w:eastAsia="ru-RU"/>
        </w:rPr>
        <w:t>личностных результатов:</w:t>
      </w:r>
    </w:p>
    <w:p w:rsidR="00292B3E" w:rsidRPr="00A72E41" w:rsidRDefault="00292B3E" w:rsidP="00A72E41">
      <w:pPr>
        <w:numPr>
          <w:ilvl w:val="0"/>
          <w:numId w:val="7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Овладение на уровне общего образования законченной системой географических зн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ний и умений, навыками их применения в различных жизненных ситуациях;</w:t>
      </w:r>
    </w:p>
    <w:p w:rsidR="00292B3E" w:rsidRPr="00A72E41" w:rsidRDefault="00292B3E" w:rsidP="00A72E41">
      <w:pPr>
        <w:numPr>
          <w:ilvl w:val="0"/>
          <w:numId w:val="7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Осознание ценности географического знания как важнейшего компонента научной картины мира;</w:t>
      </w:r>
    </w:p>
    <w:p w:rsidR="00292B3E" w:rsidRPr="00A72E41" w:rsidRDefault="00292B3E" w:rsidP="00A72E41">
      <w:pPr>
        <w:numPr>
          <w:ilvl w:val="0"/>
          <w:numId w:val="7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Сформированность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292B3E" w:rsidRPr="00A72E41" w:rsidRDefault="00292B3E" w:rsidP="00A72E41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Метапредметные 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результаты освоения выпускниками основной школы программы по ге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графии заключается в формировании и развитии посредством географического знания:</w:t>
      </w:r>
    </w:p>
    <w:p w:rsidR="00292B3E" w:rsidRPr="00A72E41" w:rsidRDefault="00292B3E" w:rsidP="00A72E41">
      <w:pPr>
        <w:numPr>
          <w:ilvl w:val="0"/>
          <w:numId w:val="8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Познавательных интересов, интеллектуальных и творческих способностей учащихся;</w:t>
      </w:r>
    </w:p>
    <w:p w:rsidR="00292B3E" w:rsidRPr="00A72E41" w:rsidRDefault="00292B3E" w:rsidP="00A72E41">
      <w:pPr>
        <w:numPr>
          <w:ilvl w:val="0"/>
          <w:numId w:val="8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Гуманистических и демократических ценностных ориентаций, готовности следовать этическим нормам поведения в повседневной жизни и производственной деятельн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сти;</w:t>
      </w:r>
    </w:p>
    <w:p w:rsidR="00292B3E" w:rsidRPr="00A72E41" w:rsidRDefault="00292B3E" w:rsidP="00A72E41">
      <w:pPr>
        <w:numPr>
          <w:ilvl w:val="0"/>
          <w:numId w:val="8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Способности к самостоятельному приобретению новых знаний и практических ум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ний, умение управлять своей познавательной деятельностью;</w:t>
      </w:r>
    </w:p>
    <w:p w:rsidR="00292B3E" w:rsidRPr="00A72E41" w:rsidRDefault="00292B3E" w:rsidP="00A72E41">
      <w:pPr>
        <w:numPr>
          <w:ilvl w:val="0"/>
          <w:numId w:val="8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Готовности к осознанному выбору дальнейшей профессиональной траектории в соо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ветствии с собственными интересами и возможностями.</w:t>
      </w:r>
    </w:p>
    <w:p w:rsidR="00292B3E" w:rsidRPr="00A72E41" w:rsidRDefault="00292B3E" w:rsidP="00A72E41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b/>
          <w:sz w:val="24"/>
          <w:szCs w:val="24"/>
          <w:lang w:eastAsia="ru-RU"/>
        </w:rPr>
        <w:t>К метапредметным результатам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 xml:space="preserve"> относятся универсальные способы деятельности, форм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руемые, в том числе и в школьном курсе географии и применяемые как в рамках образов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тельного процесса, так и в реальных жизненных ситуациях:</w:t>
      </w:r>
    </w:p>
    <w:p w:rsidR="00292B3E" w:rsidRPr="00A72E41" w:rsidRDefault="00292B3E" w:rsidP="00A72E41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- умения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</w:p>
    <w:p w:rsidR="00292B3E" w:rsidRPr="00A72E41" w:rsidRDefault="00292B3E" w:rsidP="00A72E41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- умения вести самостоятельный поиск, анализ, отбор информации, ее преобразование, с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хранение и передачу и презентацию с помощью технических средств и информационных технологий;</w:t>
      </w:r>
    </w:p>
    <w:p w:rsidR="00292B3E" w:rsidRPr="00A72E41" w:rsidRDefault="00292B3E" w:rsidP="00A72E41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-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292B3E" w:rsidRPr="00A72E41" w:rsidRDefault="00292B3E" w:rsidP="00A72E41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- умение оценивать с позиций социальных норм собственные поступки и поступки других людей;</w:t>
      </w:r>
    </w:p>
    <w:p w:rsidR="00292B3E" w:rsidRPr="00A72E41" w:rsidRDefault="00292B3E" w:rsidP="00A72E41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- умения взаимодействовать с людьми, работать в коллективах с выполнением различных социальных ролей, представлять себя, вести дискуссию, написать письмо, заявление и т.п.;</w:t>
      </w:r>
    </w:p>
    <w:p w:rsidR="00292B3E" w:rsidRPr="00A72E41" w:rsidRDefault="00292B3E" w:rsidP="00A72E41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- умения ориентироваться в окружающем мире, выбирать смысловые и целевые установки в своих действиях и поступках, принимать решения.</w:t>
      </w:r>
    </w:p>
    <w:p w:rsidR="00292B3E" w:rsidRPr="00A72E41" w:rsidRDefault="00292B3E" w:rsidP="00A72E41">
      <w:p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b/>
          <w:sz w:val="24"/>
          <w:szCs w:val="24"/>
          <w:lang w:eastAsia="ru-RU"/>
        </w:rPr>
        <w:t>Предметными результатами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 xml:space="preserve"> освоения выпускниками основной школы программы по ге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графии являются:</w:t>
      </w:r>
    </w:p>
    <w:p w:rsidR="00292B3E" w:rsidRPr="00A72E41" w:rsidRDefault="00292B3E" w:rsidP="00A72E41">
      <w:pPr>
        <w:numPr>
          <w:ilvl w:val="0"/>
          <w:numId w:val="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их н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обходимости для решения современных практических задач человечества и своей страны, в том числе задачи охраны окружающей среды и рационального природ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пользования;</w:t>
      </w:r>
    </w:p>
    <w:p w:rsidR="00292B3E" w:rsidRPr="00A72E41" w:rsidRDefault="00292B3E" w:rsidP="00A72E41">
      <w:pPr>
        <w:numPr>
          <w:ilvl w:val="0"/>
          <w:numId w:val="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формирование первичных навыков использования территориального подхода как 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новы географического мышления для осознания своего места в целостном, многоо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разном и быстро изменяющемся мире и адекватной ориентации в нем;</w:t>
      </w:r>
    </w:p>
    <w:p w:rsidR="00292B3E" w:rsidRPr="00A72E41" w:rsidRDefault="00292B3E" w:rsidP="00A72E41">
      <w:pPr>
        <w:numPr>
          <w:ilvl w:val="0"/>
          <w:numId w:val="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характеристик компонентов географической среды, в том числе ее экологических п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раметров;</w:t>
      </w:r>
    </w:p>
    <w:p w:rsidR="00292B3E" w:rsidRPr="00A72E41" w:rsidRDefault="00292B3E" w:rsidP="00A72E41">
      <w:pPr>
        <w:numPr>
          <w:ilvl w:val="0"/>
          <w:numId w:val="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292B3E" w:rsidRPr="00A72E41" w:rsidRDefault="00292B3E" w:rsidP="00A72E41">
      <w:pPr>
        <w:numPr>
          <w:ilvl w:val="0"/>
          <w:numId w:val="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овладение основными навыками нахождения, использования и презентации геогр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фической информации;</w:t>
      </w:r>
    </w:p>
    <w:p w:rsidR="00292B3E" w:rsidRPr="00A72E41" w:rsidRDefault="00292B3E" w:rsidP="00A72E41">
      <w:pPr>
        <w:numPr>
          <w:ilvl w:val="0"/>
          <w:numId w:val="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формирование умений и навыков использования разнообразных географических зн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ний в повседневной жизни для объяснения и оценки разнообразных явлений и пр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цессов, самостоятельного оценивания уровня безопасности окружающей среды, ада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292B3E" w:rsidRPr="00A72E41" w:rsidRDefault="00292B3E" w:rsidP="00A72E41">
      <w:pPr>
        <w:numPr>
          <w:ilvl w:val="0"/>
          <w:numId w:val="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формирование представлений об особенностях экологических проблем на формир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вание представлений и основополагающих теоретических знаний о целостности и н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однородности Земли как планеты людей в пространстве и во времени, основных эт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пах ее географического освоения, особенностях природы, жизни, культуры и хозяйс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венной деятельности людей, экологических проблемах на разных материках и в о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дельных странах;</w:t>
      </w:r>
    </w:p>
    <w:p w:rsidR="00292B3E" w:rsidRPr="00A72E41" w:rsidRDefault="00292B3E" w:rsidP="00A72E41">
      <w:pPr>
        <w:numPr>
          <w:ilvl w:val="0"/>
          <w:numId w:val="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2E41">
        <w:rPr>
          <w:rFonts w:ascii="Times New Roman" w:hAnsi="Times New Roman" w:cs="Times New Roman"/>
          <w:sz w:val="24"/>
          <w:szCs w:val="24"/>
          <w:lang w:eastAsia="ru-RU"/>
        </w:rPr>
        <w:t>овладение элементарными практическими умениями использования приборов и инс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рументов для определения количественных и качественных различных территориях, и акваториях, умения и навыков безопасного и экологически целесообразного повед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A72E41">
        <w:rPr>
          <w:rFonts w:ascii="Times New Roman" w:hAnsi="Times New Roman" w:cs="Times New Roman"/>
          <w:sz w:val="24"/>
          <w:szCs w:val="24"/>
          <w:lang w:eastAsia="ru-RU"/>
        </w:rPr>
        <w:t>ния в окружающей среде.</w:t>
      </w:r>
    </w:p>
    <w:p w:rsidR="00292B3E" w:rsidRPr="00962C63" w:rsidRDefault="00292B3E" w:rsidP="00A72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B3E" w:rsidRPr="0025212D" w:rsidRDefault="00292B3E" w:rsidP="0025212D">
      <w:pPr>
        <w:pStyle w:val="c12"/>
        <w:rPr>
          <w:rStyle w:val="c6"/>
          <w:b/>
        </w:rPr>
      </w:pPr>
      <w:bookmarkStart w:id="0" w:name="_GoBack"/>
      <w:r>
        <w:rPr>
          <w:rStyle w:val="c6"/>
          <w:b/>
        </w:rPr>
        <w:t>В результате изучения предмета</w:t>
      </w:r>
      <w:r w:rsidRPr="0025212D">
        <w:rPr>
          <w:rStyle w:val="c6"/>
          <w:b/>
        </w:rPr>
        <w:t xml:space="preserve"> «География»</w:t>
      </w:r>
      <w:r>
        <w:rPr>
          <w:rStyle w:val="c6"/>
          <w:b/>
        </w:rPr>
        <w:t>.</w:t>
      </w:r>
      <w:r w:rsidRPr="0025212D">
        <w:rPr>
          <w:rStyle w:val="c6"/>
          <w:b/>
        </w:rPr>
        <w:t xml:space="preserve"> 8 класс</w:t>
      </w:r>
    </w:p>
    <w:p w:rsidR="00292B3E" w:rsidRPr="0025212D" w:rsidRDefault="00292B3E" w:rsidP="0025212D">
      <w:pPr>
        <w:pStyle w:val="c12"/>
        <w:jc w:val="both"/>
        <w:rPr>
          <w:b/>
          <w:i/>
        </w:rPr>
      </w:pPr>
      <w:r w:rsidRPr="0025212D">
        <w:rPr>
          <w:rStyle w:val="c6"/>
          <w:b/>
          <w:i/>
        </w:rPr>
        <w:t>Ученик научится:</w:t>
      </w:r>
      <w:r>
        <w:rPr>
          <w:b/>
          <w:i/>
        </w:rPr>
        <w:t xml:space="preserve"> </w:t>
      </w:r>
      <w:r>
        <w:rPr>
          <w:rStyle w:val="c6"/>
        </w:rPr>
        <w:t>знать/понимать- основные географические понятия и термины; различия географических карт по содержанию;- географические следствия движений Земли, геогр</w:t>
      </w:r>
      <w:r>
        <w:rPr>
          <w:rStyle w:val="c6"/>
        </w:rPr>
        <w:t>а</w:t>
      </w:r>
      <w:r>
        <w:rPr>
          <w:rStyle w:val="c6"/>
        </w:rPr>
        <w:t>фические явления и процессы в геосферах, взаимосвязи между ними, их изменение в резул</w:t>
      </w:r>
      <w:r>
        <w:rPr>
          <w:rStyle w:val="c6"/>
        </w:rPr>
        <w:t>ь</w:t>
      </w:r>
      <w:r>
        <w:rPr>
          <w:rStyle w:val="c6"/>
        </w:rPr>
        <w:t>тате деятельности человека; географическую зональность и поясность;- различия в хозяйс</w:t>
      </w:r>
      <w:r>
        <w:rPr>
          <w:rStyle w:val="c6"/>
        </w:rPr>
        <w:t>т</w:t>
      </w:r>
      <w:r>
        <w:rPr>
          <w:rStyle w:val="c6"/>
        </w:rPr>
        <w:t>венном освоении разных территорий и акваторий; связь между географическим положением, природными условиями, ресурсами и хозяйством отдельных регионов и стран;- специфику географического положения и административно-территориального устройства Российской Федерации; особенности ее природы;- природные и антропогенные причины возникновения геоэкологических проблем на локальном, региональном и глобальном уровнях; меры по с</w:t>
      </w:r>
      <w:r>
        <w:rPr>
          <w:rStyle w:val="c6"/>
        </w:rPr>
        <w:t>о</w:t>
      </w:r>
      <w:r>
        <w:rPr>
          <w:rStyle w:val="c6"/>
        </w:rPr>
        <w:t>хранению природы и защите людей от стихийных природных и техногенных явлений;</w:t>
      </w:r>
    </w:p>
    <w:p w:rsidR="00292B3E" w:rsidRDefault="00292B3E" w:rsidP="0025212D">
      <w:pPr>
        <w:pStyle w:val="c12"/>
        <w:jc w:val="both"/>
      </w:pPr>
      <w:r w:rsidRPr="009632CA">
        <w:rPr>
          <w:rStyle w:val="Strong"/>
          <w:bCs/>
          <w:i/>
        </w:rPr>
        <w:t>Ученик получит возможность научиться:</w:t>
      </w:r>
      <w:r w:rsidRPr="009632CA">
        <w:rPr>
          <w:rStyle w:val="Emphasis"/>
          <w:b/>
          <w:bCs/>
          <w:color w:val="000000"/>
        </w:rPr>
        <w:t xml:space="preserve"> </w:t>
      </w:r>
      <w:r>
        <w:rPr>
          <w:rStyle w:val="c6"/>
        </w:rPr>
        <w:t>- выделять, описывать и об</w:t>
      </w:r>
      <w:r>
        <w:rPr>
          <w:rStyle w:val="c6"/>
        </w:rPr>
        <w:t>ъ</w:t>
      </w:r>
      <w:r>
        <w:rPr>
          <w:rStyle w:val="c6"/>
        </w:rPr>
        <w:t>снять существенные признаки географических объектов и явлений;- находить в разных и</w:t>
      </w:r>
      <w:r>
        <w:rPr>
          <w:rStyle w:val="c6"/>
        </w:rPr>
        <w:t>с</w:t>
      </w:r>
      <w:r>
        <w:rPr>
          <w:rStyle w:val="c6"/>
        </w:rPr>
        <w:t>точниках и анализировать информацию, необходимую для изучения географических объе</w:t>
      </w:r>
      <w:r>
        <w:rPr>
          <w:rStyle w:val="c6"/>
        </w:rPr>
        <w:t>к</w:t>
      </w:r>
      <w:r>
        <w:rPr>
          <w:rStyle w:val="c6"/>
        </w:rPr>
        <w:t>тов и явлений, разных территорий Земли, их обеспеченности природными и человеческими ресурсами, хозяйственного потенциала, экологических проблем;- приводить примеры: и</w:t>
      </w:r>
      <w:r>
        <w:rPr>
          <w:rStyle w:val="c6"/>
        </w:rPr>
        <w:t>с</w:t>
      </w:r>
      <w:r>
        <w:rPr>
          <w:rStyle w:val="c6"/>
        </w:rPr>
        <w:t>пользования и охраны природных ресурсов, адаптации человека к условиям окружающей среды, ее влияния на формирование культуры народов; -составлять краткую географическую характеристику разных территорий на основе разнообразных источников географической информации и форм ее представления;- определять на местности, плане и карте расстояния, направления высоты точек; географические координаты и местоположение географических объектов;-применятьприборы и инструменты для определения количественных и качестве</w:t>
      </w:r>
      <w:r>
        <w:rPr>
          <w:rStyle w:val="c6"/>
        </w:rPr>
        <w:t>н</w:t>
      </w:r>
      <w:r>
        <w:rPr>
          <w:rStyle w:val="c6"/>
        </w:rPr>
        <w:t>ных характеристик компонентов природы; представлять результаты измерений в разной форме; выявлять на этой основе эмпирические зависимости; использовать приобретенные знания и умения в практической деятельности и повседневной жизни для:- ориентирования на местности; определения поясного времени; чтения карт различного содержания;- учета фенологических изменений в природе своей местности; проведения наблюдений за отдел</w:t>
      </w:r>
      <w:r>
        <w:rPr>
          <w:rStyle w:val="c6"/>
        </w:rPr>
        <w:t>ь</w:t>
      </w:r>
      <w:r>
        <w:rPr>
          <w:rStyle w:val="c6"/>
        </w:rPr>
        <w:t>ными географическими объектами, процессами и явлениями, их изменениями в результате природных и антропогенных воздействий; оценки их последствий;- наблюдения за погодой, состоянием воздуха, воды и почвы в своей местности; определения комфортных и диско</w:t>
      </w:r>
      <w:r>
        <w:rPr>
          <w:rStyle w:val="c6"/>
        </w:rPr>
        <w:t>м</w:t>
      </w:r>
      <w:r>
        <w:rPr>
          <w:rStyle w:val="c6"/>
        </w:rPr>
        <w:t>фортных параметров природных компонентов своей местности с помощью приборов и инс</w:t>
      </w:r>
      <w:r>
        <w:rPr>
          <w:rStyle w:val="c6"/>
        </w:rPr>
        <w:t>т</w:t>
      </w:r>
      <w:r>
        <w:rPr>
          <w:rStyle w:val="c6"/>
        </w:rPr>
        <w:t>рументов;- решения практических задач по определению качества окружающей среды своей местности, ее использованию, сохранению и улучшению; принятия необходимых мер в сл</w:t>
      </w:r>
      <w:r>
        <w:rPr>
          <w:rStyle w:val="c6"/>
        </w:rPr>
        <w:t>у</w:t>
      </w:r>
      <w:r>
        <w:rPr>
          <w:rStyle w:val="c6"/>
        </w:rPr>
        <w:t>чае природных стихийных бедствий и техногенных катастроф;- проведения самостоятельн</w:t>
      </w:r>
      <w:r>
        <w:rPr>
          <w:rStyle w:val="c6"/>
        </w:rPr>
        <w:t>о</w:t>
      </w:r>
      <w:r>
        <w:rPr>
          <w:rStyle w:val="c6"/>
        </w:rPr>
        <w:t>го поиска географической информации на местности из разных источников: картографич</w:t>
      </w:r>
      <w:r>
        <w:rPr>
          <w:rStyle w:val="c6"/>
        </w:rPr>
        <w:t>е</w:t>
      </w:r>
      <w:r>
        <w:rPr>
          <w:rStyle w:val="c6"/>
        </w:rPr>
        <w:t>ских, статистических, геоинформационных.</w:t>
      </w:r>
    </w:p>
    <w:p w:rsidR="00292B3E" w:rsidRPr="00962C63" w:rsidRDefault="00292B3E" w:rsidP="002521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292B3E" w:rsidRPr="0047147C" w:rsidRDefault="00292B3E" w:rsidP="00A707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2B3E" w:rsidRPr="0047147C" w:rsidRDefault="00292B3E" w:rsidP="00A707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292B3E" w:rsidRPr="0047147C" w:rsidRDefault="00292B3E" w:rsidP="00A707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B3E" w:rsidRPr="00A707E5" w:rsidRDefault="00292B3E" w:rsidP="00A707E5">
      <w:pPr>
        <w:pStyle w:val="zag3"/>
        <w:spacing w:before="0" w:beforeAutospacing="0" w:after="0" w:afterAutospacing="0"/>
      </w:pPr>
      <w:r>
        <w:rPr>
          <w:rStyle w:val="Emphasis"/>
          <w:i w:val="0"/>
        </w:rPr>
        <w:t xml:space="preserve">                                                     </w:t>
      </w:r>
      <w:r w:rsidRPr="00A707E5">
        <w:rPr>
          <w:rStyle w:val="Emphasis"/>
          <w:i w:val="0"/>
        </w:rPr>
        <w:t>Тема 1. </w:t>
      </w:r>
      <w:r w:rsidRPr="00A707E5">
        <w:rPr>
          <w:b/>
        </w:rPr>
        <w:t>Россия в мире (</w:t>
      </w:r>
      <w:r w:rsidRPr="00A707E5">
        <w:rPr>
          <w:rStyle w:val="Emphasis"/>
          <w:i w:val="0"/>
        </w:rPr>
        <w:t>6 ч</w:t>
      </w:r>
      <w:r w:rsidRPr="00A707E5">
        <w:t>)</w:t>
      </w:r>
    </w:p>
    <w:p w:rsidR="00292B3E" w:rsidRPr="00A707E5" w:rsidRDefault="00292B3E" w:rsidP="00A707E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A707E5">
        <w:rPr>
          <w:rFonts w:ascii="Times New Roman" w:hAnsi="Times New Roman" w:cs="Times New Roman"/>
        </w:rPr>
        <w:t>      Россия на карте мира. Уникальность географического положения России. Площадь территории России. Крайние точки. Место России среди других государств мира. Государственная граница России.</w:t>
      </w:r>
      <w:r w:rsidRPr="00A707E5">
        <w:rPr>
          <w:rFonts w:ascii="Times New Roman" w:hAnsi="Times New Roman" w:cs="Times New Roman"/>
        </w:rPr>
        <w:br/>
        <w:t>      Россия на карте часовых поясов. Часовые пояса. Местное время. Поясное время. Декретное время. Летнее время. Линия перемены дат.</w:t>
      </w:r>
      <w:r w:rsidRPr="00A707E5">
        <w:rPr>
          <w:rFonts w:ascii="Times New Roman" w:hAnsi="Times New Roman" w:cs="Times New Roman"/>
        </w:rPr>
        <w:br/>
        <w:t>      Ориентирование по карте России. Районирование. Географический район. Природные и экономические районы. Административно-территориальное деление России.</w:t>
      </w:r>
      <w:r w:rsidRPr="00A707E5">
        <w:rPr>
          <w:rFonts w:ascii="Times New Roman" w:hAnsi="Times New Roman" w:cs="Times New Roman"/>
        </w:rPr>
        <w:br/>
      </w:r>
    </w:p>
    <w:p w:rsidR="00292B3E" w:rsidRPr="0047147C" w:rsidRDefault="00292B3E" w:rsidP="00BB143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92B3E" w:rsidRPr="0047147C" w:rsidRDefault="00292B3E" w:rsidP="002069A4">
      <w:pPr>
        <w:pStyle w:val="NormalWeb"/>
        <w:spacing w:before="0" w:beforeAutospacing="0" w:after="0" w:afterAutospacing="0"/>
        <w:rPr>
          <w:rStyle w:val="Emphasis"/>
          <w:b/>
          <w:i w:val="0"/>
        </w:rPr>
      </w:pPr>
      <w:r w:rsidRPr="0047147C">
        <w:t>      Формирование территории России. Заселение территории России. Вклад исследователей, путешественников в освоение территории России. Русские первопроходцы — Ермак, И. Москвитин, С. Дежнев, В. Беринг, В. Поярков, Е. Хабаров, С. Крашенинников.</w:t>
      </w:r>
      <w:r w:rsidRPr="0047147C">
        <w:br/>
      </w:r>
      <w:r w:rsidRPr="0047147C">
        <w:rPr>
          <w:b/>
        </w:rPr>
        <w:t>      П</w:t>
      </w:r>
      <w:r w:rsidRPr="0047147C">
        <w:rPr>
          <w:rStyle w:val="Emphasis"/>
          <w:b/>
          <w:i w:val="0"/>
        </w:rPr>
        <w:t xml:space="preserve">рактические работы:   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rPr>
          <w:rStyle w:val="Emphasis"/>
          <w:b/>
          <w:i w:val="0"/>
        </w:rPr>
        <w:t xml:space="preserve">№ </w:t>
      </w:r>
      <w:r w:rsidRPr="0047147C">
        <w:rPr>
          <w:b/>
        </w:rPr>
        <w:t>1.</w:t>
      </w:r>
      <w:r w:rsidRPr="0047147C">
        <w:t xml:space="preserve"> Обозначение на контурной карте государственной границы России.   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t xml:space="preserve">№ </w:t>
      </w:r>
      <w:r w:rsidRPr="0047147C">
        <w:rPr>
          <w:b/>
        </w:rPr>
        <w:t xml:space="preserve">2. </w:t>
      </w:r>
      <w:r w:rsidRPr="0047147C">
        <w:t xml:space="preserve">Определение разницы во времени на карте часовых поясов.    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t xml:space="preserve">№ </w:t>
      </w:r>
      <w:r w:rsidRPr="0047147C">
        <w:rPr>
          <w:rStyle w:val="Emphasis"/>
          <w:b/>
          <w:i w:val="0"/>
        </w:rPr>
        <w:t>3</w:t>
      </w:r>
      <w:r w:rsidRPr="0047147C">
        <w:rPr>
          <w:rStyle w:val="Emphasis"/>
          <w:i w:val="0"/>
        </w:rPr>
        <w:t xml:space="preserve">. </w:t>
      </w:r>
      <w:r w:rsidRPr="0047147C">
        <w:t xml:space="preserve">Ориентирование по физической карте России.     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t xml:space="preserve">№ </w:t>
      </w:r>
      <w:r w:rsidRPr="0047147C">
        <w:rPr>
          <w:b/>
        </w:rPr>
        <w:t>4.</w:t>
      </w:r>
      <w:r w:rsidRPr="0047147C">
        <w:t xml:space="preserve"> Сравнение способов районирования (природного и экономического).     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t xml:space="preserve">№ </w:t>
      </w:r>
      <w:r w:rsidRPr="0047147C">
        <w:rPr>
          <w:b/>
        </w:rPr>
        <w:t>5.</w:t>
      </w:r>
      <w:r w:rsidRPr="0047147C">
        <w:t> Подготовка доклада о русском первопроходце (по выбору).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</w:p>
    <w:p w:rsidR="00292B3E" w:rsidRPr="0047147C" w:rsidRDefault="00292B3E" w:rsidP="002069A4">
      <w:pPr>
        <w:pStyle w:val="zag3"/>
        <w:spacing w:before="0" w:beforeAutospacing="0" w:after="0" w:afterAutospacing="0"/>
        <w:jc w:val="center"/>
      </w:pPr>
      <w:r w:rsidRPr="0047147C">
        <w:rPr>
          <w:rStyle w:val="Emphasis"/>
          <w:i w:val="0"/>
        </w:rPr>
        <w:t>Тема 2. </w:t>
      </w:r>
      <w:r w:rsidRPr="0047147C">
        <w:rPr>
          <w:b/>
        </w:rPr>
        <w:t xml:space="preserve">Россияне </w:t>
      </w:r>
      <w:r w:rsidRPr="0047147C">
        <w:t>(</w:t>
      </w:r>
      <w:r w:rsidRPr="0047147C">
        <w:rPr>
          <w:rStyle w:val="Emphasis"/>
          <w:i w:val="0"/>
        </w:rPr>
        <w:t>10 ч</w:t>
      </w:r>
      <w:r w:rsidRPr="0047147C">
        <w:t>)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t>      Население России. Воспроизводство населения. Естественный прирост. Отрицательный естественный прирост — проблема для России. Традиционный и современный типы воспр</w:t>
      </w:r>
      <w:r w:rsidRPr="0047147C">
        <w:t>о</w:t>
      </w:r>
      <w:r w:rsidRPr="0047147C">
        <w:t>изводства.</w:t>
      </w:r>
      <w:r w:rsidRPr="0047147C">
        <w:br/>
        <w:t>      Численность населения. Темпы роста численности населения. Демографический кризис. Демографические потери. Демографические проблемы и их решение.</w:t>
      </w:r>
      <w:r w:rsidRPr="0047147C">
        <w:br/>
        <w:t>      Миграции населения. Мигранты. Этические нормы в отношении мигрантов.</w:t>
      </w:r>
      <w:r w:rsidRPr="0047147C">
        <w:br/>
        <w:t>      «Демографический портрет» населения России. Демографическая ситуация. Половозр</w:t>
      </w:r>
      <w:r w:rsidRPr="0047147C">
        <w:t>а</w:t>
      </w:r>
      <w:r w:rsidRPr="0047147C">
        <w:t>стная структура населения России.</w:t>
      </w:r>
      <w:r w:rsidRPr="0047147C">
        <w:br/>
        <w:t>      Рынок труда. Трудоспособный возраст. Трудовые ресурсы. Экономически активное нас</w:t>
      </w:r>
      <w:r w:rsidRPr="0047147C">
        <w:t>е</w:t>
      </w:r>
      <w:r w:rsidRPr="0047147C">
        <w:t>ление. Безработные. Трудовые ресурсы родного края. Рынок труда родного края.</w:t>
      </w:r>
      <w:r w:rsidRPr="0047147C">
        <w:br/>
        <w:t>      Этнос. Этническая территория. Этническая структура регионов России. Россия — мног</w:t>
      </w:r>
      <w:r w:rsidRPr="0047147C">
        <w:t>о</w:t>
      </w:r>
      <w:r w:rsidRPr="0047147C">
        <w:t>национальное государство. Национальный состав. Языковая семья. Языковая группа. Знач</w:t>
      </w:r>
      <w:r w:rsidRPr="0047147C">
        <w:t>е</w:t>
      </w:r>
      <w:r w:rsidRPr="0047147C">
        <w:t>ние русского языка для народов России. Религии России.</w:t>
      </w:r>
      <w:r w:rsidRPr="0047147C">
        <w:br/>
        <w:t>      Размещение населения. Зона очагового заселения. Зона сплошного заселения. Главная полоса расселения. Плотность населения России. Роль крупных городов в размещении нас</w:t>
      </w:r>
      <w:r w:rsidRPr="0047147C">
        <w:t>е</w:t>
      </w:r>
      <w:r w:rsidRPr="0047147C">
        <w:t>ления.</w:t>
      </w:r>
      <w:r w:rsidRPr="0047147C">
        <w:br/>
        <w:t>      Расселение и урбанизация. Типы поселений. Городской и сельский образ жизни. Влияние урбанизации на окружающую среду.</w:t>
      </w:r>
      <w:r w:rsidRPr="0047147C">
        <w:br/>
        <w:t>      Города и сельские поселения. Типы городов. Сельская местность. Функции сельской м</w:t>
      </w:r>
      <w:r w:rsidRPr="0047147C">
        <w:t>е</w:t>
      </w:r>
      <w:r w:rsidRPr="0047147C">
        <w:t>стности.</w:t>
      </w:r>
    </w:p>
    <w:p w:rsidR="00292B3E" w:rsidRPr="0047147C" w:rsidRDefault="00292B3E" w:rsidP="002069A4">
      <w:pPr>
        <w:pStyle w:val="NormalWeb"/>
        <w:spacing w:before="0" w:beforeAutospacing="0" w:after="0" w:afterAutospacing="0"/>
        <w:rPr>
          <w:b/>
        </w:rPr>
      </w:pPr>
      <w:r w:rsidRPr="0047147C">
        <w:rPr>
          <w:b/>
        </w:rPr>
        <w:t xml:space="preserve">      Практические работы;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rPr>
          <w:b/>
        </w:rPr>
        <w:t xml:space="preserve">№ 6. </w:t>
      </w:r>
      <w:r w:rsidRPr="0047147C">
        <w:t xml:space="preserve">Анализ графиков рождаемости и смертности в России.  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t xml:space="preserve">№ </w:t>
      </w:r>
      <w:r w:rsidRPr="0047147C">
        <w:rPr>
          <w:b/>
        </w:rPr>
        <w:t>7</w:t>
      </w:r>
      <w:r w:rsidRPr="0047147C">
        <w:rPr>
          <w:rStyle w:val="Emphasis"/>
          <w:b/>
          <w:i w:val="0"/>
        </w:rPr>
        <w:t xml:space="preserve">. </w:t>
      </w:r>
      <w:r w:rsidRPr="0047147C">
        <w:t xml:space="preserve">Построение графика численности населения своего района (области).   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t>№</w:t>
      </w:r>
      <w:r w:rsidRPr="0047147C">
        <w:rPr>
          <w:b/>
        </w:rPr>
        <w:t xml:space="preserve"> 8. </w:t>
      </w:r>
      <w:r w:rsidRPr="0047147C">
        <w:t xml:space="preserve">Анализ половозрастных пирамид России и отдельных ее регионов.    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t xml:space="preserve">№ </w:t>
      </w:r>
      <w:r w:rsidRPr="0047147C">
        <w:rPr>
          <w:b/>
        </w:rPr>
        <w:t>9.</w:t>
      </w:r>
      <w:r w:rsidRPr="0047147C">
        <w:t xml:space="preserve"> Анализ карты народов России.    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t xml:space="preserve">№ </w:t>
      </w:r>
      <w:r w:rsidRPr="0047147C">
        <w:rPr>
          <w:b/>
        </w:rPr>
        <w:t>10.</w:t>
      </w:r>
      <w:r w:rsidRPr="0047147C">
        <w:t xml:space="preserve"> Выявление рейтинга профессий на рынке труда.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</w:p>
    <w:p w:rsidR="00292B3E" w:rsidRPr="0047147C" w:rsidRDefault="00292B3E" w:rsidP="002069A4">
      <w:pPr>
        <w:pStyle w:val="zag3"/>
        <w:spacing w:before="0" w:beforeAutospacing="0" w:after="0" w:afterAutospacing="0"/>
        <w:jc w:val="center"/>
      </w:pPr>
      <w:r w:rsidRPr="0047147C">
        <w:rPr>
          <w:rStyle w:val="Emphasis"/>
          <w:i w:val="0"/>
        </w:rPr>
        <w:t>Тема 3. </w:t>
      </w:r>
      <w:r w:rsidRPr="0047147C">
        <w:rPr>
          <w:b/>
        </w:rPr>
        <w:t>Природа</w:t>
      </w:r>
      <w:r w:rsidRPr="0047147C">
        <w:t xml:space="preserve"> (</w:t>
      </w:r>
      <w:r w:rsidRPr="0047147C">
        <w:rPr>
          <w:rStyle w:val="Emphasis"/>
          <w:i w:val="0"/>
        </w:rPr>
        <w:t>19 ч</w:t>
      </w:r>
      <w:r w:rsidRPr="0047147C">
        <w:t>)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rPr>
          <w:b/>
        </w:rPr>
        <w:t>      История развития земной коры</w:t>
      </w:r>
      <w:r w:rsidRPr="0047147C">
        <w:t>. Геологическое летосчисление. Геохронологическая шкала. Эра. Эпоха складчатости. Геологическая карта.</w:t>
      </w:r>
      <w:r w:rsidRPr="0047147C">
        <w:br/>
        <w:t>      Особенности рельефа России. Тектонические структуры. Платформы и геосинклинали. Связь рельефа с тектоническим строением территории.</w:t>
      </w:r>
      <w:r w:rsidRPr="0047147C">
        <w:br/>
        <w:t>      Скульптура поверхности. Влияние внешних сил на рельеф России. Выветривание. Эр</w:t>
      </w:r>
      <w:r w:rsidRPr="0047147C">
        <w:t>о</w:t>
      </w:r>
      <w:r w:rsidRPr="0047147C">
        <w:t>зия. Оледенение. Многолетняя мерзлота. Влияние человеческой деятельности на рельеф и ее последствия.</w:t>
      </w:r>
      <w:r w:rsidRPr="0047147C">
        <w:br/>
        <w:t>      Полезные ископаемые России. Рудные и нерудные полезные ископаемые. Основные м</w:t>
      </w:r>
      <w:r w:rsidRPr="0047147C">
        <w:t>е</w:t>
      </w:r>
      <w:r w:rsidRPr="0047147C">
        <w:t>сторождения полезных ископаемых. Рациональное использование полезных ископаемых. Стихийные явления на территории России: землетрясения, извержения вулканов, снежные лавины, сели, оползни, просадки грунта.</w:t>
      </w:r>
      <w:r w:rsidRPr="0047147C">
        <w:br/>
      </w:r>
      <w:r w:rsidRPr="0047147C">
        <w:rPr>
          <w:b/>
        </w:rPr>
        <w:t>      Климат</w:t>
      </w:r>
      <w:r w:rsidRPr="0047147C">
        <w:t xml:space="preserve"> России. Понятие «солнечная радиация». Прямая и рассеянная радиация. Су</w:t>
      </w:r>
      <w:r w:rsidRPr="0047147C">
        <w:t>м</w:t>
      </w:r>
      <w:r w:rsidRPr="0047147C">
        <w:t>марная радиация. Радиационный баланс. Поступление солнечной радиации на поверхность Земли. Изменение солнечной радиации по сезонам года.</w:t>
      </w:r>
      <w:r w:rsidRPr="0047147C">
        <w:br/>
        <w:t>      Атмосферная циркуляция. Воздушные массы над территорией России. Западный перенос воздушных масс. Влияние соседних территорий на климат России. Атмосферный фронт. Т</w:t>
      </w:r>
      <w:r w:rsidRPr="0047147C">
        <w:t>е</w:t>
      </w:r>
      <w:r w:rsidRPr="0047147C">
        <w:t>плый и холодный атмосферные фронты. Циклон и антициклон.</w:t>
      </w:r>
      <w:r w:rsidRPr="0047147C">
        <w:br/>
        <w:t>      Влияние на климат России ее географического положения. Климатические особенности зимнего и летнего сезонов года. Синоптическая карта.</w:t>
      </w:r>
      <w:r w:rsidRPr="0047147C">
        <w:br/>
        <w:t>      Климатические пояса и типы климата России. Климатические особенности России. Кл</w:t>
      </w:r>
      <w:r w:rsidRPr="0047147C">
        <w:t>и</w:t>
      </w:r>
      <w:r w:rsidRPr="0047147C">
        <w:t>мат своего региона. Комфортность климата. Влияние климатических условий на здоровье и жизнь человека. Климат и хозяйственная деятельность людей. Влияние климата на сельское хозяйство. Агроклиматические ресурсы. Коэффициент увлажнения. Учет климатических у</w:t>
      </w:r>
      <w:r w:rsidRPr="0047147C">
        <w:t>с</w:t>
      </w:r>
      <w:r w:rsidRPr="0047147C">
        <w:t>ловий в жилищном строительстве. Неблагоприятные климатические явления.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rPr>
          <w:b/>
        </w:rPr>
        <w:t>      Россия — морская держава</w:t>
      </w:r>
      <w:r w:rsidRPr="0047147C">
        <w:t>. Особенности российских морей. Принадлежность морей к бассейнам океанов — Атлантического, Тихого и Северного Ледовитого. Ресурсы морей и их использование человеком. Рекреационное значение морей. Экологические проблемы м</w:t>
      </w:r>
      <w:r w:rsidRPr="0047147C">
        <w:t>о</w:t>
      </w:r>
      <w:r w:rsidRPr="0047147C">
        <w:t>рей.      </w:t>
      </w:r>
    </w:p>
    <w:p w:rsidR="00292B3E" w:rsidRPr="0047147C" w:rsidRDefault="00292B3E" w:rsidP="002069A4">
      <w:pPr>
        <w:pStyle w:val="NormalWeb"/>
        <w:spacing w:before="0" w:beforeAutospacing="0" w:after="0" w:afterAutospacing="0"/>
      </w:pPr>
      <w:r w:rsidRPr="0047147C">
        <w:rPr>
          <w:b/>
        </w:rPr>
        <w:t xml:space="preserve">      Реки России.</w:t>
      </w:r>
      <w:r w:rsidRPr="0047147C">
        <w:t xml:space="preserve"> Режим рек России. Типы питания рек. Водоносность реки. Расход воды. Годовой сток. Падение реки. Уклон реки. Особенности российских рек. Крупнейшие реки России. Использование рек в хозяйственной деятельности. Охрана речных вод.</w:t>
      </w:r>
      <w:r w:rsidRPr="0047147C">
        <w:br/>
        <w:t>     </w:t>
      </w:r>
      <w:r w:rsidRPr="0047147C">
        <w:rPr>
          <w:b/>
        </w:rPr>
        <w:t>Озера России</w:t>
      </w:r>
      <w:r w:rsidRPr="0047147C">
        <w:t>. Распространение озер. Крупнейшие озера. Типы озер России. Болота. Ра</w:t>
      </w:r>
      <w:r w:rsidRPr="0047147C">
        <w:t>с</w:t>
      </w:r>
      <w:r w:rsidRPr="0047147C">
        <w:t>пространение болот. Верховые и низинные болота. Значение болот. Подземные воды. Арт</w:t>
      </w:r>
      <w:r w:rsidRPr="0047147C">
        <w:t>е</w:t>
      </w:r>
      <w:r w:rsidRPr="0047147C">
        <w:t>зианский бассейн. Водные ресурсы родного края. Ледники. Значение ледников. Охрана во</w:t>
      </w:r>
      <w:r w:rsidRPr="0047147C">
        <w:t>д</w:t>
      </w:r>
      <w:r w:rsidRPr="0047147C">
        <w:t>ных ресурсов России.</w:t>
      </w:r>
      <w:r w:rsidRPr="0047147C">
        <w:br/>
        <w:t>      Причины, по которым люди издревле селились на берегах рек и морей. Значение рек в жизни общества. Единая глубоководная система европейской части России. Морские пути России. Морские порты.</w:t>
      </w:r>
    </w:p>
    <w:p w:rsidR="00292B3E" w:rsidRPr="0047147C" w:rsidRDefault="00292B3E" w:rsidP="002069A4">
      <w:pPr>
        <w:pStyle w:val="NormalWeb"/>
        <w:spacing w:before="0" w:beforeAutospacing="0" w:after="0" w:afterAutospacing="0"/>
        <w:rPr>
          <w:b/>
        </w:rPr>
      </w:pPr>
      <w:r w:rsidRPr="0047147C">
        <w:rPr>
          <w:b/>
        </w:rPr>
        <w:t xml:space="preserve">      Почва</w:t>
      </w:r>
      <w:r w:rsidRPr="0047147C">
        <w:t> — особое природное тело. Отличие почвы от горной породы. Строение почвы. Механический состав и структура почвы.</w:t>
      </w:r>
      <w:r w:rsidRPr="0047147C">
        <w:br/>
        <w:t>      Почвообразующие факторы. Типы почв. Зональность почв. Земельные и почвенные р</w:t>
      </w:r>
      <w:r w:rsidRPr="0047147C">
        <w:t>е</w:t>
      </w:r>
      <w:r w:rsidRPr="0047147C">
        <w:t>сурсы. Рациональное использование почв. Защита почвы от эрозии. Почвы своего края.</w:t>
      </w:r>
    </w:p>
    <w:p w:rsidR="00292B3E" w:rsidRPr="0047147C" w:rsidRDefault="00292B3E" w:rsidP="00FD5F10">
      <w:pPr>
        <w:pStyle w:val="NormalWeb"/>
        <w:spacing w:before="0" w:beforeAutospacing="0" w:after="0" w:afterAutospacing="0"/>
        <w:rPr>
          <w:rStyle w:val="Emphasis"/>
          <w:b/>
          <w:i w:val="0"/>
        </w:rPr>
      </w:pPr>
      <w:r w:rsidRPr="0047147C">
        <w:rPr>
          <w:b/>
        </w:rPr>
        <w:t xml:space="preserve">      П</w:t>
      </w:r>
      <w:r w:rsidRPr="0047147C">
        <w:rPr>
          <w:rStyle w:val="Emphasis"/>
          <w:b/>
          <w:i w:val="0"/>
        </w:rPr>
        <w:t>рактические работы:</w:t>
      </w:r>
    </w:p>
    <w:p w:rsidR="00292B3E" w:rsidRPr="0047147C" w:rsidRDefault="00292B3E" w:rsidP="00FD5F10">
      <w:pPr>
        <w:pStyle w:val="NormalWeb"/>
        <w:spacing w:before="0" w:beforeAutospacing="0" w:after="0" w:afterAutospacing="0"/>
        <w:rPr>
          <w:b/>
          <w:iCs/>
        </w:rPr>
      </w:pPr>
      <w:r w:rsidRPr="0047147C">
        <w:rPr>
          <w:rStyle w:val="Emphasis"/>
          <w:b/>
          <w:i w:val="0"/>
        </w:rPr>
        <w:t>№ 11</w:t>
      </w:r>
      <w:r w:rsidRPr="0047147C">
        <w:rPr>
          <w:b/>
        </w:rPr>
        <w:t>.</w:t>
      </w:r>
      <w:r w:rsidRPr="0047147C">
        <w:t xml:space="preserve"> Описание рельефа России по плану.  </w:t>
      </w:r>
    </w:p>
    <w:p w:rsidR="00292B3E" w:rsidRPr="0047147C" w:rsidRDefault="00292B3E" w:rsidP="00FD5F10">
      <w:pPr>
        <w:pStyle w:val="NormalWeb"/>
        <w:spacing w:before="0" w:beforeAutospacing="0" w:after="0" w:afterAutospacing="0"/>
      </w:pPr>
      <w:r w:rsidRPr="0047147C">
        <w:t xml:space="preserve">№ 12. Определение закономерностей размещения месторождений полезных ископаемых.  </w:t>
      </w:r>
    </w:p>
    <w:p w:rsidR="00292B3E" w:rsidRPr="0047147C" w:rsidRDefault="00292B3E" w:rsidP="00FD5F10">
      <w:pPr>
        <w:pStyle w:val="NormalWeb"/>
        <w:spacing w:before="0" w:beforeAutospacing="0" w:after="0" w:afterAutospacing="0"/>
      </w:pPr>
      <w:r w:rsidRPr="0047147C">
        <w:t>№ 13. Изучение стихийных природных явлений.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t>№ 14. Определение распределения солнечной радиации, температур и осадков.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t>№ 15. Анализ прогноза погоды.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t xml:space="preserve">№ </w:t>
      </w:r>
      <w:r w:rsidRPr="0047147C">
        <w:rPr>
          <w:rStyle w:val="Emphasis"/>
          <w:i w:val="0"/>
        </w:rPr>
        <w:t>16.</w:t>
      </w:r>
      <w:r w:rsidRPr="0047147C">
        <w:t> Оценка климатических условий регионов страны.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t>№ 17. Анализ агроклиматических ресурсов.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rPr>
          <w:rStyle w:val="Emphasis"/>
          <w:b/>
          <w:i w:val="0"/>
        </w:rPr>
        <w:t>№</w:t>
      </w:r>
      <w:r w:rsidRPr="0047147C">
        <w:t xml:space="preserve"> 18</w:t>
      </w:r>
      <w:r w:rsidRPr="0047147C">
        <w:rPr>
          <w:b/>
        </w:rPr>
        <w:t>.</w:t>
      </w:r>
      <w:r w:rsidRPr="0047147C">
        <w:t xml:space="preserve"> Описание моря. 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rPr>
          <w:b/>
        </w:rPr>
        <w:t xml:space="preserve">№ </w:t>
      </w:r>
      <w:r w:rsidRPr="0047147C">
        <w:t>19</w:t>
      </w:r>
      <w:r w:rsidRPr="0047147C">
        <w:rPr>
          <w:b/>
        </w:rPr>
        <w:t>.</w:t>
      </w:r>
      <w:r w:rsidRPr="0047147C">
        <w:t> Определение падения и уклона реки.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t>№ 20. Описание реки по картам.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t>№ 21. Обозначение на контурной карте рек России.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t>№ 22. Разработка маршрута речной «кругосветки».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t>№ 23.</w:t>
      </w:r>
      <w:r w:rsidRPr="0047147C">
        <w:rPr>
          <w:b/>
        </w:rPr>
        <w:t xml:space="preserve"> </w:t>
      </w:r>
      <w:r w:rsidRPr="0047147C">
        <w:t xml:space="preserve">Ознакомление с почвами своей местности.        </w:t>
      </w:r>
    </w:p>
    <w:p w:rsidR="00292B3E" w:rsidRPr="0047147C" w:rsidRDefault="00292B3E" w:rsidP="00601455">
      <w:pPr>
        <w:pStyle w:val="NormalWeb"/>
        <w:spacing w:before="0" w:beforeAutospacing="0" w:after="0" w:afterAutospacing="0"/>
      </w:pPr>
      <w:r w:rsidRPr="0047147C">
        <w:t xml:space="preserve">№24. Анализ земельных и почвенных ресурсов по картам атласа.   </w:t>
      </w:r>
    </w:p>
    <w:p w:rsidR="00292B3E" w:rsidRPr="0047147C" w:rsidRDefault="00292B3E" w:rsidP="004A0FA1">
      <w:pPr>
        <w:pStyle w:val="zag3"/>
        <w:spacing w:before="0" w:beforeAutospacing="0" w:after="0" w:afterAutospacing="0"/>
        <w:jc w:val="center"/>
      </w:pPr>
    </w:p>
    <w:p w:rsidR="00292B3E" w:rsidRPr="0047147C" w:rsidRDefault="00292B3E" w:rsidP="004A0FA1">
      <w:pPr>
        <w:pStyle w:val="zag3"/>
        <w:spacing w:before="0" w:beforeAutospacing="0" w:after="0" w:afterAutospacing="0"/>
        <w:jc w:val="center"/>
      </w:pPr>
      <w:r w:rsidRPr="0047147C">
        <w:t>  </w:t>
      </w:r>
      <w:r w:rsidRPr="0047147C">
        <w:rPr>
          <w:rStyle w:val="Emphasis"/>
          <w:i w:val="0"/>
        </w:rPr>
        <w:t xml:space="preserve">Тема. 4. </w:t>
      </w:r>
      <w:r w:rsidRPr="0047147C">
        <w:rPr>
          <w:b/>
        </w:rPr>
        <w:t>Природно-хозяйственные зоны</w:t>
      </w:r>
      <w:r w:rsidRPr="0047147C">
        <w:t xml:space="preserve"> (</w:t>
      </w:r>
      <w:r w:rsidRPr="0047147C">
        <w:rPr>
          <w:rStyle w:val="Emphasis"/>
          <w:i w:val="0"/>
        </w:rPr>
        <w:t>8 ч</w:t>
      </w:r>
      <w:r w:rsidRPr="0047147C">
        <w:t>)</w:t>
      </w:r>
    </w:p>
    <w:p w:rsidR="00292B3E" w:rsidRPr="0047147C" w:rsidRDefault="00292B3E" w:rsidP="004A0FA1">
      <w:pPr>
        <w:pStyle w:val="NormalWeb"/>
        <w:spacing w:before="0" w:beforeAutospacing="0" w:after="0" w:afterAutospacing="0"/>
        <w:rPr>
          <w:b/>
        </w:rPr>
      </w:pPr>
      <w:r w:rsidRPr="0047147C">
        <w:t>     Зональность в природе и жизни людей. Понятия «природная зона» и «природно-хозяйственная зона». Занятия людей в различных природных зонах. Зональная специализ</w:t>
      </w:r>
      <w:r w:rsidRPr="0047147C">
        <w:t>а</w:t>
      </w:r>
      <w:r w:rsidRPr="0047147C">
        <w:t>ция сельского хозяйства.      </w:t>
      </w:r>
      <w:r w:rsidRPr="0047147C">
        <w:rPr>
          <w:b/>
        </w:rPr>
        <w:t>Северные безлесные зоны</w:t>
      </w:r>
      <w:r w:rsidRPr="0047147C">
        <w:t>. Зоны арктических пустынь, тундры и лесотундры. Особенности географического положения. Климат. Растительный и животный мир. Занятия населения.</w:t>
      </w:r>
      <w:r w:rsidRPr="0047147C">
        <w:br/>
      </w:r>
      <w:r w:rsidRPr="0047147C">
        <w:rPr>
          <w:b/>
        </w:rPr>
        <w:t>      Лесные зоны</w:t>
      </w:r>
      <w:r w:rsidRPr="0047147C">
        <w:t>. Зоны тайги, смешанных и широколиственных лесов. Россия — лесная держава. Особенности таежной зоны. Занятия населения. Особенности зоны смешанных и широколиственных лесов. Охрана лесных ресурсов России.</w:t>
      </w:r>
      <w:r w:rsidRPr="0047147C">
        <w:br/>
        <w:t>      </w:t>
      </w:r>
      <w:r w:rsidRPr="0047147C">
        <w:rPr>
          <w:b/>
        </w:rPr>
        <w:t>Степи и лесостепи</w:t>
      </w:r>
      <w:r w:rsidRPr="0047147C">
        <w:t>. Особенности лесостепной и степной зон. Степи и лесостепи — гла</w:t>
      </w:r>
      <w:r w:rsidRPr="0047147C">
        <w:t>в</w:t>
      </w:r>
      <w:r w:rsidRPr="0047147C">
        <w:t>ный сельскохозяйственный район страны.</w:t>
      </w:r>
      <w:r w:rsidRPr="0047147C">
        <w:br/>
        <w:t>      </w:t>
      </w:r>
      <w:r w:rsidRPr="0047147C">
        <w:rPr>
          <w:b/>
        </w:rPr>
        <w:t>Южные безлесные зоны</w:t>
      </w:r>
      <w:r w:rsidRPr="0047147C">
        <w:t>. Зона полупустынь и пустынь. Особенности зоны полупустынь и пустынь. Занятия жителей полупустынь. Оазис.</w:t>
      </w:r>
      <w:r w:rsidRPr="0047147C">
        <w:br/>
        <w:t>      </w:t>
      </w:r>
      <w:r w:rsidRPr="0047147C">
        <w:rPr>
          <w:b/>
        </w:rPr>
        <w:t>Субтропики</w:t>
      </w:r>
      <w:r w:rsidRPr="0047147C">
        <w:t>. Особенности климата. Растительный и животный мир. Степень освоенн</w:t>
      </w:r>
      <w:r w:rsidRPr="0047147C">
        <w:t>о</w:t>
      </w:r>
      <w:r w:rsidRPr="0047147C">
        <w:t>сти зоны. Высотная поясность. Особенности жизни и хозяйства в горах.</w:t>
      </w:r>
      <w:r w:rsidRPr="0047147C">
        <w:rPr>
          <w:b/>
        </w:rPr>
        <w:t xml:space="preserve"> </w:t>
      </w:r>
    </w:p>
    <w:p w:rsidR="00292B3E" w:rsidRPr="0047147C" w:rsidRDefault="00292B3E" w:rsidP="004A0FA1">
      <w:pPr>
        <w:pStyle w:val="NormalWeb"/>
        <w:spacing w:before="0" w:beforeAutospacing="0" w:after="0" w:afterAutospacing="0"/>
        <w:rPr>
          <w:b/>
        </w:rPr>
      </w:pPr>
      <w:r w:rsidRPr="0047147C">
        <w:rPr>
          <w:b/>
        </w:rPr>
        <w:t xml:space="preserve">      Практические работы:</w:t>
      </w:r>
    </w:p>
    <w:p w:rsidR="00292B3E" w:rsidRPr="0047147C" w:rsidRDefault="00292B3E" w:rsidP="004A0FA1">
      <w:pPr>
        <w:pStyle w:val="NormalWeb"/>
        <w:spacing w:before="0" w:beforeAutospacing="0" w:after="0" w:afterAutospacing="0"/>
      </w:pPr>
      <w:r w:rsidRPr="0047147C">
        <w:t>№ 25.</w:t>
      </w:r>
      <w:r w:rsidRPr="0047147C">
        <w:rPr>
          <w:b/>
        </w:rPr>
        <w:t xml:space="preserve"> </w:t>
      </w:r>
      <w:r w:rsidRPr="0047147C">
        <w:t xml:space="preserve">Анализ карты «Природно-хозяйственные зоны России».   </w:t>
      </w:r>
    </w:p>
    <w:p w:rsidR="00292B3E" w:rsidRPr="0047147C" w:rsidRDefault="00292B3E" w:rsidP="004A0FA1">
      <w:pPr>
        <w:pStyle w:val="NormalWeb"/>
        <w:spacing w:before="0" w:beforeAutospacing="0" w:after="0" w:afterAutospacing="0"/>
      </w:pPr>
      <w:r w:rsidRPr="0047147C">
        <w:t>№ 26. Сопоставление карты природных зон, графика «Смена природных зон с севера на юг». № 27. Описание деятельности людей в лесных зонах.</w:t>
      </w:r>
    </w:p>
    <w:p w:rsidR="00292B3E" w:rsidRPr="0047147C" w:rsidRDefault="00292B3E" w:rsidP="004A0FA1">
      <w:pPr>
        <w:pStyle w:val="NormalWeb"/>
        <w:spacing w:before="0" w:beforeAutospacing="0" w:after="0" w:afterAutospacing="0"/>
      </w:pPr>
      <w:r w:rsidRPr="0047147C">
        <w:rPr>
          <w:rStyle w:val="Emphasis"/>
          <w:i w:val="0"/>
        </w:rPr>
        <w:t>№ 28</w:t>
      </w:r>
      <w:r w:rsidRPr="0047147C">
        <w:t>.</w:t>
      </w:r>
      <w:r w:rsidRPr="0047147C">
        <w:rPr>
          <w:b/>
        </w:rPr>
        <w:t xml:space="preserve"> Х</w:t>
      </w:r>
      <w:r w:rsidRPr="0047147C">
        <w:t>арактеристика природно-хозяйственной зоны.</w:t>
      </w:r>
    </w:p>
    <w:p w:rsidR="00292B3E" w:rsidRPr="0047147C" w:rsidRDefault="00292B3E" w:rsidP="004A0FA1">
      <w:pPr>
        <w:pStyle w:val="NormalWeb"/>
        <w:spacing w:before="0" w:beforeAutospacing="0" w:after="0" w:afterAutospacing="0"/>
      </w:pPr>
      <w:r w:rsidRPr="0047147C">
        <w:t xml:space="preserve">№ 29. Описание зависимости жизни от природных условий зоны. </w:t>
      </w:r>
    </w:p>
    <w:p w:rsidR="00292B3E" w:rsidRPr="0047147C" w:rsidRDefault="00292B3E" w:rsidP="004A0FA1">
      <w:pPr>
        <w:pStyle w:val="NormalWeb"/>
        <w:spacing w:before="0" w:beforeAutospacing="0" w:after="0" w:afterAutospacing="0"/>
      </w:pPr>
      <w:r w:rsidRPr="0047147C">
        <w:t>№ 30. Описание природно-хозяйственной зоны своей местности.</w:t>
      </w:r>
    </w:p>
    <w:p w:rsidR="00292B3E" w:rsidRPr="0047147C" w:rsidRDefault="00292B3E" w:rsidP="002069A4">
      <w:pPr>
        <w:pStyle w:val="zag3"/>
        <w:spacing w:before="0" w:beforeAutospacing="0" w:after="0" w:afterAutospacing="0"/>
      </w:pPr>
    </w:p>
    <w:p w:rsidR="00292B3E" w:rsidRPr="0047147C" w:rsidRDefault="00292B3E" w:rsidP="002069A4">
      <w:pPr>
        <w:pStyle w:val="zag3"/>
        <w:spacing w:before="0" w:beforeAutospacing="0" w:after="0" w:afterAutospacing="0"/>
        <w:jc w:val="center"/>
      </w:pPr>
      <w:r w:rsidRPr="0047147C">
        <w:rPr>
          <w:rStyle w:val="Emphasis"/>
          <w:i w:val="0"/>
        </w:rPr>
        <w:t>Тема 5. </w:t>
      </w:r>
      <w:r w:rsidRPr="0047147C">
        <w:rPr>
          <w:b/>
        </w:rPr>
        <w:t xml:space="preserve">Хозяйство </w:t>
      </w:r>
      <w:r w:rsidRPr="0047147C">
        <w:t>(</w:t>
      </w:r>
      <w:r w:rsidRPr="0047147C">
        <w:rPr>
          <w:rStyle w:val="Emphasis"/>
          <w:i w:val="0"/>
        </w:rPr>
        <w:t>21 ч</w:t>
      </w:r>
      <w:r w:rsidRPr="0047147C">
        <w:t>)</w:t>
      </w:r>
    </w:p>
    <w:p w:rsidR="00292B3E" w:rsidRDefault="00292B3E" w:rsidP="002069A4">
      <w:pPr>
        <w:pStyle w:val="NormalWeb"/>
        <w:spacing w:before="0" w:beforeAutospacing="0" w:after="0" w:afterAutospacing="0"/>
      </w:pPr>
      <w:r w:rsidRPr="0047147C">
        <w:t>      Понятия «экономика» и «хозяйство». Этапы развития хозяйства России. Секторы хозя</w:t>
      </w:r>
      <w:r w:rsidRPr="0047147C">
        <w:t>й</w:t>
      </w:r>
      <w:r w:rsidRPr="0047147C">
        <w:t>ства. Территориальное разделение труда. Тенденции развития хозяйства в рыночных услов</w:t>
      </w:r>
      <w:r w:rsidRPr="0047147C">
        <w:t>и</w:t>
      </w:r>
      <w:r w:rsidRPr="0047147C">
        <w:t>ях.</w:t>
      </w:r>
      <w:r w:rsidRPr="0047147C">
        <w:br/>
        <w:t>      Цикличность развития хозяйства. «Циклы Кондратьева». Особенности хозяйства России. Структура хозяйства своей области, края. Типы предприятий. Понятия «отрасль хозяйства» и «межотраслевой комплекс».</w:t>
      </w:r>
      <w:r w:rsidRPr="0047147C">
        <w:br/>
        <w:t>      </w:t>
      </w:r>
      <w:r w:rsidRPr="0047147C">
        <w:rPr>
          <w:b/>
        </w:rPr>
        <w:t>Топливно-энергетический комплекс</w:t>
      </w:r>
      <w:r w:rsidRPr="0047147C">
        <w:t>. Состав. Особенности топливной промышленн</w:t>
      </w:r>
      <w:r w:rsidRPr="0047147C">
        <w:t>о</w:t>
      </w:r>
      <w:r w:rsidRPr="0047147C">
        <w:t>сти. Топливно-энергетический баланс. Главные угольные бассейны страны. Значение ко</w:t>
      </w:r>
      <w:r w:rsidRPr="0047147C">
        <w:t>м</w:t>
      </w:r>
      <w:r w:rsidRPr="0047147C">
        <w:t>плекса в хозяйстве страны.</w:t>
      </w:r>
      <w:r w:rsidRPr="0047147C">
        <w:br/>
        <w:t>      </w:t>
      </w:r>
      <w:r w:rsidRPr="0047147C">
        <w:rPr>
          <w:b/>
        </w:rPr>
        <w:t>Нефтяная и газовая промышленность</w:t>
      </w:r>
      <w:r w:rsidRPr="0047147C">
        <w:t>. Особенности размещения нефтяной и газовой промышленности. Основные месторождения. Перспективы газовой промышленности</w:t>
      </w:r>
      <w:r w:rsidRPr="00962C63">
        <w:t>. Эк</w:t>
      </w:r>
      <w:r w:rsidRPr="00962C63">
        <w:t>о</w:t>
      </w:r>
      <w:r w:rsidRPr="00962C63">
        <w:t>логические проблемы отрасли и пути их решения.</w:t>
      </w:r>
      <w:r w:rsidRPr="00962C63">
        <w:br/>
        <w:t>      </w:t>
      </w:r>
      <w:r w:rsidRPr="00962C63">
        <w:rPr>
          <w:b/>
        </w:rPr>
        <w:t>Электроэнергетика.</w:t>
      </w:r>
      <w:r w:rsidRPr="00962C63">
        <w:t xml:space="preserve"> Роль электроэнергетики в хозяйстве страны. Типы электростанций, энергосистема. Размещение электростанций по территории страны. Проблемы и перспект</w:t>
      </w:r>
      <w:r w:rsidRPr="00962C63">
        <w:t>и</w:t>
      </w:r>
      <w:r w:rsidRPr="00962C63">
        <w:t>вы электроэнергетики. Основные источники загрязнения окружающей среды.</w:t>
      </w:r>
      <w:r w:rsidRPr="00962C63">
        <w:br/>
      </w:r>
      <w:r w:rsidRPr="00962C63">
        <w:rPr>
          <w:b/>
        </w:rPr>
        <w:t>      Металлургия</w:t>
      </w:r>
      <w:r w:rsidRPr="00962C63">
        <w:t>. История развития металлургического комплекса. Состав и его значение в хозяйстве страны. Особенности размещения предприятий черной и цветной металлургии. Типы предприятий. Основные центры черной и цветной металлургии. Влияние металлург</w:t>
      </w:r>
      <w:r w:rsidRPr="00962C63">
        <w:t>и</w:t>
      </w:r>
      <w:r w:rsidRPr="00962C63">
        <w:t>ческого производства на состояние окружа</w:t>
      </w:r>
      <w:r>
        <w:t>ющей среды и здоровье человека.</w:t>
      </w:r>
      <w:r w:rsidRPr="00962C63">
        <w:br/>
        <w:t>      </w:t>
      </w:r>
      <w:r w:rsidRPr="00962C63">
        <w:rPr>
          <w:b/>
        </w:rPr>
        <w:t>Машиностроение</w:t>
      </w:r>
      <w:r w:rsidRPr="00962C63">
        <w:t> — ключевая отрасль экономики. Состав и значение машиностроения. Факторы размещения. Специализация. Кооперирование. Размещение отдельных отраслей машиностроения. Проблемы и перспективы развития машиностроения. Повышение качества продукции машиностроения.    </w:t>
      </w:r>
    </w:p>
    <w:p w:rsidR="00292B3E" w:rsidRPr="00962C63" w:rsidRDefault="00292B3E" w:rsidP="002069A4">
      <w:pPr>
        <w:pStyle w:val="NormalWeb"/>
        <w:spacing w:before="0" w:beforeAutospacing="0" w:after="0" w:afterAutospacing="0"/>
      </w:pPr>
      <w:r>
        <w:t xml:space="preserve">    </w:t>
      </w:r>
      <w:r w:rsidRPr="00962C63">
        <w:t>  </w:t>
      </w:r>
      <w:r w:rsidRPr="00962C63">
        <w:rPr>
          <w:b/>
        </w:rPr>
        <w:t>Химическая промышленность</w:t>
      </w:r>
      <w:r w:rsidRPr="00962C63">
        <w:t>. Состав химической промышленности. Роль химической промышленности в хозяйстве страны. Особенности размещения предприятий химической промышленности. Связь химической промышленности с другими отраслями. Воздействие химической промышленности на окружающую среду. Пути решения экологических пр</w:t>
      </w:r>
      <w:r w:rsidRPr="00962C63">
        <w:t>о</w:t>
      </w:r>
      <w:r w:rsidRPr="00962C63">
        <w:t>блем.</w:t>
      </w:r>
      <w:r w:rsidRPr="00962C63">
        <w:br/>
      </w:r>
      <w:r w:rsidRPr="00962C63">
        <w:rPr>
          <w:b/>
        </w:rPr>
        <w:t>      Лесопромышленный комплекс</w:t>
      </w:r>
      <w:r w:rsidRPr="00962C63">
        <w:t>. Состав лесопромышленного комплекса. Лесной фонд России. Главные районы лесозаготовок. Механическая обработка древесины. Целлюлозно-бумажная промышленность. Проблемы лесопромышленного комплекса.</w:t>
      </w:r>
      <w:r w:rsidRPr="00962C63">
        <w:br/>
        <w:t>      </w:t>
      </w:r>
      <w:r w:rsidRPr="00962C63">
        <w:rPr>
          <w:b/>
        </w:rPr>
        <w:t>Сельское хозяйство</w:t>
      </w:r>
      <w:r w:rsidRPr="00962C63">
        <w:t> — важнейшая отрасль экономики. Растениеводство. Сельскохозя</w:t>
      </w:r>
      <w:r w:rsidRPr="00962C63">
        <w:t>й</w:t>
      </w:r>
      <w:r w:rsidRPr="00962C63">
        <w:t>ственные угодья: состав и назначение. Главные сельскохозяйственные районы России. Ос</w:t>
      </w:r>
      <w:r w:rsidRPr="00962C63">
        <w:t>о</w:t>
      </w:r>
      <w:r w:rsidRPr="00962C63">
        <w:t>бенности зернового хозяйства. Главные районы возделывания. Технические культуры. Ра</w:t>
      </w:r>
      <w:r w:rsidRPr="00962C63">
        <w:t>й</w:t>
      </w:r>
      <w:r w:rsidRPr="00962C63">
        <w:t>оны возделывания технических культур.</w:t>
      </w:r>
    </w:p>
    <w:p w:rsidR="00292B3E" w:rsidRPr="00962C63" w:rsidRDefault="00292B3E" w:rsidP="002069A4">
      <w:pPr>
        <w:pStyle w:val="NormalWeb"/>
        <w:spacing w:before="0" w:beforeAutospacing="0" w:after="0" w:afterAutospacing="0"/>
      </w:pPr>
      <w:r w:rsidRPr="00962C63">
        <w:t xml:space="preserve">      </w:t>
      </w:r>
      <w:r w:rsidRPr="00962C63">
        <w:rPr>
          <w:b/>
        </w:rPr>
        <w:t>Животноводство.</w:t>
      </w:r>
      <w:r w:rsidRPr="00962C63">
        <w:t xml:space="preserve"> Особенности животноводства России.</w:t>
      </w:r>
    </w:p>
    <w:p w:rsidR="00292B3E" w:rsidRPr="00962C63" w:rsidRDefault="00292B3E" w:rsidP="002069A4">
      <w:pPr>
        <w:pStyle w:val="NormalWeb"/>
        <w:spacing w:before="0" w:beforeAutospacing="0" w:after="0" w:afterAutospacing="0"/>
      </w:pPr>
      <w:r w:rsidRPr="00962C63">
        <w:t xml:space="preserve">      </w:t>
      </w:r>
      <w:r w:rsidRPr="00962C63">
        <w:rPr>
          <w:b/>
        </w:rPr>
        <w:t>Пищевая промышленность</w:t>
      </w:r>
      <w:r w:rsidRPr="00962C63">
        <w:t>. Состав пищевой промышленности. Связь пищевой пр</w:t>
      </w:r>
      <w:r w:rsidRPr="00962C63">
        <w:t>о</w:t>
      </w:r>
      <w:r w:rsidRPr="00962C63">
        <w:t xml:space="preserve">мышленности с другими отраслями. </w:t>
      </w:r>
    </w:p>
    <w:p w:rsidR="00292B3E" w:rsidRDefault="00292B3E" w:rsidP="00F215C8">
      <w:pPr>
        <w:pStyle w:val="NormalWeb"/>
        <w:spacing w:before="0" w:beforeAutospacing="0" w:after="0" w:afterAutospacing="0"/>
        <w:rPr>
          <w:b/>
        </w:rPr>
      </w:pPr>
      <w:r w:rsidRPr="00962C63">
        <w:rPr>
          <w:b/>
        </w:rPr>
        <w:t xml:space="preserve">      Легкая промышленность.</w:t>
      </w:r>
      <w:r w:rsidRPr="00962C63">
        <w:t xml:space="preserve"> История развития легкой промышленности. Проблемы ле</w:t>
      </w:r>
      <w:r w:rsidRPr="00962C63">
        <w:t>г</w:t>
      </w:r>
      <w:r w:rsidRPr="00962C63">
        <w:t>кой промышленности.</w:t>
      </w:r>
      <w:r w:rsidRPr="00962C63">
        <w:br/>
        <w:t>     </w:t>
      </w:r>
      <w:r w:rsidRPr="00962C63">
        <w:rPr>
          <w:b/>
        </w:rPr>
        <w:t>Транспорт</w:t>
      </w:r>
      <w:r w:rsidRPr="00962C63">
        <w:t> — «кровеносная» система страны. Значение транспорта в хозяйстве и жизни населения. Россия — страна дорог. Виды транспорта, их особенности. Уровень развития транспорта. Грузооборот и пассажирооборот. Транспортные узлы. Транспортная магистраль. Главные железнодорожные и речные пути. Судоходные каналы. Главные морские порты. Внутригородской транспорт. Смена транспортной парадигмы в России. Взаимосвязь разли</w:t>
      </w:r>
      <w:r w:rsidRPr="00962C63">
        <w:t>ч</w:t>
      </w:r>
      <w:r w:rsidRPr="00962C63">
        <w:t>ных видов транспорта. Транспорт и экологические проблемы. Особенности транспорта своей местности.</w:t>
      </w:r>
      <w:r w:rsidRPr="00962C63">
        <w:br/>
        <w:t>     </w:t>
      </w:r>
      <w:r w:rsidRPr="00962C63">
        <w:rPr>
          <w:b/>
        </w:rPr>
        <w:t>Сфера услуг</w:t>
      </w:r>
      <w:r w:rsidRPr="00962C63">
        <w:t>. Состав и значение сферы услуг. Виды услуг. Территориальная организация сферы обслуживания. Особенности организации обслуживания в городах и сельской местн</w:t>
      </w:r>
      <w:r w:rsidRPr="00962C63">
        <w:t>о</w:t>
      </w:r>
      <w:r w:rsidRPr="00962C63">
        <w:t>сти. Территориальная система обслуживания.</w:t>
      </w:r>
      <w:r w:rsidRPr="00F215C8">
        <w:rPr>
          <w:b/>
        </w:rPr>
        <w:t xml:space="preserve"> </w:t>
      </w:r>
    </w:p>
    <w:p w:rsidR="00292B3E" w:rsidRDefault="00292B3E" w:rsidP="00F215C8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 xml:space="preserve">      Практические работы:</w:t>
      </w:r>
    </w:p>
    <w:p w:rsidR="00292B3E" w:rsidRDefault="00292B3E" w:rsidP="00F215C8">
      <w:pPr>
        <w:pStyle w:val="NormalWeb"/>
        <w:spacing w:before="0" w:beforeAutospacing="0" w:after="0" w:afterAutospacing="0"/>
      </w:pPr>
      <w:r w:rsidRPr="00F215C8">
        <w:t>№ 31.</w:t>
      </w:r>
      <w:r w:rsidRPr="00962C63">
        <w:rPr>
          <w:b/>
        </w:rPr>
        <w:t xml:space="preserve"> </w:t>
      </w:r>
      <w:r w:rsidRPr="00962C63">
        <w:t xml:space="preserve">Выделение циклов в развитии экономики своего региона.  </w:t>
      </w:r>
    </w:p>
    <w:p w:rsidR="00292B3E" w:rsidRDefault="00292B3E" w:rsidP="00F215C8">
      <w:pPr>
        <w:pStyle w:val="NormalWeb"/>
        <w:spacing w:before="0" w:beforeAutospacing="0" w:after="0" w:afterAutospacing="0"/>
        <w:rPr>
          <w:b/>
        </w:rPr>
      </w:pPr>
      <w:r w:rsidRPr="00F215C8">
        <w:t>№ 32.</w:t>
      </w:r>
      <w:r w:rsidRPr="00962C63">
        <w:t xml:space="preserve"> Составление схемы «Виды предприятий по формам собственности».</w:t>
      </w:r>
      <w:r w:rsidRPr="00F215C8">
        <w:rPr>
          <w:b/>
        </w:rPr>
        <w:t xml:space="preserve"> </w:t>
      </w:r>
    </w:p>
    <w:p w:rsidR="00292B3E" w:rsidRDefault="00292B3E" w:rsidP="00F215C8">
      <w:pPr>
        <w:pStyle w:val="NormalWeb"/>
        <w:spacing w:before="0" w:beforeAutospacing="0" w:after="0" w:afterAutospacing="0"/>
        <w:rPr>
          <w:b/>
        </w:rPr>
      </w:pPr>
      <w:r>
        <w:t xml:space="preserve">№ 33. </w:t>
      </w:r>
      <w:r w:rsidRPr="00962C63">
        <w:t>Составление схемы «Структура ТЭК».</w:t>
      </w:r>
      <w:r w:rsidRPr="00F215C8">
        <w:rPr>
          <w:b/>
        </w:rPr>
        <w:t xml:space="preserve"> </w:t>
      </w:r>
    </w:p>
    <w:p w:rsidR="00292B3E" w:rsidRPr="00962C63" w:rsidRDefault="00292B3E" w:rsidP="00F215C8">
      <w:pPr>
        <w:pStyle w:val="NormalWeb"/>
        <w:spacing w:before="0" w:beforeAutospacing="0" w:after="0" w:afterAutospacing="0"/>
      </w:pPr>
      <w:r w:rsidRPr="00F215C8">
        <w:t>№ 34.</w:t>
      </w:r>
      <w:r w:rsidRPr="00962C63">
        <w:rPr>
          <w:b/>
        </w:rPr>
        <w:t xml:space="preserve"> </w:t>
      </w:r>
      <w:r w:rsidRPr="00962C63">
        <w:t xml:space="preserve">Выбор места для строительства </w:t>
      </w:r>
      <w:r>
        <w:t>ГЭС</w:t>
      </w:r>
      <w:r w:rsidRPr="00962C63">
        <w:t>.</w:t>
      </w:r>
    </w:p>
    <w:p w:rsidR="00292B3E" w:rsidRDefault="00292B3E" w:rsidP="00F215C8">
      <w:pPr>
        <w:pStyle w:val="NormalWeb"/>
        <w:spacing w:before="0" w:beforeAutospacing="0" w:after="0" w:afterAutospacing="0"/>
        <w:rPr>
          <w:b/>
        </w:rPr>
      </w:pPr>
      <w:r w:rsidRPr="00F215C8">
        <w:t xml:space="preserve">№ </w:t>
      </w:r>
      <w:r>
        <w:t>35</w:t>
      </w:r>
      <w:r w:rsidRPr="00962C63">
        <w:rPr>
          <w:b/>
        </w:rPr>
        <w:t xml:space="preserve">. </w:t>
      </w:r>
      <w:r w:rsidRPr="00962C63">
        <w:t>Установление основных факторов размещения предприятий черной и цветной мета</w:t>
      </w:r>
      <w:r w:rsidRPr="00962C63">
        <w:t>л</w:t>
      </w:r>
      <w:r w:rsidRPr="00962C63">
        <w:t>лургии.</w:t>
      </w:r>
      <w:r w:rsidRPr="00F215C8">
        <w:rPr>
          <w:b/>
        </w:rPr>
        <w:t xml:space="preserve"> </w:t>
      </w:r>
    </w:p>
    <w:p w:rsidR="00292B3E" w:rsidRDefault="00292B3E" w:rsidP="00F215C8">
      <w:pPr>
        <w:pStyle w:val="NormalWeb"/>
        <w:spacing w:before="0" w:beforeAutospacing="0" w:after="0" w:afterAutospacing="0"/>
        <w:rPr>
          <w:b/>
        </w:rPr>
      </w:pPr>
      <w:r>
        <w:t>№ 36</w:t>
      </w:r>
      <w:r w:rsidRPr="00BB6342">
        <w:t xml:space="preserve">. </w:t>
      </w:r>
      <w:r>
        <w:t>Характеристика авиакосической и автопромышленности.</w:t>
      </w:r>
      <w:r w:rsidRPr="00F215C8">
        <w:rPr>
          <w:b/>
        </w:rPr>
        <w:t xml:space="preserve"> </w:t>
      </w:r>
    </w:p>
    <w:p w:rsidR="00292B3E" w:rsidRDefault="00292B3E" w:rsidP="00F215C8">
      <w:pPr>
        <w:pStyle w:val="NormalWeb"/>
        <w:spacing w:before="0" w:beforeAutospacing="0" w:after="0" w:afterAutospacing="0"/>
      </w:pPr>
      <w:r w:rsidRPr="00BB6342">
        <w:rPr>
          <w:rStyle w:val="Emphasis"/>
          <w:i w:val="0"/>
        </w:rPr>
        <w:t>№ 37.</w:t>
      </w:r>
      <w:r>
        <w:t xml:space="preserve"> Составление карты</w:t>
      </w:r>
      <w:r w:rsidRPr="00962C63">
        <w:t xml:space="preserve"> сельскохозяйственных районов страны.</w:t>
      </w:r>
      <w:r w:rsidRPr="00BB6342">
        <w:t xml:space="preserve"> </w:t>
      </w:r>
    </w:p>
    <w:p w:rsidR="00292B3E" w:rsidRDefault="00292B3E" w:rsidP="00F215C8">
      <w:pPr>
        <w:pStyle w:val="NormalWeb"/>
        <w:spacing w:before="0" w:beforeAutospacing="0" w:after="0" w:afterAutospacing="0"/>
      </w:pPr>
      <w:r>
        <w:t xml:space="preserve">№ </w:t>
      </w:r>
      <w:r w:rsidRPr="00962C63">
        <w:t>38. Установление проблем сельского хозяйства.</w:t>
      </w:r>
    </w:p>
    <w:p w:rsidR="00292B3E" w:rsidRPr="00962C63" w:rsidRDefault="00292B3E" w:rsidP="00F215C8">
      <w:pPr>
        <w:pStyle w:val="NormalWeb"/>
        <w:spacing w:before="0" w:beforeAutospacing="0" w:after="0" w:afterAutospacing="0"/>
      </w:pPr>
      <w:r>
        <w:t>№ 39</w:t>
      </w:r>
      <w:r w:rsidRPr="00BB6342">
        <w:t>.</w:t>
      </w:r>
      <w:r w:rsidRPr="00962C63">
        <w:rPr>
          <w:b/>
        </w:rPr>
        <w:t xml:space="preserve"> </w:t>
      </w:r>
      <w:r w:rsidRPr="00BB6342">
        <w:t>Составление схемы структуры</w:t>
      </w:r>
      <w:r w:rsidRPr="00962C63">
        <w:t xml:space="preserve"> АПК</w:t>
      </w:r>
      <w:r>
        <w:t>.</w:t>
      </w:r>
      <w:r w:rsidRPr="00962C63">
        <w:t xml:space="preserve"> </w:t>
      </w:r>
      <w:r w:rsidRPr="00962C63">
        <w:br/>
      </w:r>
      <w:r>
        <w:rPr>
          <w:rStyle w:val="Emphasis"/>
          <w:i w:val="0"/>
        </w:rPr>
        <w:t>№ 40</w:t>
      </w:r>
      <w:r w:rsidRPr="00BB6342">
        <w:rPr>
          <w:rStyle w:val="Emphasis"/>
          <w:i w:val="0"/>
        </w:rPr>
        <w:t>.</w:t>
      </w:r>
      <w:r>
        <w:rPr>
          <w:rStyle w:val="Emphasis"/>
          <w:i w:val="0"/>
        </w:rPr>
        <w:t xml:space="preserve"> </w:t>
      </w:r>
      <w:r w:rsidRPr="00962C63">
        <w:t>Составление характеристики одного и</w:t>
      </w:r>
      <w:r>
        <w:t>з видов транспорта.</w:t>
      </w:r>
    </w:p>
    <w:p w:rsidR="00292B3E" w:rsidRDefault="00292B3E" w:rsidP="002069A4">
      <w:pPr>
        <w:pStyle w:val="NormalWeb"/>
        <w:spacing w:before="0" w:beforeAutospacing="0" w:after="0" w:afterAutospacing="0"/>
      </w:pPr>
      <w:r>
        <w:rPr>
          <w:rStyle w:val="Emphasis"/>
          <w:i w:val="0"/>
        </w:rPr>
        <w:t xml:space="preserve">№ </w:t>
      </w:r>
      <w:r w:rsidRPr="00962C63">
        <w:t xml:space="preserve">41. Оценка степени доступности сферы </w:t>
      </w:r>
      <w:r>
        <w:t>услуг.</w:t>
      </w:r>
    </w:p>
    <w:p w:rsidR="00292B3E" w:rsidRPr="00962C63" w:rsidRDefault="00292B3E" w:rsidP="002069A4">
      <w:pPr>
        <w:pStyle w:val="NormalWeb"/>
        <w:spacing w:before="0" w:beforeAutospacing="0" w:after="0" w:afterAutospacing="0"/>
      </w:pPr>
    </w:p>
    <w:p w:rsidR="00292B3E" w:rsidRDefault="00292B3E" w:rsidP="002069A4">
      <w:pPr>
        <w:pStyle w:val="zag3"/>
        <w:spacing w:before="0" w:beforeAutospacing="0" w:after="0" w:afterAutospacing="0"/>
        <w:jc w:val="center"/>
        <w:rPr>
          <w:rStyle w:val="Emphasis"/>
          <w:i w:val="0"/>
        </w:rPr>
      </w:pPr>
    </w:p>
    <w:p w:rsidR="00292B3E" w:rsidRDefault="00292B3E" w:rsidP="002069A4">
      <w:pPr>
        <w:pStyle w:val="zag3"/>
        <w:spacing w:before="0" w:beforeAutospacing="0" w:after="0" w:afterAutospacing="0"/>
        <w:jc w:val="center"/>
        <w:rPr>
          <w:rStyle w:val="Emphasis"/>
          <w:i w:val="0"/>
        </w:rPr>
      </w:pPr>
    </w:p>
    <w:p w:rsidR="00292B3E" w:rsidRPr="00962C63" w:rsidRDefault="00292B3E" w:rsidP="002069A4">
      <w:pPr>
        <w:pStyle w:val="zag3"/>
        <w:spacing w:before="0" w:beforeAutospacing="0" w:after="0" w:afterAutospacing="0"/>
        <w:jc w:val="center"/>
      </w:pPr>
      <w:r w:rsidRPr="00962C63">
        <w:rPr>
          <w:rStyle w:val="Emphasis"/>
          <w:i w:val="0"/>
        </w:rPr>
        <w:t>Тема 6. </w:t>
      </w:r>
      <w:r w:rsidRPr="00962C63">
        <w:rPr>
          <w:b/>
        </w:rPr>
        <w:t>Наше наследие</w:t>
      </w:r>
      <w:r w:rsidRPr="00962C63">
        <w:t xml:space="preserve"> (</w:t>
      </w:r>
      <w:r w:rsidRPr="00962C63">
        <w:rPr>
          <w:rStyle w:val="Emphasis"/>
          <w:i w:val="0"/>
        </w:rPr>
        <w:t>4 ч</w:t>
      </w:r>
      <w:r w:rsidRPr="00962C63">
        <w:t>)</w:t>
      </w:r>
    </w:p>
    <w:p w:rsidR="00292B3E" w:rsidRPr="00962C63" w:rsidRDefault="00292B3E" w:rsidP="0078474E">
      <w:pPr>
        <w:pStyle w:val="NormalWeb"/>
        <w:spacing w:before="0" w:beforeAutospacing="0" w:after="0" w:afterAutospacing="0"/>
      </w:pPr>
      <w:r w:rsidRPr="00962C63">
        <w:t>      Территориальная организация общества. Этапы развития территориальной организации общества.</w:t>
      </w:r>
      <w:r w:rsidRPr="00962C63">
        <w:br/>
        <w:t>      Влияние мировых процессов на жизнь россиян. Территориальный комплекс. Природно-территориальные и социально-экономические комплексы. Взаимосвязи в комплексе.</w:t>
      </w:r>
      <w:r w:rsidRPr="00962C63">
        <w:br/>
        <w:t>      Понятие «наследие». Всемирное наследие. Природное и культурное наследие России. Экологическая ситуация. Виды экологических ситуаций. Понятие «качество жизни». Идеи устойчивого развития общества. Стратегия развития России и своего региона в XXI в.</w:t>
      </w:r>
      <w:r w:rsidRPr="00962C63">
        <w:br/>
      </w:r>
    </w:p>
    <w:p w:rsidR="00292B3E" w:rsidRPr="00962C63" w:rsidRDefault="00292B3E" w:rsidP="0078474E">
      <w:pPr>
        <w:pStyle w:val="NormalWeb"/>
        <w:spacing w:before="0" w:beforeAutospacing="0" w:after="0" w:afterAutospacing="0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p w:rsidR="00292B3E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>Тематическое</w:t>
      </w:r>
      <w:r w:rsidRPr="00962C63">
        <w:rPr>
          <w:b/>
        </w:rPr>
        <w:t xml:space="preserve"> план</w:t>
      </w:r>
      <w:r>
        <w:rPr>
          <w:b/>
        </w:rPr>
        <w:t>ирование</w:t>
      </w:r>
    </w:p>
    <w:p w:rsidR="00292B3E" w:rsidRPr="00962C63" w:rsidRDefault="00292B3E" w:rsidP="00912F3F">
      <w:pPr>
        <w:pStyle w:val="NormalWeb"/>
        <w:spacing w:before="0" w:beforeAutospacing="0" w:after="0" w:afterAutospacing="0"/>
        <w:jc w:val="center"/>
        <w:rPr>
          <w:b/>
        </w:rPr>
      </w:pP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5"/>
        <w:gridCol w:w="3801"/>
        <w:gridCol w:w="1418"/>
        <w:gridCol w:w="1666"/>
        <w:gridCol w:w="1666"/>
      </w:tblGrid>
      <w:tr w:rsidR="00292B3E" w:rsidRPr="00962C63" w:rsidTr="00F16C7B">
        <w:tc>
          <w:tcPr>
            <w:tcW w:w="985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№ т</w:t>
            </w:r>
            <w:r w:rsidRPr="00962C63">
              <w:t>е</w:t>
            </w:r>
            <w:r w:rsidRPr="00962C63">
              <w:t>мы</w:t>
            </w:r>
          </w:p>
        </w:tc>
        <w:tc>
          <w:tcPr>
            <w:tcW w:w="3801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Наименование разделов и тем</w:t>
            </w:r>
          </w:p>
        </w:tc>
        <w:tc>
          <w:tcPr>
            <w:tcW w:w="1418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Количество часов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Практические работы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>
              <w:t>Тестирование</w:t>
            </w:r>
          </w:p>
        </w:tc>
      </w:tr>
      <w:tr w:rsidR="00292B3E" w:rsidRPr="00962C63" w:rsidTr="00F16C7B">
        <w:tc>
          <w:tcPr>
            <w:tcW w:w="985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1</w:t>
            </w:r>
          </w:p>
        </w:tc>
        <w:tc>
          <w:tcPr>
            <w:tcW w:w="3801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Россия в мире</w:t>
            </w:r>
            <w:r>
              <w:t>.</w:t>
            </w:r>
          </w:p>
        </w:tc>
        <w:tc>
          <w:tcPr>
            <w:tcW w:w="1418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6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5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292B3E" w:rsidRPr="00962C63" w:rsidTr="00F16C7B">
        <w:tc>
          <w:tcPr>
            <w:tcW w:w="985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2</w:t>
            </w:r>
          </w:p>
        </w:tc>
        <w:tc>
          <w:tcPr>
            <w:tcW w:w="3801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Россияне</w:t>
            </w:r>
            <w:r>
              <w:t>.</w:t>
            </w:r>
            <w:r w:rsidRPr="00962C63">
              <w:t xml:space="preserve"> </w:t>
            </w:r>
          </w:p>
        </w:tc>
        <w:tc>
          <w:tcPr>
            <w:tcW w:w="1418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10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5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292B3E" w:rsidRPr="00962C63" w:rsidTr="00F16C7B">
        <w:tc>
          <w:tcPr>
            <w:tcW w:w="985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3</w:t>
            </w:r>
          </w:p>
        </w:tc>
        <w:tc>
          <w:tcPr>
            <w:tcW w:w="3801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Природа</w:t>
            </w:r>
            <w:r>
              <w:t>.</w:t>
            </w:r>
          </w:p>
        </w:tc>
        <w:tc>
          <w:tcPr>
            <w:tcW w:w="1418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19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1</w:t>
            </w:r>
          </w:p>
        </w:tc>
      </w:tr>
      <w:tr w:rsidR="00292B3E" w:rsidRPr="00962C63" w:rsidTr="00F16C7B">
        <w:tc>
          <w:tcPr>
            <w:tcW w:w="985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4</w:t>
            </w:r>
          </w:p>
        </w:tc>
        <w:tc>
          <w:tcPr>
            <w:tcW w:w="3801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Природно-хозяйственные зоны</w:t>
            </w:r>
            <w:r>
              <w:t>.</w:t>
            </w:r>
          </w:p>
        </w:tc>
        <w:tc>
          <w:tcPr>
            <w:tcW w:w="1418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8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292B3E" w:rsidRPr="00962C63" w:rsidTr="00F16C7B">
        <w:tc>
          <w:tcPr>
            <w:tcW w:w="985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5</w:t>
            </w:r>
          </w:p>
        </w:tc>
        <w:tc>
          <w:tcPr>
            <w:tcW w:w="3801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Хозяйство.</w:t>
            </w:r>
          </w:p>
        </w:tc>
        <w:tc>
          <w:tcPr>
            <w:tcW w:w="1418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21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>
              <w:t>11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1</w:t>
            </w:r>
          </w:p>
        </w:tc>
      </w:tr>
      <w:tr w:rsidR="00292B3E" w:rsidRPr="00962C63" w:rsidTr="00F16C7B">
        <w:tc>
          <w:tcPr>
            <w:tcW w:w="985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6</w:t>
            </w:r>
          </w:p>
        </w:tc>
        <w:tc>
          <w:tcPr>
            <w:tcW w:w="3801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Наше наследие</w:t>
            </w:r>
            <w:r>
              <w:t>.</w:t>
            </w:r>
          </w:p>
        </w:tc>
        <w:tc>
          <w:tcPr>
            <w:tcW w:w="1418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4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</w:p>
        </w:tc>
      </w:tr>
      <w:tr w:rsidR="00292B3E" w:rsidRPr="00962C63" w:rsidTr="00F16C7B">
        <w:tc>
          <w:tcPr>
            <w:tcW w:w="985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3801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Итого</w:t>
            </w:r>
          </w:p>
        </w:tc>
        <w:tc>
          <w:tcPr>
            <w:tcW w:w="1418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68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 w:rsidRPr="00962C63">
              <w:t>41</w:t>
            </w:r>
          </w:p>
        </w:tc>
        <w:tc>
          <w:tcPr>
            <w:tcW w:w="1666" w:type="dxa"/>
          </w:tcPr>
          <w:p w:rsidR="00292B3E" w:rsidRPr="00962C63" w:rsidRDefault="00292B3E" w:rsidP="00F16C7B">
            <w:pPr>
              <w:pStyle w:val="NormalWeb"/>
              <w:spacing w:before="0" w:beforeAutospacing="0" w:after="0" w:afterAutospacing="0"/>
              <w:jc w:val="center"/>
            </w:pPr>
            <w:r>
              <w:t>2</w:t>
            </w:r>
          </w:p>
        </w:tc>
      </w:tr>
    </w:tbl>
    <w:p w:rsidR="00292B3E" w:rsidRDefault="00292B3E" w:rsidP="0015177E">
      <w:pPr>
        <w:pStyle w:val="NormalWeb"/>
        <w:spacing w:before="0" w:beforeAutospacing="0" w:after="0" w:afterAutospacing="0"/>
        <w:rPr>
          <w:b/>
        </w:rPr>
      </w:pPr>
    </w:p>
    <w:p w:rsidR="00292B3E" w:rsidRPr="00A255EC" w:rsidRDefault="00292B3E" w:rsidP="0015177E">
      <w:pPr>
        <w:pStyle w:val="NormalWeb"/>
        <w:spacing w:before="0" w:beforeAutospacing="0" w:after="0" w:afterAutospacing="0"/>
        <w:rPr>
          <w:b/>
        </w:rPr>
      </w:pPr>
      <w:r w:rsidRPr="00A255EC">
        <w:rPr>
          <w:b/>
        </w:rPr>
        <w:t xml:space="preserve">Практические работы, обязательные к </w:t>
      </w:r>
      <w:r>
        <w:rPr>
          <w:b/>
        </w:rPr>
        <w:t xml:space="preserve">оцениванию: </w:t>
      </w:r>
      <w:r w:rsidRPr="00A255EC">
        <w:rPr>
          <w:b/>
        </w:rPr>
        <w:t>№ 2, 5, 7, 12, 16, 20, 22, 27, 30, 33, 34, 36, 39, 41</w:t>
      </w:r>
    </w:p>
    <w:p w:rsidR="00292B3E" w:rsidRPr="00962C63" w:rsidRDefault="00292B3E" w:rsidP="000B6F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B3E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C63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планирование.</w:t>
      </w:r>
    </w:p>
    <w:p w:rsidR="00292B3E" w:rsidRPr="00962C63" w:rsidRDefault="00292B3E" w:rsidP="00A15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0"/>
        <w:gridCol w:w="700"/>
        <w:gridCol w:w="816"/>
        <w:gridCol w:w="770"/>
        <w:gridCol w:w="3318"/>
        <w:gridCol w:w="200"/>
        <w:gridCol w:w="3809"/>
      </w:tblGrid>
      <w:tr w:rsidR="00292B3E" w:rsidRPr="00962C63" w:rsidTr="00AE25D7">
        <w:trPr>
          <w:trHeight w:val="278"/>
        </w:trPr>
        <w:tc>
          <w:tcPr>
            <w:tcW w:w="1400" w:type="dxa"/>
            <w:gridSpan w:val="2"/>
          </w:tcPr>
          <w:p w:rsidR="00292B3E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1586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3318" w:type="dxa"/>
            <w:vMerge w:val="restart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4009" w:type="dxa"/>
            <w:gridSpan w:val="2"/>
            <w:vMerge w:val="restart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часть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rPr>
          <w:trHeight w:val="277"/>
        </w:trPr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816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3318" w:type="dxa"/>
            <w:vMerge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09" w:type="dxa"/>
            <w:gridSpan w:val="2"/>
            <w:vMerge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3C1456">
        <w:tc>
          <w:tcPr>
            <w:tcW w:w="10313" w:type="dxa"/>
            <w:gridSpan w:val="7"/>
          </w:tcPr>
          <w:p w:rsidR="00292B3E" w:rsidRPr="00962C63" w:rsidRDefault="00292B3E" w:rsidP="00A15A22">
            <w:pPr>
              <w:pStyle w:val="zag3"/>
              <w:spacing w:before="0" w:beforeAutospacing="0" w:after="0" w:afterAutospacing="0"/>
              <w:rPr>
                <w:b/>
                <w:i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</w:t>
            </w:r>
            <w:r w:rsidRPr="00962C63">
              <w:rPr>
                <w:rStyle w:val="Emphasis"/>
                <w:b/>
                <w:i w:val="0"/>
              </w:rPr>
              <w:t>Тема 1. </w:t>
            </w:r>
            <w:r w:rsidRPr="00962C63">
              <w:rPr>
                <w:b/>
              </w:rPr>
              <w:t>Россия в мире (6</w:t>
            </w:r>
            <w:r w:rsidRPr="00962C63">
              <w:rPr>
                <w:rStyle w:val="Emphasis"/>
                <w:b/>
              </w:rPr>
              <w:t> </w:t>
            </w:r>
            <w:r w:rsidRPr="00962C63">
              <w:rPr>
                <w:rStyle w:val="Emphasis"/>
                <w:b/>
                <w:i w:val="0"/>
              </w:rPr>
              <w:t>ч</w:t>
            </w:r>
            <w:r w:rsidRPr="00962C63">
              <w:rPr>
                <w:b/>
              </w:rPr>
              <w:t>)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025137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02.09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Россия на карте мира. </w:t>
            </w:r>
            <w:r w:rsidRPr="004305CB">
              <w:rPr>
                <w:rFonts w:ascii="Times New Roman" w:hAnsi="Times New Roman" w:cs="Times New Roman"/>
                <w:sz w:val="24"/>
                <w:szCs w:val="24"/>
              </w:rPr>
              <w:t>П/р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3809" w:type="dxa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П/р № 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B6F68">
              <w:rPr>
                <w:rFonts w:ascii="Times New Roman" w:hAnsi="Times New Roman" w:cs="Times New Roman"/>
                <w:sz w:val="24"/>
                <w:szCs w:val="24"/>
              </w:rPr>
              <w:t>Создание карты госуда</w:t>
            </w:r>
            <w:r w:rsidRPr="000B6F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B6F68">
              <w:rPr>
                <w:rFonts w:ascii="Times New Roman" w:hAnsi="Times New Roman" w:cs="Times New Roman"/>
                <w:sz w:val="24"/>
                <w:szCs w:val="24"/>
              </w:rPr>
              <w:t>ственной границы России.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04.09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Время России.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0B6F6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№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2.  Определение разницы времени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карте часовых поясо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809" w:type="dxa"/>
          </w:tcPr>
          <w:p w:rsidR="00292B3E" w:rsidRPr="00962C63" w:rsidRDefault="00292B3E" w:rsidP="000B6F6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П/р№2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11.09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Ориентирование по физической карте России.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</w:tc>
        <w:tc>
          <w:tcPr>
            <w:tcW w:w="3809" w:type="dxa"/>
          </w:tcPr>
          <w:p w:rsidR="00292B3E" w:rsidRPr="00962C63" w:rsidRDefault="00292B3E" w:rsidP="00C83343">
            <w:pPr>
              <w:pStyle w:val="zag3"/>
              <w:spacing w:before="0" w:beforeAutospacing="0" w:after="0" w:afterAutospacing="0"/>
            </w:pPr>
            <w:r w:rsidRPr="00DF06D3">
              <w:t>П/р № 3.</w:t>
            </w:r>
            <w:r w:rsidRPr="00DF06D3">
              <w:rPr>
                <w:rStyle w:val="Emphasis"/>
                <w:i w:val="0"/>
              </w:rPr>
              <w:t xml:space="preserve"> </w:t>
            </w:r>
            <w:r w:rsidRPr="00962C63">
              <w:t xml:space="preserve">Ориентирование </w:t>
            </w:r>
            <w:r>
              <w:t>по ка</w:t>
            </w:r>
            <w:r>
              <w:t>р</w:t>
            </w:r>
            <w:r>
              <w:t xml:space="preserve">там </w:t>
            </w:r>
            <w:r w:rsidRPr="00962C63">
              <w:t>России.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16.09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Политико-а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дминистративно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деление России.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</w:tc>
        <w:tc>
          <w:tcPr>
            <w:tcW w:w="3809" w:type="dxa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05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р №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 Сравнение способов районирования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и заселение те</w:t>
            </w: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ритории России. 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№ 5</w:t>
            </w:r>
          </w:p>
        </w:tc>
        <w:tc>
          <w:tcPr>
            <w:tcW w:w="3809" w:type="dxa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05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р № 5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Подготовка доклада о русском первопроходце.</w:t>
            </w:r>
          </w:p>
        </w:tc>
      </w:tr>
      <w:tr w:rsidR="00292B3E" w:rsidRPr="00962C63" w:rsidTr="003C1456">
        <w:tc>
          <w:tcPr>
            <w:tcW w:w="10313" w:type="dxa"/>
            <w:gridSpan w:val="7"/>
          </w:tcPr>
          <w:p w:rsidR="00292B3E" w:rsidRPr="00962C63" w:rsidRDefault="00292B3E" w:rsidP="00025137">
            <w:pPr>
              <w:pStyle w:val="zag3"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23.09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Население и его движение.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09" w:type="dxa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05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р № 6.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Анализ графиков ро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даемости и смертности.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25.09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/р №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9" w:type="dxa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05CB">
              <w:rPr>
                <w:rFonts w:ascii="Times New Roman" w:hAnsi="Times New Roman" w:cs="Times New Roman"/>
                <w:sz w:val="24"/>
                <w:szCs w:val="24"/>
              </w:rPr>
              <w:t>П/р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7.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графика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намики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численности населения.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30.09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Миграции населения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02.10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«Демографический портрет» населения России.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09" w:type="dxa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05CB">
              <w:rPr>
                <w:rFonts w:ascii="Times New Roman" w:hAnsi="Times New Roman" w:cs="Times New Roman"/>
                <w:sz w:val="24"/>
                <w:szCs w:val="24"/>
              </w:rPr>
              <w:t>П/р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8.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Анализ половозрастных пирамид.</w:t>
            </w:r>
          </w:p>
        </w:tc>
      </w:tr>
      <w:tr w:rsidR="00292B3E" w:rsidRPr="00962C63" w:rsidTr="00AE25D7">
        <w:trPr>
          <w:trHeight w:val="271"/>
        </w:trPr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07.10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Этнический состав населения.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09" w:type="dxa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05CB">
              <w:rPr>
                <w:rFonts w:ascii="Times New Roman" w:hAnsi="Times New Roman" w:cs="Times New Roman"/>
                <w:sz w:val="24"/>
                <w:szCs w:val="24"/>
              </w:rPr>
              <w:t>П/р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9.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Анализ карты народов России.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09.10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Размещение населения.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14.10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Расселение и урбанизация.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Города и сельские поселения.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21.10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Рынок труда.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10.</w:t>
            </w:r>
          </w:p>
        </w:tc>
        <w:tc>
          <w:tcPr>
            <w:tcW w:w="3809" w:type="dxa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Выявление рейтинга профессий на рынке труда.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23.10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0A74D3">
            <w:pPr>
              <w:pStyle w:val="NormalWeb"/>
              <w:spacing w:before="0" w:beforeAutospacing="0" w:after="0" w:afterAutospacing="0"/>
            </w:pPr>
            <w:r w:rsidRPr="00962C63">
              <w:t xml:space="preserve">Обобщение </w:t>
            </w:r>
            <w:r>
              <w:t xml:space="preserve">знаний </w:t>
            </w:r>
            <w:r w:rsidRPr="00962C63">
              <w:t xml:space="preserve">по темам «Россия в мире», «Россияне» 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3C1456">
        <w:tc>
          <w:tcPr>
            <w:tcW w:w="10313" w:type="dxa"/>
            <w:gridSpan w:val="7"/>
          </w:tcPr>
          <w:p w:rsidR="00292B3E" w:rsidRPr="00962C63" w:rsidRDefault="00292B3E" w:rsidP="00A15A22">
            <w:pPr>
              <w:pStyle w:val="zag3"/>
              <w:spacing w:before="0" w:beforeAutospacing="0" w:after="0" w:afterAutospacing="0"/>
              <w:rPr>
                <w:b/>
                <w:i/>
              </w:rPr>
            </w:pPr>
            <w:r>
              <w:rPr>
                <w:rStyle w:val="Emphasis"/>
                <w:b/>
                <w:i w:val="0"/>
              </w:rPr>
              <w:t xml:space="preserve">                                                        </w:t>
            </w:r>
            <w:r w:rsidRPr="00962C63">
              <w:rPr>
                <w:rStyle w:val="Emphasis"/>
                <w:b/>
                <w:i w:val="0"/>
              </w:rPr>
              <w:t>Тема 3. </w:t>
            </w:r>
            <w:r w:rsidRPr="00962C63">
              <w:rPr>
                <w:b/>
              </w:rPr>
              <w:t>Природа (</w:t>
            </w:r>
            <w:r w:rsidRPr="00962C63">
              <w:rPr>
                <w:rStyle w:val="Emphasis"/>
                <w:b/>
                <w:i w:val="0"/>
              </w:rPr>
              <w:t>17 ч</w:t>
            </w:r>
            <w:r w:rsidRPr="00962C63">
              <w:rPr>
                <w:b/>
              </w:rPr>
              <w:t>)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28.10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Развитие земной коры. 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30.10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Скульптура поверхности.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3809" w:type="dxa"/>
          </w:tcPr>
          <w:p w:rsidR="00292B3E" w:rsidRPr="00962C63" w:rsidRDefault="00292B3E" w:rsidP="00C8334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DF06D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№ 11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Описание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рельефа Ро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сии по плану.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(итоговая)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06.11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Полезные ископаемые.</w:t>
            </w:r>
            <w:r w:rsidRPr="00962C63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962C6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П</w:t>
            </w:r>
            <w:r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/р</w:t>
            </w:r>
            <w:r w:rsidRPr="00962C6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№ 12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12.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Определение размещ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ния полезных ископаемых. 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11.11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Охрана недр.  Стихийные явл</w:t>
            </w: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ния.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13.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Изучение стихийных природных явлений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13.11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pStyle w:val="NormalWeb"/>
              <w:spacing w:before="0" w:beforeAutospacing="0" w:after="0" w:afterAutospacing="0"/>
            </w:pPr>
            <w:r w:rsidRPr="00962C63">
              <w:t>Климат России. П</w:t>
            </w:r>
            <w:r>
              <w:t>/р</w:t>
            </w:r>
            <w:r w:rsidRPr="00962C63">
              <w:t xml:space="preserve"> № 14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14.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Определение распред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ления солнечной радиации, те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ператур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осадков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18.11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 Атмосферная циркуляция.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20.11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Климат и географическое п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ложение.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23D3F">
              <w:rPr>
                <w:rFonts w:ascii="Times New Roman" w:hAnsi="Times New Roman" w:cs="Times New Roman"/>
                <w:sz w:val="24"/>
                <w:szCs w:val="24"/>
              </w:rPr>
              <w:t>№ 15.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15.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 Анализ прогноза пог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02513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25.11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pStyle w:val="NormalWeb"/>
              <w:spacing w:before="0" w:beforeAutospacing="0" w:after="0" w:afterAutospacing="0"/>
            </w:pPr>
            <w:r w:rsidRPr="00962C63">
              <w:t>Климатические пояса.  П</w:t>
            </w:r>
            <w:r>
              <w:t>/р</w:t>
            </w:r>
            <w:r w:rsidRPr="00962C63">
              <w:t xml:space="preserve"> № 16.</w:t>
            </w:r>
            <w:r>
              <w:t xml:space="preserve"> </w:t>
            </w:r>
            <w:r w:rsidRPr="00DB4B9F">
              <w:rPr>
                <w:b/>
              </w:rPr>
              <w:t>(итоговая)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16.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Оценка климатических условий регионов страны.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(ит</w:t>
            </w: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говая)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27.11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Агроклиматические ресурсы.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17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17.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Анализ агроклиматич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ских ресурсов.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02.12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pStyle w:val="NormalWeb"/>
              <w:spacing w:before="0" w:beforeAutospacing="0" w:after="0" w:afterAutospacing="0"/>
            </w:pPr>
            <w:r>
              <w:t>Россия — морская держава. П/р</w:t>
            </w:r>
            <w:r w:rsidRPr="00962C63">
              <w:t xml:space="preserve"> № 18  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18.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моря.</w:t>
            </w:r>
          </w:p>
        </w:tc>
      </w:tr>
      <w:tr w:rsidR="00292B3E" w:rsidRPr="00962C63" w:rsidTr="00AE25D7">
        <w:trPr>
          <w:trHeight w:val="590"/>
        </w:trPr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04.12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pStyle w:val="NormalWeb"/>
              <w:spacing w:before="0" w:beforeAutospacing="0" w:after="0" w:afterAutospacing="0"/>
            </w:pPr>
            <w:r w:rsidRPr="00962C63">
              <w:t>Реки России</w:t>
            </w:r>
            <w:r w:rsidRPr="00962C63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  <w:r>
              <w:t>П/р №</w:t>
            </w:r>
            <w:r w:rsidRPr="00962C63">
              <w:t>19</w:t>
            </w:r>
            <w:r>
              <w:t xml:space="preserve">, 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962C6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.</w:t>
            </w:r>
            <w:r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Определение падения и уклона реки.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09.12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pStyle w:val="NormalWeb"/>
              <w:spacing w:before="0" w:beforeAutospacing="0" w:after="0" w:afterAutospacing="0"/>
            </w:pPr>
            <w:r w:rsidRPr="00962C63">
              <w:rPr>
                <w:b/>
              </w:rPr>
              <w:t>П</w:t>
            </w:r>
            <w:r w:rsidRPr="00962C63">
              <w:rPr>
                <w:rStyle w:val="Emphasis"/>
                <w:b/>
                <w:i w:val="0"/>
              </w:rPr>
              <w:t>рактическая работа № 2</w:t>
            </w:r>
            <w:r>
              <w:rPr>
                <w:rStyle w:val="Emphasis"/>
                <w:b/>
                <w:i w:val="0"/>
              </w:rPr>
              <w:t>0</w:t>
            </w:r>
            <w:r w:rsidRPr="00962C63">
              <w:rPr>
                <w:i/>
              </w:rPr>
              <w:t>.</w:t>
            </w:r>
            <w:r w:rsidRPr="00962C63">
              <w:t> </w:t>
            </w:r>
            <w:r>
              <w:t xml:space="preserve"> </w:t>
            </w:r>
            <w:r w:rsidRPr="00962C63">
              <w:t xml:space="preserve">Описание реки </w:t>
            </w:r>
            <w:r>
              <w:t xml:space="preserve">по </w:t>
            </w:r>
            <w:r w:rsidRPr="00962C63">
              <w:t>карт</w:t>
            </w:r>
            <w:r>
              <w:t>ам</w:t>
            </w:r>
            <w:r w:rsidRPr="00962C63">
              <w:t>.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pStyle w:val="NormalWeb"/>
              <w:spacing w:before="0" w:beforeAutospacing="0" w:after="0" w:afterAutospacing="0"/>
              <w:rPr>
                <w:b/>
              </w:rPr>
            </w:pPr>
          </w:p>
        </w:tc>
      </w:tr>
      <w:tr w:rsidR="00292B3E" w:rsidRPr="00962C63" w:rsidTr="00AE25D7">
        <w:trPr>
          <w:trHeight w:val="268"/>
        </w:trPr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11.12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>Озера России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23D3F">
              <w:rPr>
                <w:rFonts w:ascii="Times New Roman" w:hAnsi="Times New Roman" w:cs="Times New Roman"/>
                <w:sz w:val="24"/>
                <w:szCs w:val="24"/>
              </w:rPr>
              <w:t>П/р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21.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Обозначение на ко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турной карте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 и озёр России. </w:t>
            </w: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(итоговая)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16.12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C90454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04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 и обобщение по темам</w:t>
            </w:r>
            <w:r w:rsidRPr="00C90454">
              <w:t xml:space="preserve"> «</w:t>
            </w:r>
            <w:r w:rsidRPr="00C90454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мире».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8210C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Значение рек в жизни людей.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22.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22.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Разработка маршрута речной «кругосветки» по России.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AE25D7" w:rsidRDefault="00292B3E" w:rsidP="001A19E9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23.12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273B6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Подземные и другие воды.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рана водных ресурсов. 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25.12</w:t>
            </w: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05CB">
              <w:rPr>
                <w:rFonts w:ascii="Times New Roman" w:hAnsi="Times New Roman" w:cs="Times New Roman"/>
                <w:sz w:val="24"/>
                <w:szCs w:val="24"/>
              </w:rPr>
              <w:t>Почва 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— особое природное т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ло.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23.</w:t>
            </w:r>
          </w:p>
        </w:tc>
        <w:tc>
          <w:tcPr>
            <w:tcW w:w="3809" w:type="dxa"/>
          </w:tcPr>
          <w:p w:rsidR="00292B3E" w:rsidRPr="00962C63" w:rsidRDefault="00292B3E" w:rsidP="0058139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р № 23.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почв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своей местности.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34   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Земельные ресурсы. 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№ 24.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24.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Анализ земельных и почвенных ресурсов по картам атласа.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C90454" w:rsidRDefault="00292B3E" w:rsidP="000A74D3">
            <w:pPr>
              <w:pStyle w:val="zag3"/>
              <w:spacing w:before="0" w:beforeAutospacing="0" w:after="0" w:afterAutospacing="0"/>
              <w:rPr>
                <w:b/>
              </w:rPr>
            </w:pPr>
            <w:r w:rsidRPr="00C90454">
              <w:rPr>
                <w:b/>
              </w:rPr>
              <w:t xml:space="preserve">Обобщение знаний по теме «Природа». </w:t>
            </w:r>
            <w:r>
              <w:rPr>
                <w:b/>
              </w:rPr>
              <w:t xml:space="preserve"> Тестирование.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3C1456">
        <w:tc>
          <w:tcPr>
            <w:tcW w:w="10313" w:type="dxa"/>
            <w:gridSpan w:val="7"/>
          </w:tcPr>
          <w:p w:rsidR="00292B3E" w:rsidRPr="00962C63" w:rsidRDefault="00292B3E" w:rsidP="00A15A22">
            <w:pPr>
              <w:pStyle w:val="zag3"/>
              <w:spacing w:before="0" w:beforeAutospacing="0" w:after="0" w:afterAutospacing="0"/>
            </w:pPr>
          </w:p>
        </w:tc>
      </w:tr>
      <w:tr w:rsidR="00292B3E" w:rsidRPr="00962C63" w:rsidTr="00AE25D7">
        <w:trPr>
          <w:trHeight w:val="566"/>
        </w:trPr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Зональность в природе и жизни людей.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25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25.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Анализ карты «Приро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но-хозяйственные зоны России»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Северные безлесные зоны.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26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р № 26.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Сопоставление карты природных зон, графика «Смена природных зон с севера на юг»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Лесные зоны.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27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27.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деятельности людей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лесных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зонах.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Степи и лесостепи.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28</w:t>
            </w:r>
          </w:p>
        </w:tc>
        <w:tc>
          <w:tcPr>
            <w:tcW w:w="3809" w:type="dxa"/>
          </w:tcPr>
          <w:p w:rsidR="00292B3E" w:rsidRPr="00962C63" w:rsidRDefault="00292B3E" w:rsidP="00D23D3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28.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3ED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родно-хозяйственной зоны.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Южные безлесные зоны. </w:t>
            </w:r>
          </w:p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 xml:space="preserve"> № 29.</w:t>
            </w:r>
          </w:p>
        </w:tc>
        <w:tc>
          <w:tcPr>
            <w:tcW w:w="3809" w:type="dxa"/>
          </w:tcPr>
          <w:p w:rsidR="00292B3E" w:rsidRPr="00962C63" w:rsidRDefault="00292B3E" w:rsidP="00DF06D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 xml:space="preserve"> № 29.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Описание зависимости жизни от природных условий з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ны.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62C63"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>рактическая работа № 30</w:t>
            </w:r>
            <w:r w:rsidRPr="00962C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  Описание природно-хозяйственной зоны своей м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стности.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П/р№30. </w:t>
            </w: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(итоговая)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F180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Субтропики. Высотная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09" w:type="dxa"/>
          </w:tcPr>
          <w:p w:rsidR="00292B3E" w:rsidRPr="00962C63" w:rsidRDefault="00292B3E" w:rsidP="00F8632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0A74D3">
            <w:pPr>
              <w:pStyle w:val="zag3"/>
              <w:spacing w:before="0" w:beforeAutospacing="0" w:after="0" w:afterAutospacing="0"/>
            </w:pPr>
            <w:r>
              <w:t xml:space="preserve">Обобщение знаний </w:t>
            </w:r>
            <w:r w:rsidRPr="00962C63">
              <w:t>по теме «</w:t>
            </w:r>
            <w:r w:rsidRPr="00962C63">
              <w:rPr>
                <w:b/>
              </w:rPr>
              <w:t>Природно-хозяйственные зоны».</w:t>
            </w:r>
            <w:r w:rsidRPr="00962C63">
              <w:t xml:space="preserve"> 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3C1456">
        <w:tc>
          <w:tcPr>
            <w:tcW w:w="10313" w:type="dxa"/>
            <w:gridSpan w:val="7"/>
          </w:tcPr>
          <w:p w:rsidR="00292B3E" w:rsidRPr="00962C63" w:rsidRDefault="00292B3E" w:rsidP="00A15A22">
            <w:pPr>
              <w:pStyle w:val="zag3"/>
              <w:spacing w:before="0" w:beforeAutospacing="0" w:after="0" w:afterAutospacing="0"/>
            </w:pPr>
            <w:r>
              <w:rPr>
                <w:rStyle w:val="Emphasis"/>
                <w:i w:val="0"/>
              </w:rPr>
              <w:t xml:space="preserve">                                                </w:t>
            </w:r>
            <w:r w:rsidRPr="003C1456">
              <w:rPr>
                <w:rStyle w:val="Emphasis"/>
                <w:b/>
                <w:i w:val="0"/>
              </w:rPr>
              <w:t>Тема 5.</w:t>
            </w:r>
            <w:r w:rsidRPr="00962C63">
              <w:rPr>
                <w:rStyle w:val="Emphasis"/>
                <w:i w:val="0"/>
              </w:rPr>
              <w:t> </w:t>
            </w:r>
            <w:r w:rsidRPr="00962C63">
              <w:rPr>
                <w:b/>
              </w:rPr>
              <w:t xml:space="preserve">Хозяйство </w:t>
            </w:r>
            <w:r w:rsidRPr="003C1456">
              <w:rPr>
                <w:b/>
              </w:rPr>
              <w:t>(</w:t>
            </w:r>
            <w:r w:rsidRPr="003C1456">
              <w:rPr>
                <w:rStyle w:val="Emphasis"/>
                <w:b/>
                <w:i w:val="0"/>
              </w:rPr>
              <w:t>21 ч</w:t>
            </w:r>
            <w:r w:rsidRPr="003C1456">
              <w:rPr>
                <w:b/>
              </w:rPr>
              <w:t>)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хозяйства.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F06D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Цикличность развития хозяйс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ва.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31.</w:t>
            </w:r>
          </w:p>
        </w:tc>
        <w:tc>
          <w:tcPr>
            <w:tcW w:w="3809" w:type="dxa"/>
          </w:tcPr>
          <w:p w:rsidR="00292B3E" w:rsidRPr="00962C63" w:rsidRDefault="00292B3E" w:rsidP="00DF06D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31.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Выделение циклов в развитии экономики своего реги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на.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F06D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Типы предприятий.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32.</w:t>
            </w:r>
          </w:p>
        </w:tc>
        <w:tc>
          <w:tcPr>
            <w:tcW w:w="3809" w:type="dxa"/>
          </w:tcPr>
          <w:p w:rsidR="00292B3E" w:rsidRPr="00962C63" w:rsidRDefault="00292B3E" w:rsidP="00DF06D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32. 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схемы «Виды предприятий по формам собственности».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DF06D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Топливно-энергетический ко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плекс. 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№ 33.</w:t>
            </w:r>
          </w:p>
        </w:tc>
        <w:tc>
          <w:tcPr>
            <w:tcW w:w="3809" w:type="dxa"/>
          </w:tcPr>
          <w:p w:rsidR="00292B3E" w:rsidRPr="00962C63" w:rsidRDefault="00292B3E" w:rsidP="00DF06D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33.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Составление схемы «Структура ТЭК».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Нефтяная и газовая промы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ленность.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Электроэнергетика.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962C63" w:rsidRDefault="00292B3E" w:rsidP="00EF0BEB">
            <w:pPr>
              <w:pStyle w:val="NormalWeb"/>
              <w:spacing w:before="0" w:beforeAutospacing="0" w:after="0" w:afterAutospacing="0"/>
            </w:pPr>
            <w:r w:rsidRPr="00962C63">
              <w:rPr>
                <w:b/>
              </w:rPr>
              <w:t>П</w:t>
            </w:r>
            <w:r w:rsidRPr="00962C63">
              <w:rPr>
                <w:rStyle w:val="Emphasis"/>
                <w:b/>
                <w:i w:val="0"/>
              </w:rPr>
              <w:t xml:space="preserve">рактическая работа № 34. </w:t>
            </w:r>
            <w:r w:rsidRPr="00962C63">
              <w:rPr>
                <w:rStyle w:val="Emphasis"/>
                <w:b/>
              </w:rPr>
              <w:t xml:space="preserve"> </w:t>
            </w:r>
            <w:r w:rsidRPr="00962C63">
              <w:t>Выбор места для строительства ГЭС.</w:t>
            </w: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П/р№34.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 xml:space="preserve">Металлургия. </w:t>
            </w:r>
          </w:p>
          <w:p w:rsidR="00292B3E" w:rsidRPr="005938D2" w:rsidRDefault="00292B3E" w:rsidP="008210C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09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Style w:val="Emphasis"/>
                <w:rFonts w:ascii="Times New Roman" w:hAnsi="Times New Roman"/>
                <w:b/>
                <w:sz w:val="24"/>
                <w:szCs w:val="24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Металлургия.  П/р № 35</w:t>
            </w:r>
            <w:r w:rsidRPr="005938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938D2">
              <w:rPr>
                <w:rStyle w:val="Emphasis"/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Style w:val="Emphasis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938D2">
              <w:rPr>
                <w:rFonts w:ascii="Times New Roman" w:hAnsi="Times New Roman" w:cs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3809" w:type="dxa"/>
          </w:tcPr>
          <w:p w:rsidR="00292B3E" w:rsidRPr="00962C63" w:rsidRDefault="00292B3E" w:rsidP="00DF06D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р № 35.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Установление осно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ных факторов размещения пре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приятий черной и цветной мета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лургии.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(итоговая)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0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AE25D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A15A2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География отраслей. П/р № 36</w:t>
            </w:r>
          </w:p>
        </w:tc>
        <w:tc>
          <w:tcPr>
            <w:tcW w:w="3809" w:type="dxa"/>
          </w:tcPr>
          <w:p w:rsidR="00292B3E" w:rsidRPr="005938D2" w:rsidRDefault="00292B3E" w:rsidP="00EF0BE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П/р № 36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Химическая промышленность. </w:t>
            </w:r>
          </w:p>
        </w:tc>
        <w:tc>
          <w:tcPr>
            <w:tcW w:w="3809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Лесопромышленный комплекс.</w:t>
            </w:r>
          </w:p>
        </w:tc>
        <w:tc>
          <w:tcPr>
            <w:tcW w:w="3809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хозяйство.  </w:t>
            </w:r>
          </w:p>
        </w:tc>
        <w:tc>
          <w:tcPr>
            <w:tcW w:w="3809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Растениеводство. П/р</w:t>
            </w:r>
            <w:r w:rsidRPr="005938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№ 37.</w:t>
            </w:r>
          </w:p>
        </w:tc>
        <w:tc>
          <w:tcPr>
            <w:tcW w:w="3809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90454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П</w:t>
            </w:r>
            <w:r>
              <w:rPr>
                <w:rStyle w:val="Emphasis"/>
                <w:rFonts w:ascii="Times New Roman" w:hAnsi="Times New Roman"/>
                <w:b/>
                <w:i w:val="0"/>
                <w:sz w:val="24"/>
                <w:szCs w:val="24"/>
              </w:rPr>
              <w:t>/</w:t>
            </w:r>
            <w:r w:rsidRPr="00DF06D3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р № 37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карты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сельскохозяйственных районов страны.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 xml:space="preserve">Животноводство.  П/р № 38. </w:t>
            </w:r>
          </w:p>
        </w:tc>
        <w:tc>
          <w:tcPr>
            <w:tcW w:w="3809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38.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Установление проблем сельского хозяйства.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Агропромышленный комплекс.  П/ р № 39. Пищевая и</w:t>
            </w:r>
            <w:r w:rsidRPr="005938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</w:t>
            </w: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егкая промышленность.</w:t>
            </w:r>
          </w:p>
        </w:tc>
        <w:tc>
          <w:tcPr>
            <w:tcW w:w="3809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06D3">
              <w:rPr>
                <w:rFonts w:ascii="Times New Roman" w:hAnsi="Times New Roman" w:cs="Times New Roman"/>
                <w:sz w:val="24"/>
                <w:szCs w:val="24"/>
              </w:rPr>
              <w:t>№ 39.</w:t>
            </w:r>
            <w:r w:rsidRPr="00962C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180B">
              <w:rPr>
                <w:rFonts w:ascii="Times New Roman" w:hAnsi="Times New Roman" w:cs="Times New Roman"/>
                <w:sz w:val="24"/>
                <w:szCs w:val="24"/>
              </w:rPr>
              <w:t>Составление схемы структуры АПК.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 xml:space="preserve">Машиностроение.  Отрасли. Машиностроение.  </w:t>
            </w:r>
          </w:p>
        </w:tc>
        <w:tc>
          <w:tcPr>
            <w:tcW w:w="3809" w:type="dxa"/>
          </w:tcPr>
          <w:p w:rsidR="00292B3E" w:rsidRPr="00AE25D7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Транспорт. </w:t>
            </w:r>
            <w:r w:rsidRPr="005938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П/р № 40.</w:t>
            </w:r>
          </w:p>
        </w:tc>
        <w:tc>
          <w:tcPr>
            <w:tcW w:w="3809" w:type="dxa"/>
          </w:tcPr>
          <w:p w:rsidR="00292B3E" w:rsidRPr="00025137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5137">
              <w:rPr>
                <w:rFonts w:ascii="Times New Roman" w:hAnsi="Times New Roman" w:cs="Times New Roman"/>
                <w:sz w:val="24"/>
                <w:szCs w:val="24"/>
              </w:rPr>
              <w:t>П/р</w:t>
            </w:r>
            <w:r w:rsidRPr="000251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5137">
              <w:rPr>
                <w:rFonts w:ascii="Times New Roman" w:hAnsi="Times New Roman" w:cs="Times New Roman"/>
                <w:sz w:val="24"/>
                <w:szCs w:val="24"/>
              </w:rPr>
              <w:t>№ 40.</w:t>
            </w:r>
            <w:r w:rsidRPr="000251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5137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характ</w:t>
            </w:r>
            <w:r w:rsidRPr="0002513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5137">
              <w:rPr>
                <w:rFonts w:ascii="Times New Roman" w:hAnsi="Times New Roman" w:cs="Times New Roman"/>
                <w:sz w:val="24"/>
                <w:szCs w:val="24"/>
              </w:rPr>
              <w:t>ристики одного из видов тран</w:t>
            </w:r>
            <w:r w:rsidRPr="000251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25137">
              <w:rPr>
                <w:rFonts w:ascii="Times New Roman" w:hAnsi="Times New Roman" w:cs="Times New Roman"/>
                <w:sz w:val="24"/>
                <w:szCs w:val="24"/>
              </w:rPr>
              <w:t>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DB4B9F">
              <w:rPr>
                <w:rFonts w:ascii="Times New Roman" w:hAnsi="Times New Roman" w:cs="Times New Roman"/>
                <w:b/>
                <w:sz w:val="24"/>
                <w:szCs w:val="24"/>
              </w:rPr>
              <w:t>(итоговая)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Сфера услуг.</w:t>
            </w:r>
          </w:p>
        </w:tc>
        <w:tc>
          <w:tcPr>
            <w:tcW w:w="3809" w:type="dxa"/>
          </w:tcPr>
          <w:p w:rsidR="00292B3E" w:rsidRPr="00025137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b/>
              </w:rPr>
              <w:t>П</w:t>
            </w:r>
            <w:r w:rsidRPr="005938D2">
              <w:rPr>
                <w:rStyle w:val="Emphasis"/>
                <w:rFonts w:ascii="Times New Roman" w:hAnsi="Times New Roman"/>
                <w:b/>
                <w:i w:val="0"/>
              </w:rPr>
              <w:t>рактическая работа №.41</w:t>
            </w:r>
            <w:r w:rsidRPr="005938D2">
              <w:rPr>
                <w:rStyle w:val="Emphasis"/>
                <w:rFonts w:ascii="Times New Roman" w:hAnsi="Times New Roman"/>
                <w:i w:val="0"/>
              </w:rPr>
              <w:t xml:space="preserve">. </w:t>
            </w:r>
            <w:r w:rsidRPr="005938D2">
              <w:rPr>
                <w:rFonts w:ascii="Times New Roman" w:hAnsi="Times New Roman" w:cs="Times New Roman"/>
              </w:rPr>
              <w:t>Оценка доступности сферы услуг</w:t>
            </w:r>
          </w:p>
        </w:tc>
        <w:tc>
          <w:tcPr>
            <w:tcW w:w="3809" w:type="dxa"/>
          </w:tcPr>
          <w:p w:rsidR="00292B3E" w:rsidRPr="00025137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51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П/р №41.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обобщение по темам «Природно-хозяйственные зоны», «Х</w:t>
            </w:r>
            <w:r w:rsidRPr="005938D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938D2">
              <w:rPr>
                <w:rFonts w:ascii="Times New Roman" w:hAnsi="Times New Roman" w:cs="Times New Roman"/>
                <w:b/>
                <w:sz w:val="24"/>
                <w:szCs w:val="24"/>
              </w:rPr>
              <w:t>зяйство». Тестирование.</w:t>
            </w:r>
          </w:p>
        </w:tc>
        <w:tc>
          <w:tcPr>
            <w:tcW w:w="3809" w:type="dxa"/>
          </w:tcPr>
          <w:p w:rsidR="00292B3E" w:rsidRPr="00025137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3C1456">
        <w:tc>
          <w:tcPr>
            <w:tcW w:w="10313" w:type="dxa"/>
            <w:gridSpan w:val="7"/>
          </w:tcPr>
          <w:p w:rsidR="00292B3E" w:rsidRPr="005938D2" w:rsidRDefault="00292B3E" w:rsidP="005938D2">
            <w:pPr>
              <w:pStyle w:val="zag3"/>
              <w:spacing w:before="0" w:beforeAutospacing="0" w:after="0" w:afterAutospacing="0"/>
            </w:pPr>
            <w:r w:rsidRPr="005938D2">
              <w:rPr>
                <w:rStyle w:val="Emphasis"/>
                <w:i w:val="0"/>
              </w:rPr>
              <w:t xml:space="preserve">                                                </w:t>
            </w:r>
            <w:r w:rsidRPr="005938D2">
              <w:rPr>
                <w:rStyle w:val="Emphasis"/>
                <w:b/>
                <w:i w:val="0"/>
              </w:rPr>
              <w:t>Тема 6.</w:t>
            </w:r>
            <w:r w:rsidRPr="005938D2">
              <w:rPr>
                <w:rStyle w:val="Emphasis"/>
                <w:i w:val="0"/>
              </w:rPr>
              <w:t> </w:t>
            </w:r>
            <w:r w:rsidRPr="005938D2">
              <w:rPr>
                <w:b/>
              </w:rPr>
              <w:t>Наше наследие</w:t>
            </w:r>
            <w:r w:rsidRPr="005938D2">
              <w:t xml:space="preserve"> </w:t>
            </w:r>
            <w:r w:rsidRPr="005938D2">
              <w:rPr>
                <w:b/>
              </w:rPr>
              <w:t>(</w:t>
            </w:r>
            <w:r w:rsidRPr="005938D2">
              <w:rPr>
                <w:rStyle w:val="Emphasis"/>
                <w:b/>
                <w:i w:val="0"/>
              </w:rPr>
              <w:t>4 ч</w:t>
            </w:r>
            <w:r w:rsidRPr="005938D2">
              <w:rPr>
                <w:b/>
              </w:rPr>
              <w:t>)</w:t>
            </w: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Территориальная организация общества.</w:t>
            </w:r>
          </w:p>
        </w:tc>
        <w:tc>
          <w:tcPr>
            <w:tcW w:w="3809" w:type="dxa"/>
          </w:tcPr>
          <w:p w:rsidR="00292B3E" w:rsidRPr="00025137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rPr>
          <w:trHeight w:val="281"/>
        </w:trPr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Наследие россиян.</w:t>
            </w:r>
          </w:p>
        </w:tc>
        <w:tc>
          <w:tcPr>
            <w:tcW w:w="3809" w:type="dxa"/>
          </w:tcPr>
          <w:p w:rsidR="00292B3E" w:rsidRPr="00025137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rPr>
          <w:trHeight w:val="568"/>
        </w:trPr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Сохранение природного и культурного наследия России.</w:t>
            </w:r>
          </w:p>
        </w:tc>
        <w:tc>
          <w:tcPr>
            <w:tcW w:w="3809" w:type="dxa"/>
          </w:tcPr>
          <w:p w:rsidR="00292B3E" w:rsidRPr="00025137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92B3E" w:rsidRPr="00962C63" w:rsidTr="00AE25D7"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62C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</w:tcPr>
          <w:p w:rsidR="00292B3E" w:rsidRPr="00962C63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18" w:type="dxa"/>
            <w:gridSpan w:val="2"/>
          </w:tcPr>
          <w:p w:rsidR="00292B3E" w:rsidRPr="005938D2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8D2">
              <w:rPr>
                <w:rFonts w:ascii="Times New Roman" w:hAnsi="Times New Roman" w:cs="Times New Roman"/>
                <w:sz w:val="24"/>
                <w:szCs w:val="24"/>
              </w:rPr>
              <w:t>Экологическая ситуация.</w:t>
            </w:r>
          </w:p>
        </w:tc>
        <w:tc>
          <w:tcPr>
            <w:tcW w:w="3809" w:type="dxa"/>
          </w:tcPr>
          <w:p w:rsidR="00292B3E" w:rsidRPr="00025137" w:rsidRDefault="00292B3E" w:rsidP="005938D2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92B3E" w:rsidRPr="00962C63" w:rsidRDefault="00292B3E" w:rsidP="00DF18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92B3E" w:rsidRPr="00962C63" w:rsidSect="00C8553C"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B3E" w:rsidRDefault="00292B3E" w:rsidP="00DC5B89">
      <w:pPr>
        <w:spacing w:after="0" w:line="240" w:lineRule="auto"/>
      </w:pPr>
      <w:r>
        <w:separator/>
      </w:r>
    </w:p>
  </w:endnote>
  <w:endnote w:type="continuationSeparator" w:id="0">
    <w:p w:rsidR="00292B3E" w:rsidRDefault="00292B3E" w:rsidP="00DC5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B3E" w:rsidRDefault="00292B3E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292B3E" w:rsidRDefault="00292B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B3E" w:rsidRDefault="00292B3E" w:rsidP="00DC5B89">
      <w:pPr>
        <w:spacing w:after="0" w:line="240" w:lineRule="auto"/>
      </w:pPr>
      <w:r>
        <w:separator/>
      </w:r>
    </w:p>
  </w:footnote>
  <w:footnote w:type="continuationSeparator" w:id="0">
    <w:p w:rsidR="00292B3E" w:rsidRDefault="00292B3E" w:rsidP="00DC5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39B8"/>
    <w:multiLevelType w:val="multilevel"/>
    <w:tmpl w:val="EE5A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56BAC"/>
    <w:multiLevelType w:val="hybridMultilevel"/>
    <w:tmpl w:val="BB6EF6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D4712A5"/>
    <w:multiLevelType w:val="multilevel"/>
    <w:tmpl w:val="06264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>
    <w:nsid w:val="6B765EA3"/>
    <w:multiLevelType w:val="multilevel"/>
    <w:tmpl w:val="A622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4045"/>
    <w:rsid w:val="00002D3D"/>
    <w:rsid w:val="00023DDC"/>
    <w:rsid w:val="00025137"/>
    <w:rsid w:val="00026D06"/>
    <w:rsid w:val="00042841"/>
    <w:rsid w:val="00054DC3"/>
    <w:rsid w:val="00075626"/>
    <w:rsid w:val="000A15AC"/>
    <w:rsid w:val="000A74D3"/>
    <w:rsid w:val="000B4701"/>
    <w:rsid w:val="000B6F68"/>
    <w:rsid w:val="000B79B2"/>
    <w:rsid w:val="000C4E08"/>
    <w:rsid w:val="000C5FE2"/>
    <w:rsid w:val="000D3354"/>
    <w:rsid w:val="000E4213"/>
    <w:rsid w:val="00110D46"/>
    <w:rsid w:val="00124DC2"/>
    <w:rsid w:val="0015177E"/>
    <w:rsid w:val="00156E2E"/>
    <w:rsid w:val="001837B5"/>
    <w:rsid w:val="00193EDA"/>
    <w:rsid w:val="00194584"/>
    <w:rsid w:val="001A19E9"/>
    <w:rsid w:val="001A2285"/>
    <w:rsid w:val="001D5138"/>
    <w:rsid w:val="001E0B73"/>
    <w:rsid w:val="001E65A4"/>
    <w:rsid w:val="001F3AA7"/>
    <w:rsid w:val="002069A4"/>
    <w:rsid w:val="0021095C"/>
    <w:rsid w:val="00216C51"/>
    <w:rsid w:val="00217AE8"/>
    <w:rsid w:val="002374D5"/>
    <w:rsid w:val="0025212D"/>
    <w:rsid w:val="002624ED"/>
    <w:rsid w:val="00263EC6"/>
    <w:rsid w:val="0027159B"/>
    <w:rsid w:val="00273B63"/>
    <w:rsid w:val="00275922"/>
    <w:rsid w:val="00292B3E"/>
    <w:rsid w:val="002A1754"/>
    <w:rsid w:val="002B4CB1"/>
    <w:rsid w:val="002C4365"/>
    <w:rsid w:val="002C6C48"/>
    <w:rsid w:val="00307E6F"/>
    <w:rsid w:val="00311F35"/>
    <w:rsid w:val="003164C2"/>
    <w:rsid w:val="00331F76"/>
    <w:rsid w:val="003607D0"/>
    <w:rsid w:val="003645F9"/>
    <w:rsid w:val="003647C8"/>
    <w:rsid w:val="00371DB3"/>
    <w:rsid w:val="003B187E"/>
    <w:rsid w:val="003B75F5"/>
    <w:rsid w:val="003C067D"/>
    <w:rsid w:val="003C1456"/>
    <w:rsid w:val="003C27DB"/>
    <w:rsid w:val="003D6203"/>
    <w:rsid w:val="003E0F3E"/>
    <w:rsid w:val="003F54C9"/>
    <w:rsid w:val="003F60D0"/>
    <w:rsid w:val="00412825"/>
    <w:rsid w:val="004144F2"/>
    <w:rsid w:val="00417414"/>
    <w:rsid w:val="00423950"/>
    <w:rsid w:val="004305CB"/>
    <w:rsid w:val="00465AA0"/>
    <w:rsid w:val="0047147C"/>
    <w:rsid w:val="00473A92"/>
    <w:rsid w:val="00475073"/>
    <w:rsid w:val="00475E3D"/>
    <w:rsid w:val="00484761"/>
    <w:rsid w:val="004929BE"/>
    <w:rsid w:val="004974D7"/>
    <w:rsid w:val="004A0FA1"/>
    <w:rsid w:val="004D28E7"/>
    <w:rsid w:val="004E54D3"/>
    <w:rsid w:val="004E6CF5"/>
    <w:rsid w:val="004F39A0"/>
    <w:rsid w:val="004F4395"/>
    <w:rsid w:val="00505980"/>
    <w:rsid w:val="00507E2C"/>
    <w:rsid w:val="00544921"/>
    <w:rsid w:val="00547E5F"/>
    <w:rsid w:val="00550A93"/>
    <w:rsid w:val="00550B2A"/>
    <w:rsid w:val="0055146A"/>
    <w:rsid w:val="005625EE"/>
    <w:rsid w:val="0056544B"/>
    <w:rsid w:val="0058139C"/>
    <w:rsid w:val="00587535"/>
    <w:rsid w:val="00593359"/>
    <w:rsid w:val="005938D2"/>
    <w:rsid w:val="005963B2"/>
    <w:rsid w:val="005A3B83"/>
    <w:rsid w:val="005A5315"/>
    <w:rsid w:val="00601455"/>
    <w:rsid w:val="00636D58"/>
    <w:rsid w:val="00644A45"/>
    <w:rsid w:val="00661A86"/>
    <w:rsid w:val="00665316"/>
    <w:rsid w:val="006B29DB"/>
    <w:rsid w:val="006C1436"/>
    <w:rsid w:val="006C725E"/>
    <w:rsid w:val="006D095F"/>
    <w:rsid w:val="006F29E3"/>
    <w:rsid w:val="00710E3C"/>
    <w:rsid w:val="00741212"/>
    <w:rsid w:val="007417E2"/>
    <w:rsid w:val="0076571B"/>
    <w:rsid w:val="00771152"/>
    <w:rsid w:val="00773487"/>
    <w:rsid w:val="00780065"/>
    <w:rsid w:val="0078474E"/>
    <w:rsid w:val="007943AB"/>
    <w:rsid w:val="00804DEF"/>
    <w:rsid w:val="00811F62"/>
    <w:rsid w:val="00814045"/>
    <w:rsid w:val="00814807"/>
    <w:rsid w:val="008160DB"/>
    <w:rsid w:val="008210C2"/>
    <w:rsid w:val="00822A03"/>
    <w:rsid w:val="00853BF3"/>
    <w:rsid w:val="0089319B"/>
    <w:rsid w:val="008A3151"/>
    <w:rsid w:val="008A60C9"/>
    <w:rsid w:val="008B0FF0"/>
    <w:rsid w:val="008C42D6"/>
    <w:rsid w:val="008C58A7"/>
    <w:rsid w:val="008D3853"/>
    <w:rsid w:val="00912F3F"/>
    <w:rsid w:val="009163C1"/>
    <w:rsid w:val="009310D5"/>
    <w:rsid w:val="0093487F"/>
    <w:rsid w:val="0095303E"/>
    <w:rsid w:val="00953DC1"/>
    <w:rsid w:val="00962C63"/>
    <w:rsid w:val="009632CA"/>
    <w:rsid w:val="00963F6A"/>
    <w:rsid w:val="00971342"/>
    <w:rsid w:val="00976641"/>
    <w:rsid w:val="009C3EE4"/>
    <w:rsid w:val="009D2F9D"/>
    <w:rsid w:val="009E6315"/>
    <w:rsid w:val="009E6648"/>
    <w:rsid w:val="00A00C2F"/>
    <w:rsid w:val="00A15A22"/>
    <w:rsid w:val="00A255EC"/>
    <w:rsid w:val="00A37662"/>
    <w:rsid w:val="00A45C90"/>
    <w:rsid w:val="00A54A52"/>
    <w:rsid w:val="00A550E7"/>
    <w:rsid w:val="00A57632"/>
    <w:rsid w:val="00A65328"/>
    <w:rsid w:val="00A707E5"/>
    <w:rsid w:val="00A72E41"/>
    <w:rsid w:val="00A9681F"/>
    <w:rsid w:val="00AA53F6"/>
    <w:rsid w:val="00AB4167"/>
    <w:rsid w:val="00AB7636"/>
    <w:rsid w:val="00AB7850"/>
    <w:rsid w:val="00AC7158"/>
    <w:rsid w:val="00AE25D7"/>
    <w:rsid w:val="00AF39B7"/>
    <w:rsid w:val="00AF4696"/>
    <w:rsid w:val="00AF6E62"/>
    <w:rsid w:val="00B037FE"/>
    <w:rsid w:val="00B3461F"/>
    <w:rsid w:val="00B37CB7"/>
    <w:rsid w:val="00B43EC2"/>
    <w:rsid w:val="00B771B7"/>
    <w:rsid w:val="00B92CD4"/>
    <w:rsid w:val="00BA12C1"/>
    <w:rsid w:val="00BA7F81"/>
    <w:rsid w:val="00BB115E"/>
    <w:rsid w:val="00BB1431"/>
    <w:rsid w:val="00BB6342"/>
    <w:rsid w:val="00BC10FC"/>
    <w:rsid w:val="00BC12DD"/>
    <w:rsid w:val="00BD03A4"/>
    <w:rsid w:val="00BD575C"/>
    <w:rsid w:val="00BF2C8B"/>
    <w:rsid w:val="00C06D00"/>
    <w:rsid w:val="00C14A4D"/>
    <w:rsid w:val="00C22C8B"/>
    <w:rsid w:val="00C256EA"/>
    <w:rsid w:val="00C42CB0"/>
    <w:rsid w:val="00C5061A"/>
    <w:rsid w:val="00C630D6"/>
    <w:rsid w:val="00C675C4"/>
    <w:rsid w:val="00C705F2"/>
    <w:rsid w:val="00C83343"/>
    <w:rsid w:val="00C8553C"/>
    <w:rsid w:val="00C90454"/>
    <w:rsid w:val="00CB05C6"/>
    <w:rsid w:val="00CB5E52"/>
    <w:rsid w:val="00CD0E41"/>
    <w:rsid w:val="00CE66E4"/>
    <w:rsid w:val="00CE7E4A"/>
    <w:rsid w:val="00CF0705"/>
    <w:rsid w:val="00CF2AA9"/>
    <w:rsid w:val="00D10196"/>
    <w:rsid w:val="00D1572D"/>
    <w:rsid w:val="00D23D3F"/>
    <w:rsid w:val="00D31F6F"/>
    <w:rsid w:val="00D33D6B"/>
    <w:rsid w:val="00D42267"/>
    <w:rsid w:val="00D44539"/>
    <w:rsid w:val="00D4527C"/>
    <w:rsid w:val="00D817BC"/>
    <w:rsid w:val="00D96591"/>
    <w:rsid w:val="00DA27FF"/>
    <w:rsid w:val="00DB4B9F"/>
    <w:rsid w:val="00DC3EF0"/>
    <w:rsid w:val="00DC5B89"/>
    <w:rsid w:val="00DE0B6C"/>
    <w:rsid w:val="00DE217B"/>
    <w:rsid w:val="00DE7315"/>
    <w:rsid w:val="00DF06D3"/>
    <w:rsid w:val="00DF180B"/>
    <w:rsid w:val="00E131D0"/>
    <w:rsid w:val="00E20697"/>
    <w:rsid w:val="00E212E4"/>
    <w:rsid w:val="00E36105"/>
    <w:rsid w:val="00E52D93"/>
    <w:rsid w:val="00E6066A"/>
    <w:rsid w:val="00E646F7"/>
    <w:rsid w:val="00E73738"/>
    <w:rsid w:val="00E95B42"/>
    <w:rsid w:val="00EA5218"/>
    <w:rsid w:val="00EC7F71"/>
    <w:rsid w:val="00ED69DA"/>
    <w:rsid w:val="00EF0BEB"/>
    <w:rsid w:val="00EF3848"/>
    <w:rsid w:val="00F16C7B"/>
    <w:rsid w:val="00F215C8"/>
    <w:rsid w:val="00F22642"/>
    <w:rsid w:val="00F4091E"/>
    <w:rsid w:val="00F45963"/>
    <w:rsid w:val="00F55F19"/>
    <w:rsid w:val="00F66047"/>
    <w:rsid w:val="00F77D5B"/>
    <w:rsid w:val="00F8270D"/>
    <w:rsid w:val="00F86324"/>
    <w:rsid w:val="00F914BC"/>
    <w:rsid w:val="00FA582E"/>
    <w:rsid w:val="00FD5F10"/>
    <w:rsid w:val="00FE6A90"/>
    <w:rsid w:val="00FE6C82"/>
    <w:rsid w:val="00FF41AA"/>
    <w:rsid w:val="00FF5403"/>
    <w:rsid w:val="00FF7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045"/>
    <w:pPr>
      <w:suppressAutoHyphens/>
      <w:spacing w:after="200" w:line="276" w:lineRule="auto"/>
    </w:pPr>
    <w:rPr>
      <w:rFonts w:eastAsia="Times New Roman" w:cs="Calibri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505980"/>
    <w:pPr>
      <w:ind w:left="720"/>
    </w:pPr>
  </w:style>
  <w:style w:type="paragraph" w:styleId="ListParagraph">
    <w:name w:val="List Paragraph"/>
    <w:basedOn w:val="Normal"/>
    <w:uiPriority w:val="99"/>
    <w:qFormat/>
    <w:rsid w:val="00505980"/>
    <w:pPr>
      <w:ind w:left="720"/>
    </w:pPr>
  </w:style>
  <w:style w:type="paragraph" w:styleId="NoSpacing">
    <w:name w:val="No Spacing"/>
    <w:uiPriority w:val="99"/>
    <w:qFormat/>
    <w:rsid w:val="00465AA0"/>
    <w:rPr>
      <w:lang w:eastAsia="en-US"/>
    </w:rPr>
  </w:style>
  <w:style w:type="character" w:styleId="Emphasis">
    <w:name w:val="Emphasis"/>
    <w:basedOn w:val="DefaultParagraphFont"/>
    <w:uiPriority w:val="99"/>
    <w:qFormat/>
    <w:rsid w:val="002069A4"/>
    <w:rPr>
      <w:rFonts w:cs="Times New Roman"/>
      <w:i/>
      <w:iCs/>
    </w:rPr>
  </w:style>
  <w:style w:type="paragraph" w:customStyle="1" w:styleId="zag3">
    <w:name w:val="zag_3"/>
    <w:basedOn w:val="Normal"/>
    <w:uiPriority w:val="99"/>
    <w:rsid w:val="002069A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2069A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Основной текст2"/>
    <w:basedOn w:val="Normal"/>
    <w:uiPriority w:val="99"/>
    <w:rsid w:val="00E73738"/>
    <w:pPr>
      <w:widowControl w:val="0"/>
      <w:shd w:val="clear" w:color="auto" w:fill="FFFFFF"/>
      <w:spacing w:before="1140" w:after="0" w:line="221" w:lineRule="exact"/>
      <w:ind w:hanging="500"/>
      <w:jc w:val="center"/>
    </w:pPr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99"/>
    <w:rsid w:val="00BD03A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C5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C5B89"/>
    <w:rPr>
      <w:rFonts w:ascii="Calibri" w:hAnsi="Calibri" w:cs="Calibri"/>
      <w:lang w:eastAsia="ar-SA" w:bidi="ar-SA"/>
    </w:rPr>
  </w:style>
  <w:style w:type="paragraph" w:styleId="Footer">
    <w:name w:val="footer"/>
    <w:basedOn w:val="Normal"/>
    <w:link w:val="FooterChar"/>
    <w:uiPriority w:val="99"/>
    <w:rsid w:val="00DC5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C5B89"/>
    <w:rPr>
      <w:rFonts w:ascii="Calibri" w:hAnsi="Calibri" w:cs="Calibri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AB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7636"/>
    <w:rPr>
      <w:rFonts w:ascii="Tahoma" w:hAnsi="Tahoma" w:cs="Tahoma"/>
      <w:sz w:val="16"/>
      <w:szCs w:val="16"/>
      <w:lang w:eastAsia="ar-SA" w:bidi="ar-SA"/>
    </w:rPr>
  </w:style>
  <w:style w:type="paragraph" w:customStyle="1" w:styleId="c12">
    <w:name w:val="c12"/>
    <w:basedOn w:val="Normal"/>
    <w:uiPriority w:val="99"/>
    <w:rsid w:val="0025212D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DefaultParagraphFont"/>
    <w:uiPriority w:val="99"/>
    <w:rsid w:val="0025212D"/>
    <w:rPr>
      <w:rFonts w:cs="Times New Roman"/>
    </w:rPr>
  </w:style>
  <w:style w:type="character" w:styleId="Strong">
    <w:name w:val="Strong"/>
    <w:basedOn w:val="DefaultParagraphFont"/>
    <w:uiPriority w:val="99"/>
    <w:qFormat/>
    <w:rsid w:val="0025212D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12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1476</TotalTime>
  <Pages>12</Pages>
  <Words>3987</Words>
  <Characters>22731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80</cp:revision>
  <cp:lastPrinted>2018-09-11T15:50:00Z</cp:lastPrinted>
  <dcterms:created xsi:type="dcterms:W3CDTF">2017-05-06T15:17:00Z</dcterms:created>
  <dcterms:modified xsi:type="dcterms:W3CDTF">2019-09-20T12:47:00Z</dcterms:modified>
</cp:coreProperties>
</file>