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DE5" w:rsidRDefault="00F34DE5" w:rsidP="00E232B5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E232B5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51.75pt">
            <v:imagedata r:id="rId7" o:title=""/>
          </v:shape>
        </w:pict>
      </w:r>
    </w:p>
    <w:p w:rsidR="00F34DE5" w:rsidRDefault="00F34DE5" w:rsidP="006120B9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34DE5" w:rsidRDefault="00F34DE5" w:rsidP="006120B9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right" w:tblpY="182"/>
        <w:tblW w:w="9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3"/>
        <w:gridCol w:w="634"/>
        <w:gridCol w:w="641"/>
        <w:gridCol w:w="634"/>
        <w:gridCol w:w="93"/>
        <w:gridCol w:w="7225"/>
      </w:tblGrid>
      <w:tr w:rsidR="00F34DE5" w:rsidRPr="00B66A03">
        <w:tc>
          <w:tcPr>
            <w:tcW w:w="1267" w:type="dxa"/>
            <w:gridSpan w:val="2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275" w:type="dxa"/>
            <w:gridSpan w:val="2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318" w:type="dxa"/>
            <w:gridSpan w:val="2"/>
            <w:vMerge w:val="restart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факт</w:t>
            </w:r>
          </w:p>
        </w:tc>
        <w:tc>
          <w:tcPr>
            <w:tcW w:w="641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факт</w:t>
            </w:r>
          </w:p>
        </w:tc>
        <w:tc>
          <w:tcPr>
            <w:tcW w:w="7318" w:type="dxa"/>
            <w:gridSpan w:val="2"/>
            <w:vMerge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4DE5" w:rsidRPr="008A5FDA">
        <w:tc>
          <w:tcPr>
            <w:tcW w:w="9860" w:type="dxa"/>
            <w:gridSpan w:val="6"/>
          </w:tcPr>
          <w:p w:rsidR="00F34DE5" w:rsidRPr="004A430F" w:rsidRDefault="00F34DE5" w:rsidP="00AB27D1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 «Посмотри, как хорош – край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котором ты живёшь!» (1 ч)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F34DE5" w:rsidRPr="005314F8" w:rsidRDefault="00F34DE5" w:rsidP="00AB27D1">
            <w:pPr>
              <w:pStyle w:val="NoSpacing"/>
              <w:ind w:right="-108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4F8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727" w:type="dxa"/>
            <w:gridSpan w:val="2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5" w:type="dxa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«Посмотри, как хорош – край, в котором ты живёшь!»</w:t>
            </w:r>
          </w:p>
        </w:tc>
      </w:tr>
      <w:tr w:rsidR="00F34DE5" w:rsidRPr="008A5FDA">
        <w:tc>
          <w:tcPr>
            <w:tcW w:w="9860" w:type="dxa"/>
            <w:gridSpan w:val="6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Крым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орден на груди планеты Земля (4 ч)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524C65" w:rsidRDefault="00F34DE5" w:rsidP="00AB27D1">
            <w:pPr>
              <w:pStyle w:val="NoSpacing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C65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Крым на карте России и мира. Основные административные единицы (город, село).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Столица Крыма, крупные города.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Евпатория на карте Крыма.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 города Евпатории.</w:t>
            </w:r>
          </w:p>
        </w:tc>
      </w:tr>
      <w:tr w:rsidR="00F34DE5" w:rsidRPr="008A5FDA">
        <w:tc>
          <w:tcPr>
            <w:tcW w:w="9860" w:type="dxa"/>
            <w:gridSpan w:val="6"/>
          </w:tcPr>
          <w:p w:rsidR="00F34DE5" w:rsidRPr="004A430F" w:rsidRDefault="00F34DE5" w:rsidP="00AB27D1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Природны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 особенности и богатства Крыма (17 ч)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Животный мир Крыма.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Млекопитающие крымских лесов.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Млекопитающие крымских степей.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Птичий мир Крыма.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Зимующие и перелётные птицы.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«Лебяжьи острова».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Самые крупные и самые маленькие животные полуострова.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Насекомые в Крыму.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Земноводные Крыма.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DA3936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Пресмыкающиеся Крымского полуострова.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524C65" w:rsidRDefault="00F34DE5" w:rsidP="00AB27D1">
            <w:pPr>
              <w:pStyle w:val="NoSpacing"/>
              <w:spacing w:line="240" w:lineRule="atLeast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C65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Морские и пресноводные рыбы.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Проект «Животные в объективе фотокамеры».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Охрана животных. Красная книга Крыма.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Заповедники и заказники. Парки и музеи природы.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Чёрное и Азовское моря. Природные особенности, подводный растительный и животный мир.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Крыма.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Проект «Домик для птиц».</w:t>
            </w:r>
          </w:p>
        </w:tc>
      </w:tr>
      <w:tr w:rsidR="00F34DE5" w:rsidRPr="008A5FDA">
        <w:tc>
          <w:tcPr>
            <w:tcW w:w="9860" w:type="dxa"/>
            <w:gridSpan w:val="6"/>
          </w:tcPr>
          <w:p w:rsidR="00F34DE5" w:rsidRPr="004A430F" w:rsidRDefault="00F34DE5" w:rsidP="00AB27D1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Учимся путешество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вать и дружить с природой» (4 ч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Понятия «экскурсия», «путешествие», «туризм». Туристические маршруты Евпатории.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Твоя помощь живой природе.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Проект «Как украсить школьный двор».</w:t>
            </w:r>
          </w:p>
        </w:tc>
      </w:tr>
      <w:tr w:rsidR="00F34DE5" w:rsidRPr="008A5FDA">
        <w:tc>
          <w:tcPr>
            <w:tcW w:w="9860" w:type="dxa"/>
            <w:gridSpan w:val="6"/>
          </w:tcPr>
          <w:p w:rsidR="00F34DE5" w:rsidRPr="004A430F" w:rsidRDefault="00F34DE5" w:rsidP="00AB27D1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Историко-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культурное наследие Крыма (4 ч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Древние города Крыма.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Города-герои на крымской земле.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Проект «Крым в моих рисунках».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Проект «Я пишу о Крыме».</w:t>
            </w:r>
          </w:p>
        </w:tc>
      </w:tr>
      <w:tr w:rsidR="00F34DE5" w:rsidRPr="008A5FDA">
        <w:tc>
          <w:tcPr>
            <w:tcW w:w="9860" w:type="dxa"/>
            <w:gridSpan w:val="6"/>
          </w:tcPr>
          <w:p w:rsidR="00F34DE5" w:rsidRPr="004A430F" w:rsidRDefault="00F34DE5" w:rsidP="00AB27D1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Профессиональная деятельно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сть Крыма и моего региона (4 ч</w:t>
            </w: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«Крым кузница здоровья».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F9223A" w:rsidRDefault="00F34DE5" w:rsidP="00AB27D1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Экологические тропы.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524C65" w:rsidRDefault="00F34DE5" w:rsidP="00AB27D1">
            <w:pPr>
              <w:pStyle w:val="NoSpacing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C65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Профессиональная деятельность в Крыму. Профессии родителей.</w:t>
            </w:r>
          </w:p>
        </w:tc>
      </w:tr>
      <w:tr w:rsidR="00F34DE5" w:rsidRPr="008A5FDA">
        <w:tc>
          <w:tcPr>
            <w:tcW w:w="633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vAlign w:val="center"/>
          </w:tcPr>
          <w:p w:rsidR="00F34DE5" w:rsidRPr="00524C65" w:rsidRDefault="00F34DE5" w:rsidP="00AB27D1">
            <w:pPr>
              <w:pStyle w:val="NoSpacing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C65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634" w:type="dxa"/>
          </w:tcPr>
          <w:p w:rsidR="00F34DE5" w:rsidRPr="004A430F" w:rsidRDefault="00F34DE5" w:rsidP="00AB27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gridSpan w:val="2"/>
          </w:tcPr>
          <w:p w:rsidR="00F34DE5" w:rsidRPr="004A430F" w:rsidRDefault="00F34DE5" w:rsidP="00AB27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A430F">
              <w:rPr>
                <w:rFonts w:ascii="Times New Roman" w:hAnsi="Times New Roman" w:cs="Times New Roman"/>
                <w:sz w:val="24"/>
                <w:szCs w:val="24"/>
              </w:rPr>
              <w:t>Проект «Твой посильный вклад в развитие Крыма».</w:t>
            </w:r>
          </w:p>
        </w:tc>
      </w:tr>
    </w:tbl>
    <w:p w:rsidR="00F34DE5" w:rsidRDefault="00F34DE5" w:rsidP="006120B9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4DE5" w:rsidRDefault="00F34DE5" w:rsidP="00B93D2C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aps/>
          <w:sz w:val="24"/>
          <w:szCs w:val="24"/>
        </w:rPr>
        <w:sectPr w:rsidR="00F34DE5" w:rsidSect="004D2AA8">
          <w:pgSz w:w="11906" w:h="16838"/>
          <w:pgMar w:top="454" w:right="567" w:bottom="454" w:left="567" w:header="708" w:footer="708" w:gutter="0"/>
          <w:cols w:space="708"/>
          <w:docGrid w:linePitch="360"/>
        </w:sectPr>
      </w:pPr>
    </w:p>
    <w:p w:rsidR="00F34DE5" w:rsidRDefault="00F34DE5" w:rsidP="006850D7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34DE5" w:rsidRDefault="00F34DE5" w:rsidP="006850D7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34DE5" w:rsidRDefault="00F34DE5" w:rsidP="006850D7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bookmarkEnd w:id="0"/>
    <w:p w:rsidR="00F34DE5" w:rsidRDefault="00F34DE5" w:rsidP="006850D7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34DE5" w:rsidRDefault="00F34DE5" w:rsidP="006850D7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34DE5" w:rsidRPr="003224DF" w:rsidRDefault="00F34DE5" w:rsidP="006850D7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34DE5" w:rsidRPr="00F3267A" w:rsidRDefault="00F34DE5" w:rsidP="003224DF"/>
    <w:sectPr w:rsidR="00F34DE5" w:rsidRPr="00F3267A" w:rsidSect="00693FBC">
      <w:pgSz w:w="11906" w:h="16838"/>
      <w:pgMar w:top="113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DE5" w:rsidRDefault="00F34DE5" w:rsidP="009F4C6B">
      <w:pPr>
        <w:spacing w:after="0" w:line="240" w:lineRule="auto"/>
      </w:pPr>
      <w:r>
        <w:separator/>
      </w:r>
    </w:p>
  </w:endnote>
  <w:endnote w:type="continuationSeparator" w:id="1">
    <w:p w:rsidR="00F34DE5" w:rsidRDefault="00F34DE5" w:rsidP="009F4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DE5" w:rsidRDefault="00F34DE5" w:rsidP="009F4C6B">
      <w:pPr>
        <w:spacing w:after="0" w:line="240" w:lineRule="auto"/>
      </w:pPr>
      <w:r>
        <w:separator/>
      </w:r>
    </w:p>
  </w:footnote>
  <w:footnote w:type="continuationSeparator" w:id="1">
    <w:p w:rsidR="00F34DE5" w:rsidRDefault="00F34DE5" w:rsidP="009F4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01B35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2357F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15A3B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4C6B"/>
    <w:rsid w:val="0008572B"/>
    <w:rsid w:val="000A2C55"/>
    <w:rsid w:val="000C0EE2"/>
    <w:rsid w:val="000C7A8B"/>
    <w:rsid w:val="001E000D"/>
    <w:rsid w:val="001F58A9"/>
    <w:rsid w:val="00235E0F"/>
    <w:rsid w:val="002B24D5"/>
    <w:rsid w:val="00302DCB"/>
    <w:rsid w:val="0031517F"/>
    <w:rsid w:val="003224DF"/>
    <w:rsid w:val="003611D6"/>
    <w:rsid w:val="004A0942"/>
    <w:rsid w:val="004A430F"/>
    <w:rsid w:val="004C215F"/>
    <w:rsid w:val="004D2AA8"/>
    <w:rsid w:val="0051078C"/>
    <w:rsid w:val="00512B0A"/>
    <w:rsid w:val="005215A4"/>
    <w:rsid w:val="00524C65"/>
    <w:rsid w:val="005314F8"/>
    <w:rsid w:val="005A3919"/>
    <w:rsid w:val="005C2504"/>
    <w:rsid w:val="005F55C9"/>
    <w:rsid w:val="006120B9"/>
    <w:rsid w:val="00634576"/>
    <w:rsid w:val="00634ADC"/>
    <w:rsid w:val="006850D7"/>
    <w:rsid w:val="00693FBC"/>
    <w:rsid w:val="00727BCE"/>
    <w:rsid w:val="007A002E"/>
    <w:rsid w:val="007D2209"/>
    <w:rsid w:val="007F59E8"/>
    <w:rsid w:val="00827832"/>
    <w:rsid w:val="008A5FDA"/>
    <w:rsid w:val="008D4056"/>
    <w:rsid w:val="009D2EF2"/>
    <w:rsid w:val="009E1C6A"/>
    <w:rsid w:val="009F4C6B"/>
    <w:rsid w:val="00A124FF"/>
    <w:rsid w:val="00A9186F"/>
    <w:rsid w:val="00AB27D1"/>
    <w:rsid w:val="00AC1445"/>
    <w:rsid w:val="00AE01FE"/>
    <w:rsid w:val="00B1719C"/>
    <w:rsid w:val="00B66A03"/>
    <w:rsid w:val="00B7511D"/>
    <w:rsid w:val="00B93D2C"/>
    <w:rsid w:val="00BA45F3"/>
    <w:rsid w:val="00BE0F94"/>
    <w:rsid w:val="00D06E28"/>
    <w:rsid w:val="00D16E54"/>
    <w:rsid w:val="00D30AD9"/>
    <w:rsid w:val="00D609DD"/>
    <w:rsid w:val="00D62F10"/>
    <w:rsid w:val="00DA3936"/>
    <w:rsid w:val="00E232B5"/>
    <w:rsid w:val="00E46942"/>
    <w:rsid w:val="00EC1EAA"/>
    <w:rsid w:val="00F0731F"/>
    <w:rsid w:val="00F124B5"/>
    <w:rsid w:val="00F3267A"/>
    <w:rsid w:val="00F34DE5"/>
    <w:rsid w:val="00F836B0"/>
    <w:rsid w:val="00F9223A"/>
    <w:rsid w:val="00FA4848"/>
    <w:rsid w:val="00FD0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C6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9F4C6B"/>
    <w:rPr>
      <w:rFonts w:cs="Calibri"/>
      <w:lang w:eastAsia="en-US"/>
    </w:rPr>
  </w:style>
  <w:style w:type="character" w:customStyle="1" w:styleId="NoSpacingChar">
    <w:name w:val="No Spacing Char"/>
    <w:link w:val="NoSpacing"/>
    <w:uiPriority w:val="99"/>
    <w:locked/>
    <w:rsid w:val="009F4C6B"/>
    <w:rPr>
      <w:sz w:val="22"/>
      <w:szCs w:val="22"/>
      <w:lang w:val="ru-RU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C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25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C215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DA393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306</Words>
  <Characters>1749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Uzer</dc:creator>
  <cp:keywords/>
  <dc:description/>
  <cp:lastModifiedBy>Natasha</cp:lastModifiedBy>
  <cp:revision>2</cp:revision>
  <cp:lastPrinted>2021-09-21T11:14:00Z</cp:lastPrinted>
  <dcterms:created xsi:type="dcterms:W3CDTF">2022-09-19T10:51:00Z</dcterms:created>
  <dcterms:modified xsi:type="dcterms:W3CDTF">2022-09-19T10:51:00Z</dcterms:modified>
</cp:coreProperties>
</file>