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E7B" w:rsidRPr="00131E80" w:rsidRDefault="00563E7B" w:rsidP="00972039">
      <w:pPr>
        <w:spacing w:after="0" w:line="100" w:lineRule="atLeast"/>
        <w:ind w:left="-480"/>
        <w:jc w:val="center"/>
        <w:rPr>
          <w:rStyle w:val="c12"/>
          <w:b/>
          <w:sz w:val="24"/>
          <w:szCs w:val="24"/>
        </w:rPr>
      </w:pPr>
    </w:p>
    <w:p w:rsidR="00563E7B" w:rsidRPr="006D11CF" w:rsidRDefault="00563E7B" w:rsidP="00972039">
      <w:pPr>
        <w:shd w:val="clear" w:color="auto" w:fill="FFFFFF"/>
        <w:spacing w:after="0" w:line="240" w:lineRule="auto"/>
        <w:jc w:val="center"/>
        <w:rPr>
          <w:b/>
        </w:rPr>
      </w:pPr>
      <w:r w:rsidRPr="006D11CF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48.5pt">
            <v:imagedata r:id="rId7" o:title=""/>
          </v:shape>
        </w:pict>
      </w:r>
    </w:p>
    <w:p w:rsidR="00563E7B" w:rsidRPr="00131E80" w:rsidRDefault="00563E7B" w:rsidP="00972039">
      <w:pPr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563E7B" w:rsidRPr="00DE7E85" w:rsidRDefault="00563E7B" w:rsidP="00C443B3">
      <w:pPr>
        <w:tabs>
          <w:tab w:val="left" w:pos="0"/>
        </w:tabs>
        <w:suppressAutoHyphens/>
        <w:spacing w:after="0" w:line="240" w:lineRule="auto"/>
        <w:ind w:left="-76"/>
        <w:jc w:val="both"/>
        <w:rPr>
          <w:sz w:val="24"/>
          <w:szCs w:val="24"/>
        </w:rPr>
      </w:pPr>
      <w:r>
        <w:rPr>
          <w:b/>
          <w:bCs/>
        </w:rPr>
        <w:t xml:space="preserve">    </w:t>
      </w:r>
      <w:r w:rsidRPr="00FC290D">
        <w:rPr>
          <w:b/>
          <w:bCs/>
        </w:rPr>
        <w:t>Образовательный стандарт</w:t>
      </w:r>
      <w:r>
        <w:rPr>
          <w:sz w:val="24"/>
          <w:szCs w:val="24"/>
        </w:rPr>
        <w:t xml:space="preserve">: </w:t>
      </w:r>
      <w:r w:rsidRPr="00DE7E85">
        <w:rPr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 изменениями от 31.12.2015г №</w:t>
      </w:r>
      <w:r>
        <w:rPr>
          <w:sz w:val="24"/>
          <w:szCs w:val="24"/>
        </w:rPr>
        <w:t xml:space="preserve"> </w:t>
      </w:r>
      <w:r w:rsidRPr="00DE7E85">
        <w:rPr>
          <w:sz w:val="24"/>
          <w:szCs w:val="24"/>
        </w:rPr>
        <w:t>1577).</w:t>
      </w:r>
    </w:p>
    <w:p w:rsidR="00563E7B" w:rsidRPr="00131E80" w:rsidRDefault="00563E7B" w:rsidP="00C443B3">
      <w:pPr>
        <w:spacing w:after="0" w:line="240" w:lineRule="auto"/>
        <w:jc w:val="both"/>
        <w:rPr>
          <w:spacing w:val="-5"/>
        </w:rPr>
      </w:pPr>
      <w:r w:rsidRPr="00BB511C">
        <w:rPr>
          <w:b/>
          <w:bCs/>
          <w:sz w:val="24"/>
          <w:szCs w:val="24"/>
        </w:rPr>
        <w:t xml:space="preserve">    </w:t>
      </w:r>
      <w:r>
        <w:rPr>
          <w:b/>
          <w:bCs/>
        </w:rPr>
        <w:t xml:space="preserve">Рабочая </w:t>
      </w:r>
      <w:r w:rsidRPr="00F2161F">
        <w:rPr>
          <w:b/>
          <w:bCs/>
        </w:rPr>
        <w:t>программа</w:t>
      </w:r>
      <w:r>
        <w:rPr>
          <w:b/>
          <w:bCs/>
        </w:rPr>
        <w:t xml:space="preserve"> по биологии для 7 класса составлена на основе авторской программы</w:t>
      </w:r>
      <w:r w:rsidRPr="00131E80">
        <w:rPr>
          <w:sz w:val="24"/>
          <w:szCs w:val="24"/>
        </w:rPr>
        <w:t>:</w:t>
      </w:r>
      <w:r w:rsidRPr="00131E80">
        <w:rPr>
          <w:spacing w:val="-5"/>
        </w:rPr>
        <w:t xml:space="preserve"> Программа «Биология. Предметная линия учебников «Сферы»  5-9</w:t>
      </w:r>
      <w:r>
        <w:rPr>
          <w:spacing w:val="-5"/>
        </w:rPr>
        <w:t xml:space="preserve"> классы», Л.Н.Сухоруковой</w:t>
      </w:r>
      <w:r w:rsidRPr="00131E80">
        <w:rPr>
          <w:spacing w:val="-5"/>
        </w:rPr>
        <w:t>,    В.С.</w:t>
      </w:r>
      <w:r>
        <w:rPr>
          <w:spacing w:val="-5"/>
        </w:rPr>
        <w:t xml:space="preserve"> </w:t>
      </w:r>
      <w:r w:rsidRPr="00131E80">
        <w:rPr>
          <w:spacing w:val="-5"/>
        </w:rPr>
        <w:t xml:space="preserve">Кучменко, «Просвещение», </w:t>
      </w:r>
      <w:smartTag w:uri="urn:schemas-microsoft-com:office:smarttags" w:element="metricconverter">
        <w:smartTagPr>
          <w:attr w:name="ProductID" w:val="2011 г"/>
        </w:smartTagPr>
        <w:r w:rsidRPr="00131E80">
          <w:rPr>
            <w:spacing w:val="-5"/>
          </w:rPr>
          <w:t>2011 г</w:t>
        </w:r>
      </w:smartTag>
      <w:r w:rsidRPr="00131E80">
        <w:rPr>
          <w:spacing w:val="-5"/>
        </w:rPr>
        <w:t>.</w:t>
      </w:r>
    </w:p>
    <w:p w:rsidR="00563E7B" w:rsidRPr="00131E80" w:rsidRDefault="00563E7B" w:rsidP="00972039">
      <w:pPr>
        <w:spacing w:after="0" w:line="240" w:lineRule="auto"/>
        <w:jc w:val="both"/>
        <w:rPr>
          <w:spacing w:val="-5"/>
        </w:rPr>
      </w:pPr>
      <w:r w:rsidRPr="0080176E">
        <w:rPr>
          <w:sz w:val="24"/>
          <w:szCs w:val="24"/>
        </w:rPr>
        <w:t>Учебник:</w:t>
      </w:r>
      <w:r w:rsidRPr="00131E80">
        <w:rPr>
          <w:sz w:val="24"/>
          <w:szCs w:val="24"/>
        </w:rPr>
        <w:t xml:space="preserve"> </w:t>
      </w:r>
      <w:r w:rsidRPr="00131E80">
        <w:rPr>
          <w:bCs/>
        </w:rPr>
        <w:t>«Биология. Живой организм 7 класс», учебник для общеобразовательных учреждений. Авторы: Л.Н. Сухорукова, В.С. Кучменко, И.Я. Колесникова Москва, «Просвещение», 2014г</w:t>
      </w:r>
      <w:r w:rsidRPr="00131E80">
        <w:rPr>
          <w:spacing w:val="-5"/>
        </w:rPr>
        <w:t>.</w:t>
      </w:r>
    </w:p>
    <w:p w:rsidR="00563E7B" w:rsidRPr="00131E80" w:rsidRDefault="00563E7B" w:rsidP="00972039">
      <w:pPr>
        <w:spacing w:after="0" w:line="240" w:lineRule="auto"/>
        <w:jc w:val="both"/>
      </w:pPr>
    </w:p>
    <w:p w:rsidR="00563E7B" w:rsidRDefault="00563E7B" w:rsidP="00C443B3">
      <w:pPr>
        <w:jc w:val="center"/>
        <w:rPr>
          <w:b/>
        </w:rPr>
      </w:pPr>
      <w:r w:rsidRPr="00AC620B">
        <w:rPr>
          <w:b/>
        </w:rPr>
        <w:t>Планируемы</w:t>
      </w:r>
      <w:r w:rsidRPr="00CE0EBF">
        <w:rPr>
          <w:b/>
        </w:rPr>
        <w:t xml:space="preserve">е результаты </w:t>
      </w:r>
      <w:r>
        <w:rPr>
          <w:b/>
        </w:rPr>
        <w:t>освоения</w:t>
      </w:r>
      <w:r w:rsidRPr="00CE0EBF">
        <w:rPr>
          <w:b/>
        </w:rPr>
        <w:t xml:space="preserve"> учебного предмета</w:t>
      </w:r>
    </w:p>
    <w:p w:rsidR="00563E7B" w:rsidRPr="00131E80" w:rsidRDefault="00563E7B" w:rsidP="00C443B3">
      <w:pPr>
        <w:autoSpaceDE w:val="0"/>
        <w:autoSpaceDN w:val="0"/>
        <w:adjustRightInd w:val="0"/>
        <w:spacing w:before="120" w:after="120" w:line="240" w:lineRule="auto"/>
        <w:jc w:val="center"/>
        <w:rPr>
          <w:b/>
          <w:bCs/>
          <w:sz w:val="24"/>
          <w:szCs w:val="24"/>
        </w:rPr>
      </w:pPr>
      <w:r w:rsidRPr="00131E80">
        <w:rPr>
          <w:b/>
          <w:bCs/>
          <w:sz w:val="24"/>
          <w:szCs w:val="24"/>
        </w:rPr>
        <w:t>Требования к результатам обучения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 xml:space="preserve">Личностные: 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Ученик учиться использовать свои взгляды на мир для объяснения различных ситуаций, решения возникающих проблем и извлечения жизненных уроков.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Осознавать свои интересы, находить и изучать в учебниках по разным предметам материал (из максимума), имеющий отношение к своим интересам. 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Приобретать опыт участия в делах, приносящих пользу людям.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Учиться самостоятельно выбирать стиль поведения, привычки, обеспечивающие безопасный образ жизни и сохранение здоровья – своего, а так же близких людей и окружающих.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Выбирать поступки,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Использовать экологическое мышление для выбора стратегии собственного поведения в качестве одной из ценностных установок.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Средством развития личностных результатов служит учебный материал, и прежде всего продуктивные задания учебника, нацеленные на умение оценивать:</w:t>
      </w:r>
    </w:p>
    <w:p w:rsidR="00563E7B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– риск взаимоотношений человека и природы.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</w:p>
    <w:p w:rsidR="00563E7B" w:rsidRDefault="00563E7B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>Метапредметные: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b/>
          <w:sz w:val="24"/>
          <w:szCs w:val="24"/>
        </w:rPr>
      </w:pPr>
    </w:p>
    <w:p w:rsidR="00563E7B" w:rsidRPr="00131E80" w:rsidRDefault="00563E7B" w:rsidP="00C443B3">
      <w:pPr>
        <w:pStyle w:val="NoSpacing1"/>
        <w:rPr>
          <w:rFonts w:ascii="Times New Roman" w:hAnsi="Times New Roman"/>
          <w:b/>
          <w:i/>
          <w:sz w:val="24"/>
          <w:szCs w:val="24"/>
        </w:rPr>
      </w:pPr>
      <w:r w:rsidRPr="00131E80">
        <w:rPr>
          <w:rFonts w:ascii="Times New Roman" w:hAnsi="Times New Roman"/>
          <w:b/>
          <w:i/>
          <w:sz w:val="24"/>
          <w:szCs w:val="24"/>
        </w:rPr>
        <w:t>Регулятивные УУД: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Самостоятельно обнаруживать и формулировать проблему в классной и индивидуальной учебной деятельности.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Составлять (индивидуально или в группе) план решения проблемы (выполнения проекта).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Работая по предложенному и самостоятельно составленному плану, использовать наряду с основными и  дополнительные средства (справочная литература, сложные приборы, компьютер).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В ходе представления проекта давать оценку его результатам. 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Самостоятельно осознавать  причины своего успеха или неуспеха и находить способы выхода из ситуации неуспеха.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b/>
          <w:i/>
          <w:sz w:val="24"/>
          <w:szCs w:val="24"/>
        </w:rPr>
      </w:pPr>
      <w:r w:rsidRPr="00131E80">
        <w:rPr>
          <w:rFonts w:ascii="Times New Roman" w:hAnsi="Times New Roman"/>
          <w:b/>
          <w:i/>
          <w:sz w:val="24"/>
          <w:szCs w:val="24"/>
        </w:rPr>
        <w:t>Познавательные УУД: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Анализировать, сравнивать, классифицировать и обобщать понятия: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– давать определение понятиям на основе изученного на различных предметах учебного материала; 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– осуществлять логическую операцию установления родо-видовых отношений. 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Строить логическое рассуждение, включающее установление причинно-следственных связей.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Представлять  информацию в виде  конспектов, таблиц, схем, графиков.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Преобразовывать информацию 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   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Понимая позицию другого, различать в его речи: мнение (точку зрения), доказательство (аргументы), факты;  гипотезы, аксиомы, теории. Для этого самостоятельно использовать различные виды чтения (изучающее, просмотровое, ознакомительное, поисковое), приемы слушания.  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b/>
          <w:i/>
          <w:sz w:val="24"/>
          <w:szCs w:val="24"/>
        </w:rPr>
      </w:pPr>
      <w:r w:rsidRPr="00131E80">
        <w:rPr>
          <w:rFonts w:ascii="Times New Roman" w:hAnsi="Times New Roman"/>
          <w:b/>
          <w:i/>
          <w:sz w:val="24"/>
          <w:szCs w:val="24"/>
        </w:rPr>
        <w:t>Коммуникативные УУД: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Отстаивая свою точку зрения, приводить аргументы, подтверждая их фактами. 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Учиться критично относиться к своему мнению, с достоинством признавать ошибочность своего мнения (если оно таково) и корректировать его.</w:t>
      </w:r>
    </w:p>
    <w:p w:rsidR="00563E7B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Уметь взглянуть на ситуацию с иной позиции и договариваться с людьми иных позиций.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sz w:val="24"/>
          <w:szCs w:val="24"/>
        </w:rPr>
      </w:pPr>
    </w:p>
    <w:p w:rsidR="00563E7B" w:rsidRDefault="00563E7B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>Предметные: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b/>
          <w:sz w:val="24"/>
          <w:szCs w:val="24"/>
        </w:rPr>
      </w:pPr>
    </w:p>
    <w:p w:rsidR="00563E7B" w:rsidRPr="00131E80" w:rsidRDefault="00563E7B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определять роль в природе изученных групп животных.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приводить примеры приспособлений животных к среде обитания и объяснять их значение;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находить черты, свидетельствующие об усложнении животных по сравнению с предками, и давать им объяснение;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объяснять приспособления на разных стадиях жизненных циклов.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объяснять значение животных в жизни и хозяйстве человека;    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приводить примеры и характеризовать важных для жизни и хозяйства человека животных (обитателей жилищ, паразитов, переносчиков болезней, насекомых-опылителей,  общественных и кровососущих насекомых, промысловых рыб, охотничье-промысловых птиц и зверей, домашних животных и пр.) на примере своей местности, объяснять их значение.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различать (по таблице) основные группы животных (простейшие, типы кишечнополостных, плоских, круглых и кольчатых червей,  моллюсков, членистоногих (в т.ч. классы ракообразных, насекомых, пауков), хордовых (в т.ч. классы рыб, земноводных, пресмыкающихся, птиц и млекопитающих); 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объяснять строение и жизнедеятельность изученных групп животных (простейшие, кишечнополостные, плоские, круглые и кольчатые черви,  моллюски, членистоногие (в т.ч. ракообразные, насекомые, пауки), хордовые (в т.ч. рыбы, земноводные, пресмыкающиеся, птицы и млекопитающие);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характеризовать основные экологические группы изученных групп животных;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понимать смысл биологических терминов;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различать важнейшие отряды насекомых и млекопитающих;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проводить наблюдения за жизнедеятельностью животных, биологические опыты и эксперименты и объяснять их результаты.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соблюдать и объяснять правила поведения в природе; 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характеризовать способы рационального использования ресурсов животных на примере своего региона.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использовать знания биологии при соблюдении правил повседневной гигиены;</w:t>
      </w:r>
    </w:p>
    <w:p w:rsidR="00563E7B" w:rsidRPr="00131E80" w:rsidRDefault="00563E7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осуществлять личную профилактику заболеваний, вызываемых паразитическими животными.</w:t>
      </w:r>
    </w:p>
    <w:p w:rsidR="00563E7B" w:rsidRPr="00131E80" w:rsidRDefault="00563E7B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>Ученик получит возможность  научиться:</w:t>
      </w:r>
    </w:p>
    <w:p w:rsidR="00563E7B" w:rsidRPr="00131E80" w:rsidRDefault="00563E7B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выделять эстетические достоинства объектов живой природы;</w:t>
      </w:r>
    </w:p>
    <w:p w:rsidR="00563E7B" w:rsidRPr="00131E80" w:rsidRDefault="00563E7B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осознанно соблюдать основные принципы и правила отношения к живой природе;</w:t>
      </w:r>
    </w:p>
    <w:p w:rsidR="00563E7B" w:rsidRPr="00131E80" w:rsidRDefault="00563E7B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ориентироваться в системе моральных норм и ценностей  по 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563E7B" w:rsidRPr="00131E80" w:rsidRDefault="00563E7B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 формы в другую;</w:t>
      </w:r>
    </w:p>
    <w:p w:rsidR="00563E7B" w:rsidRPr="00131E80" w:rsidRDefault="00563E7B" w:rsidP="00C443B3">
      <w:pPr>
        <w:pStyle w:val="NoSpacing1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выбирать  целевые и  смысловые  установки в  своих действиях и поступках по отношению к живой природе.</w:t>
      </w:r>
    </w:p>
    <w:p w:rsidR="00563E7B" w:rsidRPr="00131E80" w:rsidRDefault="00563E7B" w:rsidP="00C443B3">
      <w:pPr>
        <w:spacing w:after="0" w:line="240" w:lineRule="auto"/>
        <w:rPr>
          <w:sz w:val="20"/>
          <w:szCs w:val="20"/>
        </w:rPr>
      </w:pPr>
    </w:p>
    <w:p w:rsidR="00563E7B" w:rsidRPr="00131E80" w:rsidRDefault="00563E7B" w:rsidP="00C443B3">
      <w:pPr>
        <w:spacing w:after="0" w:line="240" w:lineRule="auto"/>
        <w:jc w:val="center"/>
        <w:rPr>
          <w:b/>
          <w:sz w:val="24"/>
          <w:szCs w:val="24"/>
        </w:rPr>
      </w:pPr>
      <w:r w:rsidRPr="00131E80">
        <w:rPr>
          <w:b/>
          <w:sz w:val="24"/>
          <w:szCs w:val="24"/>
        </w:rPr>
        <w:t xml:space="preserve">Содержание учебного </w:t>
      </w:r>
      <w:r>
        <w:rPr>
          <w:b/>
          <w:sz w:val="24"/>
          <w:szCs w:val="24"/>
        </w:rPr>
        <w:t>предмета</w:t>
      </w:r>
    </w:p>
    <w:p w:rsidR="00563E7B" w:rsidRPr="00131E80" w:rsidRDefault="00563E7B" w:rsidP="00972039">
      <w:pPr>
        <w:spacing w:after="0" w:line="240" w:lineRule="auto"/>
        <w:ind w:left="7"/>
        <w:rPr>
          <w:b/>
          <w:bCs/>
          <w:sz w:val="24"/>
          <w:szCs w:val="24"/>
        </w:rPr>
      </w:pPr>
    </w:p>
    <w:p w:rsidR="00563E7B" w:rsidRPr="00131E80" w:rsidRDefault="00563E7B" w:rsidP="00972039">
      <w:pPr>
        <w:tabs>
          <w:tab w:val="left" w:pos="1067"/>
        </w:tabs>
        <w:spacing w:after="0" w:line="235" w:lineRule="auto"/>
        <w:ind w:left="708"/>
        <w:rPr>
          <w:b/>
          <w:bCs/>
          <w:sz w:val="24"/>
          <w:szCs w:val="24"/>
        </w:rPr>
      </w:pPr>
      <w:r w:rsidRPr="00131E80">
        <w:rPr>
          <w:b/>
          <w:sz w:val="24"/>
          <w:szCs w:val="24"/>
        </w:rPr>
        <w:t xml:space="preserve">Тема. 1 </w:t>
      </w:r>
      <w:r w:rsidRPr="00131E80">
        <w:rPr>
          <w:b/>
          <w:bCs/>
          <w:sz w:val="24"/>
          <w:szCs w:val="24"/>
        </w:rPr>
        <w:t>Введение (2 часа)</w:t>
      </w:r>
    </w:p>
    <w:p w:rsidR="00563E7B" w:rsidRPr="00131E80" w:rsidRDefault="00563E7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Организм и вид – различные уровни живой природы. Природное сообщество. Экосистема.</w:t>
      </w:r>
    </w:p>
    <w:p w:rsidR="00563E7B" w:rsidRPr="00131E80" w:rsidRDefault="00563E7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Эволюционное учение. Доказательства эволюции. История развития жизни на Земле. Систематика растений и животных.</w:t>
      </w:r>
    </w:p>
    <w:p w:rsidR="00563E7B" w:rsidRDefault="00563E7B" w:rsidP="00972039">
      <w:pPr>
        <w:pStyle w:val="20"/>
        <w:shd w:val="clear" w:color="auto" w:fill="auto"/>
        <w:spacing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D9000C">
        <w:rPr>
          <w:rStyle w:val="21"/>
          <w:iCs/>
          <w:sz w:val="24"/>
          <w:szCs w:val="24"/>
        </w:rPr>
        <w:t>Демонстрации:</w:t>
      </w:r>
      <w:r w:rsidRPr="00D9000C">
        <w:rPr>
          <w:rFonts w:ascii="Times New Roman" w:hAnsi="Times New Roman"/>
          <w:sz w:val="24"/>
          <w:szCs w:val="24"/>
        </w:rPr>
        <w:t xml:space="preserve"> портреты ученых; гербарные экземпляры растений, коллекции насекомых, репродукции картин, схемы, рисунки, слайды, таблицы, видеофильмы (в том числе цифровые образовательные ресурсы), иллюстрирующие движущие си</w:t>
      </w:r>
      <w:r w:rsidRPr="00D9000C">
        <w:rPr>
          <w:rFonts w:ascii="Times New Roman" w:hAnsi="Times New Roman"/>
          <w:sz w:val="24"/>
          <w:szCs w:val="24"/>
        </w:rPr>
        <w:softHyphen/>
        <w:t>лы эволюции, многообразие живых организмов, их приспособленность к условиям среды обитания, принципы классификации.</w:t>
      </w:r>
    </w:p>
    <w:p w:rsidR="00563E7B" w:rsidRPr="00D74CCD" w:rsidRDefault="00563E7B" w:rsidP="000760FC">
      <w:pPr>
        <w:spacing w:before="120"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0760FC">
        <w:rPr>
          <w:b/>
          <w:sz w:val="24"/>
          <w:szCs w:val="24"/>
        </w:rPr>
        <w:t xml:space="preserve">Тема 2. </w:t>
      </w:r>
      <w:r w:rsidRPr="00D74CCD">
        <w:rPr>
          <w:b/>
          <w:sz w:val="24"/>
          <w:szCs w:val="24"/>
        </w:rPr>
        <w:t xml:space="preserve">Эволюция живой природы </w:t>
      </w:r>
      <w:r>
        <w:rPr>
          <w:b/>
          <w:i/>
          <w:sz w:val="24"/>
          <w:szCs w:val="24"/>
        </w:rPr>
        <w:t>(2</w:t>
      </w:r>
      <w:r w:rsidRPr="00D74CCD">
        <w:rPr>
          <w:b/>
          <w:i/>
          <w:sz w:val="24"/>
          <w:szCs w:val="24"/>
        </w:rPr>
        <w:t>ч)</w:t>
      </w:r>
    </w:p>
    <w:p w:rsidR="00563E7B" w:rsidRPr="000760FC" w:rsidRDefault="00563E7B" w:rsidP="000760FC">
      <w:pPr>
        <w:spacing w:after="0" w:line="240" w:lineRule="auto"/>
        <w:ind w:firstLine="480"/>
        <w:jc w:val="both"/>
        <w:rPr>
          <w:sz w:val="24"/>
          <w:szCs w:val="24"/>
        </w:rPr>
      </w:pPr>
      <w:r w:rsidRPr="000760FC">
        <w:rPr>
          <w:sz w:val="24"/>
          <w:szCs w:val="24"/>
        </w:rPr>
        <w:t>Эволюционное учение. Доказательства эволюции. История развития жизни на Земле. Систематика растений и животных.</w:t>
      </w:r>
    </w:p>
    <w:p w:rsidR="00563E7B" w:rsidRPr="000760FC" w:rsidRDefault="00563E7B" w:rsidP="000760FC">
      <w:pPr>
        <w:pStyle w:val="20"/>
        <w:shd w:val="clear" w:color="auto" w:fill="auto"/>
        <w:spacing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0760FC">
        <w:rPr>
          <w:rStyle w:val="21"/>
          <w:sz w:val="24"/>
          <w:szCs w:val="24"/>
        </w:rPr>
        <w:t>Демонстрации:</w:t>
      </w:r>
      <w:r w:rsidRPr="000760FC">
        <w:rPr>
          <w:rFonts w:ascii="Times New Roman" w:hAnsi="Times New Roman"/>
          <w:sz w:val="24"/>
          <w:szCs w:val="24"/>
        </w:rPr>
        <w:t xml:space="preserve"> портреты ученых; гербарные экземпляры растений, коллекции насекомых, репродукции картин, схемы, рисунки, слайды, таблицы, видеофильмы (в том числе цифровые образовательные ресурсы), иллюстрирующие движущие си</w:t>
      </w:r>
      <w:r w:rsidRPr="000760FC">
        <w:rPr>
          <w:rFonts w:ascii="Times New Roman" w:hAnsi="Times New Roman"/>
          <w:sz w:val="24"/>
          <w:szCs w:val="24"/>
        </w:rPr>
        <w:softHyphen/>
        <w:t>лы эволюции, многообразие живых организмов, их приспособленность к условиям среды обитания, принципы классификации.</w:t>
      </w:r>
    </w:p>
    <w:p w:rsidR="00563E7B" w:rsidRPr="00131E80" w:rsidRDefault="00563E7B" w:rsidP="00972039">
      <w:pPr>
        <w:spacing w:before="120" w:after="120" w:line="240" w:lineRule="auto"/>
        <w:ind w:firstLine="482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Тема 3</w:t>
      </w:r>
      <w:r w:rsidRPr="00131E80">
        <w:rPr>
          <w:b/>
          <w:sz w:val="24"/>
          <w:szCs w:val="24"/>
        </w:rPr>
        <w:t>. Растения – производители органического вещества</w:t>
      </w:r>
      <w:r w:rsidRPr="00131E80">
        <w:rPr>
          <w:b/>
          <w:i/>
          <w:sz w:val="24"/>
          <w:szCs w:val="24"/>
        </w:rPr>
        <w:t xml:space="preserve"> </w:t>
      </w:r>
      <w:r w:rsidRPr="00131E80"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(18</w:t>
      </w:r>
      <w:r w:rsidRPr="00131E80">
        <w:rPr>
          <w:b/>
          <w:i/>
          <w:sz w:val="24"/>
          <w:szCs w:val="24"/>
        </w:rPr>
        <w:t>ч)</w:t>
      </w:r>
    </w:p>
    <w:p w:rsidR="00563E7B" w:rsidRPr="00131E80" w:rsidRDefault="00563E7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 xml:space="preserve">Царство растения: основные признаки, разнообразие и эволюция растений. </w:t>
      </w:r>
    </w:p>
    <w:p w:rsidR="00563E7B" w:rsidRPr="00131E80" w:rsidRDefault="00563E7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Подцарство Настоящие водоросли, Багрянки. Роль водорослей в экосистемах.</w:t>
      </w:r>
    </w:p>
    <w:p w:rsidR="00563E7B" w:rsidRPr="00131E80" w:rsidRDefault="00563E7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Подцарство Высшие растения. Отделы Моховидные. Роль мхов в образовании болотных экосистем. Отделы: Папоротниковидные, Хвощевидные, Плауновидные. Роль папоротников, хвощей плаунов в образовании древних лесов.</w:t>
      </w:r>
    </w:p>
    <w:p w:rsidR="00563E7B" w:rsidRPr="00131E80" w:rsidRDefault="00563E7B" w:rsidP="00D9000C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Отдел Голосеменные. Роль голосеменных в экосистеме тайги. Отдел Покрытосеменные или цветковые. Класс  Двудольные. Семейство Крестоцветные.  Семейство Бобовые. Семейство Паслёновые. Класс Однодольные семейство Лилейные. Семейство злаки. Роль покрытосеменных в развитии растениеводства.</w:t>
      </w:r>
      <w:r>
        <w:rPr>
          <w:sz w:val="24"/>
          <w:szCs w:val="24"/>
        </w:rPr>
        <w:t xml:space="preserve"> </w:t>
      </w:r>
      <w:r w:rsidRPr="00131E80">
        <w:rPr>
          <w:sz w:val="24"/>
          <w:szCs w:val="24"/>
        </w:rPr>
        <w:t xml:space="preserve">Семейства Лилейные, Злаки. Роль покрытосеменных. </w:t>
      </w:r>
    </w:p>
    <w:p w:rsidR="00563E7B" w:rsidRPr="00131E80" w:rsidRDefault="00563E7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b/>
          <w:sz w:val="24"/>
          <w:szCs w:val="24"/>
        </w:rPr>
        <w:t>Демонстрации:</w:t>
      </w:r>
      <w:r w:rsidRPr="00131E80">
        <w:rPr>
          <w:sz w:val="24"/>
          <w:szCs w:val="24"/>
        </w:rPr>
        <w:t xml:space="preserve"> портреты ученых, микропрепараты, живые и гербарные эк</w:t>
      </w:r>
      <w:r w:rsidRPr="00131E80">
        <w:rPr>
          <w:sz w:val="24"/>
          <w:szCs w:val="24"/>
        </w:rPr>
        <w:softHyphen/>
        <w:t>земпляры, таблицы, схемы, рисунки, репродукции картин, слайды, видеофильмы (в том числе цифровые образовательные ресурсы), иллюстрирующие морфологиче</w:t>
      </w:r>
      <w:r w:rsidRPr="00131E80">
        <w:rPr>
          <w:sz w:val="24"/>
          <w:szCs w:val="24"/>
        </w:rPr>
        <w:softHyphen/>
        <w:t>ские особенности отдельных растени</w:t>
      </w:r>
      <w:r>
        <w:rPr>
          <w:sz w:val="24"/>
          <w:szCs w:val="24"/>
        </w:rPr>
        <w:t>й,  средообразующую деятельность.</w:t>
      </w:r>
      <w:r w:rsidRPr="00131E80">
        <w:rPr>
          <w:sz w:val="24"/>
          <w:szCs w:val="24"/>
        </w:rPr>
        <w:t xml:space="preserve"> </w:t>
      </w:r>
    </w:p>
    <w:p w:rsidR="00563E7B" w:rsidRPr="00131E80" w:rsidRDefault="00563E7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Лабораторная работа №1 «Изучение одноклеточных водорослей».</w:t>
      </w:r>
    </w:p>
    <w:p w:rsidR="00563E7B" w:rsidRPr="00131E80" w:rsidRDefault="00563E7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№2</w:t>
      </w:r>
      <w:r w:rsidRPr="00131E80">
        <w:rPr>
          <w:i/>
          <w:sz w:val="24"/>
          <w:szCs w:val="24"/>
        </w:rPr>
        <w:t xml:space="preserve"> «Строение мха кукушкин лен»</w:t>
      </w:r>
    </w:p>
    <w:p w:rsidR="00563E7B" w:rsidRPr="00131E80" w:rsidRDefault="00563E7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Лабораторная работ</w:t>
      </w:r>
      <w:r>
        <w:rPr>
          <w:i/>
          <w:sz w:val="24"/>
          <w:szCs w:val="24"/>
        </w:rPr>
        <w:t>а №3</w:t>
      </w:r>
      <w:r w:rsidRPr="00131E80">
        <w:rPr>
          <w:i/>
          <w:sz w:val="24"/>
          <w:szCs w:val="24"/>
        </w:rPr>
        <w:t xml:space="preserve"> «Строение папоротника»</w:t>
      </w:r>
    </w:p>
    <w:p w:rsidR="00563E7B" w:rsidRPr="00131E80" w:rsidRDefault="00563E7B" w:rsidP="000760FC">
      <w:pPr>
        <w:spacing w:after="0" w:line="240" w:lineRule="auto"/>
        <w:ind w:left="540" w:hanging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№4</w:t>
      </w:r>
      <w:r w:rsidRPr="00131E80">
        <w:rPr>
          <w:i/>
          <w:sz w:val="24"/>
          <w:szCs w:val="24"/>
        </w:rPr>
        <w:t xml:space="preserve"> </w:t>
      </w:r>
      <w:r w:rsidRPr="00E00833">
        <w:rPr>
          <w:sz w:val="24"/>
          <w:szCs w:val="24"/>
        </w:rPr>
        <w:t>«</w:t>
      </w:r>
      <w:r w:rsidRPr="00D9000C">
        <w:rPr>
          <w:i/>
          <w:iCs/>
          <w:sz w:val="24"/>
          <w:szCs w:val="24"/>
        </w:rPr>
        <w:t>Изучение  строения  побегов  и  шишек  хвойных  растений</w:t>
      </w:r>
      <w:r w:rsidRPr="00D9000C">
        <w:rPr>
          <w:i/>
          <w:iCs/>
        </w:rPr>
        <w:t>»</w:t>
      </w:r>
    </w:p>
    <w:p w:rsidR="00563E7B" w:rsidRPr="00131E80" w:rsidRDefault="00563E7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№5</w:t>
      </w:r>
      <w:r w:rsidRPr="00131E80">
        <w:rPr>
          <w:i/>
          <w:sz w:val="24"/>
          <w:szCs w:val="24"/>
        </w:rPr>
        <w:t xml:space="preserve"> «Признаки однодольных и двудольных растений».  </w:t>
      </w:r>
    </w:p>
    <w:p w:rsidR="00563E7B" w:rsidRPr="00131E80" w:rsidRDefault="00563E7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№6</w:t>
      </w:r>
      <w:r w:rsidRPr="00131E80">
        <w:rPr>
          <w:i/>
          <w:sz w:val="24"/>
          <w:szCs w:val="24"/>
        </w:rPr>
        <w:t xml:space="preserve"> «Признаки семейства Крестоцветных» </w:t>
      </w:r>
    </w:p>
    <w:p w:rsidR="00563E7B" w:rsidRPr="00131E80" w:rsidRDefault="00563E7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№7</w:t>
      </w:r>
      <w:r w:rsidRPr="00131E80">
        <w:rPr>
          <w:i/>
          <w:sz w:val="24"/>
          <w:szCs w:val="24"/>
        </w:rPr>
        <w:t xml:space="preserve"> «Признаки растений семейства Бобовых». </w:t>
      </w:r>
    </w:p>
    <w:p w:rsidR="00563E7B" w:rsidRPr="00131E80" w:rsidRDefault="00563E7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№8</w:t>
      </w:r>
      <w:r w:rsidRPr="00131E80">
        <w:rPr>
          <w:i/>
          <w:sz w:val="24"/>
          <w:szCs w:val="24"/>
        </w:rPr>
        <w:t xml:space="preserve"> «Признаки семейства Злаковых»</w:t>
      </w:r>
    </w:p>
    <w:p w:rsidR="00563E7B" w:rsidRPr="00131E80" w:rsidRDefault="00563E7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Практическая работа №1</w:t>
      </w:r>
      <w:r w:rsidRPr="00131E80">
        <w:rPr>
          <w:sz w:val="28"/>
          <w:szCs w:val="28"/>
        </w:rPr>
        <w:t xml:space="preserve"> «</w:t>
      </w:r>
      <w:r w:rsidRPr="00131E80">
        <w:rPr>
          <w:i/>
          <w:sz w:val="24"/>
          <w:szCs w:val="24"/>
        </w:rPr>
        <w:t xml:space="preserve">Определение  растений семейства Крестоцветных». </w:t>
      </w:r>
    </w:p>
    <w:p w:rsidR="00563E7B" w:rsidRPr="00131E80" w:rsidRDefault="00563E7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Практическая работа №2 « Определение растений семейства Бобовых»</w:t>
      </w:r>
    </w:p>
    <w:p w:rsidR="00563E7B" w:rsidRPr="00131E80" w:rsidRDefault="00563E7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Практическая работа №3  «Определение растений семейства Лилейных»</w:t>
      </w:r>
    </w:p>
    <w:p w:rsidR="00563E7B" w:rsidRPr="00131E80" w:rsidRDefault="00563E7B" w:rsidP="00972039">
      <w:pPr>
        <w:spacing w:before="120" w:after="120" w:line="240" w:lineRule="auto"/>
        <w:ind w:firstLine="482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Тема 4</w:t>
      </w:r>
      <w:r w:rsidRPr="00131E80">
        <w:rPr>
          <w:b/>
          <w:sz w:val="24"/>
          <w:szCs w:val="24"/>
        </w:rPr>
        <w:t>.</w:t>
      </w:r>
      <w:r w:rsidRPr="00131E80">
        <w:rPr>
          <w:sz w:val="24"/>
          <w:szCs w:val="24"/>
        </w:rPr>
        <w:t xml:space="preserve"> </w:t>
      </w:r>
      <w:r w:rsidRPr="00131E80">
        <w:rPr>
          <w:b/>
          <w:sz w:val="24"/>
          <w:szCs w:val="24"/>
        </w:rPr>
        <w:t xml:space="preserve">Животные – потребители органического вещества </w:t>
      </w:r>
      <w:r>
        <w:rPr>
          <w:b/>
          <w:i/>
          <w:sz w:val="24"/>
          <w:szCs w:val="24"/>
        </w:rPr>
        <w:t>(24</w:t>
      </w:r>
      <w:r w:rsidRPr="00131E80">
        <w:rPr>
          <w:b/>
          <w:i/>
          <w:sz w:val="24"/>
          <w:szCs w:val="24"/>
        </w:rPr>
        <w:t xml:space="preserve"> ч)</w:t>
      </w:r>
    </w:p>
    <w:p w:rsidR="00563E7B" w:rsidRPr="00131E80" w:rsidRDefault="00563E7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Царство Животные. Подцарство Одноклеточные. Роль одноклеточных в экосистемах.</w:t>
      </w:r>
    </w:p>
    <w:p w:rsidR="00563E7B" w:rsidRPr="00131E80" w:rsidRDefault="00563E7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 xml:space="preserve">Подцарство Многоклеточные. Беспозвоночные животные. Тип Кишечнополостные. Тип Плоские черви. Тип  Круглые черви.  Тип Кольчатые черви. Роль червей в экосистемах. Тип Моллюски. Тип Членистоногие. Классы Ракообразные, Паукообразные, Насекомые. </w:t>
      </w:r>
    </w:p>
    <w:p w:rsidR="00563E7B" w:rsidRPr="00131E80" w:rsidRDefault="00563E7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Тип Хордовые. Надкласс Рыбы. Классы Хрящевые и Костные рыбы. Класс Земноводные. Класс Пресмыкающиеся. Класс Птицы. Птицы наземных и водных экосистем. Класс Млекопитающие. Млекопитающие различных экосистем. Роль птиц и млекопитающих в жизни человека.</w:t>
      </w:r>
    </w:p>
    <w:p w:rsidR="00563E7B" w:rsidRPr="00131E80" w:rsidRDefault="00563E7B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№9</w:t>
      </w:r>
      <w:r w:rsidRPr="00131E80">
        <w:rPr>
          <w:i/>
          <w:sz w:val="24"/>
          <w:szCs w:val="24"/>
        </w:rPr>
        <w:t xml:space="preserve"> «Строение раковины моллюска».</w:t>
      </w:r>
    </w:p>
    <w:p w:rsidR="00563E7B" w:rsidRPr="00131E80" w:rsidRDefault="00563E7B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№10</w:t>
      </w:r>
      <w:r w:rsidRPr="00131E80">
        <w:rPr>
          <w:i/>
          <w:sz w:val="24"/>
          <w:szCs w:val="24"/>
        </w:rPr>
        <w:t xml:space="preserve"> «Внешнее строение насекомого».</w:t>
      </w:r>
    </w:p>
    <w:p w:rsidR="00563E7B" w:rsidRPr="00131E80" w:rsidRDefault="00563E7B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№11</w:t>
      </w:r>
      <w:r w:rsidRPr="00131E80">
        <w:rPr>
          <w:i/>
          <w:sz w:val="24"/>
          <w:szCs w:val="24"/>
        </w:rPr>
        <w:t xml:space="preserve"> «Внешнее и внутреннее строение рыб в связи со средой обитания».</w:t>
      </w:r>
    </w:p>
    <w:p w:rsidR="00563E7B" w:rsidRPr="00131E80" w:rsidRDefault="00563E7B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№12</w:t>
      </w:r>
      <w:r w:rsidRPr="00131E80">
        <w:rPr>
          <w:i/>
          <w:sz w:val="24"/>
          <w:szCs w:val="24"/>
        </w:rPr>
        <w:t xml:space="preserve"> «Внешнее строение птиц в связи с приспособленностью к полёту».</w:t>
      </w:r>
    </w:p>
    <w:p w:rsidR="00563E7B" w:rsidRPr="00131E80" w:rsidRDefault="00563E7B" w:rsidP="00972039">
      <w:pPr>
        <w:spacing w:after="0" w:line="240" w:lineRule="auto"/>
        <w:ind w:firstLine="48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Тема 5</w:t>
      </w:r>
      <w:r w:rsidRPr="00131E80">
        <w:rPr>
          <w:b/>
          <w:sz w:val="24"/>
          <w:szCs w:val="24"/>
        </w:rPr>
        <w:t xml:space="preserve">. Бактерии, грибы – разрушители органического вещества. Лишайники </w:t>
      </w:r>
      <w:r w:rsidRPr="00131E80">
        <w:rPr>
          <w:b/>
          <w:i/>
          <w:sz w:val="24"/>
          <w:szCs w:val="24"/>
        </w:rPr>
        <w:t>(3 ч)</w:t>
      </w:r>
    </w:p>
    <w:p w:rsidR="00563E7B" w:rsidRPr="00131E80" w:rsidRDefault="00563E7B" w:rsidP="00972039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sz w:val="24"/>
          <w:szCs w:val="24"/>
        </w:rPr>
        <w:t>Царство Бактерии. Царство Грибы. Роль грибов в природе и жизни человека. Лишайники.</w:t>
      </w:r>
      <w:r w:rsidRPr="00131E80">
        <w:rPr>
          <w:i/>
          <w:sz w:val="24"/>
          <w:szCs w:val="24"/>
        </w:rPr>
        <w:t xml:space="preserve"> </w:t>
      </w:r>
    </w:p>
    <w:p w:rsidR="00563E7B" w:rsidRPr="00131E80" w:rsidRDefault="00563E7B" w:rsidP="00972039">
      <w:pPr>
        <w:spacing w:after="0" w:line="240" w:lineRule="auto"/>
        <w:ind w:firstLine="480"/>
        <w:jc w:val="both"/>
        <w:rPr>
          <w:i/>
          <w:iCs/>
          <w:color w:val="000000"/>
          <w:sz w:val="24"/>
          <w:szCs w:val="24"/>
          <w:lang w:eastAsia="ru-RU"/>
        </w:rPr>
      </w:pPr>
      <w:r>
        <w:rPr>
          <w:i/>
          <w:sz w:val="24"/>
          <w:szCs w:val="24"/>
        </w:rPr>
        <w:t>Лабораторная работа №13</w:t>
      </w:r>
      <w:r w:rsidRPr="00131E80">
        <w:rPr>
          <w:i/>
          <w:sz w:val="24"/>
          <w:szCs w:val="24"/>
        </w:rPr>
        <w:t xml:space="preserve"> «Строение плодовых </w:t>
      </w:r>
      <w:r w:rsidRPr="00131E80">
        <w:rPr>
          <w:i/>
          <w:iCs/>
          <w:color w:val="000000"/>
          <w:sz w:val="24"/>
          <w:szCs w:val="24"/>
          <w:lang w:eastAsia="ru-RU"/>
        </w:rPr>
        <w:t xml:space="preserve">тел шляпочных грибов» </w:t>
      </w:r>
    </w:p>
    <w:p w:rsidR="00563E7B" w:rsidRDefault="00563E7B" w:rsidP="00972039">
      <w:pPr>
        <w:spacing w:after="0" w:line="240" w:lineRule="auto"/>
        <w:ind w:firstLine="480"/>
        <w:rPr>
          <w:i/>
          <w:color w:val="000000"/>
          <w:sz w:val="24"/>
          <w:szCs w:val="24"/>
          <w:lang w:eastAsia="ru-RU"/>
        </w:rPr>
      </w:pPr>
      <w:r w:rsidRPr="00131E80">
        <w:rPr>
          <w:i/>
          <w:sz w:val="24"/>
          <w:szCs w:val="24"/>
        </w:rPr>
        <w:t xml:space="preserve">Практическая работа №4 </w:t>
      </w:r>
      <w:r w:rsidRPr="00131E80">
        <w:rPr>
          <w:i/>
          <w:color w:val="000000"/>
          <w:sz w:val="24"/>
          <w:szCs w:val="24"/>
          <w:lang w:eastAsia="ru-RU"/>
        </w:rPr>
        <w:t>«Определение съедобных и ядовитых грибов»</w:t>
      </w:r>
    </w:p>
    <w:p w:rsidR="00563E7B" w:rsidRPr="00131E80" w:rsidRDefault="00563E7B" w:rsidP="00D9000C">
      <w:pPr>
        <w:tabs>
          <w:tab w:val="left" w:pos="1067"/>
        </w:tabs>
        <w:spacing w:after="0" w:line="240" w:lineRule="auto"/>
        <w:rPr>
          <w:b/>
          <w:i/>
          <w:iCs/>
          <w:sz w:val="24"/>
          <w:szCs w:val="24"/>
        </w:rPr>
      </w:pPr>
      <w:r>
        <w:rPr>
          <w:b/>
          <w:sz w:val="24"/>
          <w:szCs w:val="24"/>
        </w:rPr>
        <w:t xml:space="preserve">        Тема 6</w:t>
      </w:r>
      <w:r w:rsidRPr="00131E80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Биоразнообразие</w:t>
      </w:r>
      <w:r w:rsidRPr="00131E80">
        <w:rPr>
          <w:b/>
          <w:sz w:val="24"/>
          <w:szCs w:val="24"/>
        </w:rPr>
        <w:t xml:space="preserve"> </w:t>
      </w:r>
      <w:r w:rsidRPr="00131E80">
        <w:rPr>
          <w:b/>
          <w:i/>
          <w:iCs/>
          <w:sz w:val="24"/>
          <w:szCs w:val="24"/>
        </w:rPr>
        <w:t>(2 ч.)</w:t>
      </w:r>
    </w:p>
    <w:p w:rsidR="00563E7B" w:rsidRPr="00131E80" w:rsidRDefault="00563E7B" w:rsidP="00972039">
      <w:pPr>
        <w:spacing w:after="0" w:line="240" w:lineRule="auto"/>
        <w:rPr>
          <w:sz w:val="24"/>
          <w:szCs w:val="24"/>
        </w:rPr>
      </w:pPr>
      <w:r w:rsidRPr="00131E80">
        <w:rPr>
          <w:b/>
          <w:i/>
          <w:sz w:val="24"/>
          <w:szCs w:val="24"/>
        </w:rPr>
        <w:t xml:space="preserve"> </w:t>
      </w:r>
      <w:r w:rsidRPr="00131E80">
        <w:rPr>
          <w:sz w:val="24"/>
          <w:szCs w:val="24"/>
        </w:rPr>
        <w:t xml:space="preserve">Видовое биоразнообразие. Экосистемное разнообразие и деятельность человека.  Пути сохранения биоразнообразия. </w:t>
      </w:r>
    </w:p>
    <w:p w:rsidR="00563E7B" w:rsidRPr="00131E80" w:rsidRDefault="00563E7B" w:rsidP="00972039">
      <w:pPr>
        <w:spacing w:after="0" w:line="240" w:lineRule="auto"/>
        <w:ind w:firstLine="480"/>
        <w:rPr>
          <w:sz w:val="24"/>
          <w:szCs w:val="24"/>
        </w:rPr>
      </w:pPr>
      <w:r w:rsidRPr="00131E80">
        <w:rPr>
          <w:b/>
          <w:sz w:val="24"/>
          <w:szCs w:val="24"/>
        </w:rPr>
        <w:t>Демонстрации:</w:t>
      </w:r>
      <w:r w:rsidRPr="00131E80">
        <w:rPr>
          <w:sz w:val="24"/>
          <w:szCs w:val="24"/>
        </w:rPr>
        <w:t xml:space="preserve"> схемы, модели, рисунки, таблицы, гербарные экземпляры, коллекции, слайды, видеофильмы (в том числе цифровые образовательные ресур</w:t>
      </w:r>
      <w:r w:rsidRPr="00131E80">
        <w:rPr>
          <w:sz w:val="24"/>
          <w:szCs w:val="24"/>
        </w:rPr>
        <w:softHyphen/>
        <w:t>сы), иллюстрирующие охраняемые виды растений, животных, грибов, заповедные территории.</w:t>
      </w:r>
    </w:p>
    <w:p w:rsidR="00563E7B" w:rsidRPr="00131E80" w:rsidRDefault="00563E7B" w:rsidP="00972039">
      <w:pPr>
        <w:spacing w:after="0" w:line="240" w:lineRule="auto"/>
        <w:jc w:val="center"/>
        <w:rPr>
          <w:b/>
          <w:sz w:val="24"/>
          <w:szCs w:val="24"/>
        </w:rPr>
      </w:pPr>
    </w:p>
    <w:p w:rsidR="00563E7B" w:rsidRDefault="00563E7B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563E7B" w:rsidRDefault="00563E7B" w:rsidP="00C443B3">
      <w:pPr>
        <w:jc w:val="center"/>
        <w:rPr>
          <w:b/>
        </w:rPr>
      </w:pPr>
      <w:r w:rsidRPr="00DF2296">
        <w:rPr>
          <w:b/>
        </w:rPr>
        <w:t>Те</w:t>
      </w:r>
      <w:r>
        <w:rPr>
          <w:b/>
        </w:rPr>
        <w:t>матическое</w:t>
      </w:r>
      <w:r w:rsidRPr="00CE0EBF">
        <w:rPr>
          <w:b/>
        </w:rPr>
        <w:t xml:space="preserve"> </w:t>
      </w:r>
      <w:r>
        <w:rPr>
          <w:b/>
        </w:rPr>
        <w:t xml:space="preserve"> </w:t>
      </w:r>
      <w:r w:rsidRPr="00CE0EBF">
        <w:rPr>
          <w:b/>
        </w:rPr>
        <w:t>план</w:t>
      </w:r>
      <w:r>
        <w:rPr>
          <w:b/>
        </w:rPr>
        <w:t>ирование</w:t>
      </w:r>
    </w:p>
    <w:p w:rsidR="00563E7B" w:rsidRPr="00BB511C" w:rsidRDefault="00563E7B" w:rsidP="00972039">
      <w:pPr>
        <w:spacing w:after="0" w:line="240" w:lineRule="auto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Y="26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8"/>
        <w:gridCol w:w="3790"/>
        <w:gridCol w:w="1730"/>
        <w:gridCol w:w="1080"/>
        <w:gridCol w:w="720"/>
        <w:gridCol w:w="1260"/>
      </w:tblGrid>
      <w:tr w:rsidR="00563E7B" w:rsidRPr="00131E80" w:rsidTr="0080176E">
        <w:trPr>
          <w:trHeight w:val="390"/>
        </w:trPr>
        <w:tc>
          <w:tcPr>
            <w:tcW w:w="1068" w:type="dxa"/>
            <w:vMerge w:val="restart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№ раздела и темы</w:t>
            </w:r>
          </w:p>
        </w:tc>
        <w:tc>
          <w:tcPr>
            <w:tcW w:w="3790" w:type="dxa"/>
            <w:vMerge w:val="restart"/>
            <w:vAlign w:val="center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730" w:type="dxa"/>
            <w:vMerge w:val="restart"/>
            <w:vAlign w:val="center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800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Практическая часть</w:t>
            </w:r>
          </w:p>
        </w:tc>
        <w:tc>
          <w:tcPr>
            <w:tcW w:w="1260" w:type="dxa"/>
            <w:vMerge w:val="restart"/>
          </w:tcPr>
          <w:p w:rsidR="00563E7B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Тестовые работы</w:t>
            </w:r>
          </w:p>
        </w:tc>
      </w:tr>
      <w:tr w:rsidR="00563E7B" w:rsidRPr="00131E80" w:rsidTr="0080176E">
        <w:trPr>
          <w:trHeight w:val="435"/>
        </w:trPr>
        <w:tc>
          <w:tcPr>
            <w:tcW w:w="1068" w:type="dxa"/>
            <w:vMerge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0" w:type="dxa"/>
            <w:vMerge/>
            <w:vAlign w:val="center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л/р</w:t>
            </w:r>
          </w:p>
        </w:tc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п/р</w:t>
            </w:r>
          </w:p>
        </w:tc>
        <w:tc>
          <w:tcPr>
            <w:tcW w:w="1260" w:type="dxa"/>
            <w:vMerge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80176E">
        <w:tc>
          <w:tcPr>
            <w:tcW w:w="1068" w:type="dxa"/>
          </w:tcPr>
          <w:p w:rsidR="00563E7B" w:rsidRPr="00131E80" w:rsidRDefault="00563E7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563E7B" w:rsidRPr="00131E80" w:rsidRDefault="00563E7B" w:rsidP="00C1284E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131E80">
              <w:rPr>
                <w:rStyle w:val="c9c14"/>
                <w:bCs/>
                <w:sz w:val="24"/>
                <w:szCs w:val="24"/>
              </w:rPr>
              <w:t>Введение</w:t>
            </w:r>
          </w:p>
        </w:tc>
        <w:tc>
          <w:tcPr>
            <w:tcW w:w="1730" w:type="dxa"/>
            <w:vAlign w:val="center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63E7B" w:rsidRPr="00131E80" w:rsidTr="0080176E">
        <w:tc>
          <w:tcPr>
            <w:tcW w:w="1068" w:type="dxa"/>
          </w:tcPr>
          <w:p w:rsidR="00563E7B" w:rsidRPr="00131E80" w:rsidRDefault="00563E7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563E7B" w:rsidRPr="00131E80" w:rsidRDefault="00563E7B" w:rsidP="00C1284E">
            <w:pPr>
              <w:spacing w:before="120" w:after="120" w:line="240" w:lineRule="auto"/>
              <w:rPr>
                <w:rStyle w:val="c9c14"/>
                <w:bCs/>
                <w:sz w:val="24"/>
                <w:szCs w:val="24"/>
              </w:rPr>
            </w:pPr>
            <w:r w:rsidRPr="00181DA1">
              <w:rPr>
                <w:bCs/>
                <w:sz w:val="24"/>
                <w:szCs w:val="24"/>
              </w:rPr>
              <w:t>Эволюция живой природы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63E7B" w:rsidRPr="00131E80" w:rsidTr="0080176E">
        <w:trPr>
          <w:trHeight w:val="376"/>
        </w:trPr>
        <w:tc>
          <w:tcPr>
            <w:tcW w:w="1068" w:type="dxa"/>
          </w:tcPr>
          <w:p w:rsidR="00563E7B" w:rsidRPr="00131E80" w:rsidRDefault="00563E7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563E7B" w:rsidRPr="0041661E" w:rsidRDefault="00563E7B" w:rsidP="00C1284E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41661E">
              <w:rPr>
                <w:bCs/>
                <w:w w:val="99"/>
                <w:sz w:val="24"/>
                <w:szCs w:val="24"/>
              </w:rPr>
              <w:t>Растения – производители органического вещества</w:t>
            </w:r>
            <w:r>
              <w:rPr>
                <w:bCs/>
                <w:w w:val="99"/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63E7B" w:rsidRPr="00131E80" w:rsidTr="0080176E">
        <w:trPr>
          <w:trHeight w:val="523"/>
        </w:trPr>
        <w:tc>
          <w:tcPr>
            <w:tcW w:w="1068" w:type="dxa"/>
          </w:tcPr>
          <w:p w:rsidR="00563E7B" w:rsidRPr="00131E80" w:rsidRDefault="00563E7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563E7B" w:rsidRPr="00131E80" w:rsidRDefault="00563E7B" w:rsidP="00C1284E">
            <w:pPr>
              <w:spacing w:after="0" w:line="240" w:lineRule="auto"/>
              <w:rPr>
                <w:rStyle w:val="c9c14"/>
                <w:bCs/>
                <w:sz w:val="24"/>
                <w:szCs w:val="24"/>
              </w:rPr>
            </w:pPr>
            <w:r w:rsidRPr="00131E80">
              <w:rPr>
                <w:rStyle w:val="c9c14"/>
                <w:bCs/>
                <w:sz w:val="24"/>
                <w:szCs w:val="24"/>
              </w:rPr>
              <w:t>Животные- потребители органического вещества</w:t>
            </w:r>
            <w:r>
              <w:rPr>
                <w:rStyle w:val="c9c14"/>
                <w:bCs/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3E7B" w:rsidRPr="00131E80" w:rsidTr="0080176E">
        <w:trPr>
          <w:trHeight w:val="584"/>
        </w:trPr>
        <w:tc>
          <w:tcPr>
            <w:tcW w:w="1068" w:type="dxa"/>
          </w:tcPr>
          <w:p w:rsidR="00563E7B" w:rsidRPr="00131E80" w:rsidRDefault="00563E7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563E7B" w:rsidRPr="00131E80" w:rsidRDefault="00563E7B" w:rsidP="00C1284E">
            <w:pPr>
              <w:spacing w:after="0" w:line="240" w:lineRule="auto"/>
              <w:rPr>
                <w:rStyle w:val="c9c14"/>
                <w:bCs/>
                <w:sz w:val="24"/>
                <w:szCs w:val="24"/>
              </w:rPr>
            </w:pPr>
            <w:r w:rsidRPr="00131E80">
              <w:rPr>
                <w:rStyle w:val="c9c14"/>
                <w:bCs/>
                <w:sz w:val="24"/>
                <w:szCs w:val="24"/>
              </w:rPr>
              <w:t>Бактерии, грибы- разрушители органического вещества. Лишайники.</w:t>
            </w:r>
          </w:p>
        </w:tc>
        <w:tc>
          <w:tcPr>
            <w:tcW w:w="1730" w:type="dxa"/>
            <w:vAlign w:val="center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63E7B" w:rsidRPr="00131E80" w:rsidTr="0080176E">
        <w:trPr>
          <w:trHeight w:val="421"/>
        </w:trPr>
        <w:tc>
          <w:tcPr>
            <w:tcW w:w="1068" w:type="dxa"/>
          </w:tcPr>
          <w:p w:rsidR="00563E7B" w:rsidRPr="00131E80" w:rsidRDefault="00563E7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563E7B" w:rsidRPr="00C1284E" w:rsidRDefault="00563E7B" w:rsidP="00C1284E">
            <w:pPr>
              <w:spacing w:after="0" w:line="240" w:lineRule="auto"/>
              <w:rPr>
                <w:rStyle w:val="c9c14"/>
                <w:sz w:val="24"/>
                <w:szCs w:val="24"/>
              </w:rPr>
            </w:pPr>
            <w:r w:rsidRPr="00BB511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1284E">
              <w:rPr>
                <w:sz w:val="24"/>
                <w:szCs w:val="24"/>
              </w:rPr>
              <w:t>Биоразнообразие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63E7B" w:rsidRPr="00131E80" w:rsidTr="0080176E">
        <w:trPr>
          <w:trHeight w:val="255"/>
        </w:trPr>
        <w:tc>
          <w:tcPr>
            <w:tcW w:w="1068" w:type="dxa"/>
          </w:tcPr>
          <w:p w:rsidR="00563E7B" w:rsidRPr="00131E80" w:rsidRDefault="00563E7B" w:rsidP="00BA2A2C">
            <w:pPr>
              <w:spacing w:after="0" w:line="240" w:lineRule="auto"/>
              <w:rPr>
                <w:rStyle w:val="c9c14"/>
                <w:b/>
                <w:bCs/>
                <w:sz w:val="24"/>
                <w:szCs w:val="24"/>
              </w:rPr>
            </w:pPr>
          </w:p>
        </w:tc>
        <w:tc>
          <w:tcPr>
            <w:tcW w:w="3790" w:type="dxa"/>
          </w:tcPr>
          <w:p w:rsidR="00563E7B" w:rsidRPr="00131E80" w:rsidRDefault="00563E7B" w:rsidP="00BA2A2C">
            <w:pPr>
              <w:spacing w:after="0" w:line="240" w:lineRule="auto"/>
              <w:rPr>
                <w:rStyle w:val="c9c14"/>
                <w:b/>
                <w:bCs/>
                <w:sz w:val="24"/>
                <w:szCs w:val="24"/>
              </w:rPr>
            </w:pPr>
            <w:r w:rsidRPr="00131E80">
              <w:rPr>
                <w:rStyle w:val="c9c14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3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</w:tbl>
    <w:p w:rsidR="00563E7B" w:rsidRPr="00131E80" w:rsidRDefault="00563E7B" w:rsidP="00972039">
      <w:pPr>
        <w:framePr w:w="8535" w:wrap="auto" w:hAnchor="text"/>
        <w:spacing w:after="0" w:line="240" w:lineRule="auto"/>
        <w:jc w:val="center"/>
        <w:rPr>
          <w:sz w:val="24"/>
          <w:szCs w:val="24"/>
          <w:lang w:val="en-US"/>
        </w:rPr>
        <w:sectPr w:rsidR="00563E7B" w:rsidRPr="00131E80" w:rsidSect="006D11CF">
          <w:footerReference w:type="even" r:id="rId8"/>
          <w:footerReference w:type="default" r:id="rId9"/>
          <w:pgSz w:w="11900" w:h="16840"/>
          <w:pgMar w:top="540" w:right="560" w:bottom="540" w:left="900" w:header="0" w:footer="6" w:gutter="0"/>
          <w:cols w:space="720"/>
          <w:noEndnote/>
          <w:titlePg/>
          <w:docGrid w:linePitch="360"/>
        </w:sectPr>
      </w:pPr>
      <w:r w:rsidRPr="00131E80">
        <w:rPr>
          <w:b/>
          <w:sz w:val="24"/>
          <w:szCs w:val="24"/>
        </w:rPr>
        <w:t xml:space="preserve">          </w:t>
      </w:r>
    </w:p>
    <w:p w:rsidR="00563E7B" w:rsidRPr="00131E80" w:rsidRDefault="00563E7B" w:rsidP="00972039">
      <w:pPr>
        <w:spacing w:after="0" w:line="240" w:lineRule="auto"/>
        <w:jc w:val="center"/>
        <w:rPr>
          <w:b/>
          <w:sz w:val="24"/>
          <w:szCs w:val="24"/>
        </w:rPr>
      </w:pPr>
      <w:r w:rsidRPr="00131E80">
        <w:rPr>
          <w:b/>
          <w:sz w:val="24"/>
          <w:szCs w:val="24"/>
        </w:rPr>
        <w:t xml:space="preserve">Календарно – тематическое планирование </w:t>
      </w:r>
    </w:p>
    <w:p w:rsidR="00563E7B" w:rsidRPr="00131E80" w:rsidRDefault="00563E7B" w:rsidP="00972039">
      <w:pPr>
        <w:pStyle w:val="c6"/>
        <w:spacing w:before="0" w:beforeAutospacing="0" w:after="0" w:afterAutospacing="0"/>
        <w:jc w:val="center"/>
        <w:rPr>
          <w:b/>
          <w:bCs/>
        </w:rPr>
      </w:pPr>
      <w:r w:rsidRPr="00131E80">
        <w:rPr>
          <w:b/>
          <w:bCs/>
        </w:rPr>
        <w:t xml:space="preserve"> </w:t>
      </w:r>
    </w:p>
    <w:tbl>
      <w:tblPr>
        <w:tblW w:w="951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720"/>
        <w:gridCol w:w="23"/>
        <w:gridCol w:w="6"/>
        <w:gridCol w:w="825"/>
        <w:gridCol w:w="840"/>
        <w:gridCol w:w="3239"/>
        <w:gridCol w:w="3137"/>
      </w:tblGrid>
      <w:tr w:rsidR="00563E7B" w:rsidRPr="00131E80" w:rsidTr="00703B2E">
        <w:trPr>
          <w:trHeight w:val="345"/>
        </w:trPr>
        <w:tc>
          <w:tcPr>
            <w:tcW w:w="1440" w:type="dxa"/>
            <w:gridSpan w:val="2"/>
          </w:tcPr>
          <w:p w:rsidR="00563E7B" w:rsidRPr="00131E80" w:rsidRDefault="00563E7B" w:rsidP="00BA2A2C">
            <w:pPr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694" w:type="dxa"/>
            <w:gridSpan w:val="4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Дата</w:t>
            </w: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vMerge w:val="restart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Тема урока</w:t>
            </w: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37" w:type="dxa"/>
            <w:vMerge w:val="restart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 xml:space="preserve">Практическая </w:t>
            </w: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часть</w:t>
            </w: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л/р</w:t>
            </w:r>
          </w:p>
        </w:tc>
      </w:tr>
      <w:tr w:rsidR="00563E7B" w:rsidRPr="00131E80" w:rsidTr="00BA6CB2">
        <w:trPr>
          <w:trHeight w:val="1165"/>
        </w:trPr>
        <w:tc>
          <w:tcPr>
            <w:tcW w:w="720" w:type="dxa"/>
          </w:tcPr>
          <w:p w:rsidR="00563E7B" w:rsidRPr="00131E80" w:rsidRDefault="00563E7B" w:rsidP="0022471A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720" w:type="dxa"/>
          </w:tcPr>
          <w:p w:rsidR="00563E7B" w:rsidRPr="00131E80" w:rsidRDefault="00563E7B" w:rsidP="0022471A">
            <w:pPr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854" w:type="dxa"/>
            <w:gridSpan w:val="3"/>
          </w:tcPr>
          <w:p w:rsidR="00563E7B" w:rsidRPr="00131E80" w:rsidRDefault="00563E7B" w:rsidP="00703B2E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40" w:type="dxa"/>
          </w:tcPr>
          <w:p w:rsidR="00563E7B" w:rsidRPr="00131E80" w:rsidRDefault="00563E7B" w:rsidP="00BA2A2C">
            <w:pPr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3239" w:type="dxa"/>
            <w:vMerge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37" w:type="dxa"/>
            <w:vMerge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A57706">
        <w:trPr>
          <w:cantSplit/>
          <w:trHeight w:val="234"/>
        </w:trPr>
        <w:tc>
          <w:tcPr>
            <w:tcW w:w="9510" w:type="dxa"/>
            <w:gridSpan w:val="8"/>
            <w:vAlign w:val="center"/>
          </w:tcPr>
          <w:p w:rsidR="00563E7B" w:rsidRPr="00131E80" w:rsidRDefault="00563E7B" w:rsidP="00703B2E">
            <w:pPr>
              <w:ind w:left="2457"/>
              <w:rPr>
                <w:b/>
                <w:bCs/>
                <w:sz w:val="24"/>
                <w:szCs w:val="24"/>
              </w:rPr>
            </w:pPr>
            <w:r>
              <w:rPr>
                <w:rStyle w:val="c9c14"/>
                <w:b/>
                <w:sz w:val="24"/>
                <w:szCs w:val="24"/>
              </w:rPr>
              <w:t xml:space="preserve">                   </w:t>
            </w:r>
            <w:r w:rsidRPr="00131E80">
              <w:rPr>
                <w:rStyle w:val="c9c14"/>
                <w:b/>
                <w:sz w:val="24"/>
                <w:szCs w:val="24"/>
              </w:rPr>
              <w:t>Введение (2ч)</w:t>
            </w:r>
          </w:p>
        </w:tc>
      </w:tr>
      <w:tr w:rsidR="00563E7B" w:rsidRPr="00131E80" w:rsidTr="00BA6CB2">
        <w:trPr>
          <w:cantSplit/>
          <w:trHeight w:val="627"/>
        </w:trPr>
        <w:tc>
          <w:tcPr>
            <w:tcW w:w="720" w:type="dxa"/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1</w:t>
            </w:r>
          </w:p>
        </w:tc>
        <w:tc>
          <w:tcPr>
            <w:tcW w:w="749" w:type="dxa"/>
            <w:gridSpan w:val="3"/>
          </w:tcPr>
          <w:p w:rsidR="00563E7B" w:rsidRPr="000760FC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563E7B" w:rsidRPr="000760FC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tabs>
                <w:tab w:val="left" w:pos="1320"/>
              </w:tabs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Организация живой природы</w:t>
            </w:r>
            <w:r>
              <w:rPr>
                <w:sz w:val="24"/>
                <w:szCs w:val="24"/>
              </w:rPr>
              <w:t>. Организм. Вид.</w:t>
            </w:r>
          </w:p>
          <w:p w:rsidR="00563E7B" w:rsidRPr="00131E80" w:rsidRDefault="00563E7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И</w:t>
            </w:r>
            <w:r w:rsidRPr="00131E80">
              <w:rPr>
                <w:rFonts w:ascii="Times New Roman" w:hAnsi="Times New Roman"/>
                <w:b/>
                <w:bCs/>
              </w:rPr>
              <w:t>нструктаж по ТБ.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627"/>
        </w:trPr>
        <w:tc>
          <w:tcPr>
            <w:tcW w:w="720" w:type="dxa"/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2</w:t>
            </w:r>
          </w:p>
        </w:tc>
        <w:tc>
          <w:tcPr>
            <w:tcW w:w="749" w:type="dxa"/>
            <w:gridSpan w:val="3"/>
          </w:tcPr>
          <w:p w:rsidR="00563E7B" w:rsidRPr="000760FC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563E7B" w:rsidRPr="000760FC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tabs>
                <w:tab w:val="left" w:pos="132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Природное сообщество. Экосистема. 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C1284E">
        <w:trPr>
          <w:cantSplit/>
          <w:trHeight w:val="585"/>
        </w:trPr>
        <w:tc>
          <w:tcPr>
            <w:tcW w:w="9510" w:type="dxa"/>
            <w:gridSpan w:val="8"/>
          </w:tcPr>
          <w:p w:rsidR="00563E7B" w:rsidRPr="00C1284E" w:rsidRDefault="00563E7B" w:rsidP="00C1284E">
            <w:pPr>
              <w:spacing w:before="120" w:after="120" w:line="240" w:lineRule="auto"/>
              <w:jc w:val="center"/>
              <w:rPr>
                <w:b/>
                <w:sz w:val="24"/>
                <w:szCs w:val="24"/>
              </w:rPr>
            </w:pPr>
            <w:r w:rsidRPr="00C1284E">
              <w:rPr>
                <w:b/>
                <w:sz w:val="24"/>
                <w:szCs w:val="24"/>
              </w:rPr>
              <w:t>Эволюция живой природы (2ч)</w:t>
            </w:r>
          </w:p>
        </w:tc>
      </w:tr>
      <w:tr w:rsidR="00563E7B" w:rsidRPr="00131E80" w:rsidTr="00BA6CB2">
        <w:trPr>
          <w:cantSplit/>
          <w:trHeight w:val="703"/>
        </w:trPr>
        <w:tc>
          <w:tcPr>
            <w:tcW w:w="720" w:type="dxa"/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3</w:t>
            </w:r>
          </w:p>
        </w:tc>
        <w:tc>
          <w:tcPr>
            <w:tcW w:w="749" w:type="dxa"/>
            <w:gridSpan w:val="3"/>
          </w:tcPr>
          <w:p w:rsidR="00563E7B" w:rsidRPr="000760FC" w:rsidRDefault="00563E7B"/>
        </w:tc>
        <w:tc>
          <w:tcPr>
            <w:tcW w:w="825" w:type="dxa"/>
          </w:tcPr>
          <w:p w:rsidR="00563E7B" w:rsidRPr="000760FC" w:rsidRDefault="00563E7B" w:rsidP="00E77495">
            <w:r>
              <w:rPr>
                <w:sz w:val="24"/>
                <w:szCs w:val="24"/>
              </w:rPr>
              <w:t>10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01706D" w:rsidRDefault="00563E7B" w:rsidP="00BA2A2C">
            <w:pPr>
              <w:tabs>
                <w:tab w:val="left" w:pos="1320"/>
              </w:tabs>
              <w:spacing w:after="0" w:line="240" w:lineRule="auto"/>
              <w:rPr>
                <w:spacing w:val="3"/>
                <w:w w:val="103"/>
                <w:sz w:val="24"/>
                <w:szCs w:val="24"/>
              </w:rPr>
            </w:pPr>
            <w:r w:rsidRPr="0001706D">
              <w:rPr>
                <w:spacing w:val="3"/>
                <w:sz w:val="24"/>
                <w:szCs w:val="24"/>
              </w:rPr>
              <w:t>Эволюционно</w:t>
            </w:r>
            <w:r w:rsidRPr="0001706D">
              <w:rPr>
                <w:sz w:val="24"/>
                <w:szCs w:val="24"/>
              </w:rPr>
              <w:t xml:space="preserve">е </w:t>
            </w:r>
            <w:r w:rsidRPr="0001706D">
              <w:rPr>
                <w:spacing w:val="33"/>
                <w:sz w:val="24"/>
                <w:szCs w:val="24"/>
              </w:rPr>
              <w:t xml:space="preserve"> </w:t>
            </w:r>
            <w:r w:rsidRPr="0001706D">
              <w:rPr>
                <w:spacing w:val="3"/>
                <w:w w:val="103"/>
                <w:sz w:val="24"/>
                <w:szCs w:val="24"/>
              </w:rPr>
              <w:t>учение.</w:t>
            </w:r>
          </w:p>
          <w:p w:rsidR="00563E7B" w:rsidRPr="0001706D" w:rsidRDefault="00563E7B" w:rsidP="0001706D">
            <w:pPr>
              <w:pStyle w:val="NoSpacing"/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</w:pPr>
            <w:r w:rsidRPr="0001706D">
              <w:rPr>
                <w:rFonts w:ascii="Times New Roman" w:hAnsi="Times New Roman"/>
                <w:sz w:val="24"/>
                <w:szCs w:val="24"/>
              </w:rPr>
              <w:t xml:space="preserve">Доказательства </w:t>
            </w:r>
            <w:r w:rsidRPr="0001706D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01706D">
              <w:rPr>
                <w:rFonts w:ascii="Times New Roman" w:hAnsi="Times New Roman"/>
                <w:w w:val="103"/>
                <w:sz w:val="24"/>
                <w:szCs w:val="24"/>
              </w:rPr>
              <w:t>эволюции.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942"/>
        </w:trPr>
        <w:tc>
          <w:tcPr>
            <w:tcW w:w="720" w:type="dxa"/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4</w:t>
            </w:r>
          </w:p>
        </w:tc>
        <w:tc>
          <w:tcPr>
            <w:tcW w:w="749" w:type="dxa"/>
            <w:gridSpan w:val="3"/>
          </w:tcPr>
          <w:p w:rsidR="00563E7B" w:rsidRPr="000760FC" w:rsidRDefault="00563E7B"/>
        </w:tc>
        <w:tc>
          <w:tcPr>
            <w:tcW w:w="825" w:type="dxa"/>
          </w:tcPr>
          <w:p w:rsidR="00563E7B" w:rsidRPr="000760FC" w:rsidRDefault="00563E7B" w:rsidP="00E77495">
            <w:r>
              <w:rPr>
                <w:sz w:val="24"/>
                <w:szCs w:val="24"/>
              </w:rPr>
              <w:t>13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3A5B1D" w:rsidRDefault="00563E7B" w:rsidP="003A5B1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5B1D">
              <w:rPr>
                <w:rFonts w:ascii="Times New Roman" w:hAnsi="Times New Roman"/>
                <w:sz w:val="24"/>
                <w:szCs w:val="24"/>
              </w:rPr>
              <w:t xml:space="preserve">История  </w:t>
            </w:r>
            <w:r w:rsidRPr="003A5B1D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3A5B1D">
              <w:rPr>
                <w:rFonts w:ascii="Times New Roman" w:hAnsi="Times New Roman"/>
                <w:sz w:val="24"/>
                <w:szCs w:val="24"/>
              </w:rPr>
              <w:t>развития  жизни</w:t>
            </w:r>
            <w:r w:rsidRPr="003A5B1D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3A5B1D">
              <w:rPr>
                <w:rFonts w:ascii="Times New Roman" w:hAnsi="Times New Roman"/>
                <w:w w:val="103"/>
                <w:sz w:val="24"/>
                <w:szCs w:val="24"/>
              </w:rPr>
              <w:t xml:space="preserve">на </w:t>
            </w:r>
            <w:r w:rsidRPr="003A5B1D">
              <w:rPr>
                <w:rFonts w:ascii="Times New Roman" w:hAnsi="Times New Roman"/>
                <w:spacing w:val="-1"/>
                <w:w w:val="103"/>
                <w:position w:val="1"/>
                <w:sz w:val="24"/>
                <w:szCs w:val="24"/>
              </w:rPr>
              <w:t>Земле.</w:t>
            </w:r>
            <w:r w:rsidRPr="003A5B1D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Систематик</w:t>
            </w:r>
            <w:r w:rsidRPr="003A5B1D">
              <w:rPr>
                <w:rFonts w:ascii="Times New Roman" w:hAnsi="Times New Roman"/>
                <w:sz w:val="24"/>
                <w:szCs w:val="24"/>
              </w:rPr>
              <w:t>а</w:t>
            </w:r>
            <w:r w:rsidRPr="003A5B1D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3A5B1D">
              <w:rPr>
                <w:rFonts w:ascii="Times New Roman" w:hAnsi="Times New Roman"/>
                <w:spacing w:val="4"/>
                <w:sz w:val="24"/>
                <w:szCs w:val="24"/>
              </w:rPr>
              <w:t>растени</w:t>
            </w:r>
            <w:r w:rsidRPr="003A5B1D">
              <w:rPr>
                <w:rFonts w:ascii="Times New Roman" w:hAnsi="Times New Roman"/>
                <w:sz w:val="24"/>
                <w:szCs w:val="24"/>
              </w:rPr>
              <w:t>й</w:t>
            </w:r>
            <w:r w:rsidRPr="003A5B1D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3A5B1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A5B1D">
              <w:rPr>
                <w:rFonts w:ascii="Times New Roman" w:hAnsi="Times New Roman"/>
                <w:spacing w:val="4"/>
                <w:w w:val="103"/>
                <w:sz w:val="24"/>
                <w:szCs w:val="24"/>
              </w:rPr>
              <w:t>жи</w:t>
            </w:r>
            <w:r w:rsidRPr="003A5B1D">
              <w:rPr>
                <w:rFonts w:ascii="Times New Roman" w:hAnsi="Times New Roman"/>
                <w:spacing w:val="3"/>
                <w:w w:val="103"/>
                <w:sz w:val="24"/>
                <w:szCs w:val="24"/>
              </w:rPr>
              <w:t>вотных.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420CB2">
        <w:trPr>
          <w:cantSplit/>
          <w:trHeight w:val="365"/>
        </w:trPr>
        <w:tc>
          <w:tcPr>
            <w:tcW w:w="9510" w:type="dxa"/>
            <w:gridSpan w:val="8"/>
          </w:tcPr>
          <w:p w:rsidR="00563E7B" w:rsidRPr="00131E80" w:rsidRDefault="00563E7B" w:rsidP="00BA2A2C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131E80">
              <w:rPr>
                <w:b/>
                <w:bCs/>
                <w:w w:val="99"/>
                <w:sz w:val="24"/>
                <w:szCs w:val="24"/>
              </w:rPr>
              <w:t>Растения – производи</w:t>
            </w:r>
            <w:r>
              <w:rPr>
                <w:b/>
                <w:bCs/>
                <w:w w:val="99"/>
                <w:sz w:val="24"/>
                <w:szCs w:val="24"/>
              </w:rPr>
              <w:t>тели органического  вещества (18</w:t>
            </w:r>
            <w:r w:rsidRPr="00131E80">
              <w:rPr>
                <w:b/>
                <w:bCs/>
                <w:w w:val="99"/>
                <w:sz w:val="24"/>
                <w:szCs w:val="24"/>
              </w:rPr>
              <w:t xml:space="preserve"> ч.)</w:t>
            </w:r>
          </w:p>
        </w:tc>
      </w:tr>
      <w:tr w:rsidR="00563E7B" w:rsidRPr="00131E80" w:rsidTr="00BA6CB2">
        <w:trPr>
          <w:cantSplit/>
          <w:trHeight w:val="247"/>
        </w:trPr>
        <w:tc>
          <w:tcPr>
            <w:tcW w:w="720" w:type="dxa"/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5</w:t>
            </w:r>
          </w:p>
        </w:tc>
        <w:tc>
          <w:tcPr>
            <w:tcW w:w="749" w:type="dxa"/>
            <w:gridSpan w:val="3"/>
          </w:tcPr>
          <w:p w:rsidR="00563E7B" w:rsidRPr="000760FC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563E7B" w:rsidRPr="000760FC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BB511C" w:rsidRDefault="00563E7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spacing w:val="36"/>
              </w:rPr>
              <w:t xml:space="preserve"> </w:t>
            </w:r>
            <w:r w:rsidRPr="00BB511C">
              <w:rPr>
                <w:rFonts w:ascii="Times New Roman" w:hAnsi="Times New Roman"/>
              </w:rPr>
              <w:t xml:space="preserve">Царство </w:t>
            </w:r>
            <w:r w:rsidRPr="00BB511C">
              <w:rPr>
                <w:rFonts w:ascii="Times New Roman" w:hAnsi="Times New Roman"/>
                <w:spacing w:val="7"/>
              </w:rPr>
              <w:t xml:space="preserve"> </w:t>
            </w:r>
            <w:r w:rsidRPr="00BB511C">
              <w:rPr>
                <w:rFonts w:ascii="Times New Roman" w:hAnsi="Times New Roman"/>
                <w:w w:val="103"/>
              </w:rPr>
              <w:t xml:space="preserve">Растения. 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808"/>
        </w:trPr>
        <w:tc>
          <w:tcPr>
            <w:tcW w:w="720" w:type="dxa"/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6</w:t>
            </w:r>
          </w:p>
        </w:tc>
        <w:tc>
          <w:tcPr>
            <w:tcW w:w="749" w:type="dxa"/>
            <w:gridSpan w:val="3"/>
          </w:tcPr>
          <w:p w:rsidR="00563E7B" w:rsidRPr="000760FC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563E7B" w:rsidRPr="000760FC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Подцарств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о  </w:t>
            </w:r>
            <w:r w:rsidRPr="00131E80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Настоящи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131E80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w w:val="103"/>
                <w:sz w:val="24"/>
                <w:szCs w:val="24"/>
              </w:rPr>
              <w:t>во</w:t>
            </w:r>
            <w:r w:rsidRPr="00131E80">
              <w:rPr>
                <w:rFonts w:ascii="Times New Roman" w:hAnsi="Times New Roman"/>
                <w:spacing w:val="3"/>
                <w:sz w:val="24"/>
                <w:szCs w:val="24"/>
              </w:rPr>
              <w:t>доросли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1E80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3"/>
                <w:sz w:val="24"/>
                <w:szCs w:val="24"/>
              </w:rPr>
              <w:t>Подцарств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131E80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3"/>
                <w:w w:val="103"/>
                <w:sz w:val="24"/>
                <w:szCs w:val="24"/>
              </w:rPr>
              <w:t xml:space="preserve">Багрянки.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Л/р №1</w:t>
            </w:r>
          </w:p>
        </w:tc>
        <w:tc>
          <w:tcPr>
            <w:tcW w:w="3137" w:type="dxa"/>
          </w:tcPr>
          <w:p w:rsidR="00563E7B" w:rsidRPr="0001706D" w:rsidRDefault="00563E7B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Лабораторная работа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1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«Изучение одноклеточных водорослей»</w:t>
            </w:r>
          </w:p>
        </w:tc>
      </w:tr>
      <w:tr w:rsidR="00563E7B" w:rsidRPr="00131E80" w:rsidTr="00BA6CB2">
        <w:trPr>
          <w:cantSplit/>
          <w:trHeight w:val="625"/>
        </w:trPr>
        <w:tc>
          <w:tcPr>
            <w:tcW w:w="720" w:type="dxa"/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7</w:t>
            </w:r>
          </w:p>
        </w:tc>
        <w:tc>
          <w:tcPr>
            <w:tcW w:w="749" w:type="dxa"/>
            <w:gridSpan w:val="3"/>
          </w:tcPr>
          <w:p w:rsidR="00563E7B" w:rsidRPr="000760FC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563E7B" w:rsidRPr="000760FC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01706D" w:rsidRDefault="00563E7B" w:rsidP="0001706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z w:val="24"/>
                <w:szCs w:val="24"/>
              </w:rPr>
              <w:t>Роль</w:t>
            </w:r>
            <w:r w:rsidRPr="00131E80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водорослей</w:t>
            </w:r>
            <w:r w:rsidRPr="00131E80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131E80">
              <w:rPr>
                <w:rFonts w:ascii="Times New Roman" w:hAnsi="Times New Roman"/>
                <w:w w:val="103"/>
                <w:sz w:val="24"/>
                <w:szCs w:val="24"/>
              </w:rPr>
              <w:t xml:space="preserve">водных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экосистемах.</w:t>
            </w:r>
          </w:p>
        </w:tc>
        <w:tc>
          <w:tcPr>
            <w:tcW w:w="3137" w:type="dxa"/>
          </w:tcPr>
          <w:p w:rsidR="00563E7B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34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8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Подцарств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о</w:t>
            </w:r>
            <w:r w:rsidRPr="00131E80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Высши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е</w:t>
            </w:r>
            <w:r w:rsidRPr="00131E80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w w:val="103"/>
                <w:sz w:val="24"/>
                <w:szCs w:val="24"/>
              </w:rPr>
              <w:t>расте</w:t>
            </w: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ния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Моховидные. </w:t>
            </w:r>
          </w:p>
          <w:p w:rsidR="00563E7B" w:rsidRPr="00131E80" w:rsidRDefault="00563E7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Л/р № 2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BB511C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>
              <w:t xml:space="preserve"> 2 </w:t>
            </w:r>
            <w:r w:rsidRPr="00131E80">
              <w:t>«Строение зеленого мха кукушкин лен»</w:t>
            </w: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656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9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0760FC">
              <w:rPr>
                <w:sz w:val="24"/>
                <w:szCs w:val="24"/>
              </w:rPr>
              <w:t>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Отделы: Хвощевидные, Плауновидные. 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73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10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Pr="000760FC">
              <w:rPr>
                <w:sz w:val="24"/>
                <w:szCs w:val="24"/>
              </w:rPr>
              <w:t>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Default="00563E7B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</w:t>
            </w: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>Папоротниковидные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563E7B" w:rsidRPr="00131E80" w:rsidRDefault="00563E7B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z w:val="24"/>
                <w:szCs w:val="24"/>
              </w:rPr>
              <w:t>Л/р №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sz w:val="24"/>
                <w:szCs w:val="24"/>
              </w:rPr>
              <w:t>3</w:t>
            </w:r>
            <w:r w:rsidRPr="00131E80">
              <w:rPr>
                <w:sz w:val="24"/>
                <w:szCs w:val="24"/>
              </w:rPr>
              <w:t xml:space="preserve">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«Строение папоротника»</w:t>
            </w: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85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11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Pr="000760FC">
              <w:rPr>
                <w:sz w:val="24"/>
                <w:szCs w:val="24"/>
              </w:rPr>
              <w:t>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Голосеменные. </w:t>
            </w:r>
          </w:p>
          <w:p w:rsidR="00563E7B" w:rsidRPr="00131E80" w:rsidRDefault="00563E7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Л/р №4.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Default="00563E7B" w:rsidP="0001706D">
            <w:pPr>
              <w:spacing w:after="0" w:line="240" w:lineRule="auto"/>
              <w:jc w:val="both"/>
            </w:pPr>
            <w:r>
              <w:t>Лабораторная работа № 4</w:t>
            </w:r>
            <w:r w:rsidRPr="00131E80">
              <w:t xml:space="preserve">  </w:t>
            </w:r>
          </w:p>
          <w:p w:rsidR="00563E7B" w:rsidRPr="00E00833" w:rsidRDefault="00563E7B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00833">
              <w:rPr>
                <w:sz w:val="24"/>
                <w:szCs w:val="24"/>
              </w:rPr>
              <w:t>«Изучение  строения  поб</w:t>
            </w:r>
            <w:r>
              <w:rPr>
                <w:sz w:val="24"/>
                <w:szCs w:val="24"/>
              </w:rPr>
              <w:t>егов  и  шишек  хвойных  расте</w:t>
            </w:r>
            <w:r w:rsidRPr="00E00833">
              <w:rPr>
                <w:sz w:val="24"/>
                <w:szCs w:val="24"/>
              </w:rPr>
              <w:t>ний»</w:t>
            </w: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624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12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0760FC">
              <w:rPr>
                <w:sz w:val="24"/>
                <w:szCs w:val="24"/>
              </w:rPr>
              <w:t>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215F7" w:rsidRDefault="00563E7B" w:rsidP="00BA2A2C">
            <w:pPr>
              <w:pStyle w:val="NoSpacing1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215F7">
              <w:rPr>
                <w:rFonts w:ascii="Times New Roman" w:hAnsi="Times New Roman"/>
                <w:bCs/>
                <w:iCs/>
                <w:sz w:val="24"/>
                <w:szCs w:val="24"/>
              </w:rPr>
              <w:t>Роль   голосеменных   в  эко- системе  тайги.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87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13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0760FC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0760FC">
              <w:rPr>
                <w:sz w:val="24"/>
                <w:szCs w:val="24"/>
              </w:rPr>
              <w:t>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pStyle w:val="NoSpacing1"/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Покрытосеменные, или Цветковые. </w:t>
            </w:r>
            <w:r>
              <w:rPr>
                <w:rFonts w:ascii="Times New Roman" w:hAnsi="Times New Roman"/>
                <w:sz w:val="24"/>
                <w:szCs w:val="24"/>
              </w:rPr>
              <w:t>Л/р №5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«Признаки однодольных и двудольных растений»</w:t>
            </w: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43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Двудольные. </w:t>
            </w:r>
          </w:p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Семейство Крестоцветные.</w:t>
            </w:r>
          </w:p>
          <w:p w:rsidR="00563E7B" w:rsidRPr="00131E80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Л/р № 6</w:t>
            </w:r>
            <w:r w:rsidRPr="00131E80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01706D" w:rsidRDefault="00563E7B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 «Признаки растений семейства Крестоцветные»</w:t>
            </w: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87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Практическая работа №1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«Определение растений семейства Крестоцветные»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sz w:val="24"/>
                <w:szCs w:val="24"/>
              </w:rPr>
              <w:t>П/р № 1.</w:t>
            </w: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87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Двудольные. </w:t>
            </w:r>
          </w:p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Семейство Бобовые. </w:t>
            </w:r>
          </w:p>
          <w:p w:rsidR="00563E7B" w:rsidRPr="00131E80" w:rsidRDefault="00563E7B" w:rsidP="00BA2A2C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Л/р №7</w:t>
            </w:r>
            <w:r w:rsidRPr="00131E80">
              <w:rPr>
                <w:sz w:val="24"/>
                <w:szCs w:val="24"/>
              </w:rPr>
              <w:t>.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E00833" w:rsidRDefault="00563E7B" w:rsidP="00E00833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«Признаки растений семейства Бобовые»</w:t>
            </w: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32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Практическая работа  № 2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«Определение растений семейства Бобовые»</w:t>
            </w:r>
          </w:p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П/р № 2.</w:t>
            </w: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7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Двудольные. </w:t>
            </w:r>
          </w:p>
          <w:p w:rsidR="00563E7B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Семейство Пасленовые.</w:t>
            </w:r>
            <w:r w:rsidRPr="00131E80">
              <w:rPr>
                <w:sz w:val="24"/>
                <w:szCs w:val="24"/>
              </w:rPr>
              <w:t xml:space="preserve"> </w:t>
            </w:r>
          </w:p>
          <w:p w:rsidR="00563E7B" w:rsidRPr="00131E80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E00833" w:rsidRDefault="00563E7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77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Однодольные. </w:t>
            </w:r>
          </w:p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Семейство Лилейные. Семейство Злаки.</w:t>
            </w:r>
          </w:p>
          <w:p w:rsidR="00563E7B" w:rsidRPr="00131E80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Л/р №</w:t>
            </w:r>
            <w:r w:rsidRPr="00131E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Лабораторная работа № 8 </w:t>
            </w:r>
            <w:r w:rsidRPr="00131E80">
              <w:rPr>
                <w:iCs/>
                <w:sz w:val="24"/>
                <w:szCs w:val="24"/>
              </w:rPr>
              <w:t>«Признаки семейства Злаковых»</w:t>
            </w: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96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Практическая работа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№3. «Определение растений семейства Лилейные»</w:t>
            </w:r>
          </w:p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Default="00563E7B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П/р № 3.</w:t>
            </w: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27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3A5B1D" w:rsidRDefault="00563E7B" w:rsidP="003A5B1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3A5B1D">
              <w:rPr>
                <w:bCs/>
                <w:sz w:val="24"/>
                <w:szCs w:val="24"/>
              </w:rPr>
              <w:t>Роль покрытосеменных  в развитии  земледелия.</w:t>
            </w:r>
          </w:p>
          <w:p w:rsidR="00563E7B" w:rsidRPr="00131E80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563E7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rPr>
                <w:b/>
                <w:bCs/>
                <w:w w:val="99"/>
                <w:sz w:val="24"/>
                <w:szCs w:val="24"/>
              </w:rPr>
            </w:pPr>
            <w:r w:rsidRPr="00BB511C">
              <w:rPr>
                <w:b/>
                <w:bCs/>
                <w:color w:val="000000"/>
                <w:sz w:val="24"/>
                <w:szCs w:val="24"/>
                <w:lang w:eastAsia="ru-RU"/>
              </w:rPr>
              <w:t>Повторение и обобщение темы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1E80">
              <w:rPr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131E80">
              <w:rPr>
                <w:b/>
                <w:bCs/>
                <w:w w:val="99"/>
                <w:sz w:val="24"/>
                <w:szCs w:val="24"/>
              </w:rPr>
              <w:t>Растения – производители органического  вещества».</w:t>
            </w:r>
          </w:p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</w:rPr>
              <w:t>Тестовая работа №1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63E7B" w:rsidRPr="00131E80" w:rsidRDefault="00563E7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563E7B" w:rsidRPr="00131E80" w:rsidTr="001020C7">
        <w:trPr>
          <w:cantSplit/>
          <w:trHeight w:val="364"/>
        </w:trPr>
        <w:tc>
          <w:tcPr>
            <w:tcW w:w="9510" w:type="dxa"/>
            <w:gridSpan w:val="8"/>
            <w:tcBorders>
              <w:top w:val="single" w:sz="2" w:space="0" w:color="auto"/>
            </w:tcBorders>
            <w:vAlign w:val="center"/>
          </w:tcPr>
          <w:p w:rsidR="00563E7B" w:rsidRPr="00131E80" w:rsidRDefault="00563E7B" w:rsidP="00BA2A2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131E80">
              <w:rPr>
                <w:rStyle w:val="c9c14"/>
                <w:b/>
                <w:sz w:val="24"/>
                <w:szCs w:val="24"/>
              </w:rPr>
              <w:t>Животные- потребите</w:t>
            </w:r>
            <w:r>
              <w:rPr>
                <w:rStyle w:val="c9c14"/>
                <w:b/>
                <w:sz w:val="24"/>
                <w:szCs w:val="24"/>
              </w:rPr>
              <w:t>ли  органического вещества   (24</w:t>
            </w:r>
            <w:r w:rsidRPr="00131E80">
              <w:rPr>
                <w:rStyle w:val="c9c14"/>
                <w:b/>
                <w:sz w:val="24"/>
                <w:szCs w:val="24"/>
              </w:rPr>
              <w:t xml:space="preserve"> ч)</w:t>
            </w:r>
          </w:p>
        </w:tc>
      </w:tr>
      <w:tr w:rsidR="00563E7B" w:rsidRPr="00131E80" w:rsidTr="00BA6CB2">
        <w:trPr>
          <w:cantSplit/>
          <w:trHeight w:val="717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color w:val="000000"/>
                <w:sz w:val="24"/>
                <w:szCs w:val="24"/>
              </w:rPr>
              <w:t>Царство Животные. Подцарство Одноклеточные.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1016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Подцарство Многоклеточные. Беспозвоночные животные, </w:t>
            </w:r>
          </w:p>
          <w:p w:rsidR="00563E7B" w:rsidRPr="00131E80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их роль в экосистемах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484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Кишечнополостные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484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Кишечнополостные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316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Плоские черви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316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Плоские черви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377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84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Круглые черви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314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</w:tc>
        <w:tc>
          <w:tcPr>
            <w:tcW w:w="84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E00833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Кольчатые черви.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563E7B" w:rsidRPr="00131E80" w:rsidTr="00BA6CB2">
        <w:trPr>
          <w:cantSplit/>
          <w:trHeight w:val="485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63E7B" w:rsidRPr="00131E80" w:rsidRDefault="00563E7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84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Кольчатые черви.</w:t>
            </w:r>
          </w:p>
        </w:tc>
        <w:tc>
          <w:tcPr>
            <w:tcW w:w="3137" w:type="dxa"/>
          </w:tcPr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563E7B" w:rsidRPr="00131E80" w:rsidTr="00BA6CB2">
        <w:trPr>
          <w:cantSplit/>
          <w:trHeight w:val="701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131E80">
              <w:rPr>
                <w:sz w:val="24"/>
                <w:szCs w:val="24"/>
              </w:rPr>
              <w:t>2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B243AB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243AB">
              <w:rPr>
                <w:b/>
                <w:bCs/>
                <w:sz w:val="24"/>
                <w:szCs w:val="24"/>
              </w:rPr>
              <w:t>27.12</w:t>
            </w:r>
          </w:p>
        </w:tc>
        <w:tc>
          <w:tcPr>
            <w:tcW w:w="84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Тип Моллюски. Л/р № 9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«Строение раковины моллюска»</w:t>
            </w:r>
          </w:p>
        </w:tc>
      </w:tr>
      <w:tr w:rsidR="00563E7B" w:rsidRPr="00131E80" w:rsidTr="00BA6CB2">
        <w:trPr>
          <w:cantSplit/>
          <w:trHeight w:val="351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Моллюски.</w:t>
            </w:r>
          </w:p>
        </w:tc>
        <w:tc>
          <w:tcPr>
            <w:tcW w:w="3137" w:type="dxa"/>
          </w:tcPr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563E7B" w:rsidRPr="00131E80" w:rsidTr="00BA6CB2">
        <w:trPr>
          <w:cantSplit/>
          <w:trHeight w:val="443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E0083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Тип Членистоногие. </w:t>
            </w:r>
          </w:p>
        </w:tc>
        <w:tc>
          <w:tcPr>
            <w:tcW w:w="3137" w:type="dxa"/>
          </w:tcPr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563E7B" w:rsidRPr="00131E80" w:rsidTr="00BA6CB2">
        <w:trPr>
          <w:cantSplit/>
          <w:trHeight w:val="432"/>
        </w:trPr>
        <w:tc>
          <w:tcPr>
            <w:tcW w:w="720" w:type="dxa"/>
          </w:tcPr>
          <w:p w:rsidR="00563E7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3E7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Default="00563E7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563E7B" w:rsidRDefault="00563E7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563E7B" w:rsidRDefault="00563E7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Тип Членистоногие. </w:t>
            </w:r>
          </w:p>
          <w:p w:rsidR="00563E7B" w:rsidRPr="00131E80" w:rsidRDefault="00563E7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Л/р № 10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«Внешнее строение насекомого»</w:t>
            </w:r>
          </w:p>
        </w:tc>
      </w:tr>
      <w:tr w:rsidR="00563E7B" w:rsidRPr="00131E80" w:rsidTr="00BA6CB2">
        <w:trPr>
          <w:cantSplit/>
          <w:trHeight w:val="432"/>
        </w:trPr>
        <w:tc>
          <w:tcPr>
            <w:tcW w:w="720" w:type="dxa"/>
          </w:tcPr>
          <w:p w:rsidR="00563E7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Default="00563E7B" w:rsidP="008F5154">
            <w:pPr>
              <w:spacing w:after="0" w:line="240" w:lineRule="auto"/>
              <w:rPr>
                <w:rStyle w:val="c9c14"/>
                <w:b/>
                <w:sz w:val="24"/>
                <w:szCs w:val="24"/>
              </w:rPr>
            </w:pPr>
            <w:r w:rsidRPr="00BB511C">
              <w:rPr>
                <w:b/>
                <w:bCs/>
                <w:sz w:val="24"/>
                <w:szCs w:val="24"/>
              </w:rPr>
              <w:t>Повторение и обобщение темы «</w:t>
            </w:r>
            <w:r w:rsidRPr="00131E80">
              <w:rPr>
                <w:rStyle w:val="c9c14"/>
                <w:b/>
                <w:sz w:val="24"/>
                <w:szCs w:val="24"/>
              </w:rPr>
              <w:t xml:space="preserve">Животные- потребители  органического вещества». </w:t>
            </w:r>
          </w:p>
          <w:p w:rsidR="00563E7B" w:rsidRPr="00131E80" w:rsidRDefault="00563E7B" w:rsidP="008F5154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</w:rPr>
              <w:t>Тестовая работа № 2</w:t>
            </w:r>
          </w:p>
        </w:tc>
        <w:tc>
          <w:tcPr>
            <w:tcW w:w="3137" w:type="dxa"/>
          </w:tcPr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563E7B" w:rsidRPr="00131E80" w:rsidTr="00BA6CB2">
        <w:trPr>
          <w:cantSplit/>
          <w:trHeight w:val="279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Default="00563E7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Надкласс Рыбы. </w:t>
            </w:r>
          </w:p>
          <w:p w:rsidR="00563E7B" w:rsidRPr="00131E80" w:rsidRDefault="00563E7B" w:rsidP="00E85BA8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Особенности внешнего и внутреннего строения.</w:t>
            </w:r>
          </w:p>
          <w:p w:rsidR="00563E7B" w:rsidRPr="00131E80" w:rsidRDefault="00563E7B" w:rsidP="00E85BA8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Л/р № 11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1E80">
              <w:rPr>
                <w:sz w:val="24"/>
                <w:szCs w:val="24"/>
              </w:rPr>
              <w:t>«Внешнее и внутреннее строение рыб в связи со средой обитания».</w:t>
            </w:r>
          </w:p>
        </w:tc>
      </w:tr>
      <w:tr w:rsidR="00563E7B" w:rsidRPr="00131E80" w:rsidTr="00BA6CB2">
        <w:trPr>
          <w:cantSplit/>
          <w:trHeight w:val="279"/>
        </w:trPr>
        <w:tc>
          <w:tcPr>
            <w:tcW w:w="720" w:type="dxa"/>
          </w:tcPr>
          <w:p w:rsidR="00563E7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E85BA8" w:rsidRDefault="00563E7B" w:rsidP="0001706D">
            <w:pPr>
              <w:spacing w:after="0" w:line="240" w:lineRule="auto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5BA8">
              <w:rPr>
                <w:bCs/>
                <w:iCs/>
                <w:sz w:val="24"/>
                <w:szCs w:val="24"/>
              </w:rPr>
              <w:t>Классы  Хрящевые и Костные  рыбы.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541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Класс Земноводные.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541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Класс Земноводные.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522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9431A5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 Рептилии.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533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Класс Птицы. </w:t>
            </w:r>
          </w:p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Л/р № 12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563E7B" w:rsidRPr="00D9000C" w:rsidRDefault="00563E7B" w:rsidP="00D900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9000C">
              <w:rPr>
                <w:color w:val="000000"/>
                <w:sz w:val="24"/>
                <w:szCs w:val="24"/>
                <w:lang w:eastAsia="ru-RU"/>
              </w:rPr>
              <w:t>«</w:t>
            </w:r>
            <w:r w:rsidRPr="00D9000C">
              <w:rPr>
                <w:sz w:val="24"/>
                <w:szCs w:val="24"/>
              </w:rPr>
              <w:t xml:space="preserve">Внешнее строение птиц в связи с </w:t>
            </w:r>
            <w:r>
              <w:rPr>
                <w:sz w:val="24"/>
                <w:szCs w:val="24"/>
              </w:rPr>
              <w:t>п</w:t>
            </w:r>
            <w:r w:rsidRPr="00D9000C">
              <w:rPr>
                <w:sz w:val="24"/>
                <w:szCs w:val="24"/>
              </w:rPr>
              <w:t>риспособленностью к полёту».</w:t>
            </w:r>
          </w:p>
        </w:tc>
      </w:tr>
      <w:tr w:rsidR="00563E7B" w:rsidRPr="00131E80" w:rsidTr="00BA6CB2">
        <w:trPr>
          <w:cantSplit/>
          <w:trHeight w:val="533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Птицы наземных и водных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экосистем.</w:t>
            </w:r>
          </w:p>
        </w:tc>
        <w:tc>
          <w:tcPr>
            <w:tcW w:w="3137" w:type="dxa"/>
          </w:tcPr>
          <w:p w:rsidR="00563E7B" w:rsidRDefault="00563E7B" w:rsidP="00BA2A2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563E7B" w:rsidRPr="00131E80" w:rsidTr="00BA6CB2">
        <w:trPr>
          <w:cantSplit/>
          <w:trHeight w:val="433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Млекопитающие. 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705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E85BA8" w:rsidRDefault="00563E7B" w:rsidP="00BA2A2C">
            <w:pPr>
              <w:spacing w:after="0" w:line="240" w:lineRule="auto"/>
              <w:jc w:val="both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5BA8">
              <w:rPr>
                <w:bCs/>
                <w:iCs/>
                <w:sz w:val="24"/>
                <w:szCs w:val="24"/>
              </w:rPr>
              <w:t>Млекопитающие различных экосистем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3C47F6">
              <w:rPr>
                <w:b/>
                <w:i/>
              </w:rPr>
              <w:t xml:space="preserve"> </w:t>
            </w:r>
            <w:r w:rsidRPr="00E85BA8">
              <w:rPr>
                <w:bCs/>
                <w:iCs/>
                <w:sz w:val="24"/>
                <w:szCs w:val="24"/>
              </w:rPr>
              <w:t>Роль  птиц  и млекопитающих в жизни  человека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746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Default="00563E7B" w:rsidP="00BA2A2C">
            <w:pPr>
              <w:spacing w:after="0" w:line="240" w:lineRule="auto"/>
              <w:rPr>
                <w:rStyle w:val="c9c14"/>
                <w:b/>
                <w:sz w:val="24"/>
                <w:szCs w:val="24"/>
              </w:rPr>
            </w:pPr>
            <w:r w:rsidRPr="00BB511C">
              <w:rPr>
                <w:b/>
                <w:bCs/>
                <w:sz w:val="24"/>
                <w:szCs w:val="24"/>
              </w:rPr>
              <w:t>Повторение и обобщение темы «</w:t>
            </w:r>
            <w:r w:rsidRPr="00131E80">
              <w:rPr>
                <w:rStyle w:val="c9c14"/>
                <w:b/>
                <w:sz w:val="24"/>
                <w:szCs w:val="24"/>
              </w:rPr>
              <w:t xml:space="preserve">Животные- потребители  органического вещества». </w:t>
            </w:r>
          </w:p>
          <w:p w:rsidR="00563E7B" w:rsidRPr="00131E80" w:rsidRDefault="00563E7B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Тестовая работа № 3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703B2E">
        <w:trPr>
          <w:cantSplit/>
          <w:trHeight w:val="473"/>
        </w:trPr>
        <w:tc>
          <w:tcPr>
            <w:tcW w:w="9510" w:type="dxa"/>
            <w:gridSpan w:val="8"/>
            <w:vAlign w:val="center"/>
          </w:tcPr>
          <w:p w:rsidR="00563E7B" w:rsidRPr="00131E80" w:rsidRDefault="00563E7B" w:rsidP="003A5B1D">
            <w:pPr>
              <w:spacing w:after="0"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131E80">
              <w:rPr>
                <w:rStyle w:val="c9c14"/>
                <w:b/>
                <w:sz w:val="24"/>
                <w:szCs w:val="24"/>
              </w:rPr>
              <w:t>Бактерии, грибы- разрушители  органического вещества. Лишайники</w:t>
            </w:r>
            <w:r w:rsidRPr="00131E80">
              <w:rPr>
                <w:rStyle w:val="c9c14"/>
                <w:sz w:val="24"/>
                <w:szCs w:val="24"/>
              </w:rPr>
              <w:t xml:space="preserve">. </w:t>
            </w:r>
            <w:r w:rsidRPr="00131E80">
              <w:rPr>
                <w:rStyle w:val="c9c14"/>
                <w:b/>
                <w:sz w:val="24"/>
                <w:szCs w:val="24"/>
              </w:rPr>
              <w:t>(3ч)</w:t>
            </w:r>
          </w:p>
        </w:tc>
      </w:tr>
      <w:tr w:rsidR="00563E7B" w:rsidRPr="00131E80" w:rsidTr="00BA6CB2">
        <w:trPr>
          <w:cantSplit/>
          <w:trHeight w:val="448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Царство Бактерии.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1575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Царство Грибы.</w:t>
            </w:r>
          </w:p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Л/р № 13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П/р № 4.</w:t>
            </w:r>
          </w:p>
        </w:tc>
        <w:tc>
          <w:tcPr>
            <w:tcW w:w="3137" w:type="dxa"/>
          </w:tcPr>
          <w:p w:rsidR="00563E7B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Лабораторная работа </w:t>
            </w:r>
          </w:p>
          <w:p w:rsidR="00563E7B" w:rsidRPr="00131E80" w:rsidRDefault="00563E7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13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«Строение плодовых тел шляпочных грибов» </w:t>
            </w:r>
          </w:p>
          <w:p w:rsidR="00563E7B" w:rsidRPr="00131E80" w:rsidRDefault="00563E7B" w:rsidP="00BA2A2C">
            <w:pPr>
              <w:spacing w:after="0" w:line="240" w:lineRule="auto"/>
              <w:jc w:val="both"/>
              <w:rPr>
                <w:b/>
                <w:bCs/>
                <w:i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Практическая работа №4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«Определение съедобных и ядовитых грибов»</w:t>
            </w:r>
          </w:p>
        </w:tc>
      </w:tr>
      <w:tr w:rsidR="00563E7B" w:rsidRPr="00131E80" w:rsidTr="00BA6CB2">
        <w:trPr>
          <w:cantSplit/>
          <w:trHeight w:val="288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Лишайники</w:t>
            </w: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703B2E">
        <w:trPr>
          <w:cantSplit/>
          <w:trHeight w:val="422"/>
        </w:trPr>
        <w:tc>
          <w:tcPr>
            <w:tcW w:w="9510" w:type="dxa"/>
            <w:gridSpan w:val="8"/>
            <w:vAlign w:val="center"/>
          </w:tcPr>
          <w:p w:rsidR="00563E7B" w:rsidRPr="00131E80" w:rsidRDefault="00563E7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  <w:r w:rsidRPr="00131E80">
              <w:rPr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Биоразнообразие </w:t>
            </w:r>
            <w:r w:rsidRPr="00131E80">
              <w:rPr>
                <w:b/>
                <w:color w:val="000000"/>
                <w:sz w:val="24"/>
                <w:szCs w:val="24"/>
                <w:lang w:eastAsia="ru-RU"/>
              </w:rPr>
              <w:t>(2 ч.)</w:t>
            </w:r>
          </w:p>
        </w:tc>
      </w:tr>
      <w:tr w:rsidR="00563E7B" w:rsidRPr="00131E80" w:rsidTr="00BA6CB2">
        <w:trPr>
          <w:cantSplit/>
          <w:trHeight w:val="625"/>
        </w:trPr>
        <w:tc>
          <w:tcPr>
            <w:tcW w:w="720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Pr="00131E80" w:rsidRDefault="00563E7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Биологическое разнообразие планеты</w:t>
            </w: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63E7B" w:rsidRPr="00131E80" w:rsidTr="00BA6CB2">
        <w:trPr>
          <w:cantSplit/>
          <w:trHeight w:val="629"/>
        </w:trPr>
        <w:tc>
          <w:tcPr>
            <w:tcW w:w="720" w:type="dxa"/>
          </w:tcPr>
          <w:p w:rsidR="00563E7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3E7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3E7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3E7B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43" w:type="dxa"/>
            <w:gridSpan w:val="2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563E7B" w:rsidRPr="00131E80" w:rsidRDefault="00563E7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563E7B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563E7B" w:rsidRPr="00131E80" w:rsidRDefault="00563E7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Пути сохранения биоразнообразия.</w:t>
            </w:r>
          </w:p>
        </w:tc>
        <w:tc>
          <w:tcPr>
            <w:tcW w:w="3137" w:type="dxa"/>
          </w:tcPr>
          <w:p w:rsidR="00563E7B" w:rsidRPr="00131E80" w:rsidRDefault="00563E7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563E7B" w:rsidRPr="00131E80" w:rsidRDefault="00563E7B" w:rsidP="00972039">
      <w:pPr>
        <w:spacing w:after="0" w:line="240" w:lineRule="auto"/>
        <w:rPr>
          <w:sz w:val="24"/>
          <w:szCs w:val="24"/>
        </w:rPr>
      </w:pPr>
    </w:p>
    <w:p w:rsidR="00563E7B" w:rsidRPr="00131E80" w:rsidRDefault="00563E7B" w:rsidP="00972039">
      <w:pPr>
        <w:spacing w:after="0" w:line="240" w:lineRule="auto"/>
        <w:jc w:val="center"/>
      </w:pPr>
    </w:p>
    <w:p w:rsidR="00563E7B" w:rsidRDefault="00563E7B"/>
    <w:sectPr w:rsidR="00563E7B" w:rsidSect="00E6348F">
      <w:pgSz w:w="11906" w:h="16838"/>
      <w:pgMar w:top="539" w:right="850" w:bottom="284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E7B" w:rsidRDefault="00563E7B" w:rsidP="00860F91">
      <w:pPr>
        <w:spacing w:after="0" w:line="240" w:lineRule="auto"/>
      </w:pPr>
      <w:r>
        <w:separator/>
      </w:r>
    </w:p>
  </w:endnote>
  <w:endnote w:type="continuationSeparator" w:id="0">
    <w:p w:rsidR="00563E7B" w:rsidRDefault="00563E7B" w:rsidP="0086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E7B" w:rsidRDefault="00563E7B" w:rsidP="009431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63E7B" w:rsidRDefault="00563E7B" w:rsidP="0085341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E7B" w:rsidRDefault="00563E7B" w:rsidP="009431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563E7B" w:rsidRDefault="00563E7B" w:rsidP="00853412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E7B" w:rsidRDefault="00563E7B" w:rsidP="00860F91">
      <w:pPr>
        <w:spacing w:after="0" w:line="240" w:lineRule="auto"/>
      </w:pPr>
      <w:r>
        <w:separator/>
      </w:r>
    </w:p>
  </w:footnote>
  <w:footnote w:type="continuationSeparator" w:id="0">
    <w:p w:rsidR="00563E7B" w:rsidRDefault="00563E7B" w:rsidP="00860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70BE"/>
    <w:multiLevelType w:val="hybridMultilevel"/>
    <w:tmpl w:val="D33A0D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C7371F"/>
    <w:multiLevelType w:val="hybridMultilevel"/>
    <w:tmpl w:val="225C89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B995438"/>
    <w:multiLevelType w:val="hybridMultilevel"/>
    <w:tmpl w:val="714266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>
    <w:nsid w:val="4DF45547"/>
    <w:multiLevelType w:val="hybridMultilevel"/>
    <w:tmpl w:val="78EA1A3C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59D02E1"/>
    <w:multiLevelType w:val="hybridMultilevel"/>
    <w:tmpl w:val="3F7837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CE834E1"/>
    <w:multiLevelType w:val="hybridMultilevel"/>
    <w:tmpl w:val="BB24F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8"/>
  </w:num>
  <w:num w:numId="9">
    <w:abstractNumId w:val="5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1682"/>
    <w:rsid w:val="000000BF"/>
    <w:rsid w:val="0001706D"/>
    <w:rsid w:val="000553BA"/>
    <w:rsid w:val="00061785"/>
    <w:rsid w:val="00066173"/>
    <w:rsid w:val="000760FC"/>
    <w:rsid w:val="000A0A47"/>
    <w:rsid w:val="000C56E6"/>
    <w:rsid w:val="000C7629"/>
    <w:rsid w:val="001020C7"/>
    <w:rsid w:val="00111EE4"/>
    <w:rsid w:val="001215F7"/>
    <w:rsid w:val="00131E80"/>
    <w:rsid w:val="00147996"/>
    <w:rsid w:val="00157F7E"/>
    <w:rsid w:val="00181DA1"/>
    <w:rsid w:val="00181E1D"/>
    <w:rsid w:val="00196CAD"/>
    <w:rsid w:val="001E23B3"/>
    <w:rsid w:val="001E4FF2"/>
    <w:rsid w:val="001F17B2"/>
    <w:rsid w:val="00213D4F"/>
    <w:rsid w:val="00221B8E"/>
    <w:rsid w:val="0022471A"/>
    <w:rsid w:val="002415EE"/>
    <w:rsid w:val="00311DC4"/>
    <w:rsid w:val="003728D2"/>
    <w:rsid w:val="003A5B1D"/>
    <w:rsid w:val="003C47F6"/>
    <w:rsid w:val="0041661E"/>
    <w:rsid w:val="00420CB2"/>
    <w:rsid w:val="00443B0F"/>
    <w:rsid w:val="00452239"/>
    <w:rsid w:val="00480CE9"/>
    <w:rsid w:val="00495182"/>
    <w:rsid w:val="00497642"/>
    <w:rsid w:val="004C4C94"/>
    <w:rsid w:val="004D60B8"/>
    <w:rsid w:val="005520FD"/>
    <w:rsid w:val="00563E7B"/>
    <w:rsid w:val="00571DE6"/>
    <w:rsid w:val="005A3237"/>
    <w:rsid w:val="005E1B76"/>
    <w:rsid w:val="005E7A79"/>
    <w:rsid w:val="00674587"/>
    <w:rsid w:val="00697A21"/>
    <w:rsid w:val="006C30AE"/>
    <w:rsid w:val="006C50E8"/>
    <w:rsid w:val="006D11CF"/>
    <w:rsid w:val="0070290B"/>
    <w:rsid w:val="00703B2E"/>
    <w:rsid w:val="00762F57"/>
    <w:rsid w:val="0077214C"/>
    <w:rsid w:val="007832A3"/>
    <w:rsid w:val="007A7C9B"/>
    <w:rsid w:val="007B1E35"/>
    <w:rsid w:val="007C58F5"/>
    <w:rsid w:val="007D38E8"/>
    <w:rsid w:val="007E65AE"/>
    <w:rsid w:val="007E6803"/>
    <w:rsid w:val="0080176E"/>
    <w:rsid w:val="00802547"/>
    <w:rsid w:val="00803BE9"/>
    <w:rsid w:val="008146A2"/>
    <w:rsid w:val="00816CD2"/>
    <w:rsid w:val="00832B55"/>
    <w:rsid w:val="00853412"/>
    <w:rsid w:val="00860F91"/>
    <w:rsid w:val="008F5154"/>
    <w:rsid w:val="00921C3E"/>
    <w:rsid w:val="00935223"/>
    <w:rsid w:val="00942DCA"/>
    <w:rsid w:val="009431A5"/>
    <w:rsid w:val="009655DB"/>
    <w:rsid w:val="00972039"/>
    <w:rsid w:val="009722DD"/>
    <w:rsid w:val="0099556B"/>
    <w:rsid w:val="009F0193"/>
    <w:rsid w:val="009F3C7E"/>
    <w:rsid w:val="009F6D19"/>
    <w:rsid w:val="009F7059"/>
    <w:rsid w:val="00A05D3F"/>
    <w:rsid w:val="00A0644B"/>
    <w:rsid w:val="00A37600"/>
    <w:rsid w:val="00A50A5E"/>
    <w:rsid w:val="00A529A3"/>
    <w:rsid w:val="00A57706"/>
    <w:rsid w:val="00A75FF4"/>
    <w:rsid w:val="00A92A2D"/>
    <w:rsid w:val="00AC620B"/>
    <w:rsid w:val="00B1072A"/>
    <w:rsid w:val="00B15FE4"/>
    <w:rsid w:val="00B23FE0"/>
    <w:rsid w:val="00B243AB"/>
    <w:rsid w:val="00B5040C"/>
    <w:rsid w:val="00B51682"/>
    <w:rsid w:val="00B555F2"/>
    <w:rsid w:val="00B62047"/>
    <w:rsid w:val="00B66001"/>
    <w:rsid w:val="00B803DE"/>
    <w:rsid w:val="00B80833"/>
    <w:rsid w:val="00B80FA4"/>
    <w:rsid w:val="00B923E1"/>
    <w:rsid w:val="00BA2A2C"/>
    <w:rsid w:val="00BA6CB2"/>
    <w:rsid w:val="00BB064D"/>
    <w:rsid w:val="00BB511C"/>
    <w:rsid w:val="00BC0BE0"/>
    <w:rsid w:val="00BD5067"/>
    <w:rsid w:val="00C1284E"/>
    <w:rsid w:val="00C13BDE"/>
    <w:rsid w:val="00C2119C"/>
    <w:rsid w:val="00C362B0"/>
    <w:rsid w:val="00C443B3"/>
    <w:rsid w:val="00C706BB"/>
    <w:rsid w:val="00CE003E"/>
    <w:rsid w:val="00CE0EBF"/>
    <w:rsid w:val="00CE18FB"/>
    <w:rsid w:val="00CF610A"/>
    <w:rsid w:val="00D00A1F"/>
    <w:rsid w:val="00D4665A"/>
    <w:rsid w:val="00D74CCD"/>
    <w:rsid w:val="00D9000C"/>
    <w:rsid w:val="00D91EC7"/>
    <w:rsid w:val="00DC63B2"/>
    <w:rsid w:val="00DC7444"/>
    <w:rsid w:val="00DD1C1C"/>
    <w:rsid w:val="00DE7E85"/>
    <w:rsid w:val="00DF2296"/>
    <w:rsid w:val="00E00833"/>
    <w:rsid w:val="00E14175"/>
    <w:rsid w:val="00E2705F"/>
    <w:rsid w:val="00E474EA"/>
    <w:rsid w:val="00E57EE0"/>
    <w:rsid w:val="00E6348F"/>
    <w:rsid w:val="00E7593D"/>
    <w:rsid w:val="00E76AE2"/>
    <w:rsid w:val="00E77495"/>
    <w:rsid w:val="00E85BA8"/>
    <w:rsid w:val="00ED100F"/>
    <w:rsid w:val="00EF0894"/>
    <w:rsid w:val="00F1417D"/>
    <w:rsid w:val="00F2161F"/>
    <w:rsid w:val="00F339F7"/>
    <w:rsid w:val="00F46600"/>
    <w:rsid w:val="00F51707"/>
    <w:rsid w:val="00FB199B"/>
    <w:rsid w:val="00FC290D"/>
    <w:rsid w:val="00FD6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039"/>
    <w:pPr>
      <w:spacing w:after="200" w:line="276" w:lineRule="auto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12">
    <w:name w:val="c12"/>
    <w:uiPriority w:val="99"/>
    <w:rsid w:val="00972039"/>
  </w:style>
  <w:style w:type="paragraph" w:styleId="NormalWeb">
    <w:name w:val="Normal (Web)"/>
    <w:basedOn w:val="Normal"/>
    <w:uiPriority w:val="99"/>
    <w:rsid w:val="0097203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2">
    <w:name w:val="Основной текст (2)_"/>
    <w:link w:val="20"/>
    <w:uiPriority w:val="99"/>
    <w:locked/>
    <w:rsid w:val="00972039"/>
    <w:rPr>
      <w:sz w:val="28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972039"/>
    <w:pPr>
      <w:widowControl w:val="0"/>
      <w:shd w:val="clear" w:color="auto" w:fill="FFFFFF"/>
      <w:spacing w:after="0" w:line="485" w:lineRule="exact"/>
      <w:jc w:val="center"/>
    </w:pPr>
    <w:rPr>
      <w:rFonts w:ascii="Calibri" w:eastAsia="Calibri" w:hAnsi="Calibri"/>
      <w:sz w:val="28"/>
      <w:szCs w:val="20"/>
      <w:shd w:val="clear" w:color="auto" w:fill="FFFFFF"/>
      <w:lang w:eastAsia="ja-JP"/>
    </w:rPr>
  </w:style>
  <w:style w:type="character" w:customStyle="1" w:styleId="21">
    <w:name w:val="Основной текст (2) + Курсив"/>
    <w:uiPriority w:val="99"/>
    <w:rsid w:val="00972039"/>
    <w:rPr>
      <w:rFonts w:ascii="Times New Roman" w:hAnsi="Times New Roman"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paragraph" w:customStyle="1" w:styleId="NoSpacing1">
    <w:name w:val="No Spacing1"/>
    <w:uiPriority w:val="99"/>
    <w:rsid w:val="00972039"/>
    <w:rPr>
      <w:rFonts w:eastAsia="Times New Roman"/>
    </w:rPr>
  </w:style>
  <w:style w:type="character" w:customStyle="1" w:styleId="c9c14">
    <w:name w:val="c9 c14"/>
    <w:uiPriority w:val="99"/>
    <w:rsid w:val="00972039"/>
  </w:style>
  <w:style w:type="paragraph" w:customStyle="1" w:styleId="c6">
    <w:name w:val="c6"/>
    <w:basedOn w:val="Normal"/>
    <w:uiPriority w:val="99"/>
    <w:rsid w:val="0097203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972039"/>
    <w:pPr>
      <w:ind w:left="720"/>
      <w:contextualSpacing/>
    </w:pPr>
    <w:rPr>
      <w:rFonts w:ascii="Calibri" w:eastAsia="Calibri" w:hAnsi="Calibri"/>
    </w:rPr>
  </w:style>
  <w:style w:type="paragraph" w:styleId="Footer">
    <w:name w:val="footer"/>
    <w:basedOn w:val="Normal"/>
    <w:link w:val="FooterChar"/>
    <w:uiPriority w:val="99"/>
    <w:rsid w:val="0097203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72039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rsid w:val="00972039"/>
    <w:rPr>
      <w:rFonts w:cs="Times New Roman"/>
    </w:rPr>
  </w:style>
  <w:style w:type="paragraph" w:styleId="NoSpacing">
    <w:name w:val="No Spacing"/>
    <w:uiPriority w:val="99"/>
    <w:qFormat/>
    <w:rsid w:val="00C128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46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179</TotalTime>
  <Pages>9</Pages>
  <Words>2335</Words>
  <Characters>13312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 Биология и др</dc:creator>
  <cp:keywords/>
  <dc:description/>
  <cp:lastModifiedBy>Наталия</cp:lastModifiedBy>
  <cp:revision>33</cp:revision>
  <cp:lastPrinted>2019-09-10T15:14:00Z</cp:lastPrinted>
  <dcterms:created xsi:type="dcterms:W3CDTF">2017-08-24T05:53:00Z</dcterms:created>
  <dcterms:modified xsi:type="dcterms:W3CDTF">2019-09-20T12:29:00Z</dcterms:modified>
</cp:coreProperties>
</file>