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F3" w:rsidRDefault="001539F3" w:rsidP="00E83306">
      <w:pPr>
        <w:jc w:val="right"/>
        <w:textAlignment w:val="baseline"/>
        <w:rPr>
          <w:rFonts w:ascii="Times New Roman" w:hAnsi="Times New Roman"/>
          <w:color w:val="000000"/>
          <w:kern w:val="24"/>
          <w:sz w:val="24"/>
          <w:szCs w:val="24"/>
        </w:rPr>
      </w:pPr>
    </w:p>
    <w:p w:rsidR="001539F3" w:rsidRPr="00373E4D" w:rsidRDefault="001539F3" w:rsidP="00373E4D">
      <w:pPr>
        <w:jc w:val="center"/>
        <w:textAlignment w:val="baseline"/>
        <w:rPr>
          <w:rFonts w:ascii="Times New Roman" w:hAnsi="Times New Roman"/>
          <w:color w:val="000000"/>
          <w:kern w:val="24"/>
          <w:sz w:val="24"/>
          <w:szCs w:val="24"/>
        </w:rPr>
      </w:pPr>
      <w:r w:rsidRPr="00391A3C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6.25pt">
            <v:imagedata r:id="rId5" o:title=""/>
          </v:shape>
        </w:pict>
      </w:r>
      <w:r w:rsidRPr="00E8330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539F3" w:rsidRPr="00E83306" w:rsidRDefault="001539F3" w:rsidP="00E8330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Образовательный стандарт:</w:t>
      </w:r>
      <w:r w:rsidRPr="00E83306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ООО, утвержденный приказом Минобразования РФ от 17.12.2010 №1897 (с изменениями от 31.12.2015г №1577)</w:t>
      </w:r>
      <w:r w:rsidRPr="00E8330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539F3" w:rsidRPr="00E83306" w:rsidRDefault="001539F3" w:rsidP="00E8330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Программа по биологии для 5 класса составлена на основе авторской программы:</w:t>
      </w:r>
      <w:r w:rsidRPr="00E83306">
        <w:rPr>
          <w:rFonts w:ascii="Times New Roman" w:hAnsi="Times New Roman"/>
          <w:bCs/>
          <w:sz w:val="24"/>
          <w:szCs w:val="24"/>
        </w:rPr>
        <w:t xml:space="preserve"> В. В. Пасечник, В. В. Латюшин, Г. Г. Швецов.</w:t>
      </w:r>
      <w:r w:rsidRPr="00E83306">
        <w:rPr>
          <w:rFonts w:ascii="Times New Roman" w:hAnsi="Times New Roman"/>
          <w:sz w:val="24"/>
          <w:szCs w:val="24"/>
        </w:rPr>
        <w:t xml:space="preserve"> Программа  основного общего образования. Биологии. 5-9 классы. /</w:t>
      </w:r>
      <w:r w:rsidRPr="00E83306">
        <w:rPr>
          <w:rFonts w:ascii="Times New Roman" w:hAnsi="Times New Roman"/>
          <w:bCs/>
          <w:sz w:val="24"/>
          <w:szCs w:val="24"/>
        </w:rPr>
        <w:t>сборник Рабочие программы. Биология. 5 – 9 классы: учебно – методическое пособие/сост. Г. М. Пальдяева. – 2-е изд., стереотип.</w:t>
      </w:r>
      <w:r w:rsidRPr="00E83306">
        <w:rPr>
          <w:rFonts w:ascii="Times New Roman" w:hAnsi="Times New Roman"/>
          <w:sz w:val="24"/>
          <w:szCs w:val="24"/>
        </w:rPr>
        <w:t xml:space="preserve">  – М.: Дрофа, 2014. – </w:t>
      </w:r>
      <w:r w:rsidRPr="00E83306">
        <w:rPr>
          <w:rFonts w:ascii="Times New Roman" w:hAnsi="Times New Roman"/>
          <w:b/>
          <w:sz w:val="24"/>
          <w:szCs w:val="24"/>
        </w:rPr>
        <w:t>с. 240 - 258.</w:t>
      </w:r>
    </w:p>
    <w:p w:rsidR="001539F3" w:rsidRPr="00E83306" w:rsidRDefault="001539F3" w:rsidP="00E8330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3306">
        <w:rPr>
          <w:rFonts w:ascii="Times New Roman" w:hAnsi="Times New Roman"/>
          <w:bCs/>
          <w:sz w:val="24"/>
          <w:szCs w:val="24"/>
        </w:rPr>
        <w:t xml:space="preserve"> 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sz w:val="24"/>
          <w:szCs w:val="24"/>
        </w:rPr>
        <w:t xml:space="preserve">УМК:  </w:t>
      </w:r>
    </w:p>
    <w:p w:rsidR="001539F3" w:rsidRPr="00E83306" w:rsidRDefault="001539F3" w:rsidP="00E83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1.В.В. Пасечник. Биология: Бактерии, грибы, растения 5 класс.  (Учебник) - М.:  Дрофа 2015г.</w:t>
      </w:r>
    </w:p>
    <w:p w:rsidR="001539F3" w:rsidRPr="00E83306" w:rsidRDefault="001539F3" w:rsidP="00E83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2.В.В.  Пасечник. Биология. Рабочая тетрадь к учебнику В. В. Пасечника «Биология. Бактерии, грибы, растения. 5 класс» / Серия: Вертикаль — М. : Дрофа, 2016.</w:t>
      </w:r>
    </w:p>
    <w:p w:rsidR="001539F3" w:rsidRPr="00E83306" w:rsidRDefault="001539F3" w:rsidP="00E83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3.В. В. Пасечник Биология. Бактерии. Грибы. Растения. 5 класс. Методическое пособие / М.: Дрофа, 2015г.</w:t>
      </w:r>
    </w:p>
    <w:p w:rsidR="001539F3" w:rsidRPr="00E83306" w:rsidRDefault="001539F3" w:rsidP="00E83306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Cs/>
          <w:sz w:val="24"/>
          <w:szCs w:val="24"/>
        </w:rPr>
        <w:t>4</w:t>
      </w:r>
      <w:r w:rsidRPr="00E83306">
        <w:rPr>
          <w:rFonts w:ascii="Times New Roman" w:hAnsi="Times New Roman"/>
          <w:b/>
          <w:bCs/>
          <w:sz w:val="24"/>
          <w:szCs w:val="24"/>
        </w:rPr>
        <w:t>.</w:t>
      </w:r>
      <w:r w:rsidRPr="00E83306">
        <w:rPr>
          <w:rFonts w:ascii="Times New Roman" w:hAnsi="Times New Roman"/>
          <w:sz w:val="24"/>
          <w:szCs w:val="24"/>
        </w:rPr>
        <w:t xml:space="preserve"> Диагностические работы. В.В.Пасечник.  Биология. Бактерии, грибы, растения.5 класс  М.: Дрофа, 2015.</w:t>
      </w:r>
    </w:p>
    <w:p w:rsidR="001539F3" w:rsidRPr="00E83306" w:rsidRDefault="001539F3" w:rsidP="00E83306">
      <w:pPr>
        <w:tabs>
          <w:tab w:val="left" w:pos="0"/>
        </w:tabs>
        <w:suppressAutoHyphens/>
        <w:ind w:left="-76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Рабочая программа построена на основе Федерального государственного образовательного стандарта основного общего образования, основной образовательной программы МБОУ «СШ №16» основного общего образования, авторской программы В.В.Пасечника. Согласно действующего базисного учебного плана, рабочая программа по биологии 5 класс предусматривает обучение биологии в объеме 1 час в неделю (34 часа).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 основу положено взаимодействие научного, гуманистического,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Содержание курса биологии в 5 классе направлено на формирование универсальных</w:t>
      </w:r>
      <w:r w:rsidRPr="00E83306">
        <w:rPr>
          <w:rFonts w:ascii="Times New Roman" w:hAnsi="Times New Roman"/>
          <w:b/>
          <w:bCs/>
          <w:sz w:val="24"/>
          <w:szCs w:val="24"/>
        </w:rPr>
        <w:t> </w:t>
      </w:r>
      <w:r w:rsidRPr="00E83306">
        <w:rPr>
          <w:rFonts w:ascii="Times New Roman" w:hAnsi="Times New Roman"/>
          <w:sz w:val="24"/>
          <w:szCs w:val="24"/>
        </w:rPr>
        <w:t>учебных действий, обеспечивающих развитие познавательных и коммуникативных качеств личности.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Изучение биологии в 5 классе направлено на формирование у учащихся представлений об отличительных особенностях объектов живой природы, их многообразии и эволюции;. Для формирования у учащихся основ научного мировоззрения,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                           </w:t>
      </w:r>
      <w:r w:rsidRPr="00E83306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E83306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1539F3" w:rsidRPr="00E83306" w:rsidRDefault="001539F3" w:rsidP="00E83306">
      <w:pPr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Требования к результатам обучения</w:t>
      </w:r>
    </w:p>
    <w:p w:rsidR="001539F3" w:rsidRPr="00E83306" w:rsidRDefault="001539F3" w:rsidP="00E83306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</w:t>
      </w:r>
      <w:r w:rsidRPr="00E83306">
        <w:rPr>
          <w:rFonts w:ascii="Times New Roman" w:hAnsi="Times New Roman"/>
          <w:b/>
          <w:sz w:val="24"/>
          <w:szCs w:val="24"/>
        </w:rPr>
        <w:t>личностные, метапредметные и предметные результаты.</w:t>
      </w:r>
    </w:p>
    <w:p w:rsidR="001539F3" w:rsidRPr="00E83306" w:rsidRDefault="001539F3" w:rsidP="00E83306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Личностные результаты обучения в основной школе 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</w:t>
      </w:r>
    </w:p>
    <w:p w:rsidR="001539F3" w:rsidRPr="00E83306" w:rsidRDefault="001539F3" w:rsidP="00E83306">
      <w:pPr>
        <w:jc w:val="both"/>
        <w:rPr>
          <w:rFonts w:ascii="Times New Roman" w:hAnsi="Times New Roman"/>
          <w:b/>
          <w:sz w:val="24"/>
          <w:szCs w:val="24"/>
        </w:rPr>
      </w:pPr>
    </w:p>
    <w:p w:rsidR="001539F3" w:rsidRPr="00E83306" w:rsidRDefault="001539F3" w:rsidP="00E83306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Основные личностные результаты обучения биологии: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</w:t>
      </w:r>
      <w:r w:rsidRPr="00E83306">
        <w:rPr>
          <w:rFonts w:ascii="Times New Roman" w:hAnsi="Times New Roman"/>
          <w:sz w:val="24"/>
          <w:szCs w:val="24"/>
        </w:rPr>
        <w:softHyphen/>
        <w:t xml:space="preserve">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Знание основных принципов и правил отношения к живой природе, основ здорового образа жизни и здоровьесберегающux технологий;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личностных представлений о целостности природы, осознание значимости и общности глобальных проблем человечества;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уважительного отношения к истории, культуре, национальным особенностям, традициям и образу жизни других народов; толерантности и миролюбия;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</w:t>
      </w:r>
      <w:r w:rsidRPr="00E83306">
        <w:rPr>
          <w:rFonts w:ascii="Times New Roman" w:hAnsi="Times New Roman"/>
          <w:sz w:val="24"/>
          <w:szCs w:val="24"/>
        </w:rPr>
        <w:softHyphen/>
        <w:t>равлении и общественной жизни в пределах возрастных компе</w:t>
      </w:r>
      <w:r w:rsidRPr="00E83306">
        <w:rPr>
          <w:rFonts w:ascii="Times New Roman" w:hAnsi="Times New Roman"/>
          <w:sz w:val="24"/>
          <w:szCs w:val="24"/>
        </w:rPr>
        <w:softHyphen/>
        <w:t>тенций с учётом региональных, этнокультурных, социальных, экологических и экономических особенностей;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</w:t>
      </w:r>
      <w:r w:rsidRPr="00E83306">
        <w:rPr>
          <w:rFonts w:ascii="Times New Roman" w:hAnsi="Times New Roman"/>
          <w:sz w:val="24"/>
          <w:szCs w:val="24"/>
        </w:rPr>
        <w:softHyphen/>
        <w:t>нии моральных проблем на основе личностного выбора, форми</w:t>
      </w:r>
      <w:r w:rsidRPr="00E83306">
        <w:rPr>
          <w:rFonts w:ascii="Times New Roman" w:hAnsi="Times New Roman"/>
          <w:sz w:val="24"/>
          <w:szCs w:val="24"/>
        </w:rPr>
        <w:softHyphen/>
        <w:t>рование нравственных чувств и нравственного поведения, осоз</w:t>
      </w:r>
      <w:r w:rsidRPr="00E83306">
        <w:rPr>
          <w:rFonts w:ascii="Times New Roman" w:hAnsi="Times New Roman"/>
          <w:sz w:val="24"/>
          <w:szCs w:val="24"/>
        </w:rPr>
        <w:softHyphen/>
        <w:t>нанного и ответственного отношения к собственным поступкам;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коммуникативной компетентности в обще</w:t>
      </w:r>
      <w:r w:rsidRPr="00E83306">
        <w:rPr>
          <w:rFonts w:ascii="Times New Roman" w:hAnsi="Times New Roman"/>
          <w:sz w:val="24"/>
          <w:szCs w:val="24"/>
        </w:rPr>
        <w:softHyphen/>
        <w:t>нии и сотрудничестве с учителями,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1539F3" w:rsidRPr="00E83306" w:rsidRDefault="001539F3" w:rsidP="00E83306">
      <w:pPr>
        <w:pStyle w:val="1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1539F3" w:rsidRPr="00E83306" w:rsidRDefault="001539F3" w:rsidP="00E8330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sz w:val="24"/>
          <w:szCs w:val="24"/>
        </w:rPr>
        <w:t xml:space="preserve">обучения </w:t>
      </w:r>
      <w:r w:rsidRPr="00E83306">
        <w:rPr>
          <w:rFonts w:ascii="Times New Roman" w:hAnsi="Times New Roman"/>
          <w:sz w:val="24"/>
          <w:szCs w:val="24"/>
        </w:rPr>
        <w:t>в основной школе состоят из освоенных обучающимися межпредметных понятий и универсальных учебных действий. А также способности их использования в учебной, познавательной и социальной практике, самостоятельности планирования и осуществления учебной деятельности и организации учебного сотрудничества с педагогами и сверстниками, к проектиро</w:t>
      </w:r>
      <w:r w:rsidRPr="00E83306">
        <w:rPr>
          <w:rFonts w:ascii="Times New Roman" w:hAnsi="Times New Roman"/>
          <w:sz w:val="24"/>
          <w:szCs w:val="24"/>
        </w:rPr>
        <w:softHyphen/>
        <w:t>ванию и построению индивидуальной образовательной траектории.</w:t>
      </w:r>
    </w:p>
    <w:p w:rsidR="001539F3" w:rsidRPr="00E83306" w:rsidRDefault="001539F3" w:rsidP="00E83306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Самостоятельно обнаруживать и формулировать учебную проблему,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условий и требований, корректировать свои действия в соответствии с изменяющейся ситуацией;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</w:t>
      </w:r>
    </w:p>
    <w:p w:rsidR="001539F3" w:rsidRPr="00E83306" w:rsidRDefault="001539F3" w:rsidP="00E83306">
      <w:pPr>
        <w:pStyle w:val="1"/>
        <w:tabs>
          <w:tab w:val="left" w:pos="1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схемы для решения учебных и познавательных задач;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самостоятельно.</w:t>
      </w:r>
    </w:p>
    <w:p w:rsidR="001539F3" w:rsidRPr="00E83306" w:rsidRDefault="001539F3" w:rsidP="00E83306">
      <w:pPr>
        <w:pStyle w:val="1"/>
        <w:numPr>
          <w:ilvl w:val="0"/>
          <w:numId w:val="4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1539F3" w:rsidRPr="00E83306" w:rsidRDefault="001539F3" w:rsidP="00E83306">
      <w:pPr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информацию;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Сравнивать, классифицировать и обобщать факты и явления. Выявлять причины и следствия простых явлений.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Строить логическое рассуждение, включающее установление причинно-следственных связей.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Создавать схематические модели с выделением существенных характеристик объекта. 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знаки и символы, модели и </w:t>
      </w:r>
    </w:p>
    <w:p w:rsidR="001539F3" w:rsidRPr="00E83306" w:rsidRDefault="001539F3" w:rsidP="00E83306">
      <w:pPr>
        <w:pStyle w:val="1"/>
        <w:tabs>
          <w:tab w:val="left" w:pos="18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схемы для решения учебных и познавательных задач;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Вычитывать все уровни текстовой информации. 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1539F3" w:rsidRPr="00E83306" w:rsidRDefault="001539F3" w:rsidP="00E83306">
      <w:pPr>
        <w:pStyle w:val="1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ИКТ-компетенции).</w:t>
      </w:r>
    </w:p>
    <w:p w:rsidR="001539F3" w:rsidRPr="00E83306" w:rsidRDefault="001539F3" w:rsidP="00E83306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1539F3" w:rsidRPr="00E83306" w:rsidRDefault="001539F3" w:rsidP="00E83306">
      <w:pPr>
        <w:pStyle w:val="1"/>
        <w:numPr>
          <w:ilvl w:val="0"/>
          <w:numId w:val="3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1539F3" w:rsidRPr="00E83306" w:rsidRDefault="001539F3" w:rsidP="00E83306">
      <w:pPr>
        <w:pStyle w:val="1"/>
        <w:numPr>
          <w:ilvl w:val="0"/>
          <w:numId w:val="3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1539F3" w:rsidRPr="00E83306" w:rsidRDefault="001539F3" w:rsidP="00E83306">
      <w:pPr>
        <w:pStyle w:val="1"/>
        <w:numPr>
          <w:ilvl w:val="0"/>
          <w:numId w:val="3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Умение осознанно использовать речевые средства для дискуссии и аргументации своей позиции, сравнивать разные точки зрения, аргументировать и отстаивать свою точку зрения;</w:t>
      </w:r>
    </w:p>
    <w:p w:rsidR="001539F3" w:rsidRPr="00E83306" w:rsidRDefault="001539F3" w:rsidP="00E83306">
      <w:pPr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i/>
          <w:sz w:val="24"/>
          <w:szCs w:val="24"/>
        </w:rPr>
        <w:t>Предметные результаты</w:t>
      </w: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b/>
          <w:bCs/>
          <w:sz w:val="24"/>
          <w:szCs w:val="24"/>
        </w:rPr>
        <w:t>обучения</w:t>
      </w:r>
      <w:r w:rsidRPr="00E83306">
        <w:rPr>
          <w:rFonts w:ascii="Times New Roman" w:hAnsi="Times New Roman"/>
          <w:sz w:val="24"/>
          <w:szCs w:val="24"/>
        </w:rPr>
        <w:t xml:space="preserve"> в основной школе 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рамах учебного предмета, его преобразованию и применению,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приёмами.</w:t>
      </w:r>
    </w:p>
    <w:p w:rsidR="001539F3" w:rsidRPr="00E83306" w:rsidRDefault="001539F3" w:rsidP="00E83306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1539F3" w:rsidRPr="00E83306" w:rsidRDefault="001539F3" w:rsidP="00E83306">
      <w:pPr>
        <w:ind w:left="1069"/>
        <w:jc w:val="both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               В результате изучения предмета  «Биология. 5 класс» </w:t>
      </w:r>
    </w:p>
    <w:p w:rsidR="001539F3" w:rsidRPr="00E83306" w:rsidRDefault="001539F3" w:rsidP="00E83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аргументировать, приводить доказательства родства различных таксонов растений, животных, грибов и бактерий;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аргументировать, приводить доказательства различий растений, животных, грибов и бактерий;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раскрывать роль биологии в практической деятельности людей; роль различных организмов в жизни человека;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выявлять примеры и раскрывать сущность приспособленности организмов к среде обитания;</w:t>
      </w:r>
    </w:p>
    <w:p w:rsidR="001539F3" w:rsidRPr="00E83306" w:rsidRDefault="001539F3" w:rsidP="00E83306">
      <w:pPr>
        <w:pStyle w:val="msonormalcxspmiddle"/>
        <w:widowControl w:val="0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устанавливать взаимосвязи между особенностями строения и функциями клеток и тканей, органов и систем органов;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знать и аргументировать основные правила поведения в природе;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анализировать и оценивать последствия деятельности человека в природе;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описывать и использовать приемы выращивания и размножения культурных растений и домашних животных, ухода за ними;</w:t>
      </w:r>
    </w:p>
    <w:p w:rsidR="001539F3" w:rsidRPr="00E83306" w:rsidRDefault="001539F3" w:rsidP="00E83306">
      <w:pPr>
        <w:pStyle w:val="msonormalcxspmiddle"/>
        <w:numPr>
          <w:ilvl w:val="2"/>
          <w:numId w:val="5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знать и соблюдать правила работы в кабинете биологии.</w:t>
      </w:r>
    </w:p>
    <w:p w:rsidR="001539F3" w:rsidRPr="00E83306" w:rsidRDefault="001539F3" w:rsidP="00E8330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E83306"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</w:pPr>
      <w:r w:rsidRPr="00E83306"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1539F3" w:rsidRPr="00E83306" w:rsidRDefault="001539F3" w:rsidP="00E83306">
      <w:pPr>
        <w:pStyle w:val="msonormalcxspmiddle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contextualSpacing/>
        <w:jc w:val="both"/>
        <w:rPr>
          <w:iCs/>
        </w:rPr>
      </w:pPr>
      <w:r w:rsidRPr="00E83306">
        <w:rPr>
          <w:iCs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Основное содержание программы.</w:t>
      </w: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Биология.</w:t>
      </w: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Бактерии. Грибы. Растения. 5 класс</w:t>
      </w:r>
    </w:p>
    <w:p w:rsidR="001539F3" w:rsidRPr="00E83306" w:rsidRDefault="001539F3" w:rsidP="00E83306">
      <w:pPr>
        <w:shd w:val="clear" w:color="auto" w:fill="FFFFFF"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>(34 часа, 1 час в неделю)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b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Введение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6 часов</w:t>
      </w:r>
      <w:r w:rsidRPr="00E83306">
        <w:rPr>
          <w:rFonts w:ascii="Times New Roman" w:hAnsi="Times New Roman"/>
          <w:sz w:val="24"/>
          <w:szCs w:val="24"/>
        </w:rPr>
        <w:t>)Биология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1539F3" w:rsidRPr="00E83306" w:rsidRDefault="001539F3" w:rsidP="00E83306">
      <w:pPr>
        <w:spacing w:after="150" w:line="343" w:lineRule="atLeast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 xml:space="preserve">Экскурсия </w:t>
      </w:r>
    </w:p>
    <w:p w:rsidR="001539F3" w:rsidRPr="00E83306" w:rsidRDefault="001539F3" w:rsidP="00E83306">
      <w:pPr>
        <w:spacing w:after="150" w:line="343" w:lineRule="atLeast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Отчет по экскурсии.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 многообразии живой природы;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царства живой природы: Бактерии, Грибы, Растения, Животные;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методы исследования в биологии: наблюдение, эксперимент, измерение;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признаки живого: клеточное строение, питание, дыхание, обмен веществ, раздражимость, рост, развитие, размножение;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экологические факторы;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правила работы с микроскопом;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правила техники безопасности при проведении наблюдений и лабораторных опытов в кабинете биологии.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живые организмы от неживых;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пользоваться простыми биологическими приборами, инструментами и оборудованием;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характеризовать среды обитания организмов;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характеризовать экологические факторы;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проводить фенологические наблюдения;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соблюдать правила техники безопасности при проведении наблюдений и лабораторных опытов.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 </w:t>
      </w:r>
      <w:r w:rsidRPr="00E83306">
        <w:rPr>
          <w:rFonts w:ascii="Times New Roman" w:hAnsi="Times New Roman"/>
          <w:i/>
          <w:iCs/>
          <w:sz w:val="24"/>
          <w:szCs w:val="24"/>
        </w:rPr>
        <w:t>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составлять план текста;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владеть таким видом изложения текста, как повествование;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под руководством учителя проводить непосредственное наблюдение;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под руководством учителя оформлять отчет, включающий описание наблюдения, его результаты, выводы;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получать биологическую информацию из различных источников;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отношения объекта с другими объектами;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существенные признаки объекта.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1. Клеточное строение организмов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7часов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Демонстрации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Микропрепараты различных растительных тканей.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 xml:space="preserve"> Лабораторная работа №</w:t>
      </w:r>
      <w:r w:rsidRPr="00E83306">
        <w:rPr>
          <w:rFonts w:ascii="Times New Roman" w:hAnsi="Times New Roman"/>
          <w:sz w:val="24"/>
          <w:szCs w:val="24"/>
        </w:rPr>
        <w:t>1     Устройство микроскопа.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2    Рассматривание препарата кожицы чешуи лука. 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строение клетки;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химический состав клетки;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процессы жизнедеятельности клетки;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характерные признаки различных растительных тканей.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определять понятия: «клетка», «оболочка», « цитоплазма», « ядро», «ядрышко», «вакуоли», « пластиды», « хлоропласты», «пигменты», «хлорофилл»;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лупой и микроскопом;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готовить микропрепараты и рассматривать их под микроскопом;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распознавать различные виды тканей.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 </w:t>
      </w:r>
      <w:r w:rsidRPr="00E83306">
        <w:rPr>
          <w:rFonts w:ascii="Times New Roman" w:hAnsi="Times New Roman"/>
          <w:i/>
          <w:iCs/>
          <w:sz w:val="24"/>
          <w:szCs w:val="24"/>
        </w:rPr>
        <w:t>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анализировать объекты под микроскопом;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сравнивать объекты под микроскопом с их изображением на рисунках и определять их;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оформлять результаты лабораторной работы в рабочей тетради;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текстом и иллюстрациями учебника.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2. Царство Бактерии. Царство Грибы</w:t>
      </w:r>
      <w:r w:rsidRPr="00E83306">
        <w:rPr>
          <w:rFonts w:ascii="Times New Roman" w:hAnsi="Times New Roman"/>
          <w:i/>
          <w:iCs/>
          <w:sz w:val="24"/>
          <w:szCs w:val="24"/>
        </w:rPr>
        <w:t>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9 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3   Строение плодовых тел шляпочных грибов.  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4  Строение плесневого гриба мукора. 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строение и основные процессы жизнедеятельности бактерий и грибов;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разнообразие и распространение бактерий и грибов;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роль бактерий и грибов в природе и жизни человека.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общую характеристику бактериям и грибам;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бактерии и грибы от других живых организмов;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отличать съедобные грибы от ядовитых;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роль бактерий и грибов в природе и жизни человека.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составлять сообщения на основе обобщения материала учебника и дополнительной литературы.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Раздел 3. Царство Растения </w:t>
      </w:r>
      <w:r w:rsidRPr="00E83306">
        <w:rPr>
          <w:rFonts w:ascii="Times New Roman" w:hAnsi="Times New Roman"/>
          <w:sz w:val="24"/>
          <w:szCs w:val="24"/>
        </w:rPr>
        <w:t>(</w:t>
      </w:r>
      <w:r w:rsidRPr="00E83306">
        <w:rPr>
          <w:rFonts w:ascii="Times New Roman" w:hAnsi="Times New Roman"/>
          <w:i/>
          <w:iCs/>
          <w:sz w:val="24"/>
          <w:szCs w:val="24"/>
        </w:rPr>
        <w:t>12 часов</w:t>
      </w:r>
      <w:r w:rsidRPr="00E83306">
        <w:rPr>
          <w:rFonts w:ascii="Times New Roman" w:hAnsi="Times New Roman"/>
          <w:sz w:val="24"/>
          <w:szCs w:val="24"/>
        </w:rPr>
        <w:t>)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Мхи. Многообразие мхов. Среда обитания. Строение мхов, их значение.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Происхождение растений. Основные этапы развития растительного мира.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Демонстрация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Гербарные экземпляры растений. Отпечатки ископаемых растений.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color w:val="000000"/>
          <w:sz w:val="24"/>
          <w:szCs w:val="24"/>
        </w:rPr>
        <w:t xml:space="preserve"> Лабораторная работа №</w:t>
      </w:r>
      <w:r w:rsidRPr="00E83306">
        <w:rPr>
          <w:rFonts w:ascii="Times New Roman" w:hAnsi="Times New Roman"/>
          <w:sz w:val="24"/>
          <w:szCs w:val="24"/>
        </w:rPr>
        <w:t>5          Строение зеленых водорослей.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6        Строение мха (на местных видах). 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7        Строение хвои и шишек хвойных (на примере местных видов).</w:t>
      </w:r>
    </w:p>
    <w:p w:rsidR="001539F3" w:rsidRPr="00E83306" w:rsidRDefault="001539F3" w:rsidP="00E83306">
      <w:pPr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  <w:r w:rsidRPr="00E83306">
        <w:rPr>
          <w:rFonts w:ascii="Times New Roman" w:hAnsi="Times New Roman"/>
          <w:color w:val="000000"/>
          <w:sz w:val="24"/>
          <w:szCs w:val="24"/>
        </w:rPr>
        <w:t>Лабораторная работа №</w:t>
      </w:r>
      <w:r w:rsidRPr="00E83306">
        <w:rPr>
          <w:rFonts w:ascii="Times New Roman" w:hAnsi="Times New Roman"/>
          <w:sz w:val="24"/>
          <w:szCs w:val="24"/>
        </w:rPr>
        <w:t xml:space="preserve"> 8        Строение цветкового растения  </w:t>
      </w:r>
    </w:p>
    <w:p w:rsidR="001539F3" w:rsidRPr="00E83306" w:rsidRDefault="001539F3" w:rsidP="00E83306">
      <w:pPr>
        <w:spacing w:after="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   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знать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методы изучения растений;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особенности строения и жизнедеятельности лишайников;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роль растений в биосфере и жизни человека;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происхождение растений и основные этапы развития растительного мира.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общую характеристику растительного царства;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роль растений биосфере;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давать характеристику основным группам растений (водоросли, мхи, хвощи, плауны, папоротники, голосеменные, цветковые);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объяснять происхождение растений и основные этапы развития растительного мира.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Метапредметные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 уметь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выполнять лабораторные работы под руководством учителя;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сравнивать представителей разных групп растений, делать выводы на основе сравнения;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оценивать с эстетической точки зрения представителей растительного мира;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1539F3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b/>
          <w:bCs/>
          <w:sz w:val="24"/>
          <w:szCs w:val="24"/>
        </w:rPr>
        <w:t>Личностные результаты обучения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i/>
          <w:iCs/>
          <w:sz w:val="24"/>
          <w:szCs w:val="24"/>
        </w:rPr>
        <w:t>Учащиеся должны</w:t>
      </w:r>
      <w:r w:rsidRPr="00E83306">
        <w:rPr>
          <w:rFonts w:ascii="Times New Roman" w:hAnsi="Times New Roman"/>
          <w:sz w:val="24"/>
          <w:szCs w:val="24"/>
        </w:rPr>
        <w:t>: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испытывать чувство гордости за российскую биологическую науку;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знать правила поведения в природе;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уметь реализовывать теоретические познания на практике;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понимать социальную значимость и содержание профессий, связанных с биологией;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испытывать любовь к природе;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признавать право каждого на собственное мнение;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проявлять готовность к самостоятельным поступкам и действиям на благо природы;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уметь отстаивать свою точку зрения;</w:t>
      </w:r>
    </w:p>
    <w:p w:rsidR="001539F3" w:rsidRPr="00E83306" w:rsidRDefault="001539F3" w:rsidP="00E83306">
      <w:pPr>
        <w:shd w:val="clear" w:color="auto" w:fill="FFFFFF"/>
        <w:spacing w:after="150"/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>— критично относиться к своим поступкам, нести ответственность за последствия;</w:t>
      </w:r>
    </w:p>
    <w:p w:rsidR="001539F3" w:rsidRPr="00E83306" w:rsidRDefault="001539F3" w:rsidP="00E83306">
      <w:pPr>
        <w:pStyle w:val="msonormalcxspmiddle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E83306">
        <w:t xml:space="preserve"> </w:t>
      </w:r>
    </w:p>
    <w:p w:rsidR="001539F3" w:rsidRPr="00E83306" w:rsidRDefault="001539F3" w:rsidP="00E83306">
      <w:pPr>
        <w:jc w:val="center"/>
        <w:rPr>
          <w:rFonts w:ascii="Times New Roman" w:hAnsi="Times New Roman"/>
          <w:b/>
          <w:sz w:val="24"/>
          <w:szCs w:val="24"/>
        </w:rPr>
      </w:pPr>
      <w:r w:rsidRPr="00E83306">
        <w:rPr>
          <w:rFonts w:ascii="Times New Roman" w:hAnsi="Times New Roman"/>
          <w:b/>
          <w:sz w:val="24"/>
          <w:szCs w:val="24"/>
        </w:rPr>
        <w:t xml:space="preserve">     Тематическое  планирование</w:t>
      </w:r>
    </w:p>
    <w:p w:rsidR="001539F3" w:rsidRPr="00E83306" w:rsidRDefault="001539F3" w:rsidP="00E83306">
      <w:pPr>
        <w:spacing w:line="230" w:lineRule="exac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010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155"/>
        <w:gridCol w:w="4439"/>
        <w:gridCol w:w="1018"/>
        <w:gridCol w:w="1679"/>
        <w:gridCol w:w="1679"/>
        <w:gridCol w:w="40"/>
      </w:tblGrid>
      <w:tr w:rsidR="001539F3" w:rsidRPr="001F01EE" w:rsidTr="00717216">
        <w:trPr>
          <w:gridAfter w:val="1"/>
          <w:wAfter w:w="40" w:type="dxa"/>
          <w:trHeight w:val="795"/>
          <w:jc w:val="center"/>
        </w:trPr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  <w:r w:rsidRPr="001F01E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Практическая часть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Тестовые работы</w:t>
            </w:r>
          </w:p>
        </w:tc>
      </w:tr>
      <w:tr w:rsidR="001539F3" w:rsidRPr="001F01EE" w:rsidTr="00717216">
        <w:trPr>
          <w:gridAfter w:val="1"/>
          <w:wAfter w:w="40" w:type="dxa"/>
          <w:trHeight w:val="270"/>
          <w:jc w:val="center"/>
        </w:trPr>
        <w:tc>
          <w:tcPr>
            <w:tcW w:w="1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Лабораторные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работы</w:t>
            </w:r>
          </w:p>
        </w:tc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539F3" w:rsidRPr="001F01EE" w:rsidTr="00717216">
        <w:trPr>
          <w:gridAfter w:val="1"/>
          <w:wAfter w:w="40" w:type="dxa"/>
          <w:trHeight w:val="192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1539F3" w:rsidRPr="001F01EE" w:rsidTr="00717216">
        <w:trPr>
          <w:gridAfter w:val="1"/>
          <w:wAfter w:w="40" w:type="dxa"/>
          <w:trHeight w:val="423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 1.     Клеточное строение    организма.   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83306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E83306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1</w:t>
            </w:r>
          </w:p>
          <w:p w:rsidR="001539F3" w:rsidRPr="00E83306" w:rsidRDefault="001539F3" w:rsidP="00717216">
            <w:pPr>
              <w:jc w:val="center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</w:p>
        </w:tc>
      </w:tr>
      <w:tr w:rsidR="001539F3" w:rsidRPr="001F01EE" w:rsidTr="00717216">
        <w:trPr>
          <w:gridAfter w:val="1"/>
          <w:wAfter w:w="40" w:type="dxa"/>
          <w:trHeight w:val="432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Раздел 2. Царство Бактерии. </w:t>
            </w:r>
          </w:p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Царство Грибы.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</w:t>
            </w:r>
          </w:p>
        </w:tc>
      </w:tr>
      <w:tr w:rsidR="001539F3" w:rsidRPr="001F01EE" w:rsidTr="00717216">
        <w:trPr>
          <w:gridAfter w:val="1"/>
          <w:wAfter w:w="40" w:type="dxa"/>
          <w:trHeight w:val="218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Раздел 3. Царство Растения.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39F3" w:rsidRPr="001F01EE" w:rsidTr="00717216">
        <w:trPr>
          <w:trHeight w:val="434"/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F01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</w:tcBorders>
            <w:shd w:val="clear" w:color="auto" w:fill="FFFFFF"/>
          </w:tcPr>
          <w:p w:rsidR="001539F3" w:rsidRPr="001F01EE" w:rsidRDefault="001539F3" w:rsidP="00717216">
            <w:pPr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1539F3" w:rsidRPr="00E83306" w:rsidRDefault="001539F3" w:rsidP="00E833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Pr="00E83306">
        <w:rPr>
          <w:rFonts w:ascii="Times New Roman" w:hAnsi="Times New Roman"/>
          <w:b/>
          <w:sz w:val="24"/>
          <w:szCs w:val="24"/>
        </w:rPr>
        <w:t xml:space="preserve">     Календарно - тематическое планирование</w:t>
      </w:r>
    </w:p>
    <w:p w:rsidR="001539F3" w:rsidRPr="00E83306" w:rsidRDefault="001539F3" w:rsidP="00E83306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0"/>
        <w:gridCol w:w="840"/>
        <w:gridCol w:w="955"/>
        <w:gridCol w:w="11"/>
        <w:gridCol w:w="906"/>
        <w:gridCol w:w="3480"/>
        <w:gridCol w:w="2958"/>
      </w:tblGrid>
      <w:tr w:rsidR="001539F3" w:rsidRPr="001F01EE" w:rsidTr="00717216">
        <w:trPr>
          <w:trHeight w:val="510"/>
        </w:trPr>
        <w:tc>
          <w:tcPr>
            <w:tcW w:w="1680" w:type="dxa"/>
            <w:gridSpan w:val="2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72" w:type="dxa"/>
            <w:gridSpan w:val="3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480" w:type="dxa"/>
            <w:vMerge w:val="restart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958" w:type="dxa"/>
            <w:vMerge w:val="restart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часть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539F3" w:rsidRPr="001F01EE" w:rsidTr="00717216">
        <w:trPr>
          <w:cantSplit/>
          <w:trHeight w:val="835"/>
        </w:trPr>
        <w:tc>
          <w:tcPr>
            <w:tcW w:w="840" w:type="dxa"/>
            <w:textDirection w:val="lrTbV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40" w:type="dxa"/>
            <w:textDirection w:val="lrTbV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66" w:type="dxa"/>
            <w:gridSpan w:val="2"/>
            <w:textDirection w:val="lrTbV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06" w:type="dxa"/>
            <w:textDirection w:val="lrTbV"/>
            <w:vAlign w:val="center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480" w:type="dxa"/>
            <w:vMerge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8" w:type="dxa"/>
            <w:vMerge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39F3" w:rsidRPr="001F01EE" w:rsidTr="00717216">
        <w:trPr>
          <w:cantSplit/>
          <w:trHeight w:val="283"/>
        </w:trPr>
        <w:tc>
          <w:tcPr>
            <w:tcW w:w="9990" w:type="dxa"/>
            <w:gridSpan w:val="7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F01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Введение  (6 ч)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05.09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sz w:val="24"/>
                <w:szCs w:val="24"/>
              </w:rPr>
              <w:t>отпуск</w:t>
            </w: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Биология - наука о живых организмах.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Инструктаж по ТБ.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12.09.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12.09.</w:t>
            </w:r>
          </w:p>
        </w:tc>
        <w:tc>
          <w:tcPr>
            <w:tcW w:w="3480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Методы исследования в биологии.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19.09.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19</w:t>
            </w:r>
            <w:bookmarkStart w:id="0" w:name="_GoBack"/>
            <w:bookmarkEnd w:id="0"/>
            <w:r w:rsidRPr="001F01EE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Разнообразие живой  природы.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26.09.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Среды обитания живых организмов.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03.10.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Экологические факторы и их влияние на живые организмы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Cs/>
                <w:sz w:val="24"/>
                <w:szCs w:val="24"/>
              </w:rPr>
              <w:t>10.10.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«Введение»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Экскурсия </w:t>
            </w:r>
          </w:p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Многообразие живых организмов, осенние явления в жизни растений и животных.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Отчет по экскурсии </w:t>
            </w:r>
          </w:p>
        </w:tc>
      </w:tr>
      <w:tr w:rsidR="001539F3" w:rsidRPr="001F01EE" w:rsidTr="00717216">
        <w:trPr>
          <w:trHeight w:val="341"/>
        </w:trPr>
        <w:tc>
          <w:tcPr>
            <w:tcW w:w="9990" w:type="dxa"/>
            <w:gridSpan w:val="7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Раздел 1. Клеточное строение организмов 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>(</w:t>
            </w:r>
            <w:r w:rsidRPr="001F01EE">
              <w:rPr>
                <w:rFonts w:ascii="Times New Roman" w:hAnsi="Times New Roman"/>
                <w:i/>
                <w:iCs/>
                <w:sz w:val="24"/>
                <w:szCs w:val="24"/>
              </w:rPr>
              <w:t>7часов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539F3" w:rsidRPr="001F01EE" w:rsidTr="00717216">
        <w:trPr>
          <w:trHeight w:val="542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17.10.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Устройство увеличительных приборов.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Устройство микроскопа.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rPr>
          <w:trHeight w:val="503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24.10.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Строение клетки.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Строение клетки: клеточная мембрана клеточная стенка, цитоплазма, ядро, вакуоли.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07.11.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Строение клетки Пластиды. Хлоропласты. Строение клеток кожицы чешуи лука.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_Hlk18070216"/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2  Рассматривание препарата кожицы чешуи лука. </w:t>
            </w:r>
            <w:bookmarkEnd w:id="1"/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14.11.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Химический состав клетки: неорганические и органические вещества.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21.11.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Жизнедеятельность клетки, её деление и рост.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28.11.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Ткани.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05.12.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«Клеточное строение организмов»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Тестовая работа № 1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9990" w:type="dxa"/>
            <w:gridSpan w:val="7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Царство Бактерии. Царство Грибы. (9 </w:t>
            </w:r>
            <w:r w:rsidRPr="001F01E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часов</w:t>
            </w: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12.12.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Строение и жизнедеятельность бактерий.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459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19.12.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Роль бактерий в природе и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жизни человека.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326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26.12.</w:t>
            </w: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Обобщающий урок по теме «Царство Бактерии».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Общая характеристика грибов 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Шляпочные грибы.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3   Строение плодовых тел шляпочных грибов.  </w:t>
            </w:r>
          </w:p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rPr>
          <w:trHeight w:val="463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Шляпочные грибы.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Съедобные и ядовитые.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235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Плесневые грибы и дрожжи.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4  Строение плесневого гриба мукора.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Грибы-паразиты.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Обобщающий урок по теме «Царство Грибы».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9990" w:type="dxa"/>
            <w:gridSpan w:val="7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Раздел 3. Царство Растения 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>(</w:t>
            </w:r>
            <w:r w:rsidRPr="001F01EE">
              <w:rPr>
                <w:rFonts w:ascii="Times New Roman" w:hAnsi="Times New Roman"/>
                <w:i/>
                <w:iCs/>
                <w:sz w:val="24"/>
                <w:szCs w:val="24"/>
              </w:rPr>
              <w:t>12 часов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Разнообразие, распространение растений.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881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Водоросли.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>5         Строение зеленых водорослей.</w:t>
            </w:r>
          </w:p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Роль водорослей в природе и жизни человек. Охрана водорослей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740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Лишайники.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704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Мхи .Высшие споровые растения.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shd w:val="clear" w:color="auto" w:fill="FFFFFF"/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6       Строение мха (на местных видах). </w:t>
            </w:r>
          </w:p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Мхи. Роль в природе и жизни человека, охрана.</w:t>
            </w:r>
          </w:p>
        </w:tc>
        <w:tc>
          <w:tcPr>
            <w:tcW w:w="2958" w:type="dxa"/>
          </w:tcPr>
          <w:p w:rsidR="001539F3" w:rsidRPr="00E83306" w:rsidRDefault="001539F3" w:rsidP="00717216">
            <w:pPr>
              <w:pStyle w:val="1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Плауны, хвощи, папоротники.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Голосеменные растения, особенности строения.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7      Строение хвои и шишек хвойных (на примере местных видов) .</w:t>
            </w:r>
          </w:p>
        </w:tc>
      </w:tr>
      <w:tr w:rsidR="001539F3" w:rsidRPr="001F01EE" w:rsidTr="00717216">
        <w:trPr>
          <w:trHeight w:val="688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Голосеменные растения. Роль в природе, использование человеком, охрана.</w:t>
            </w:r>
          </w:p>
          <w:p w:rsidR="001539F3" w:rsidRPr="001F01EE" w:rsidRDefault="001539F3" w:rsidP="00717216">
            <w:pPr>
              <w:spacing w:after="150" w:line="34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688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Покрытосеменные растения.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</w:t>
            </w:r>
            <w:r w:rsidRPr="001F01EE">
              <w:rPr>
                <w:rFonts w:ascii="Times New Roman" w:hAnsi="Times New Roman"/>
                <w:sz w:val="24"/>
                <w:szCs w:val="24"/>
              </w:rPr>
              <w:t xml:space="preserve"> 8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Строение цветкового растения     </w:t>
            </w:r>
          </w:p>
        </w:tc>
      </w:tr>
      <w:tr w:rsidR="001539F3" w:rsidRPr="001F01EE" w:rsidTr="00717216">
        <w:trPr>
          <w:trHeight w:val="688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Происхождение растений. </w:t>
            </w: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3" w:rsidRPr="001F01EE" w:rsidTr="00717216">
        <w:trPr>
          <w:trHeight w:val="688"/>
        </w:trPr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40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1539F3" w:rsidRPr="001F01EE" w:rsidRDefault="001539F3" w:rsidP="007172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gridSpan w:val="2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 xml:space="preserve">Обобщающий урок по теме «Царство Растения». 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  <w:r w:rsidRPr="001F01EE">
              <w:rPr>
                <w:rFonts w:ascii="Times New Roman" w:hAnsi="Times New Roman"/>
                <w:sz w:val="24"/>
                <w:szCs w:val="24"/>
              </w:rPr>
              <w:t>Тестовая работа № 2</w:t>
            </w:r>
          </w:p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539F3" w:rsidRPr="001F01EE" w:rsidRDefault="001539F3" w:rsidP="007172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39F3" w:rsidRPr="00E83306" w:rsidRDefault="001539F3">
      <w:pPr>
        <w:rPr>
          <w:rFonts w:ascii="Times New Roman" w:hAnsi="Times New Roman"/>
          <w:sz w:val="24"/>
          <w:szCs w:val="24"/>
        </w:rPr>
      </w:pPr>
      <w:r w:rsidRPr="00E83306">
        <w:rPr>
          <w:rFonts w:ascii="Times New Roman" w:hAnsi="Times New Roman"/>
          <w:sz w:val="24"/>
          <w:szCs w:val="24"/>
        </w:rPr>
        <w:t xml:space="preserve"> </w:t>
      </w:r>
    </w:p>
    <w:sectPr w:rsidR="001539F3" w:rsidRPr="00E83306" w:rsidSect="003E5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4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3306"/>
    <w:rsid w:val="000A11AE"/>
    <w:rsid w:val="00111BD9"/>
    <w:rsid w:val="001539F3"/>
    <w:rsid w:val="001A558F"/>
    <w:rsid w:val="001F01EE"/>
    <w:rsid w:val="0021210B"/>
    <w:rsid w:val="00373E4D"/>
    <w:rsid w:val="00391A3C"/>
    <w:rsid w:val="00397311"/>
    <w:rsid w:val="003E57E9"/>
    <w:rsid w:val="005D58D2"/>
    <w:rsid w:val="00717216"/>
    <w:rsid w:val="007A6722"/>
    <w:rsid w:val="00820470"/>
    <w:rsid w:val="0085452B"/>
    <w:rsid w:val="008C2747"/>
    <w:rsid w:val="00A27B14"/>
    <w:rsid w:val="00A83308"/>
    <w:rsid w:val="00C241D3"/>
    <w:rsid w:val="00E83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7E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E83306"/>
    <w:pPr>
      <w:ind w:left="720"/>
      <w:contextualSpacing/>
    </w:pPr>
    <w:rPr>
      <w:lang w:eastAsia="en-US"/>
    </w:rPr>
  </w:style>
  <w:style w:type="paragraph" w:customStyle="1" w:styleId="msonormalcxspmiddle">
    <w:name w:val="msonormalcxspmiddle"/>
    <w:basedOn w:val="Normal"/>
    <w:uiPriority w:val="99"/>
    <w:rsid w:val="00E83306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111B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54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4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139</TotalTime>
  <Pages>16</Pages>
  <Words>3853</Words>
  <Characters>21963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Vc180814</dc:creator>
  <cp:keywords/>
  <dc:description/>
  <cp:lastModifiedBy>Наталия</cp:lastModifiedBy>
  <cp:revision>12</cp:revision>
  <cp:lastPrinted>2019-09-13T06:51:00Z</cp:lastPrinted>
  <dcterms:created xsi:type="dcterms:W3CDTF">2019-08-30T18:26:00Z</dcterms:created>
  <dcterms:modified xsi:type="dcterms:W3CDTF">2019-09-20T12:53:00Z</dcterms:modified>
</cp:coreProperties>
</file>