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6F" w:rsidRDefault="004C7A6F" w:rsidP="00BE55B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744A8D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42.5pt">
            <v:imagedata r:id="rId5" o:title=""/>
          </v:shape>
        </w:pict>
      </w:r>
    </w:p>
    <w:p w:rsidR="004C7A6F" w:rsidRDefault="004C7A6F" w:rsidP="00BE55BC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  <w:sectPr w:rsidR="004C7A6F">
          <w:pgSz w:w="11906" w:h="16838"/>
          <w:pgMar w:top="454" w:right="567" w:bottom="454" w:left="567" w:header="708" w:footer="708" w:gutter="0"/>
          <w:cols w:space="720"/>
        </w:sectPr>
      </w:pPr>
    </w:p>
    <w:p w:rsidR="004C7A6F" w:rsidRDefault="004C7A6F" w:rsidP="00AB2B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0"/>
        <w:gridCol w:w="669"/>
        <w:gridCol w:w="660"/>
        <w:gridCol w:w="661"/>
        <w:gridCol w:w="7796"/>
      </w:tblGrid>
      <w:tr w:rsidR="004C7A6F" w:rsidRPr="00271763">
        <w:trPr>
          <w:trHeight w:val="217"/>
        </w:trPr>
        <w:tc>
          <w:tcPr>
            <w:tcW w:w="1339" w:type="dxa"/>
            <w:gridSpan w:val="2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17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321" w:type="dxa"/>
            <w:gridSpan w:val="2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17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796" w:type="dxa"/>
            <w:vMerge w:val="restart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17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7A6F" w:rsidRPr="00271763">
        <w:trPr>
          <w:cantSplit/>
          <w:trHeight w:val="744"/>
        </w:trPr>
        <w:tc>
          <w:tcPr>
            <w:tcW w:w="670" w:type="dxa"/>
            <w:textDirection w:val="btLr"/>
          </w:tcPr>
          <w:p w:rsidR="004C7A6F" w:rsidRPr="00271763" w:rsidRDefault="004C7A6F" w:rsidP="002E485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7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69" w:type="dxa"/>
            <w:textDirection w:val="btLr"/>
          </w:tcPr>
          <w:p w:rsidR="004C7A6F" w:rsidRPr="00271763" w:rsidRDefault="004C7A6F" w:rsidP="002E485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7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660" w:type="dxa"/>
            <w:textDirection w:val="btLr"/>
          </w:tcPr>
          <w:p w:rsidR="004C7A6F" w:rsidRPr="00271763" w:rsidRDefault="004C7A6F" w:rsidP="002E485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C7A6F" w:rsidRPr="00271763" w:rsidRDefault="004C7A6F" w:rsidP="002E485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17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61" w:type="dxa"/>
            <w:textDirection w:val="btLr"/>
          </w:tcPr>
          <w:p w:rsidR="004C7A6F" w:rsidRPr="00271763" w:rsidRDefault="004C7A6F" w:rsidP="002E485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C7A6F" w:rsidRPr="00271763" w:rsidRDefault="004C7A6F" w:rsidP="002E485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17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7796" w:type="dxa"/>
            <w:vMerge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A6F" w:rsidRPr="00271763">
        <w:trPr>
          <w:trHeight w:val="267"/>
        </w:trPr>
        <w:tc>
          <w:tcPr>
            <w:tcW w:w="10456" w:type="dxa"/>
            <w:gridSpan w:val="5"/>
          </w:tcPr>
          <w:p w:rsidR="004C7A6F" w:rsidRPr="00271763" w:rsidRDefault="004C7A6F" w:rsidP="002E485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(8 ч</w:t>
            </w:r>
            <w:r w:rsidRPr="00271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C7A6F" w:rsidRPr="00271763">
        <w:trPr>
          <w:trHeight w:val="267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271763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Наша  речь  и  наш  язык.</w:t>
            </w:r>
          </w:p>
        </w:tc>
      </w:tr>
      <w:tr w:rsidR="004C7A6F" w:rsidRPr="00271763">
        <w:trPr>
          <w:trHeight w:val="267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271763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Текст. План текста. Типы текста.</w:t>
            </w:r>
          </w:p>
        </w:tc>
      </w:tr>
      <w:tr w:rsidR="004C7A6F" w:rsidRPr="00271763">
        <w:trPr>
          <w:trHeight w:val="267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CC0CF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 как единица речи. Виды  предложений  по  цели  </w:t>
            </w:r>
          </w:p>
          <w:p w:rsidR="004C7A6F" w:rsidRPr="00271763" w:rsidRDefault="004C7A6F" w:rsidP="00CC0CF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высказывания. Виды предложений по интонации. Обращение.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CC0CF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38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1. Подробное изложение текста «Первая </w:t>
            </w:r>
          </w:p>
          <w:p w:rsidR="004C7A6F" w:rsidRPr="00271763" w:rsidRDefault="004C7A6F" w:rsidP="00CC0CF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638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вахта».</w:t>
            </w:r>
          </w:p>
        </w:tc>
      </w:tr>
      <w:tr w:rsidR="004C7A6F" w:rsidRPr="00271763">
        <w:trPr>
          <w:trHeight w:val="267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271763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 предложения. Главные  и  второстепенные  члены  предложения. 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271763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словосочетание.</w:t>
            </w:r>
          </w:p>
        </w:tc>
      </w:tr>
      <w:tr w:rsidR="004C7A6F" w:rsidRPr="004D5D5B">
        <w:trPr>
          <w:trHeight w:val="267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16.09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 предложения. Главные и второстепенные члены предложения.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271763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1 по теме «Повторение». (Тест.)</w:t>
            </w:r>
          </w:p>
        </w:tc>
      </w:tr>
      <w:tr w:rsidR="004C7A6F" w:rsidRPr="00963822">
        <w:trPr>
          <w:trHeight w:val="283"/>
        </w:trPr>
        <w:tc>
          <w:tcPr>
            <w:tcW w:w="10456" w:type="dxa"/>
            <w:gridSpan w:val="5"/>
          </w:tcPr>
          <w:p w:rsidR="004C7A6F" w:rsidRPr="00963822" w:rsidRDefault="004C7A6F" w:rsidP="0096382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38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Предложение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ч</w:t>
            </w:r>
            <w:r w:rsidRPr="009638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провероч</w:t>
            </w:r>
            <w:r w:rsidRPr="00271763">
              <w:rPr>
                <w:rFonts w:ascii="Times New Roman" w:hAnsi="Times New Roman" w:cs="Times New Roman"/>
                <w:sz w:val="24"/>
                <w:szCs w:val="24"/>
              </w:rPr>
              <w:t>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Однородные члены предложения. Связь однородных членов предложения с помощью интонации перечисления и союзов. Запятая между однородными членами, соединёнными союзами.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23.09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027AB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отличить сложное предложение от простого предложения?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E6F8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отличить сложное предложение от простого предложения с</w:t>
            </w:r>
          </w:p>
          <w:p w:rsidR="004C7A6F" w:rsidRPr="00963822" w:rsidRDefault="004C7A6F" w:rsidP="007E6F8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однородными членами?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027AB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Стартовая контрольная работа. Диктант с грамматическим заданием «Защитники леса».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30.09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E6F8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8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 2. Составление текста по репродукции картины </w:t>
            </w:r>
          </w:p>
          <w:p w:rsidR="004C7A6F" w:rsidRDefault="004C7A6F" w:rsidP="007E6F8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И.И.Левитана «Золотая осень».</w:t>
            </w:r>
          </w:p>
        </w:tc>
      </w:tr>
      <w:tr w:rsidR="004C7A6F" w:rsidRPr="00B31367">
        <w:trPr>
          <w:trHeight w:val="283"/>
        </w:trPr>
        <w:tc>
          <w:tcPr>
            <w:tcW w:w="10456" w:type="dxa"/>
            <w:gridSpan w:val="5"/>
          </w:tcPr>
          <w:p w:rsidR="004C7A6F" w:rsidRPr="00B31367" w:rsidRDefault="004C7A6F" w:rsidP="00EB44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3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Слово в языке и речи (1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ч</w:t>
            </w:r>
            <w:r w:rsidRPr="00B313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 и его лексическое значение. Заимствованные слова. Устаревшие </w:t>
            </w:r>
          </w:p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слова. Многозначные слова. Прямое и переносное значения слов.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Синонимы, антонимы, омонимы.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8C2E9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Фразеологизмы. </w:t>
            </w:r>
            <w:r w:rsidRPr="008C2E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 № 3. Устное составление текста по</w:t>
            </w:r>
          </w:p>
          <w:p w:rsidR="004C7A6F" w:rsidRDefault="004C7A6F" w:rsidP="008C2E9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C2E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рисунку и фразеологизму.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 слова. Значимые части слова.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 слова. Однокоренные слова.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136B0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гласных и согласных в значимых частях слова.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правописании гласных и согласных в корнях слов, двойных </w:t>
            </w:r>
          </w:p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согласных в словах.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3A2F3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№ 1 за I четверть по теме «Слово в</w:t>
            </w:r>
          </w:p>
          <w:p w:rsidR="004C7A6F" w:rsidRPr="004D5D5B" w:rsidRDefault="004C7A6F" w:rsidP="003A2F3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языке и речи». Диктант с грамматическим заданием «Осенняя</w:t>
            </w:r>
          </w:p>
          <w:p w:rsidR="004C7A6F" w:rsidRDefault="004C7A6F" w:rsidP="003A2F3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прогулка».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Упражнение в написании приставок и суффиксов.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B7010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в написании приставок и суффиксов.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26.10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B7010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Разделительные Ъ и Ь.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28.10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B7010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написании гласных и согласных в корне, приставке и  </w:t>
            </w:r>
          </w:p>
          <w:p w:rsidR="004C7A6F" w:rsidRDefault="004C7A6F" w:rsidP="00B7010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Самостоятельные и служебные части речи. Морфологические признаки </w:t>
            </w:r>
          </w:p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частей речи.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признаки частей речи.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185A1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65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A265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Творческое сочинение с опорой на текст и </w:t>
            </w:r>
          </w:p>
          <w:p w:rsidR="004C7A6F" w:rsidRDefault="004C7A6F" w:rsidP="00185A1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65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репродукцию картины В.М.Васнецова «Иван-Царевич на Сером</w:t>
            </w:r>
          </w:p>
          <w:p w:rsidR="004C7A6F" w:rsidRDefault="004C7A6F" w:rsidP="00185A1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65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Волке».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A265E5" w:rsidRDefault="004C7A6F" w:rsidP="00A265E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16.11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Систематизация и закрепление изученного о предложении и слове в языке  </w:t>
            </w:r>
          </w:p>
          <w:p w:rsidR="004C7A6F" w:rsidRPr="004D5D5B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 xml:space="preserve"> и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2 по теме «Слово в языке и речи».</w:t>
            </w:r>
          </w:p>
        </w:tc>
      </w:tr>
      <w:tr w:rsidR="004C7A6F" w:rsidRPr="008B5CC4">
        <w:trPr>
          <w:trHeight w:val="283"/>
        </w:trPr>
        <w:tc>
          <w:tcPr>
            <w:tcW w:w="10456" w:type="dxa"/>
            <w:gridSpan w:val="5"/>
          </w:tcPr>
          <w:p w:rsidR="004C7A6F" w:rsidRPr="008B5CC4" w:rsidRDefault="004C7A6F" w:rsidP="008B5CC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 существительное (19ч</w:t>
            </w:r>
            <w:r w:rsidRPr="008B5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Как определить падеж имени существительного?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падежных форм имен существительных. Как определить падеж неизменяемых имен существительных.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B7010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Три склонения имен существительных. Первое склонение имен </w:t>
            </w:r>
          </w:p>
          <w:p w:rsidR="004C7A6F" w:rsidRDefault="004C7A6F" w:rsidP="00B7010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существительных.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B7010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распознавании имен существительных первого склонения.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64E2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Второе склонение имен  существительных. Упражнение в распознавании имен существительных второго склонения.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8C2E99" w:rsidRDefault="004C7A6F" w:rsidP="008C2E9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3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списывание №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C7A6F" w:rsidRPr="004D5D5B">
        <w:trPr>
          <w:trHeight w:val="610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02.12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64E2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3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речи № 5. С</w:t>
            </w:r>
            <w:r w:rsidRPr="004903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очинение по репродукции картины  </w:t>
            </w:r>
          </w:p>
          <w:p w:rsidR="004C7A6F" w:rsidRPr="00264E23" w:rsidRDefault="004C7A6F" w:rsidP="009B1D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3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А.А.Пластова «Первый снег».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6A0E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Третье склонение имен существительных. Упражнение в распознавании </w:t>
            </w:r>
          </w:p>
          <w:p w:rsidR="004C7A6F" w:rsidRDefault="004C7A6F" w:rsidP="006A0E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 существительных третьего склонения.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6A0E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Падежные окончания имен существительных единственного числа </w:t>
            </w:r>
          </w:p>
          <w:p w:rsidR="004C7A6F" w:rsidRDefault="004C7A6F" w:rsidP="006A0E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первого, второго и третьего склонения. Способы проверки безударных</w:t>
            </w:r>
          </w:p>
          <w:p w:rsidR="004C7A6F" w:rsidRDefault="004C7A6F" w:rsidP="006A0E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падежных окончаний имен существительных.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09.12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CA046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E4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Сочинение по</w:t>
            </w:r>
          </w:p>
          <w:p w:rsidR="004C7A6F" w:rsidRPr="004D5D5B" w:rsidRDefault="004C7A6F" w:rsidP="00CA046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репродукции картины 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4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4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Тропинина «Кружевница».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 и винительный падежи. Правописание окончаний имен </w:t>
            </w:r>
          </w:p>
          <w:p w:rsidR="004C7A6F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существительных в родительном падеже.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CA0460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словарный диктант №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Именительный, родительный и винительный падежи одушевлённых имен существительных. 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16.12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словарного диктанта. </w:t>
            </w: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имен существительных в дательном падеже.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окончаний имен существительных в творительном падеже.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7964EA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CA0460" w:rsidRDefault="004C7A6F" w:rsidP="00CA046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№ 2 за II четверть по теме «Имя существительное». Диктант с грамматическим заданием «Поездка 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дедушке».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74314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14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7964EA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23.12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7A4D1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Правописание окончаний имен существительных в предложном падеже.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7964EA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CA046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окончаний имен существительных во всех падежах.  </w:t>
            </w:r>
          </w:p>
          <w:p w:rsidR="004C7A6F" w:rsidRDefault="004C7A6F" w:rsidP="00CA046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3 по теме «Имя существительное». (Тест.)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7964EA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28.12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CA046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работы. Правописание безударных падежных </w:t>
            </w:r>
          </w:p>
          <w:p w:rsidR="004C7A6F" w:rsidRPr="004D5D5B" w:rsidRDefault="004C7A6F" w:rsidP="00CA046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окончаний имен существительных во множественном числе.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7964EA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C13A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падежных окончаний имен существительных в единственном и  множественном числе. </w:t>
            </w:r>
          </w:p>
        </w:tc>
      </w:tr>
      <w:tr w:rsidR="004C7A6F" w:rsidRPr="007E6D5D">
        <w:trPr>
          <w:trHeight w:val="283"/>
        </w:trPr>
        <w:tc>
          <w:tcPr>
            <w:tcW w:w="10456" w:type="dxa"/>
            <w:gridSpan w:val="5"/>
          </w:tcPr>
          <w:p w:rsidR="004C7A6F" w:rsidRPr="007E6D5D" w:rsidRDefault="004C7A6F" w:rsidP="007E6D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7E6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 прилагательное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(19 ч)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E45F2D" w:rsidRDefault="004C7A6F" w:rsidP="00E45F2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имён прилагательных в языке. Род и число имён прилагательных.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Падеж имени прилагательного.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7E6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Сочинение по репродукции картины В.А.Серова </w:t>
            </w:r>
          </w:p>
          <w:p w:rsidR="004C7A6F" w:rsidRPr="007E6D5D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«Мика Морозов».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 правописание падежных окончаний имён прилагательных </w:t>
            </w:r>
          </w:p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мужского и среднего рода в единственном числе.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 падеж имён прилагательных единственного числа </w:t>
            </w:r>
          </w:p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мужского и среднего рода.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падежных окончаний имён прилагательных мужского и </w:t>
            </w:r>
          </w:p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среднего рода в родительном падеже.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88518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имён прилагательных мужского и </w:t>
            </w:r>
          </w:p>
          <w:p w:rsidR="004C7A6F" w:rsidRDefault="004C7A6F" w:rsidP="0088518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рода в дательном падеже.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88518F" w:rsidRDefault="004C7A6F" w:rsidP="0088518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изложение повествовательного текста по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8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самостоятельно составленному плану</w:t>
            </w:r>
            <w:r w:rsidRPr="00CA046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различении имён прилагательных мужского и среднего </w:t>
            </w:r>
          </w:p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рода в именительном, родительном, дательном падежах; в родительном и </w:t>
            </w:r>
          </w:p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винительном падежах  и правописании их падежных окончаний.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31.01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11019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D65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Выборочное изложение повествовательного текста с элементами описания.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11019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падежных окончаний  прилагательных мужского и среднего </w:t>
            </w:r>
          </w:p>
          <w:p w:rsidR="004C7A6F" w:rsidRDefault="004C7A6F" w:rsidP="0011019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рода в творительном и предложном падежах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11019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 правописание падежных окончаний имён прилагательных </w:t>
            </w:r>
          </w:p>
          <w:p w:rsidR="004C7A6F" w:rsidRDefault="004C7A6F" w:rsidP="0011019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женского рода.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правописании падежных окончаний имен прилагательных </w:t>
            </w:r>
          </w:p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женского рода.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CE68B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списывание №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8F3D9B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Сочинение по репродукции картины Н.К.Рериха </w:t>
            </w:r>
          </w:p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«Заморские гости».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B2B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контрольного списывания. Склонение имен прилагательных во множественном числе. Правописание безударных окончаний имён прилагательных  множественного числа в именительном и винительном падежах. 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15.02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47378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 окончаний имён прилагательных  множественного числа в</w:t>
            </w:r>
          </w:p>
          <w:p w:rsidR="004C7A6F" w:rsidRPr="004D5D5B" w:rsidRDefault="004C7A6F" w:rsidP="0047378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родительном и предложном падежах.</w:t>
            </w:r>
          </w:p>
          <w:p w:rsidR="004C7A6F" w:rsidRPr="004D5D5B" w:rsidRDefault="004C7A6F" w:rsidP="0047378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4. По теме «Имя прилагательное». (Тест.)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47378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работы. Правописание окончаний имён </w:t>
            </w:r>
          </w:p>
          <w:p w:rsidR="004C7A6F" w:rsidRDefault="004C7A6F" w:rsidP="00C33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прилагательных  множественного числа в дательном и творительном </w:t>
            </w:r>
          </w:p>
          <w:p w:rsidR="004C7A6F" w:rsidRPr="00C335FC" w:rsidRDefault="004C7A6F" w:rsidP="00C33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падежах.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C33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Сочинение по репродукции картины </w:t>
            </w:r>
          </w:p>
          <w:p w:rsidR="004C7A6F" w:rsidRDefault="004C7A6F" w:rsidP="00A37B1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И.Э.Грабаря «Февральская лазурь».</w:t>
            </w:r>
          </w:p>
        </w:tc>
      </w:tr>
      <w:tr w:rsidR="004C7A6F" w:rsidRPr="00271763">
        <w:trPr>
          <w:trHeight w:val="283"/>
        </w:trPr>
        <w:tc>
          <w:tcPr>
            <w:tcW w:w="10456" w:type="dxa"/>
            <w:gridSpan w:val="5"/>
          </w:tcPr>
          <w:p w:rsidR="004C7A6F" w:rsidRPr="00E0246A" w:rsidRDefault="004C7A6F" w:rsidP="00E024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Местоимения (4 ч)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22.02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3F4AE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местоимений в речи. Личные местоимения первого, второго и третьего лица.</w:t>
            </w: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по падежам местоимений.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28.02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E13FE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 первого и второго лица единственного и  множественного числа.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E13FE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4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 3 за III четверть по теме  «Части </w:t>
            </w:r>
          </w:p>
          <w:p w:rsidR="004C7A6F" w:rsidRPr="00E13FE2" w:rsidRDefault="004C7A6F" w:rsidP="00700F5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речи». Диктант с грамматическим заданием «Мшары».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63A2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личных местоимений </w:t>
            </w:r>
          </w:p>
          <w:p w:rsidR="004C7A6F" w:rsidRDefault="004C7A6F" w:rsidP="00A63A2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третьего лица. Упражнение в правописании предлогов с местоимениями.</w:t>
            </w:r>
          </w:p>
        </w:tc>
      </w:tr>
      <w:tr w:rsidR="004C7A6F" w:rsidRPr="00271763">
        <w:trPr>
          <w:trHeight w:val="283"/>
        </w:trPr>
        <w:tc>
          <w:tcPr>
            <w:tcW w:w="10456" w:type="dxa"/>
            <w:gridSpan w:val="5"/>
          </w:tcPr>
          <w:p w:rsidR="004C7A6F" w:rsidRDefault="004C7A6F" w:rsidP="00A63A2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Глагол (23ч)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глаголов в языке. Изменение глаголов по временам.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Неопределённая форма глагола.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14.03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A29C8" w:rsidRDefault="004C7A6F" w:rsidP="004A29C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словарный диктант № 2</w:t>
            </w: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. Упражнение в образовании форм глаголов и ознакомление с глагольными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суффиксами.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63A2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временных форм от глагола в   неопределённой форме.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глаголов. Распознавание лица и числа глаголов.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правописании глаголов во втором лице единственного</w:t>
            </w:r>
          </w:p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 и правописании </w:t>
            </w:r>
            <w:r w:rsidRPr="00DB74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глаголами.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8C2E99" w:rsidRDefault="004C7A6F" w:rsidP="008C2E9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и II спряжения глаголов.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31.03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6A4C9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очинение по репродукции картины </w:t>
            </w:r>
          </w:p>
          <w:p w:rsidR="004C7A6F" w:rsidRDefault="004C7A6F" w:rsidP="006A4C9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F3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И.И.Левитана «Весна. Большая вода».</w:t>
            </w:r>
          </w:p>
        </w:tc>
      </w:tr>
      <w:tr w:rsidR="004C7A6F" w:rsidRPr="004D5D5B">
        <w:trPr>
          <w:trHeight w:val="283"/>
        </w:trPr>
        <w:tc>
          <w:tcPr>
            <w:tcW w:w="67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69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04.04</w:t>
            </w:r>
          </w:p>
        </w:tc>
        <w:tc>
          <w:tcPr>
            <w:tcW w:w="661" w:type="dxa"/>
          </w:tcPr>
          <w:p w:rsidR="004C7A6F" w:rsidRPr="004D5D5B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9466A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Спряжения глаголов в сложном будущем времени. Окончания глаголов I и </w:t>
            </w:r>
          </w:p>
          <w:p w:rsidR="004C7A6F" w:rsidRPr="004D5D5B" w:rsidRDefault="004C7A6F" w:rsidP="009466A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 спряжения.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D5D5B" w:rsidRDefault="004C7A6F" w:rsidP="009466A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Контрольное сочинение «Мои впечатления о картине И.И.Шишкина </w:t>
            </w:r>
          </w:p>
          <w:p w:rsidR="004C7A6F" w:rsidRDefault="004C7A6F" w:rsidP="009466A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5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«Рожь».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безударных личных окончаний глагола в настоящем и </w:t>
            </w:r>
          </w:p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будущем времени.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распознавании спряжения глаголов по неопределённой</w:t>
            </w:r>
          </w:p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форме и в написании безударных личных окончаний глаголов.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безударных личных окончаний глаголов.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5051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речи №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Pr="0091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подробное изложение повествовательного текста </w:t>
            </w:r>
          </w:p>
          <w:p w:rsidR="004C7A6F" w:rsidRDefault="004C7A6F" w:rsidP="007964E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1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самостоятельно составленному плану.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5051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Возвратные глаголы. Правописание возвратных глаголов в настоящем и </w:t>
            </w:r>
          </w:p>
          <w:p w:rsidR="004C7A6F" w:rsidRDefault="004C7A6F" w:rsidP="00A5051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будущем времени.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916092" w:rsidRDefault="004C7A6F" w:rsidP="0032440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«Глагол». Морфологический разбор глагола.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32440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BE36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BE36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возвратных глаголах. 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441BC7" w:rsidRDefault="004C7A6F" w:rsidP="0032440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прошедшем времени.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28.04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32440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родовых окончаний глаголов в прошедшем времени.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32440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безударного суффикса в глаголах прошедшего времени.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51B5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в правописании глагольных форм и распознавании </w:t>
            </w:r>
          </w:p>
          <w:p w:rsidR="004C7A6F" w:rsidRDefault="004C7A6F" w:rsidP="00251B5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морфологических признаков глагола. 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51B5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знаний о глаголе как  части речи.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F35F6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 как части речи.</w:t>
            </w:r>
          </w:p>
        </w:tc>
      </w:tr>
      <w:tr w:rsidR="004C7A6F" w:rsidRPr="00271763">
        <w:trPr>
          <w:trHeight w:val="283"/>
        </w:trPr>
        <w:tc>
          <w:tcPr>
            <w:tcW w:w="10456" w:type="dxa"/>
            <w:gridSpan w:val="5"/>
          </w:tcPr>
          <w:p w:rsidR="004C7A6F" w:rsidRDefault="004C7A6F" w:rsidP="00FA23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6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Повторение.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ч</w:t>
            </w:r>
            <w:r w:rsidRPr="002066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</w:rPr>
              <w:t>12.05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1545F1" w:rsidRDefault="004C7A6F" w:rsidP="00A34F5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 № 13. Подробное изложение деформированного</w:t>
            </w:r>
          </w:p>
          <w:p w:rsidR="004C7A6F" w:rsidRDefault="004C7A6F" w:rsidP="00A34F5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повествовательного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Язык и речь. Текст. Типы текстов.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402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 и словосочетание. Главные и второстепенные члены </w:t>
            </w:r>
          </w:p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предложения. Однородные члены предложения. Виды предложений по</w:t>
            </w:r>
          </w:p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цели высказывания и интонации. Простые и сложные предложения. </w:t>
            </w:r>
          </w:p>
          <w:p w:rsidR="004C7A6F" w:rsidRDefault="004C7A6F" w:rsidP="00E1341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Распространённые и нераспространённые  предложения.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Pr="00254007" w:rsidRDefault="004C7A6F" w:rsidP="0032440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0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 4. За год по теме «Части речи».   </w:t>
            </w:r>
          </w:p>
          <w:p w:rsidR="004C7A6F" w:rsidRPr="0032440E" w:rsidRDefault="004C7A6F" w:rsidP="0032440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0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Диктант с грамматическим заданием «Майское чудо».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A34F5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и его лексическое значение. Значимые части слова. Словообразование. Правописание гласных и согласных в корне слов.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0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комплексная контрольная работа.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2E485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 речи. Морфологические признаки частей речи.</w:t>
            </w:r>
          </w:p>
        </w:tc>
      </w:tr>
      <w:tr w:rsidR="004C7A6F" w:rsidRPr="00271763">
        <w:trPr>
          <w:trHeight w:val="283"/>
        </w:trPr>
        <w:tc>
          <w:tcPr>
            <w:tcW w:w="670" w:type="dxa"/>
          </w:tcPr>
          <w:p w:rsidR="004C7A6F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69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7A6F" w:rsidRPr="00997B92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26.05</w:t>
            </w:r>
          </w:p>
        </w:tc>
        <w:tc>
          <w:tcPr>
            <w:tcW w:w="661" w:type="dxa"/>
          </w:tcPr>
          <w:p w:rsidR="004C7A6F" w:rsidRPr="00271763" w:rsidRDefault="004C7A6F" w:rsidP="002E4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C7A6F" w:rsidRDefault="004C7A6F" w:rsidP="00623FF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изученного за год.</w:t>
            </w:r>
          </w:p>
        </w:tc>
      </w:tr>
    </w:tbl>
    <w:p w:rsidR="004C7A6F" w:rsidRPr="00AB2B0F" w:rsidRDefault="004C7A6F" w:rsidP="00AB2B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7A6F" w:rsidRPr="00AB2B0F" w:rsidRDefault="004C7A6F" w:rsidP="00AB2B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4C7A6F" w:rsidRPr="00AB2B0F" w:rsidSect="00BE55BC">
      <w:pgSz w:w="11906" w:h="16838"/>
      <w:pgMar w:top="568" w:right="720" w:bottom="720" w:left="1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A443E"/>
    <w:multiLevelType w:val="hybridMultilevel"/>
    <w:tmpl w:val="73F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2B0F"/>
    <w:rsid w:val="000057D4"/>
    <w:rsid w:val="00010989"/>
    <w:rsid w:val="00015C8B"/>
    <w:rsid w:val="00027ABF"/>
    <w:rsid w:val="000F449C"/>
    <w:rsid w:val="0011019F"/>
    <w:rsid w:val="00136B03"/>
    <w:rsid w:val="001423E4"/>
    <w:rsid w:val="001442A1"/>
    <w:rsid w:val="00147826"/>
    <w:rsid w:val="001545F1"/>
    <w:rsid w:val="001639CD"/>
    <w:rsid w:val="00185A15"/>
    <w:rsid w:val="001936CF"/>
    <w:rsid w:val="001C0D6B"/>
    <w:rsid w:val="001D08FE"/>
    <w:rsid w:val="001E1113"/>
    <w:rsid w:val="001F7851"/>
    <w:rsid w:val="00206679"/>
    <w:rsid w:val="002164EC"/>
    <w:rsid w:val="002258A4"/>
    <w:rsid w:val="00232E9B"/>
    <w:rsid w:val="00251B58"/>
    <w:rsid w:val="00254007"/>
    <w:rsid w:val="00264E23"/>
    <w:rsid w:val="00271763"/>
    <w:rsid w:val="002802BA"/>
    <w:rsid w:val="0028660D"/>
    <w:rsid w:val="002B2BFC"/>
    <w:rsid w:val="002C13A9"/>
    <w:rsid w:val="002C4A5D"/>
    <w:rsid w:val="002E485C"/>
    <w:rsid w:val="002F573C"/>
    <w:rsid w:val="003145DB"/>
    <w:rsid w:val="0032440E"/>
    <w:rsid w:val="00344C59"/>
    <w:rsid w:val="00394DD3"/>
    <w:rsid w:val="003A2F3A"/>
    <w:rsid w:val="003B7F34"/>
    <w:rsid w:val="003D1874"/>
    <w:rsid w:val="003E0B22"/>
    <w:rsid w:val="003E1B56"/>
    <w:rsid w:val="003F4AE9"/>
    <w:rsid w:val="00402D3A"/>
    <w:rsid w:val="004052D4"/>
    <w:rsid w:val="00417EAC"/>
    <w:rsid w:val="00432ECA"/>
    <w:rsid w:val="00441BC7"/>
    <w:rsid w:val="0047378D"/>
    <w:rsid w:val="00476844"/>
    <w:rsid w:val="00484498"/>
    <w:rsid w:val="0049031D"/>
    <w:rsid w:val="004A29C8"/>
    <w:rsid w:val="004B126F"/>
    <w:rsid w:val="004B2259"/>
    <w:rsid w:val="004C0C8C"/>
    <w:rsid w:val="004C7A6F"/>
    <w:rsid w:val="004D5D5B"/>
    <w:rsid w:val="004E00BE"/>
    <w:rsid w:val="004E67EA"/>
    <w:rsid w:val="004F4A1B"/>
    <w:rsid w:val="005557B4"/>
    <w:rsid w:val="00560D6B"/>
    <w:rsid w:val="00572A82"/>
    <w:rsid w:val="00575D4D"/>
    <w:rsid w:val="00583273"/>
    <w:rsid w:val="00583BDB"/>
    <w:rsid w:val="00587280"/>
    <w:rsid w:val="005955FF"/>
    <w:rsid w:val="005B4ED8"/>
    <w:rsid w:val="005C25D6"/>
    <w:rsid w:val="005F3B95"/>
    <w:rsid w:val="00623FF2"/>
    <w:rsid w:val="00643148"/>
    <w:rsid w:val="0064623D"/>
    <w:rsid w:val="0065644A"/>
    <w:rsid w:val="006A0EFC"/>
    <w:rsid w:val="006A4C99"/>
    <w:rsid w:val="006C75FC"/>
    <w:rsid w:val="006E1C1B"/>
    <w:rsid w:val="006E633E"/>
    <w:rsid w:val="00700F55"/>
    <w:rsid w:val="0072009E"/>
    <w:rsid w:val="0072723F"/>
    <w:rsid w:val="00737F6B"/>
    <w:rsid w:val="00743143"/>
    <w:rsid w:val="00744A8D"/>
    <w:rsid w:val="00776662"/>
    <w:rsid w:val="0078027E"/>
    <w:rsid w:val="007964EA"/>
    <w:rsid w:val="007A0F60"/>
    <w:rsid w:val="007A4D1E"/>
    <w:rsid w:val="007C3CAA"/>
    <w:rsid w:val="007D4621"/>
    <w:rsid w:val="007E6D5D"/>
    <w:rsid w:val="007E6F8E"/>
    <w:rsid w:val="007F5ADA"/>
    <w:rsid w:val="00841C63"/>
    <w:rsid w:val="0088518F"/>
    <w:rsid w:val="008B5CC4"/>
    <w:rsid w:val="008C1B15"/>
    <w:rsid w:val="008C2E99"/>
    <w:rsid w:val="008C573F"/>
    <w:rsid w:val="008D5597"/>
    <w:rsid w:val="008E6A4E"/>
    <w:rsid w:val="008F3D9B"/>
    <w:rsid w:val="00916092"/>
    <w:rsid w:val="009466A8"/>
    <w:rsid w:val="00955927"/>
    <w:rsid w:val="0096104D"/>
    <w:rsid w:val="00961972"/>
    <w:rsid w:val="00963822"/>
    <w:rsid w:val="00967EFB"/>
    <w:rsid w:val="00972DBA"/>
    <w:rsid w:val="00977B82"/>
    <w:rsid w:val="00986BCC"/>
    <w:rsid w:val="00996D74"/>
    <w:rsid w:val="00997B92"/>
    <w:rsid w:val="009B1DEA"/>
    <w:rsid w:val="00A1615F"/>
    <w:rsid w:val="00A265E5"/>
    <w:rsid w:val="00A31F05"/>
    <w:rsid w:val="00A34F50"/>
    <w:rsid w:val="00A37B14"/>
    <w:rsid w:val="00A409D9"/>
    <w:rsid w:val="00A45897"/>
    <w:rsid w:val="00A50518"/>
    <w:rsid w:val="00A63A26"/>
    <w:rsid w:val="00A6419B"/>
    <w:rsid w:val="00A65096"/>
    <w:rsid w:val="00A75C86"/>
    <w:rsid w:val="00A8755E"/>
    <w:rsid w:val="00AB2B0F"/>
    <w:rsid w:val="00AE3D3F"/>
    <w:rsid w:val="00AF6A65"/>
    <w:rsid w:val="00B31367"/>
    <w:rsid w:val="00B37CAA"/>
    <w:rsid w:val="00B52029"/>
    <w:rsid w:val="00B62C3D"/>
    <w:rsid w:val="00B70101"/>
    <w:rsid w:val="00BB44A9"/>
    <w:rsid w:val="00BB6A26"/>
    <w:rsid w:val="00BB7739"/>
    <w:rsid w:val="00BD1735"/>
    <w:rsid w:val="00BD4A4D"/>
    <w:rsid w:val="00BE367B"/>
    <w:rsid w:val="00BE55BC"/>
    <w:rsid w:val="00BF1DDD"/>
    <w:rsid w:val="00C057C9"/>
    <w:rsid w:val="00C12F71"/>
    <w:rsid w:val="00C258AD"/>
    <w:rsid w:val="00C335FC"/>
    <w:rsid w:val="00C63AEB"/>
    <w:rsid w:val="00C70F2E"/>
    <w:rsid w:val="00CA0460"/>
    <w:rsid w:val="00CB73C1"/>
    <w:rsid w:val="00CC0CF2"/>
    <w:rsid w:val="00CC74AD"/>
    <w:rsid w:val="00CD05B9"/>
    <w:rsid w:val="00CE4F77"/>
    <w:rsid w:val="00CE68B1"/>
    <w:rsid w:val="00D153A1"/>
    <w:rsid w:val="00D43105"/>
    <w:rsid w:val="00D47288"/>
    <w:rsid w:val="00D654B3"/>
    <w:rsid w:val="00D86BDA"/>
    <w:rsid w:val="00DB7420"/>
    <w:rsid w:val="00DE37BF"/>
    <w:rsid w:val="00DE6A01"/>
    <w:rsid w:val="00DF0E4D"/>
    <w:rsid w:val="00E0246A"/>
    <w:rsid w:val="00E1341A"/>
    <w:rsid w:val="00E13FE2"/>
    <w:rsid w:val="00E20153"/>
    <w:rsid w:val="00E37755"/>
    <w:rsid w:val="00E41B63"/>
    <w:rsid w:val="00E45F2D"/>
    <w:rsid w:val="00E96933"/>
    <w:rsid w:val="00EA31CB"/>
    <w:rsid w:val="00EB4404"/>
    <w:rsid w:val="00EB471B"/>
    <w:rsid w:val="00ED564C"/>
    <w:rsid w:val="00EE3AE6"/>
    <w:rsid w:val="00EF0A91"/>
    <w:rsid w:val="00F35F68"/>
    <w:rsid w:val="00F71B1E"/>
    <w:rsid w:val="00F72BDB"/>
    <w:rsid w:val="00FA2349"/>
    <w:rsid w:val="00FE0273"/>
    <w:rsid w:val="00FF6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B0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B2B0F"/>
    <w:rPr>
      <w:rFonts w:cs="Calibri"/>
      <w:lang w:eastAsia="en-US"/>
    </w:rPr>
  </w:style>
  <w:style w:type="paragraph" w:styleId="ListParagraph">
    <w:name w:val="List Paragraph"/>
    <w:basedOn w:val="Normal"/>
    <w:uiPriority w:val="99"/>
    <w:qFormat/>
    <w:rsid w:val="00963822"/>
    <w:pPr>
      <w:ind w:left="720"/>
    </w:pPr>
  </w:style>
  <w:style w:type="table" w:styleId="TableGrid">
    <w:name w:val="Table Grid"/>
    <w:basedOn w:val="TableNormal"/>
    <w:uiPriority w:val="99"/>
    <w:rsid w:val="004E00B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6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0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1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1522</Words>
  <Characters>8678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Zverdvd.org</dc:creator>
  <cp:keywords/>
  <dc:description/>
  <cp:lastModifiedBy>Natasha</cp:lastModifiedBy>
  <cp:revision>2</cp:revision>
  <cp:lastPrinted>2022-09-06T06:21:00Z</cp:lastPrinted>
  <dcterms:created xsi:type="dcterms:W3CDTF">2022-09-19T11:24:00Z</dcterms:created>
  <dcterms:modified xsi:type="dcterms:W3CDTF">2022-09-19T11:24:00Z</dcterms:modified>
</cp:coreProperties>
</file>